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FCA" w:rsidRDefault="00577FCA" w:rsidP="007F1079">
      <w:pPr>
        <w:pStyle w:val="NormalWeb"/>
        <w:shd w:val="clear" w:color="auto" w:fill="FFFFFF"/>
        <w:rPr>
          <w:color w:val="000000"/>
          <w:sz w:val="36"/>
          <w:szCs w:val="36"/>
          <w:shd w:val="clear" w:color="auto" w:fill="FFFFFF"/>
        </w:rPr>
      </w:pPr>
      <w:r>
        <w:rPr>
          <w:rFonts w:ascii="Calibri" w:hAnsi="Calibri"/>
          <w:sz w:val="22"/>
          <w:szCs w:val="22"/>
          <w:lang w:eastAsia="en-US"/>
        </w:rPr>
        <w:t xml:space="preserve">                                </w:t>
      </w:r>
      <w:r>
        <w:rPr>
          <w:rFonts w:ascii="Open Sans" w:hAnsi="Open Sans"/>
          <w:color w:val="000000"/>
          <w:sz w:val="36"/>
          <w:szCs w:val="36"/>
          <w:shd w:val="clear" w:color="auto" w:fill="FFFFFF"/>
        </w:rPr>
        <w:t xml:space="preserve">Конспект ООД по ОО Речевому развитию  </w:t>
      </w:r>
    </w:p>
    <w:p w:rsidR="00577FCA" w:rsidRDefault="00577FCA" w:rsidP="007F1079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36"/>
          <w:szCs w:val="36"/>
          <w:shd w:val="clear" w:color="auto" w:fill="FFFFFF"/>
        </w:rPr>
        <w:t xml:space="preserve">                        </w:t>
      </w:r>
      <w:bookmarkStart w:id="0" w:name="_GoBack"/>
      <w:bookmarkEnd w:id="0"/>
      <w:r>
        <w:rPr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36"/>
          <w:szCs w:val="36"/>
          <w:shd w:val="clear" w:color="auto" w:fill="FFFFFF"/>
        </w:rPr>
        <w:t>(Развитие речи) в старшей группе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  <w:shd w:val="clear" w:color="auto" w:fill="FFFFFF"/>
        </w:rPr>
        <w:t>Тема: </w:t>
      </w:r>
      <w:r>
        <w:rPr>
          <w:rFonts w:ascii="Open Sans" w:hAnsi="Open Sans"/>
          <w:b/>
          <w:bCs/>
          <w:color w:val="111111"/>
          <w:sz w:val="27"/>
          <w:szCs w:val="27"/>
        </w:rPr>
        <w:t>«Чтение стихотворений о зиме»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Образовательная область: речевое, познавательное развитие.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  <w:u w:val="single"/>
        </w:rPr>
        <w:t>Цель</w:t>
      </w:r>
      <w:r>
        <w:rPr>
          <w:rFonts w:ascii="Open Sans" w:hAnsi="Open Sans"/>
          <w:b/>
          <w:bCs/>
          <w:color w:val="111111"/>
          <w:sz w:val="27"/>
          <w:szCs w:val="27"/>
        </w:rPr>
        <w:t>:</w:t>
      </w:r>
      <w:r>
        <w:rPr>
          <w:rFonts w:ascii="Open Sans" w:hAnsi="Open Sans"/>
          <w:color w:val="111111"/>
          <w:sz w:val="27"/>
          <w:szCs w:val="27"/>
        </w:rPr>
        <w:t xml:space="preserve"> познакомить детей со стихотворениями о зиме, приобщать их к высокой поэзии.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  </w:t>
      </w:r>
      <w:r>
        <w:rPr>
          <w:rFonts w:ascii="Open Sans" w:hAnsi="Open Sans"/>
          <w:b/>
          <w:bCs/>
          <w:color w:val="111111"/>
          <w:sz w:val="27"/>
          <w:szCs w:val="27"/>
          <w:u w:val="single"/>
        </w:rPr>
        <w:t>Задачи</w:t>
      </w:r>
      <w:r>
        <w:rPr>
          <w:rFonts w:ascii="Open Sans" w:hAnsi="Open Sans"/>
          <w:b/>
          <w:bCs/>
          <w:color w:val="111111"/>
          <w:sz w:val="27"/>
          <w:szCs w:val="27"/>
        </w:rPr>
        <w:t>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1. Обучающие: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- развивать интерес к художественной литературе, помогать выразительно читать стихи;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</w:t>
      </w:r>
      <w:r>
        <w:rPr>
          <w:rFonts w:ascii="Open Sans" w:hAnsi="Open Sans"/>
          <w:b/>
          <w:bCs/>
          <w:color w:val="111111"/>
          <w:sz w:val="27"/>
          <w:szCs w:val="27"/>
        </w:rPr>
        <w:t>2.Развивающие: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- обращать внимание на оформление книги, на иллюстрации;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</w:t>
      </w:r>
      <w:r>
        <w:rPr>
          <w:rFonts w:ascii="Open Sans" w:hAnsi="Open Sans"/>
          <w:b/>
          <w:bCs/>
          <w:color w:val="111111"/>
          <w:sz w:val="27"/>
          <w:szCs w:val="27"/>
        </w:rPr>
        <w:t>3. Воспитывающие: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    </w:t>
      </w:r>
      <w:r>
        <w:rPr>
          <w:rFonts w:ascii="Open Sans" w:hAnsi="Open Sans"/>
          <w:color w:val="111111"/>
          <w:sz w:val="27"/>
          <w:szCs w:val="27"/>
        </w:rPr>
        <w:t>- воспитывать интерес к художественному слову.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  <w:u w:val="single"/>
        </w:rPr>
        <w:t xml:space="preserve">  </w:t>
      </w:r>
      <w:r>
        <w:rPr>
          <w:rFonts w:ascii="Open Sans" w:hAnsi="Open Sans"/>
          <w:b/>
          <w:bCs/>
          <w:color w:val="111111"/>
          <w:sz w:val="27"/>
          <w:szCs w:val="27"/>
          <w:u w:val="single"/>
        </w:rPr>
        <w:t>Предварительная работа</w:t>
      </w:r>
      <w:r>
        <w:rPr>
          <w:rFonts w:ascii="Open Sans" w:hAnsi="Open Sans"/>
          <w:b/>
          <w:bCs/>
          <w:color w:val="111111"/>
          <w:sz w:val="27"/>
          <w:szCs w:val="27"/>
        </w:rPr>
        <w:t>:</w:t>
      </w:r>
      <w:r>
        <w:rPr>
          <w:rFonts w:ascii="Open Sans" w:hAnsi="Open Sans"/>
          <w:color w:val="111111"/>
          <w:sz w:val="27"/>
          <w:szCs w:val="27"/>
        </w:rPr>
        <w:t xml:space="preserve"> рассматривание </w:t>
      </w:r>
      <w:r>
        <w:rPr>
          <w:rFonts w:ascii="Open Sans" w:hAnsi="Open Sans"/>
          <w:color w:val="000000"/>
          <w:sz w:val="27"/>
          <w:szCs w:val="27"/>
        </w:rPr>
        <w:t>иллюстраций о зиме, чтение художественной литературы, наблюдения за  изменениями погоды с наступлением зимы, беседы  о погоде.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  <w:u w:val="single"/>
          <w:shd w:val="clear" w:color="auto" w:fill="FFFFFF"/>
        </w:rPr>
        <w:t xml:space="preserve">  </w:t>
      </w:r>
      <w:r>
        <w:rPr>
          <w:rFonts w:ascii="Open Sans" w:hAnsi="Open Sans"/>
          <w:b/>
          <w:bCs/>
          <w:color w:val="000000"/>
          <w:sz w:val="27"/>
          <w:szCs w:val="27"/>
          <w:u w:val="single"/>
          <w:shd w:val="clear" w:color="auto" w:fill="FFFFFF"/>
        </w:rPr>
        <w:t>Методы и приёмы</w:t>
      </w:r>
      <w:r>
        <w:rPr>
          <w:rFonts w:ascii="Open Sans" w:hAnsi="Open Sans"/>
          <w:b/>
          <w:bCs/>
          <w:color w:val="000000"/>
          <w:sz w:val="27"/>
          <w:szCs w:val="27"/>
          <w:shd w:val="clear" w:color="auto" w:fill="FFFFFF"/>
        </w:rPr>
        <w:t>: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 игровой, наглядный, вопросы к детям, словесный, дидактические игры, использование художественной литературы. 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  <w:u w:val="single"/>
        </w:rPr>
        <w:t xml:space="preserve">  </w:t>
      </w:r>
      <w:r>
        <w:rPr>
          <w:rFonts w:ascii="Open Sans" w:hAnsi="Open Sans"/>
          <w:b/>
          <w:bCs/>
          <w:color w:val="111111"/>
          <w:sz w:val="27"/>
          <w:szCs w:val="27"/>
          <w:u w:val="single"/>
        </w:rPr>
        <w:t>Материалы и оборудование: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 xml:space="preserve">  </w:t>
      </w:r>
      <w:r>
        <w:rPr>
          <w:rFonts w:ascii="Open Sans" w:hAnsi="Open Sans"/>
          <w:color w:val="111111"/>
          <w:sz w:val="27"/>
          <w:szCs w:val="27"/>
        </w:rPr>
        <w:t>иллюстрации различных видов деятельности детей в зимний период; загадки о зиме; портрет Ивана Бунина (русский писатель и поэт), портрет Сергея Есенина.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        </w:t>
      </w:r>
      <w:r>
        <w:rPr>
          <w:rFonts w:ascii="Open Sans" w:hAnsi="Open Sans"/>
          <w:b/>
          <w:bCs/>
          <w:color w:val="111111"/>
          <w:sz w:val="27"/>
          <w:szCs w:val="27"/>
        </w:rPr>
        <w:t>I. Вводная часть</w:t>
      </w:r>
      <w:r>
        <w:rPr>
          <w:rFonts w:ascii="Open Sans" w:hAnsi="Open Sans"/>
          <w:color w:val="111111"/>
          <w:sz w:val="27"/>
          <w:szCs w:val="27"/>
        </w:rPr>
        <w:t xml:space="preserve"> - 3 минуты.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а) приветствие детей;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б) беседа о зиме;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</w:t>
      </w:r>
      <w:r>
        <w:rPr>
          <w:rFonts w:ascii="Open Sans" w:hAnsi="Open Sans"/>
          <w:b/>
          <w:bCs/>
          <w:color w:val="111111"/>
          <w:sz w:val="27"/>
          <w:szCs w:val="27"/>
        </w:rPr>
        <w:t>II. Основная часть</w:t>
      </w:r>
      <w:r>
        <w:rPr>
          <w:rFonts w:ascii="Open Sans" w:hAnsi="Open Sans"/>
          <w:color w:val="111111"/>
          <w:sz w:val="27"/>
          <w:szCs w:val="27"/>
        </w:rPr>
        <w:t xml:space="preserve"> - 15 минут.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а) рассматривание иллюстраций о зимнем времени года;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б) отгадывание загадок;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        </w:t>
      </w:r>
      <w:r>
        <w:rPr>
          <w:rFonts w:ascii="Open Sans" w:hAnsi="Open Sans"/>
          <w:color w:val="111111"/>
          <w:sz w:val="27"/>
          <w:szCs w:val="27"/>
        </w:rPr>
        <w:t>в) малоподвижная игра «Один-много»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        </w:t>
      </w:r>
      <w:r>
        <w:rPr>
          <w:rFonts w:ascii="Open Sans" w:hAnsi="Open Sans"/>
          <w:color w:val="111111"/>
          <w:sz w:val="27"/>
          <w:szCs w:val="27"/>
        </w:rPr>
        <w:t>г) физическая минутка;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д) беседа о писателях,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е) чтение стихотворений о зиме;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III. Заключительная часть</w:t>
      </w:r>
      <w:r>
        <w:rPr>
          <w:rFonts w:ascii="Open Sans" w:hAnsi="Open Sans"/>
          <w:color w:val="111111"/>
          <w:sz w:val="27"/>
          <w:szCs w:val="27"/>
        </w:rPr>
        <w:t xml:space="preserve"> - 2 минуты.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а) обобщение воспитателя;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б) анализ НОД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Ход ООД: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1.Вводная часть.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ребята, давайте приготовимся к занятию, садитесь на стульчики.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дети, кто мне скажет, какое сейчас время года?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зима.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правильно, на улице наступила зима. Ребята, а вы любите путешествовать?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да!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давайте с вами отправимся в гости к зиме?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давайте!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2.Основная часть</w:t>
      </w:r>
      <w:r>
        <w:rPr>
          <w:rFonts w:ascii="Open Sans" w:hAnsi="Open Sans"/>
          <w:color w:val="111111"/>
          <w:sz w:val="27"/>
          <w:szCs w:val="27"/>
        </w:rPr>
        <w:t>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посмотрите на картину (рассматривают картинку)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Что на ней изображено?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на картине изображены дети.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а что делают дети? 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подкармливают птиц зимой.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а что  еще можно делать зимой? 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кататься на ледянках, лепить снеговика, играть в снежки.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1"/>
          <w:szCs w:val="21"/>
        </w:rPr>
        <w:t> </w:t>
      </w:r>
      <w:r>
        <w:rPr>
          <w:rFonts w:ascii="Open Sans" w:hAnsi="Open Sans"/>
          <w:b/>
          <w:bCs/>
          <w:color w:val="111111"/>
          <w:sz w:val="27"/>
          <w:szCs w:val="27"/>
        </w:rPr>
        <w:t>Рассматривание картинки  «Зимние забавы»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вы любите зиму?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да!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а вы знаете месяцы зимы?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да, декабрь, январь, февраль.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молодцы! А какая погода обычно бывает зимой, кто мне ответит?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холодно, идет снег, на домах висят сосульки,  метет метель.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хорошо!  А какую одежду мы одеваем зимой?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шапку, куртку, сапоги и т. д.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 xml:space="preserve">Воспитатель: а теперь давайте поиграем в игру «Один-много», я передаю варежку по кругу и вместе с вами мы считаем, на счет три – у кого осталась рукавичка в руках тот и говорит. Например: один шарф – много шарфов или один валенок - много валенок. А теперь </w:t>
      </w:r>
      <w:r>
        <w:rPr>
          <w:rFonts w:ascii="Open Sans" w:hAnsi="Open Sans"/>
          <w:b/>
          <w:bCs/>
          <w:color w:val="111111"/>
          <w:sz w:val="27"/>
          <w:szCs w:val="27"/>
        </w:rPr>
        <w:t>отгадайте загадки: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 каждым днем все холоднее,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Греет солнце все слабее,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Всюду снег, как бахрома, —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Значит, к нам пришла</w:t>
      </w:r>
      <w:r>
        <w:rPr>
          <w:rFonts w:ascii="Open Sans" w:hAnsi="Open Sans"/>
          <w:b/>
          <w:bCs/>
          <w:color w:val="111111"/>
          <w:sz w:val="27"/>
          <w:szCs w:val="27"/>
        </w:rPr>
        <w:t>. (зима);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Вот какие чудеса: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Стали белыми леса,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Берега озер и рек.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Что случилось? Выпал</w:t>
      </w:r>
      <w:r>
        <w:rPr>
          <w:rFonts w:ascii="Open Sans" w:hAnsi="Open Sans"/>
          <w:b/>
          <w:bCs/>
          <w:color w:val="111111"/>
          <w:sz w:val="27"/>
          <w:szCs w:val="27"/>
        </w:rPr>
        <w:t>. (снег)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 неба звездочки летят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И на солнышке блестят.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Точно в танце балеринки,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Кружатся зимой. </w:t>
      </w:r>
      <w:r>
        <w:rPr>
          <w:rFonts w:ascii="Open Sans" w:hAnsi="Open Sans"/>
          <w:b/>
          <w:bCs/>
          <w:color w:val="111111"/>
          <w:sz w:val="27"/>
          <w:szCs w:val="27"/>
        </w:rPr>
        <w:t>(снежинки)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Наши окна — как картинки.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Кто художник-невидимка?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 стекле букеты роз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Нам нарисовал</w:t>
      </w:r>
      <w:r>
        <w:rPr>
          <w:rFonts w:ascii="Open Sans" w:hAnsi="Open Sans"/>
          <w:b/>
          <w:bCs/>
          <w:color w:val="111111"/>
          <w:sz w:val="27"/>
          <w:szCs w:val="27"/>
        </w:rPr>
        <w:t>. (мороз)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Змейкой вьются по земле,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Воют жалостно в трубе,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Засыпают снегом ели.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Это — зимние</w:t>
      </w:r>
      <w:r>
        <w:rPr>
          <w:rFonts w:ascii="Open Sans" w:hAnsi="Open Sans"/>
          <w:b/>
          <w:bCs/>
          <w:color w:val="111111"/>
          <w:sz w:val="27"/>
          <w:szCs w:val="27"/>
        </w:rPr>
        <w:t>. (метели)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как хорошо вы умеете отгадывать загадки, ну а сейчас я предлагаю вам поиграть 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 встают со своих мест.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Физкультминутка: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Вот студеною зимой          Дети машут руками.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Ветер дует ледяной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Поднимает снега тучу.      Дети выполняют круговые движения руками.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Он суровый и могучий.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Зайцы прячутся в кустах.     Дети садятся в глубокий присед на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Даже хитрая лиса                 несколько секунд, потом встают.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Притаилась и сидит,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Ну а снег летит, летит.        Дети машут руками.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Но утихла злая вьюга,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Солнце светит в небесах.    Потягивания — руки в стороны.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Скачет по полю лиса.          Прыжки.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Ну а мы чуть-чуть пройдемся Ходьба.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И домой к себе вернемся.    Дети садятся за столы.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понравилось вам играть?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да.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ребята вы уже знаете, что есть такие люди, которые пишут рассказы, стихи. Как их называют?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писатели, поэты.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сегодня я хочу рассказать вам о таких людях и прочитать стихи о зиме, которые они написали.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 xml:space="preserve">Воспитатель показывает </w:t>
      </w:r>
      <w:r>
        <w:rPr>
          <w:rFonts w:ascii="Open Sans" w:hAnsi="Open Sans"/>
          <w:b/>
          <w:bCs/>
          <w:color w:val="111111"/>
          <w:sz w:val="27"/>
          <w:szCs w:val="27"/>
        </w:rPr>
        <w:t>портрет русского писателя Ивана Бунина</w:t>
      </w:r>
      <w:r>
        <w:rPr>
          <w:rFonts w:ascii="Open Sans" w:hAnsi="Open Sans"/>
          <w:color w:val="111111"/>
          <w:sz w:val="27"/>
          <w:szCs w:val="27"/>
        </w:rPr>
        <w:t xml:space="preserve"> и читает стихотворение.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Чтение стихотворения Ивана Бунина  «Первый снег».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Зимним холодом пахнуло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 поля и на леса.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Ярким пурпуром зажглись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Пред закатом небеса.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Ночью буря бушевала,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А с рассветом на село,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 пруды, на сад пустынный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Первым снегом понесло.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И сегодня над широкой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Белой скатертью полей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Мы простились с запоздалой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Вереницею гусей.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о чём это стихотворение?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о зиме, о первом снеге и о закате.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как оно называется?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первый снег.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кто написал стихотворение «Первый снег»?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Иван Бунин.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вам понравилось это стихотворение?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Да.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ребята, а мне очень нравиться стихотворение Сергея Есенина «БЕЛАЯ БЕРЕЗА».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 показывает портрет писателя Сергея Есенина. Читает стихотворение.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Белая берёза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Под моим окном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Принакрылась снегом,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Точно серебром.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На пушистых ветках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Снежною каймой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Распустились кисти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Белой бахромой.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И стоит береза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 сонной тишине,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И горят снежинки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 золотом огне.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А заря, лениво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Обходя кругом,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обсыпает ветки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Новым серебром.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дети, скажите пожалуйста, о чем это стихотворение?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о березе на которой лежит снег.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111111"/>
          <w:sz w:val="27"/>
          <w:szCs w:val="27"/>
        </w:rPr>
        <w:t>3.Заключительная часть: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Подведение итогов занятия.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что мы делали сегодня на занятии?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 отгадывали загадки, читали стихотворение.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что вам понравилось?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Дети: отгадывать загадки, слушать стихи.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что было сложным? Расскажите о своих впечатлениях.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Дети рассказывают свои впечатления.</w:t>
      </w:r>
    </w:p>
    <w:p w:rsidR="00577FCA" w:rsidRDefault="00577FCA" w:rsidP="00F90A5A">
      <w:pPr>
        <w:pStyle w:val="NormalWeb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111111"/>
          <w:sz w:val="27"/>
          <w:szCs w:val="27"/>
        </w:rPr>
        <w:t>Воспитатель: молодцы ребята, наше занятие подошло к концу.</w:t>
      </w:r>
    </w:p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>
      <w:r w:rsidRPr="0086598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avatars.mds.yandex.net/get-zen_doc/3588827/pub_5f182d60bf6b5e5d5aff30aa_5f1831656f0f3310100abcd3/scale_1200" style="width:460.5pt;height:324.75pt;visibility:visible">
            <v:imagedata r:id="rId4" o:title=""/>
          </v:shape>
        </w:pict>
      </w:r>
    </w:p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2" o:spid="_x0000_i1026" type="#_x0000_t75" alt="https://i.ytimg.com/vi/90VvpnLQGAs/maxresdefault.jpg" style="width:489.75pt;height:275.25pt;visibility:visible">
            <v:imagedata r:id="rId5" o:title=""/>
          </v:shape>
        </w:pict>
      </w:r>
    </w:p>
    <w:p w:rsidR="00577FCA" w:rsidRDefault="00577FCA"/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3" o:spid="_x0000_i1027" type="#_x0000_t75" alt="http://s3.fotokto.ru/concurs/photo/full/4/40086.jpg" style="width:486pt;height:342.75pt;visibility:visible">
            <v:imagedata r:id="rId6" o:title=""/>
          </v:shape>
        </w:pict>
      </w:r>
    </w:p>
    <w:p w:rsidR="00577FCA" w:rsidRDefault="00577FCA"/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5" o:spid="_x0000_i1028" type="#_x0000_t75" alt="https://photocentra.ru/images/main81/815487_main.jpg" style="width:467.25pt;height:312.75pt;visibility:visible">
            <v:imagedata r:id="rId7" o:title=""/>
          </v:shape>
        </w:pict>
      </w:r>
    </w:p>
    <w:p w:rsidR="00577FCA" w:rsidRDefault="00577FCA"/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4" o:spid="_x0000_i1029" type="#_x0000_t75" alt="http://rasfokus.ru/images/photos/medium/5e1b2cb48a54c858d12d93ffe09a9682.jpg" style="width:466.5pt;height:311.25pt;visibility:visible">
            <v:imagedata r:id="rId8" o:title=""/>
          </v:shape>
        </w:pict>
      </w:r>
    </w:p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7" o:spid="_x0000_i1030" type="#_x0000_t75" alt="https://pbs.twimg.com/media/Dv23vk6WsAEqJ_q.jpg:large" style="width:468pt;height:327pt;visibility:visible">
            <v:imagedata r:id="rId9" o:title=""/>
          </v:shape>
        </w:pict>
      </w:r>
    </w:p>
    <w:p w:rsidR="00577FCA" w:rsidRDefault="00577FCA">
      <w:r w:rsidRPr="00865989">
        <w:rPr>
          <w:noProof/>
          <w:lang w:eastAsia="ru-RU"/>
        </w:rPr>
        <w:pict>
          <v:shape id="Рисунок 8" o:spid="_x0000_i1031" type="#_x0000_t75" alt="https://ds02.infourok.ru/uploads/ex/036b/000260e2-7adf1e72/5/img14.jpg" style="width:468pt;height:351pt;visibility:visible">
            <v:imagedata r:id="rId10" o:title=""/>
          </v:shape>
        </w:pict>
      </w:r>
    </w:p>
    <w:p w:rsidR="00577FCA" w:rsidRDefault="00577FCA">
      <w:r w:rsidRPr="00865989">
        <w:rPr>
          <w:noProof/>
          <w:lang w:eastAsia="ru-RU"/>
        </w:rPr>
        <w:pict>
          <v:shape id="Рисунок 10" o:spid="_x0000_i1032" type="#_x0000_t75" alt="https://fs00.infourok.ru/images/doc/108/127801/img32.jpg" style="width:468pt;height:351pt;visibility:visible">
            <v:imagedata r:id="rId11" o:title=""/>
          </v:shape>
        </w:pict>
      </w:r>
    </w:p>
    <w:p w:rsidR="00577FCA" w:rsidRDefault="00577FCA">
      <w:r w:rsidRPr="00865989">
        <w:rPr>
          <w:noProof/>
          <w:lang w:eastAsia="ru-RU"/>
        </w:rPr>
        <w:pict>
          <v:shape id="Рисунок 11" o:spid="_x0000_i1033" type="#_x0000_t75" alt="https://ds04.infourok.ru/uploads/ex/0858/0006847f-f2c2de85/img18.jpg" style="width:468pt;height:351pt;visibility:visible">
            <v:imagedata r:id="rId12" o:title=""/>
          </v:shape>
        </w:pict>
      </w:r>
    </w:p>
    <w:p w:rsidR="00577FCA" w:rsidRDefault="00577FCA"/>
    <w:p w:rsidR="00577FCA" w:rsidRDefault="00577FCA">
      <w:r w:rsidRPr="00865989">
        <w:rPr>
          <w:noProof/>
          <w:lang w:eastAsia="ru-RU"/>
        </w:rPr>
        <w:pict>
          <v:shape id="Рисунок 12" o:spid="_x0000_i1034" type="#_x0000_t75" alt="https://ds04.infourok.ru/uploads/ex/0a6c/0014caeb-141c197b/img14.jpg" style="width:468pt;height:351pt;visibility:visible">
            <v:imagedata r:id="rId13" o:title=""/>
          </v:shape>
        </w:pict>
      </w:r>
    </w:p>
    <w:sectPr w:rsidR="00577FCA" w:rsidSect="00EA3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754"/>
    <w:rsid w:val="003D722C"/>
    <w:rsid w:val="00404D45"/>
    <w:rsid w:val="004D0FAB"/>
    <w:rsid w:val="004D21AF"/>
    <w:rsid w:val="004E6754"/>
    <w:rsid w:val="00577FCA"/>
    <w:rsid w:val="007F1079"/>
    <w:rsid w:val="00865989"/>
    <w:rsid w:val="008D6DA3"/>
    <w:rsid w:val="009169E6"/>
    <w:rsid w:val="00A456A8"/>
    <w:rsid w:val="00E230FC"/>
    <w:rsid w:val="00EA342F"/>
    <w:rsid w:val="00EE62A1"/>
    <w:rsid w:val="00F9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2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7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72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F90A5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90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042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0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0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90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10</Pages>
  <Words>869</Words>
  <Characters>4957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Serko</cp:lastModifiedBy>
  <cp:revision>11</cp:revision>
  <cp:lastPrinted>2020-12-04T03:01:00Z</cp:lastPrinted>
  <dcterms:created xsi:type="dcterms:W3CDTF">2020-12-02T19:07:00Z</dcterms:created>
  <dcterms:modified xsi:type="dcterms:W3CDTF">2020-12-04T03:01:00Z</dcterms:modified>
</cp:coreProperties>
</file>