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357" w:rsidRDefault="000243D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0E6ABFA" wp14:editId="1C6064CC">
                <wp:simplePos x="0" y="0"/>
                <wp:positionH relativeFrom="column">
                  <wp:posOffset>3800474</wp:posOffset>
                </wp:positionH>
                <wp:positionV relativeFrom="paragraph">
                  <wp:posOffset>-176176</wp:posOffset>
                </wp:positionV>
                <wp:extent cx="1619250" cy="1781175"/>
                <wp:effectExtent l="0" t="0" r="19050" b="28575"/>
                <wp:wrapNone/>
                <wp:docPr id="4" name="Пятно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781175"/>
                        </a:xfrm>
                        <a:prstGeom prst="irregularSeal1">
                          <a:avLst/>
                        </a:prstGeom>
                        <a:solidFill>
                          <a:srgbClr val="FCFAB8"/>
                        </a:solidFill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4" o:spid="_x0000_s1026" type="#_x0000_t71" style="position:absolute;margin-left:299.25pt;margin-top:-13.85pt;width:127.5pt;height:140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" fillcolor="#fcfab8" strokecolor="#c2d69b [1942]" strokeweight="2pt"/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907AAD2" wp14:editId="7631036B">
                <wp:simplePos x="0" y="0"/>
                <wp:positionH relativeFrom="page">
                  <wp:posOffset>428625</wp:posOffset>
                </wp:positionH>
                <wp:positionV relativeFrom="page">
                  <wp:posOffset>492125</wp:posOffset>
                </wp:positionV>
                <wp:extent cx="6067425" cy="768350"/>
                <wp:effectExtent l="0" t="0" r="9525" b="12700"/>
                <wp:wrapNone/>
                <wp:docPr id="9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911683" w:rsidRDefault="00210B1E" w:rsidP="004F7BB1">
                            <w:pPr>
                              <w:pStyle w:val="Masthead"/>
                              <w:rPr>
                                <w:rFonts w:ascii="Forte" w:hAnsi="Forte"/>
                                <w:b/>
                                <w:color w:val="00B050"/>
                                <w:sz w:val="96"/>
                              </w:rPr>
                            </w:pPr>
                            <w:r w:rsidRPr="00911683">
                              <w:rPr>
                                <w:rFonts w:ascii="Times New Roman" w:hAnsi="Times New Roman"/>
                                <w:b/>
                                <w:color w:val="00B050"/>
                                <w:sz w:val="96"/>
                                <w:lang w:val="ru-RU"/>
                              </w:rPr>
                              <w:t>Школа</w:t>
                            </w:r>
                            <w:r w:rsidRPr="00911683">
                              <w:rPr>
                                <w:rFonts w:ascii="Forte" w:hAnsi="Forte"/>
                                <w:b/>
                                <w:color w:val="00B050"/>
                                <w:sz w:val="96"/>
                                <w:lang w:val="ru-RU"/>
                              </w:rPr>
                              <w:t>.</w:t>
                            </w:r>
                            <w:proofErr w:type="spellStart"/>
                            <w:r w:rsidRPr="00911683">
                              <w:rPr>
                                <w:rFonts w:ascii="Forte" w:hAnsi="Forte"/>
                                <w:b/>
                                <w:color w:val="00B050"/>
                                <w:sz w:val="96"/>
                              </w:rPr>
                              <w:t>ru</w:t>
                            </w:r>
                            <w:proofErr w:type="spellEnd"/>
                          </w:p>
                          <w:p w:rsidR="00210B1E" w:rsidRPr="000A0539" w:rsidRDefault="00210B1E" w:rsidP="004F7BB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3.75pt;margin-top:38.75pt;width:477.75pt;height:60.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" filled="f" stroked="f" strokecolor="white">
                <v:textbox inset="0,0,0,0">
                  <w:txbxContent>
                    <w:p w:rsidR="00210B1E" w:rsidRPr="00911683" w:rsidRDefault="00210B1E" w:rsidP="004F7BB1">
                      <w:pPr>
                        <w:pStyle w:val="Masthead"/>
                        <w:rPr>
                          <w:rFonts w:ascii="Forte" w:hAnsi="Forte"/>
                          <w:b/>
                          <w:color w:val="00B050"/>
                          <w:sz w:val="96"/>
                        </w:rPr>
                      </w:pPr>
                      <w:r w:rsidRPr="00911683">
                        <w:rPr>
                          <w:rFonts w:ascii="Times New Roman" w:hAnsi="Times New Roman"/>
                          <w:b/>
                          <w:color w:val="00B050"/>
                          <w:sz w:val="96"/>
                          <w:lang w:val="ru-RU"/>
                        </w:rPr>
                        <w:t>Школа</w:t>
                      </w:r>
                      <w:r w:rsidRPr="00911683">
                        <w:rPr>
                          <w:rFonts w:ascii="Forte" w:hAnsi="Forte"/>
                          <w:b/>
                          <w:color w:val="00B050"/>
                          <w:sz w:val="96"/>
                          <w:lang w:val="ru-RU"/>
                        </w:rPr>
                        <w:t>.</w:t>
                      </w:r>
                      <w:proofErr w:type="spellStart"/>
                      <w:r w:rsidRPr="00911683">
                        <w:rPr>
                          <w:rFonts w:ascii="Forte" w:hAnsi="Forte"/>
                          <w:b/>
                          <w:color w:val="00B050"/>
                          <w:sz w:val="96"/>
                        </w:rPr>
                        <w:t>ru</w:t>
                      </w:r>
                      <w:proofErr w:type="spellEnd"/>
                    </w:p>
                    <w:p w:rsidR="00210B1E" w:rsidRPr="000A0539" w:rsidRDefault="00210B1E" w:rsidP="004F7BB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053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515D0480" wp14:editId="78827A3D">
                <wp:simplePos x="0" y="0"/>
                <wp:positionH relativeFrom="page">
                  <wp:posOffset>673100</wp:posOffset>
                </wp:positionH>
                <wp:positionV relativeFrom="margin">
                  <wp:posOffset>-371475</wp:posOffset>
                </wp:positionV>
                <wp:extent cx="6777990" cy="381000"/>
                <wp:effectExtent l="0" t="0" r="381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99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10B1E" w:rsidRPr="00911683" w:rsidRDefault="00210B1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00B050"/>
                                <w:lang w:val="ru-RU"/>
                              </w:rPr>
                            </w:pPr>
                            <w:r w:rsidRPr="00911683">
                              <w:rPr>
                                <w:i/>
                                <w:iCs/>
                                <w:color w:val="00B050"/>
                                <w:lang w:val="ru-RU"/>
                              </w:rPr>
                              <w:t>Ежемесячная школьная газета МБОУ СОШ № 1 для учителей, учеников и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53pt;margin-top:-29.25pt;width:533.7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" o:allowincell="f" stroked="f">
                <v:textbox>
                  <w:txbxContent>
                    <w:p w:rsidR="00210B1E" w:rsidRPr="00911683" w:rsidRDefault="00210B1E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00B050"/>
                          <w:lang w:val="ru-RU"/>
                        </w:rPr>
                      </w:pPr>
                      <w:r w:rsidRPr="00911683">
                        <w:rPr>
                          <w:i/>
                          <w:iCs/>
                          <w:color w:val="00B050"/>
                          <w:lang w:val="ru-RU"/>
                        </w:rPr>
                        <w:t>Ежемесячная школьная газета МБОУ СОШ № 1 для учителей, учеников и родителей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A0539">
        <w:rPr>
          <w:noProof/>
          <w:lang w:val="ru-RU" w:eastAsia="ru-RU"/>
        </w:rPr>
        <w:drawing>
          <wp:anchor distT="0" distB="0" distL="114300" distR="114300" simplePos="0" relativeHeight="251622399" behindDoc="1" locked="0" layoutInCell="1" allowOverlap="1" wp14:anchorId="40986AE6" wp14:editId="3249D365">
            <wp:simplePos x="0" y="0"/>
            <wp:positionH relativeFrom="column">
              <wp:posOffset>-466725</wp:posOffset>
            </wp:positionH>
            <wp:positionV relativeFrom="paragraph">
              <wp:posOffset>-457200</wp:posOffset>
            </wp:positionV>
            <wp:extent cx="7791450" cy="10039350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9076928-stock-illustration-school-test-book-05-a.jpg"/>
                    <pic:cNvPicPr/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5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53F9B5D" wp14:editId="0438182E">
                <wp:simplePos x="0" y="0"/>
                <wp:positionH relativeFrom="page">
                  <wp:posOffset>6400800</wp:posOffset>
                </wp:positionH>
                <wp:positionV relativeFrom="page">
                  <wp:posOffset>457200</wp:posOffset>
                </wp:positionV>
                <wp:extent cx="805815" cy="772795"/>
                <wp:effectExtent l="0" t="0" r="3810" b="0"/>
                <wp:wrapNone/>
                <wp:docPr id="9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28" type="#_x0000_t202" style="position:absolute;margin-left:7in;margin-top:36pt;width:63.45pt;height:60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4835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044492" wp14:editId="79C78727">
                <wp:simplePos x="0" y="0"/>
                <wp:positionH relativeFrom="page">
                  <wp:posOffset>2971800</wp:posOffset>
                </wp:positionH>
                <wp:positionV relativeFrom="page">
                  <wp:posOffset>228600</wp:posOffset>
                </wp:positionV>
                <wp:extent cx="805815" cy="772795"/>
                <wp:effectExtent l="0" t="0" r="3810" b="0"/>
                <wp:wrapNone/>
                <wp:docPr id="9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29" type="#_x0000_t202" style="position:absolute;margin-left:234pt;margin-top:18pt;width:63.45pt;height: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4835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698D595" wp14:editId="60469D0E">
                <wp:simplePos x="0" y="0"/>
                <wp:positionH relativeFrom="page">
                  <wp:posOffset>571500</wp:posOffset>
                </wp:positionH>
                <wp:positionV relativeFrom="page">
                  <wp:posOffset>457200</wp:posOffset>
                </wp:positionV>
                <wp:extent cx="936625" cy="897890"/>
                <wp:effectExtent l="0" t="0" r="0" b="0"/>
                <wp:wrapNone/>
                <wp:docPr id="9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0" type="#_x0000_t202" style="position:absolute;margin-left:45pt;margin-top:36pt;width:73.75pt;height:70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911683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F67912" wp14:editId="0D8F84C1">
                <wp:simplePos x="0" y="0"/>
                <wp:positionH relativeFrom="column">
                  <wp:posOffset>4055026</wp:posOffset>
                </wp:positionH>
                <wp:positionV relativeFrom="paragraph">
                  <wp:posOffset>172340</wp:posOffset>
                </wp:positionV>
                <wp:extent cx="1076275" cy="1004309"/>
                <wp:effectExtent l="0" t="38100" r="29210" b="4381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8962">
                          <a:off x="0" y="0"/>
                          <a:ext cx="1076275" cy="10043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B1E" w:rsidRPr="00911683" w:rsidRDefault="00210B1E" w:rsidP="00911683">
                            <w:pPr>
                              <w:jc w:val="center"/>
                              <w:rPr>
                                <w:b/>
                                <w:color w:val="EAF1DD" w:themeColor="accent3" w:themeTint="33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1683">
                              <w:rPr>
                                <w:b/>
                                <w:color w:val="EAF1DD" w:themeColor="accent3" w:themeTint="33"/>
                                <w:sz w:val="28"/>
                                <w:szCs w:val="28"/>
                                <w:lang w:val="ru-RU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b/>
                                <w:color w:val="EAF1DD" w:themeColor="accent3" w:themeTint="33"/>
                                <w:sz w:val="28"/>
                                <w:szCs w:val="28"/>
                                <w:lang w:val="ru-RU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ыпуск № </w:t>
                            </w:r>
                            <w:r>
                              <w:rPr>
                                <w:b/>
                                <w:color w:val="EAF1DD" w:themeColor="accent3" w:themeTint="33"/>
                                <w:sz w:val="28"/>
                                <w:szCs w:val="28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solidFill>
                                    <w14:schemeClr w14:val="accent3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1" type="#_x0000_t202" style="position:absolute;margin-left:319.3pt;margin-top:13.55pt;width:84.75pt;height:79.1pt;rotation:435773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" filled="f" stroked="f" strokeweight=".5pt">
                <v:textbox>
                  <w:txbxContent>
                    <w:p w:rsidR="00210B1E" w:rsidRPr="00911683" w:rsidRDefault="00210B1E" w:rsidP="00911683">
                      <w:pPr>
                        <w:jc w:val="center"/>
                        <w:rPr>
                          <w:b/>
                          <w:color w:val="EAF1DD" w:themeColor="accent3" w:themeTint="33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1683">
                        <w:rPr>
                          <w:b/>
                          <w:color w:val="EAF1DD" w:themeColor="accent3" w:themeTint="33"/>
                          <w:sz w:val="28"/>
                          <w:szCs w:val="28"/>
                          <w:lang w:val="ru-RU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>
                        <w:rPr>
                          <w:b/>
                          <w:color w:val="EAF1DD" w:themeColor="accent3" w:themeTint="33"/>
                          <w:sz w:val="28"/>
                          <w:szCs w:val="28"/>
                          <w:lang w:val="ru-RU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ыпуск № </w:t>
                      </w:r>
                      <w:r>
                        <w:rPr>
                          <w:b/>
                          <w:color w:val="EAF1DD" w:themeColor="accent3" w:themeTint="33"/>
                          <w:sz w:val="28"/>
                          <w:szCs w:val="28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solidFill>
                              <w14:schemeClr w14:val="accent3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BDE96E9" wp14:editId="25505811">
                <wp:simplePos x="0" y="0"/>
                <wp:positionH relativeFrom="page">
                  <wp:posOffset>454660</wp:posOffset>
                </wp:positionH>
                <wp:positionV relativeFrom="page">
                  <wp:posOffset>1257300</wp:posOffset>
                </wp:positionV>
                <wp:extent cx="4876800" cy="2586990"/>
                <wp:effectExtent l="0" t="0" r="0" b="3810"/>
                <wp:wrapNone/>
                <wp:docPr id="8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58699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78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0B1E" w:rsidRPr="00F137F9" w:rsidRDefault="00236EA5" w:rsidP="00F137F9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F7A2F88" wp14:editId="4C1B1861">
                                  <wp:extent cx="4876800" cy="2743200"/>
                                  <wp:effectExtent l="0" t="0" r="0" b="0"/>
                                  <wp:docPr id="9" name="Рисунок 9" descr="https://pp.userapi.com/c845324/v845324692/1d8275/JEeHrje8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pp.userapi.com/c845324/v845324692/1d8275/JEeHrje8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32" type="#_x0000_t202" style="position:absolute;margin-left:35.8pt;margin-top:99pt;width:384pt;height:203.7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" fillcolor="#00b050" stroked="f">
                <v:fill opacity="51143f"/>
                <v:textbox inset="0,0,0,0">
                  <w:txbxContent>
                    <w:p w:rsidR="00210B1E" w:rsidRPr="00F137F9" w:rsidRDefault="00236EA5" w:rsidP="00F137F9"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F7A2F88" wp14:editId="4C1B1861">
                            <wp:extent cx="4876800" cy="2743200"/>
                            <wp:effectExtent l="0" t="0" r="0" b="0"/>
                            <wp:docPr id="9" name="Рисунок 9" descr="https://pp.userapi.com/c845324/v845324692/1d8275/JEeHrje8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pp.userapi.com/c845324/v845324692/1d8275/JEeHrje8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164F3B8D" wp14:editId="78AC4C9D">
                <wp:simplePos x="0" y="0"/>
                <wp:positionH relativeFrom="page">
                  <wp:posOffset>5334000</wp:posOffset>
                </wp:positionH>
                <wp:positionV relativeFrom="page">
                  <wp:posOffset>1257300</wp:posOffset>
                </wp:positionV>
                <wp:extent cx="1981200" cy="8229600"/>
                <wp:effectExtent l="0" t="0" r="0" b="0"/>
                <wp:wrapNone/>
                <wp:docPr id="8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2296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0B1E" w:rsidRDefault="00210B1E" w:rsidP="00AB0530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34" type="#_x0000_t202" style="position:absolute;margin-left:420pt;margin-top:99pt;width:156pt;height:9in;z-index:-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" fillcolor="yellow" stroked="f">
                <v:fill opacity="13107f"/>
                <v:textbox inset="0,0,0,0">
                  <w:txbxContent>
                    <w:p w:rsidR="00210B1E" w:rsidRDefault="00210B1E" w:rsidP="00AB0530">
                      <w: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040C50" wp14:editId="0759147C">
                <wp:simplePos x="0" y="0"/>
                <wp:positionH relativeFrom="page">
                  <wp:posOffset>5676900</wp:posOffset>
                </wp:positionH>
                <wp:positionV relativeFrom="page">
                  <wp:posOffset>1562099</wp:posOffset>
                </wp:positionV>
                <wp:extent cx="1371600" cy="3152775"/>
                <wp:effectExtent l="0" t="0" r="0" b="9525"/>
                <wp:wrapNone/>
                <wp:docPr id="8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911683" w:rsidRDefault="00210B1E" w:rsidP="00911683">
                            <w:pPr>
                              <w:pStyle w:val="QuoteTextLeftAlign"/>
                              <w:jc w:val="center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  <w:r w:rsidRPr="00911683">
                              <w:rPr>
                                <w:color w:val="E36C0A" w:themeColor="accent6" w:themeShade="BF"/>
                                <w:lang w:val="ru-RU"/>
                              </w:rPr>
                              <w:t>Важные события этого месяца</w:t>
                            </w:r>
                          </w:p>
                          <w:p w:rsidR="00210B1E" w:rsidRDefault="00210B1E" w:rsidP="00716422">
                            <w:pPr>
                              <w:pStyle w:val="a5"/>
                              <w:ind w:left="720" w:firstLine="0"/>
                              <w:rPr>
                                <w:lang w:val="ru-RU"/>
                              </w:rPr>
                            </w:pPr>
                          </w:p>
                          <w:p w:rsidR="00210B1E" w:rsidRPr="006F20EC" w:rsidRDefault="00210B1E" w:rsidP="006F20EC">
                            <w:pPr>
                              <w:pStyle w:val="a5"/>
                              <w:ind w:left="0" w:firstLine="0"/>
                              <w:jc w:val="center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  <w:r w:rsidRPr="006F20EC">
                              <w:rPr>
                                <w:color w:val="E36C0A" w:themeColor="accent6" w:themeShade="BF"/>
                                <w:lang w:val="ru-RU"/>
                              </w:rPr>
                              <w:t>Масленица</w:t>
                            </w:r>
                          </w:p>
                          <w:p w:rsidR="00210B1E" w:rsidRPr="006F20EC" w:rsidRDefault="00210B1E" w:rsidP="006F20EC">
                            <w:pPr>
                              <w:pStyle w:val="a5"/>
                              <w:ind w:left="0" w:firstLine="0"/>
                              <w:jc w:val="center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</w:p>
                          <w:p w:rsidR="00210B1E" w:rsidRPr="006F20EC" w:rsidRDefault="00210B1E" w:rsidP="006F20EC">
                            <w:pPr>
                              <w:pStyle w:val="a5"/>
                              <w:ind w:left="0" w:firstLine="0"/>
                              <w:jc w:val="center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  <w:r w:rsidRPr="006F20EC">
                              <w:rPr>
                                <w:color w:val="E36C0A" w:themeColor="accent6" w:themeShade="BF"/>
                                <w:lang w:val="ru-RU"/>
                              </w:rPr>
                              <w:t>Конкурс юных чтецов «Жива классика»</w:t>
                            </w:r>
                          </w:p>
                          <w:p w:rsidR="00210B1E" w:rsidRPr="006F20EC" w:rsidRDefault="00210B1E" w:rsidP="006F20EC">
                            <w:pPr>
                              <w:pStyle w:val="a5"/>
                              <w:ind w:left="0" w:firstLine="0"/>
                              <w:jc w:val="center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</w:p>
                          <w:p w:rsidR="00210B1E" w:rsidRPr="006F20EC" w:rsidRDefault="00210B1E" w:rsidP="006F20EC">
                            <w:pPr>
                              <w:pStyle w:val="a5"/>
                              <w:ind w:left="0" w:firstLine="0"/>
                              <w:jc w:val="center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  <w:r w:rsidRPr="006F20EC">
                              <w:rPr>
                                <w:color w:val="E36C0A" w:themeColor="accent6" w:themeShade="BF"/>
                                <w:lang w:val="ru-RU"/>
                              </w:rPr>
                              <w:t>Живем интересно, сдаём ГИА честно</w:t>
                            </w:r>
                          </w:p>
                          <w:p w:rsidR="00210B1E" w:rsidRPr="006F20EC" w:rsidRDefault="00210B1E" w:rsidP="006F20EC">
                            <w:pPr>
                              <w:pStyle w:val="a5"/>
                              <w:ind w:left="0" w:firstLine="0"/>
                              <w:jc w:val="center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</w:p>
                          <w:p w:rsidR="00210B1E" w:rsidRPr="006F20EC" w:rsidRDefault="00210B1E" w:rsidP="006F20EC">
                            <w:pPr>
                              <w:pStyle w:val="a5"/>
                              <w:ind w:left="0" w:firstLine="0"/>
                              <w:jc w:val="center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  <w:r w:rsidRPr="006F20EC">
                              <w:rPr>
                                <w:color w:val="E36C0A" w:themeColor="accent6" w:themeShade="BF"/>
                                <w:lang w:val="ru-RU"/>
                              </w:rPr>
                              <w:t>Весенние каникулы</w:t>
                            </w:r>
                          </w:p>
                          <w:p w:rsidR="00210B1E" w:rsidRDefault="00210B1E" w:rsidP="006F20EC">
                            <w:pPr>
                              <w:pStyle w:val="a5"/>
                              <w:ind w:left="0" w:firstLine="0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210B1E" w:rsidRPr="006F20EC" w:rsidRDefault="00210B1E" w:rsidP="006F20EC">
                            <w:pPr>
                              <w:pStyle w:val="a5"/>
                              <w:ind w:left="0" w:firstLine="0"/>
                              <w:jc w:val="center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  <w:r w:rsidRPr="006F20EC">
                              <w:rPr>
                                <w:color w:val="E36C0A" w:themeColor="accent6" w:themeShade="BF"/>
                                <w:lang w:val="ru-RU"/>
                              </w:rPr>
                              <w:t>Интересные факты и события</w:t>
                            </w:r>
                          </w:p>
                          <w:p w:rsidR="00210B1E" w:rsidRPr="004F7BB1" w:rsidRDefault="00210B1E" w:rsidP="004F7BB1">
                            <w:pPr>
                              <w:pStyle w:val="a5"/>
                              <w:rPr>
                                <w:lang w:val="ru-RU"/>
                              </w:rPr>
                            </w:pPr>
                          </w:p>
                          <w:p w:rsidR="00210B1E" w:rsidRPr="004F7BB1" w:rsidRDefault="00210B1E" w:rsidP="004F7BB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447pt;margin-top:123pt;width:108pt;height:248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" filled="f" stroked="f">
                <v:textbox inset="0,0,0,0">
                  <w:txbxContent>
                    <w:p w:rsidR="00210B1E" w:rsidRPr="00911683" w:rsidRDefault="00210B1E" w:rsidP="00911683">
                      <w:pPr>
                        <w:pStyle w:val="QuoteTextLeftAlign"/>
                        <w:jc w:val="center"/>
                        <w:rPr>
                          <w:color w:val="E36C0A" w:themeColor="accent6" w:themeShade="BF"/>
                          <w:lang w:val="ru-RU"/>
                        </w:rPr>
                      </w:pPr>
                      <w:r w:rsidRPr="00911683">
                        <w:rPr>
                          <w:color w:val="E36C0A" w:themeColor="accent6" w:themeShade="BF"/>
                          <w:lang w:val="ru-RU"/>
                        </w:rPr>
                        <w:t>Важные события этого месяца</w:t>
                      </w:r>
                    </w:p>
                    <w:p w:rsidR="00210B1E" w:rsidRDefault="00210B1E" w:rsidP="00716422">
                      <w:pPr>
                        <w:pStyle w:val="a5"/>
                        <w:ind w:left="720" w:firstLine="0"/>
                        <w:rPr>
                          <w:lang w:val="ru-RU"/>
                        </w:rPr>
                      </w:pPr>
                    </w:p>
                    <w:p w:rsidR="00210B1E" w:rsidRPr="006F20EC" w:rsidRDefault="00210B1E" w:rsidP="006F20EC">
                      <w:pPr>
                        <w:pStyle w:val="a5"/>
                        <w:ind w:left="0" w:firstLine="0"/>
                        <w:jc w:val="center"/>
                        <w:rPr>
                          <w:color w:val="E36C0A" w:themeColor="accent6" w:themeShade="BF"/>
                          <w:lang w:val="ru-RU"/>
                        </w:rPr>
                      </w:pPr>
                      <w:r w:rsidRPr="006F20EC">
                        <w:rPr>
                          <w:color w:val="E36C0A" w:themeColor="accent6" w:themeShade="BF"/>
                          <w:lang w:val="ru-RU"/>
                        </w:rPr>
                        <w:t>Масленица</w:t>
                      </w:r>
                    </w:p>
                    <w:p w:rsidR="00210B1E" w:rsidRPr="006F20EC" w:rsidRDefault="00210B1E" w:rsidP="006F20EC">
                      <w:pPr>
                        <w:pStyle w:val="a5"/>
                        <w:ind w:left="0" w:firstLine="0"/>
                        <w:jc w:val="center"/>
                        <w:rPr>
                          <w:color w:val="E36C0A" w:themeColor="accent6" w:themeShade="BF"/>
                          <w:lang w:val="ru-RU"/>
                        </w:rPr>
                      </w:pPr>
                    </w:p>
                    <w:p w:rsidR="00210B1E" w:rsidRPr="006F20EC" w:rsidRDefault="00210B1E" w:rsidP="006F20EC">
                      <w:pPr>
                        <w:pStyle w:val="a5"/>
                        <w:ind w:left="0" w:firstLine="0"/>
                        <w:jc w:val="center"/>
                        <w:rPr>
                          <w:color w:val="E36C0A" w:themeColor="accent6" w:themeShade="BF"/>
                          <w:lang w:val="ru-RU"/>
                        </w:rPr>
                      </w:pPr>
                      <w:r w:rsidRPr="006F20EC">
                        <w:rPr>
                          <w:color w:val="E36C0A" w:themeColor="accent6" w:themeShade="BF"/>
                          <w:lang w:val="ru-RU"/>
                        </w:rPr>
                        <w:t>Конкурс юных чтецов «Жива классика»</w:t>
                      </w:r>
                    </w:p>
                    <w:p w:rsidR="00210B1E" w:rsidRPr="006F20EC" w:rsidRDefault="00210B1E" w:rsidP="006F20EC">
                      <w:pPr>
                        <w:pStyle w:val="a5"/>
                        <w:ind w:left="0" w:firstLine="0"/>
                        <w:jc w:val="center"/>
                        <w:rPr>
                          <w:color w:val="E36C0A" w:themeColor="accent6" w:themeShade="BF"/>
                          <w:lang w:val="ru-RU"/>
                        </w:rPr>
                      </w:pPr>
                    </w:p>
                    <w:p w:rsidR="00210B1E" w:rsidRPr="006F20EC" w:rsidRDefault="00210B1E" w:rsidP="006F20EC">
                      <w:pPr>
                        <w:pStyle w:val="a5"/>
                        <w:ind w:left="0" w:firstLine="0"/>
                        <w:jc w:val="center"/>
                        <w:rPr>
                          <w:color w:val="E36C0A" w:themeColor="accent6" w:themeShade="BF"/>
                          <w:lang w:val="ru-RU"/>
                        </w:rPr>
                      </w:pPr>
                      <w:r w:rsidRPr="006F20EC">
                        <w:rPr>
                          <w:color w:val="E36C0A" w:themeColor="accent6" w:themeShade="BF"/>
                          <w:lang w:val="ru-RU"/>
                        </w:rPr>
                        <w:t>Живем интересно, сдаём ГИА честно</w:t>
                      </w:r>
                    </w:p>
                    <w:p w:rsidR="00210B1E" w:rsidRPr="006F20EC" w:rsidRDefault="00210B1E" w:rsidP="006F20EC">
                      <w:pPr>
                        <w:pStyle w:val="a5"/>
                        <w:ind w:left="0" w:firstLine="0"/>
                        <w:jc w:val="center"/>
                        <w:rPr>
                          <w:color w:val="E36C0A" w:themeColor="accent6" w:themeShade="BF"/>
                          <w:lang w:val="ru-RU"/>
                        </w:rPr>
                      </w:pPr>
                    </w:p>
                    <w:p w:rsidR="00210B1E" w:rsidRPr="006F20EC" w:rsidRDefault="00210B1E" w:rsidP="006F20EC">
                      <w:pPr>
                        <w:pStyle w:val="a5"/>
                        <w:ind w:left="0" w:firstLine="0"/>
                        <w:jc w:val="center"/>
                        <w:rPr>
                          <w:color w:val="E36C0A" w:themeColor="accent6" w:themeShade="BF"/>
                          <w:lang w:val="ru-RU"/>
                        </w:rPr>
                      </w:pPr>
                      <w:r w:rsidRPr="006F20EC">
                        <w:rPr>
                          <w:color w:val="E36C0A" w:themeColor="accent6" w:themeShade="BF"/>
                          <w:lang w:val="ru-RU"/>
                        </w:rPr>
                        <w:t>Весенние каникулы</w:t>
                      </w:r>
                    </w:p>
                    <w:p w:rsidR="00210B1E" w:rsidRDefault="00210B1E" w:rsidP="006F20EC">
                      <w:pPr>
                        <w:pStyle w:val="a5"/>
                        <w:ind w:left="0" w:firstLine="0"/>
                        <w:jc w:val="center"/>
                        <w:rPr>
                          <w:lang w:val="ru-RU"/>
                        </w:rPr>
                      </w:pPr>
                    </w:p>
                    <w:p w:rsidR="00210B1E" w:rsidRPr="006F20EC" w:rsidRDefault="00210B1E" w:rsidP="006F20EC">
                      <w:pPr>
                        <w:pStyle w:val="a5"/>
                        <w:ind w:left="0" w:firstLine="0"/>
                        <w:jc w:val="center"/>
                        <w:rPr>
                          <w:color w:val="E36C0A" w:themeColor="accent6" w:themeShade="BF"/>
                          <w:lang w:val="ru-RU"/>
                        </w:rPr>
                      </w:pPr>
                      <w:r w:rsidRPr="006F20EC">
                        <w:rPr>
                          <w:color w:val="E36C0A" w:themeColor="accent6" w:themeShade="BF"/>
                          <w:lang w:val="ru-RU"/>
                        </w:rPr>
                        <w:t>Интересные факты и события</w:t>
                      </w:r>
                    </w:p>
                    <w:p w:rsidR="00210B1E" w:rsidRPr="004F7BB1" w:rsidRDefault="00210B1E" w:rsidP="004F7BB1">
                      <w:pPr>
                        <w:pStyle w:val="a5"/>
                        <w:rPr>
                          <w:lang w:val="ru-RU"/>
                        </w:rPr>
                      </w:pPr>
                    </w:p>
                    <w:p w:rsidR="00210B1E" w:rsidRPr="004F7BB1" w:rsidRDefault="00210B1E" w:rsidP="004F7BB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236EA5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8718E32" wp14:editId="37690B9A">
                <wp:simplePos x="400050" y="20669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857625" cy="3139440"/>
                <wp:effectExtent l="0" t="0" r="0" b="3810"/>
                <wp:wrapSquare wrapText="bothSides"/>
                <wp:docPr id="90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313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136E72" w:rsidRDefault="00210B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5" type="#_x0000_t202" style="position:absolute;margin-left:0;margin-top:0;width:303.75pt;height:247.2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eXvQIAAMM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" filled="f" stroked="f">
                <v:textbox>
                  <w:txbxContent>
                    <w:p w:rsidR="00210B1E" w:rsidRPr="00136E72" w:rsidRDefault="00210B1E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236EA5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13970</wp:posOffset>
                </wp:positionV>
                <wp:extent cx="3943350" cy="25146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6EA5" w:rsidRPr="00236EA5" w:rsidRDefault="00236EA5" w:rsidP="00236EA5">
                            <w:pPr>
                              <w:jc w:val="right"/>
                              <w:rPr>
                                <w:rFonts w:ascii="Felix Titling" w:hAnsi="Felix Titling"/>
                                <w:b/>
                                <w:color w:val="E36C0A" w:themeColor="accent6" w:themeShade="BF"/>
                                <w:lang w:val="ru-RU"/>
                              </w:rPr>
                            </w:pPr>
                            <w:r w:rsidRPr="00236EA5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lang w:val="ru-RU"/>
                              </w:rPr>
                              <w:t>Приходи</w:t>
                            </w:r>
                            <w:r w:rsidRPr="00236EA5">
                              <w:rPr>
                                <w:rFonts w:ascii="Felix Titling" w:hAnsi="Felix Titling"/>
                                <w:b/>
                                <w:color w:val="E36C0A" w:themeColor="accent6" w:themeShade="BF"/>
                                <w:lang w:val="ru-RU"/>
                              </w:rPr>
                              <w:t xml:space="preserve"> </w:t>
                            </w:r>
                            <w:r w:rsidRPr="00236EA5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lang w:val="ru-RU"/>
                              </w:rPr>
                              <w:t>поддержать</w:t>
                            </w:r>
                            <w:r w:rsidRPr="00236EA5">
                              <w:rPr>
                                <w:rFonts w:ascii="Felix Titling" w:hAnsi="Felix Titling"/>
                                <w:b/>
                                <w:color w:val="E36C0A" w:themeColor="accent6" w:themeShade="BF"/>
                                <w:lang w:val="ru-RU"/>
                              </w:rPr>
                              <w:t xml:space="preserve"> </w:t>
                            </w:r>
                            <w:r w:rsidRPr="00236EA5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lang w:val="ru-RU"/>
                              </w:rPr>
                              <w:t>нашу</w:t>
                            </w:r>
                            <w:r w:rsidRPr="00236EA5">
                              <w:rPr>
                                <w:rFonts w:ascii="Felix Titling" w:hAnsi="Felix Titling"/>
                                <w:b/>
                                <w:color w:val="E36C0A" w:themeColor="accent6" w:themeShade="BF"/>
                                <w:lang w:val="ru-RU"/>
                              </w:rPr>
                              <w:t xml:space="preserve"> </w:t>
                            </w:r>
                            <w:r w:rsidRPr="00236EA5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lang w:val="ru-RU"/>
                              </w:rPr>
                              <w:t>команду</w:t>
                            </w:r>
                            <w:r w:rsidRPr="00236EA5">
                              <w:rPr>
                                <w:rFonts w:ascii="Felix Titling" w:hAnsi="Felix Titling"/>
                                <w:b/>
                                <w:color w:val="E36C0A" w:themeColor="accent6" w:themeShade="BF"/>
                                <w:lang w:val="ru-RU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6" type="#_x0000_t202" style="position:absolute;margin-left:73.5pt;margin-top:1.1pt;width:310.5pt;height:19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" filled="f" stroked="f" strokeweight=".5pt">
                <v:textbox>
                  <w:txbxContent>
                    <w:p w:rsidR="00236EA5" w:rsidRPr="00236EA5" w:rsidRDefault="00236EA5" w:rsidP="00236EA5">
                      <w:pPr>
                        <w:jc w:val="right"/>
                        <w:rPr>
                          <w:rFonts w:ascii="Felix Titling" w:hAnsi="Felix Titling"/>
                          <w:b/>
                          <w:color w:val="E36C0A" w:themeColor="accent6" w:themeShade="BF"/>
                          <w:lang w:val="ru-RU"/>
                        </w:rPr>
                      </w:pPr>
                      <w:r w:rsidRPr="00236EA5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lang w:val="ru-RU"/>
                        </w:rPr>
                        <w:t>Приходи</w:t>
                      </w:r>
                      <w:r w:rsidRPr="00236EA5">
                        <w:rPr>
                          <w:rFonts w:ascii="Felix Titling" w:hAnsi="Felix Titling"/>
                          <w:b/>
                          <w:color w:val="E36C0A" w:themeColor="accent6" w:themeShade="BF"/>
                          <w:lang w:val="ru-RU"/>
                        </w:rPr>
                        <w:t xml:space="preserve"> </w:t>
                      </w:r>
                      <w:r w:rsidRPr="00236EA5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lang w:val="ru-RU"/>
                        </w:rPr>
                        <w:t>поддержать</w:t>
                      </w:r>
                      <w:r w:rsidRPr="00236EA5">
                        <w:rPr>
                          <w:rFonts w:ascii="Felix Titling" w:hAnsi="Felix Titling"/>
                          <w:b/>
                          <w:color w:val="E36C0A" w:themeColor="accent6" w:themeShade="BF"/>
                          <w:lang w:val="ru-RU"/>
                        </w:rPr>
                        <w:t xml:space="preserve"> </w:t>
                      </w:r>
                      <w:r w:rsidRPr="00236EA5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lang w:val="ru-RU"/>
                        </w:rPr>
                        <w:t>нашу</w:t>
                      </w:r>
                      <w:r w:rsidRPr="00236EA5">
                        <w:rPr>
                          <w:rFonts w:ascii="Felix Titling" w:hAnsi="Felix Titling"/>
                          <w:b/>
                          <w:color w:val="E36C0A" w:themeColor="accent6" w:themeShade="BF"/>
                          <w:lang w:val="ru-RU"/>
                        </w:rPr>
                        <w:t xml:space="preserve"> </w:t>
                      </w:r>
                      <w:r w:rsidRPr="00236EA5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lang w:val="ru-RU"/>
                        </w:rPr>
                        <w:t>команду</w:t>
                      </w:r>
                      <w:r w:rsidRPr="00236EA5">
                        <w:rPr>
                          <w:rFonts w:ascii="Felix Titling" w:hAnsi="Felix Titling"/>
                          <w:b/>
                          <w:color w:val="E36C0A" w:themeColor="accent6" w:themeShade="BF"/>
                          <w:lang w:val="ru-RU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136E72" w:rsidRDefault="00136E72"/>
    <w:p w:rsidR="00136E72" w:rsidRDefault="00236EA5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F109F50" wp14:editId="1BBCA49E">
                <wp:simplePos x="0" y="0"/>
                <wp:positionH relativeFrom="page">
                  <wp:posOffset>424180</wp:posOffset>
                </wp:positionH>
                <wp:positionV relativeFrom="page">
                  <wp:posOffset>4223385</wp:posOffset>
                </wp:positionV>
                <wp:extent cx="4986020" cy="342900"/>
                <wp:effectExtent l="0" t="0" r="5080" b="0"/>
                <wp:wrapNone/>
                <wp:docPr id="8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02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7E6181" w:rsidRDefault="00210B1E" w:rsidP="00136E72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  <w:lang w:val="ru-RU"/>
                              </w:rPr>
                            </w:pPr>
                            <w:bookmarkStart w:id="0" w:name="_GoBack"/>
                            <w:r w:rsidRPr="007E6181">
                              <w:rPr>
                                <w:b/>
                                <w:color w:val="00B050"/>
                                <w:sz w:val="28"/>
                                <w:szCs w:val="28"/>
                                <w:lang w:val="ru-RU"/>
                              </w:rPr>
                              <w:t xml:space="preserve">Праздник «Широкая масленица» </w:t>
                            </w:r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33.4pt;margin-top:332.55pt;width:392.6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" filled="f" stroked="f">
                <v:textbox inset="0,0,0,0">
                  <w:txbxContent>
                    <w:p w:rsidR="00210B1E" w:rsidRPr="007E6181" w:rsidRDefault="00210B1E" w:rsidP="00136E72">
                      <w:pPr>
                        <w:rPr>
                          <w:b/>
                          <w:color w:val="00B050"/>
                          <w:sz w:val="28"/>
                          <w:szCs w:val="28"/>
                          <w:lang w:val="ru-RU"/>
                        </w:rPr>
                      </w:pPr>
                      <w:bookmarkStart w:id="1" w:name="_GoBack"/>
                      <w:r w:rsidRPr="007E6181">
                        <w:rPr>
                          <w:b/>
                          <w:color w:val="00B050"/>
                          <w:sz w:val="28"/>
                          <w:szCs w:val="28"/>
                          <w:lang w:val="ru-RU"/>
                        </w:rPr>
                        <w:t xml:space="preserve">Праздник «Широкая масленица» 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01603D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B114187" wp14:editId="700BC489">
                <wp:simplePos x="0" y="0"/>
                <wp:positionH relativeFrom="page">
                  <wp:posOffset>428625</wp:posOffset>
                </wp:positionH>
                <wp:positionV relativeFrom="page">
                  <wp:posOffset>4572000</wp:posOffset>
                </wp:positionV>
                <wp:extent cx="2194560" cy="4740910"/>
                <wp:effectExtent l="0" t="0" r="15240" b="2540"/>
                <wp:wrapNone/>
                <wp:docPr id="8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474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3">
                        <w:txbxContent>
                          <w:p w:rsidR="00210B1E" w:rsidRDefault="00210B1E" w:rsidP="007E6181">
                            <w:pPr>
                              <w:pStyle w:val="a3"/>
                              <w:spacing w:after="0"/>
                              <w:jc w:val="both"/>
                              <w:rPr>
                                <w:rFonts w:asciiTheme="minorHAnsi" w:hAnsiTheme="minorHAnsi" w:cs="Arial"/>
                                <w:sz w:val="20"/>
                                <w:lang w:val="ru-RU"/>
                              </w:rPr>
                            </w:pP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Масленица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Felix Titling" w:hAnsi="Felix Titling" w:cs="Felix Titling"/>
                                <w:sz w:val="20"/>
                                <w:shd w:val="clear" w:color="auto" w:fill="FFFFFF"/>
                                <w:lang w:val="ru-RU"/>
                              </w:rPr>
                              <w:t>–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древний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славянский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праздник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весёлые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проводы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зимы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призыв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весне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блины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Felix Titling" w:hAnsi="Felix Titling" w:cs="Felix Titling"/>
                                <w:sz w:val="20"/>
                                <w:shd w:val="clear" w:color="auto" w:fill="FFFFFF"/>
                                <w:lang w:val="ru-RU"/>
                              </w:rPr>
                              <w:t>–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это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непременный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атрибут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этого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праздника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символ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солнца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которого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хватает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зимой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</w:rPr>
                              <w:t> 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lang w:val="ru-RU"/>
                              </w:rPr>
                              <w:br/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Масленица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народным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поверьям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Felix Titling" w:hAnsi="Felix Titling" w:cs="Felix Titling"/>
                                <w:sz w:val="20"/>
                                <w:shd w:val="clear" w:color="auto" w:fill="FFFFFF"/>
                                <w:lang w:val="ru-RU"/>
                              </w:rPr>
                              <w:t>–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самый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весёлый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очень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шумный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народный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праздник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Каждый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день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этой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недели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имеет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своё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название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которое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говорит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том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что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этот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день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нужно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делать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</w:rPr>
                              <w:t> 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lang w:val="ru-RU"/>
                              </w:rPr>
                              <w:br/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Конечно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сегодня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трудно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соблюсти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все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обычаи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обряды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праздника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ведь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масленичная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неделя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нас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сегодня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выходные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обычная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рабочая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неделя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узнать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традициях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обрядах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было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интересно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Масленица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как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правило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-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это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только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блины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дома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гостях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прямо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улице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Масленицу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первым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делом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долг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каждого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человека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был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-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помочь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прогнать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зиму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разбудить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природу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ото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сна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это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направлены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все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традиции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Масленицы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Ежегодно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нашей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школе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отмечается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этот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прекрасный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праздник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</w:rPr>
                              <w:t> 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этом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году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он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совпал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международным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женским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днём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8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марта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нас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школе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прошла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ярмарка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которой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ученики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нашей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школы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продавали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блины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прочие</w:t>
                            </w:r>
                            <w:r w:rsidRPr="007E6181">
                              <w:rPr>
                                <w:rFonts w:ascii="Arial" w:hAnsi="Arial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продукты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какой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же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праздник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без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угощения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!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Как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положено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окончании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праздника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было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чаепитие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блинами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своих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классах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мальчики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тем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временем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поздравили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девочек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их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днём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этот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день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все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казалось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необычайно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вкусным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сладким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</w:p>
                          <w:p w:rsidR="00210B1E" w:rsidRDefault="00210B1E" w:rsidP="007E6181">
                            <w:pPr>
                              <w:pStyle w:val="a3"/>
                              <w:spacing w:after="0"/>
                              <w:jc w:val="both"/>
                              <w:rPr>
                                <w:rFonts w:asciiTheme="minorHAnsi" w:hAnsiTheme="minorHAnsi" w:cs="Arial"/>
                                <w:sz w:val="20"/>
                                <w:lang w:val="ru-RU"/>
                              </w:rPr>
                            </w:pP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Праздник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удался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славу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Такие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праздники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нравятся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всем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: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детям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взрослым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Можно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отдохнуть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от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учебы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работы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7E6181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пообщаться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 w:rsidRPr="007E6181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210B1E" w:rsidRDefault="00210B1E" w:rsidP="007E6181">
                            <w:pPr>
                              <w:pStyle w:val="a3"/>
                              <w:spacing w:after="0"/>
                              <w:jc w:val="both"/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10B1E" w:rsidRDefault="00210B1E" w:rsidP="007E6181">
                            <w:pPr>
                              <w:pStyle w:val="a3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</w:pP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Спасибо</w:t>
                            </w:r>
                            <w:r w:rsidRPr="007E6181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руководству</w:t>
                            </w:r>
                            <w:r w:rsidRPr="007E6181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школы</w:t>
                            </w:r>
                            <w:r w:rsidRPr="007E6181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7E6181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всем</w:t>
                            </w:r>
                            <w:r w:rsidRPr="007E6181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классным</w:t>
                            </w:r>
                            <w:r w:rsidRPr="007E6181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руководителям</w:t>
                            </w:r>
                            <w:r w:rsidRPr="007E6181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за</w:t>
                            </w:r>
                            <w:r w:rsidRPr="007E6181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организацию</w:t>
                            </w:r>
                            <w:r w:rsidRPr="007E6181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этого</w:t>
                            </w:r>
                            <w:r w:rsidRPr="007E6181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7E6181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мероприятия</w:t>
                            </w:r>
                            <w:r>
                              <w:rPr>
                                <w:rFonts w:asciiTheme="minorHAnsi" w:hAnsiTheme="minorHAnsi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!</w:t>
                            </w:r>
                          </w:p>
                          <w:p w:rsidR="00210B1E" w:rsidRDefault="00210B1E" w:rsidP="007E6181">
                            <w:pPr>
                              <w:pStyle w:val="a3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10B1E" w:rsidRPr="007E6181" w:rsidRDefault="00210B1E" w:rsidP="007E6181">
                            <w:pPr>
                              <w:pStyle w:val="a3"/>
                              <w:spacing w:after="0"/>
                              <w:jc w:val="right"/>
                              <w:rPr>
                                <w:rFonts w:asciiTheme="minorHAnsi" w:hAnsiTheme="minorHAnsi" w:cs="Arial"/>
                                <w:i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BF4C55C" wp14:editId="284447D2">
                                  <wp:extent cx="2194560" cy="1645920"/>
                                  <wp:effectExtent l="0" t="0" r="0" b="0"/>
                                  <wp:docPr id="1" name="Рисунок 1" descr="IMG-20190307-WA00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G-20190307-WA00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56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33.75pt;margin-top:5in;width:172.8pt;height:373.3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9sKtAIAALQ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" filled="f" stroked="f">
                <v:textbox style="mso-next-textbox:#Text Box 31" inset="0,0,0,0">
                  <w:txbxContent>
                    <w:p w:rsidR="00210B1E" w:rsidRDefault="00210B1E" w:rsidP="007E6181">
                      <w:pPr>
                        <w:pStyle w:val="a3"/>
                        <w:spacing w:after="0"/>
                        <w:jc w:val="both"/>
                        <w:rPr>
                          <w:rFonts w:asciiTheme="minorHAnsi" w:hAnsiTheme="minorHAnsi" w:cs="Arial"/>
                          <w:sz w:val="20"/>
                          <w:lang w:val="ru-RU"/>
                        </w:rPr>
                      </w:pP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Масленица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Felix Titling" w:hAnsi="Felix Titling" w:cs="Felix Titling"/>
                          <w:sz w:val="20"/>
                          <w:shd w:val="clear" w:color="auto" w:fill="FFFFFF"/>
                          <w:lang w:val="ru-RU"/>
                        </w:rPr>
                        <w:t>–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древний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славянский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праздник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весёлые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проводы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зимы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призыв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весне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блины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Felix Titling" w:hAnsi="Felix Titling" w:cs="Felix Titling"/>
                          <w:sz w:val="20"/>
                          <w:shd w:val="clear" w:color="auto" w:fill="FFFFFF"/>
                          <w:lang w:val="ru-RU"/>
                        </w:rPr>
                        <w:t>–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это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непременный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атрибут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этого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праздника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символ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солнца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которого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хватает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зимой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</w:rPr>
                        <w:t> 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lang w:val="ru-RU"/>
                        </w:rPr>
                        <w:br/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Масленица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народным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поверьям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Felix Titling" w:hAnsi="Felix Titling" w:cs="Felix Titling"/>
                          <w:sz w:val="20"/>
                          <w:shd w:val="clear" w:color="auto" w:fill="FFFFFF"/>
                          <w:lang w:val="ru-RU"/>
                        </w:rPr>
                        <w:t>–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самый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весёлый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очень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шумный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народный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праздник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Каждый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день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этой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недели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имеет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своё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название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которое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говорит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том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что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этот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день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нужно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делать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</w:rPr>
                        <w:t> 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lang w:val="ru-RU"/>
                        </w:rPr>
                        <w:br/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Конечно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сегодня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трудно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соблюсти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все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обычаи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обряды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праздника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ведь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масленичная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неделя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нас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сегодня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выходные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обычная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рабочая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неделя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узнать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традициях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обрядах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было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интересно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Масленица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как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правило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-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это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только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блины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дома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гостях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прямо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улице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Масленицу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первым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делом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долг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каждого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человека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был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-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помочь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прогнать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зиму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разбудить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природу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ото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сна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это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направлены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все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традиции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Масленицы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Ежегодно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нашей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школе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отмечается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этот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прекрасный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праздник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</w:rPr>
                        <w:t> 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этом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году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он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совпал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международным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женским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днём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8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марта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нас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школе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прошла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ярмарка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которой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ученики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нашей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школы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продавали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блины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прочие</w:t>
                      </w:r>
                      <w:r w:rsidRPr="007E6181">
                        <w:rPr>
                          <w:rFonts w:ascii="Arial" w:hAnsi="Arial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продукты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какой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же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праздник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без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угощения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!</w:t>
                      </w:r>
                      <w:r>
                        <w:rPr>
                          <w:rFonts w:asciiTheme="minorHAnsi" w:hAnsiTheme="minorHAnsi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Как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положено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окончании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праздника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было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чаепитие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блинами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своих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классах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мальчики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тем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временем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поздравили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девочек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их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днём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  <w:r>
                        <w:rPr>
                          <w:rFonts w:asciiTheme="minorHAnsi" w:hAnsiTheme="minorHAnsi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этот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день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все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казалось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необычайно</w:t>
                      </w:r>
                      <w:r>
                        <w:rPr>
                          <w:rFonts w:asciiTheme="minorHAnsi" w:hAnsiTheme="minorHAnsi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вкусным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сладким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Theme="minorHAnsi" w:hAnsiTheme="minorHAnsi" w:cs="Arial"/>
                          <w:sz w:val="20"/>
                          <w:lang w:val="ru-RU"/>
                        </w:rPr>
                        <w:t xml:space="preserve"> </w:t>
                      </w:r>
                    </w:p>
                    <w:p w:rsidR="00210B1E" w:rsidRDefault="00210B1E" w:rsidP="007E6181">
                      <w:pPr>
                        <w:pStyle w:val="a3"/>
                        <w:spacing w:after="0"/>
                        <w:jc w:val="both"/>
                        <w:rPr>
                          <w:rFonts w:asciiTheme="minorHAnsi" w:hAnsiTheme="minorHAnsi" w:cs="Arial"/>
                          <w:sz w:val="20"/>
                          <w:lang w:val="ru-RU"/>
                        </w:rPr>
                      </w:pP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Праздник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удался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славу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  <w:r>
                        <w:rPr>
                          <w:rFonts w:asciiTheme="minorHAnsi" w:hAnsiTheme="minorHAnsi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Такие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праздники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нравятся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всем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: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детям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взрослым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Можно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отдохнуть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от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учебы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работы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7E6181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пообщаться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  <w:r w:rsidRPr="007E6181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</w:rPr>
                        <w:t> </w:t>
                      </w:r>
                    </w:p>
                    <w:p w:rsidR="00210B1E" w:rsidRDefault="00210B1E" w:rsidP="007E6181">
                      <w:pPr>
                        <w:pStyle w:val="a3"/>
                        <w:spacing w:after="0"/>
                        <w:jc w:val="both"/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</w:pPr>
                    </w:p>
                    <w:p w:rsidR="00210B1E" w:rsidRDefault="00210B1E" w:rsidP="007E6181">
                      <w:pPr>
                        <w:pStyle w:val="a3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</w:pP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Спасибо</w:t>
                      </w:r>
                      <w:r w:rsidRPr="007E6181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руководству</w:t>
                      </w:r>
                      <w:r w:rsidRPr="007E6181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школы</w:t>
                      </w:r>
                      <w:r w:rsidRPr="007E6181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7E6181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всем</w:t>
                      </w:r>
                      <w:r w:rsidRPr="007E6181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классным</w:t>
                      </w:r>
                      <w:r w:rsidRPr="007E6181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руководителям</w:t>
                      </w:r>
                      <w:r w:rsidRPr="007E6181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за</w:t>
                      </w:r>
                      <w:r w:rsidRPr="007E6181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организацию</w:t>
                      </w:r>
                      <w:r w:rsidRPr="007E6181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этого</w:t>
                      </w:r>
                      <w:r w:rsidRPr="007E6181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7E6181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мероприятия</w:t>
                      </w:r>
                      <w:r>
                        <w:rPr>
                          <w:rFonts w:asciiTheme="minorHAnsi" w:hAnsiTheme="minorHAnsi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>!</w:t>
                      </w:r>
                    </w:p>
                    <w:p w:rsidR="00210B1E" w:rsidRDefault="00210B1E" w:rsidP="007E6181">
                      <w:pPr>
                        <w:pStyle w:val="a3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</w:pPr>
                    </w:p>
                    <w:p w:rsidR="00210B1E" w:rsidRPr="007E6181" w:rsidRDefault="00210B1E" w:rsidP="007E6181">
                      <w:pPr>
                        <w:pStyle w:val="a3"/>
                        <w:spacing w:after="0"/>
                        <w:jc w:val="right"/>
                        <w:rPr>
                          <w:rFonts w:asciiTheme="minorHAnsi" w:hAnsiTheme="minorHAnsi" w:cs="Arial"/>
                          <w:i/>
                          <w:sz w:val="20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BF4C55C" wp14:editId="284447D2">
                            <wp:extent cx="2194560" cy="1645920"/>
                            <wp:effectExtent l="0" t="0" r="0" b="0"/>
                            <wp:docPr id="1" name="Рисунок 1" descr="IMG-20190307-WA00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G-20190307-WA00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560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74C9587" wp14:editId="201119A3">
                <wp:simplePos x="0" y="0"/>
                <wp:positionH relativeFrom="page">
                  <wp:posOffset>2810933</wp:posOffset>
                </wp:positionH>
                <wp:positionV relativeFrom="page">
                  <wp:posOffset>4571999</wp:posOffset>
                </wp:positionV>
                <wp:extent cx="2194560" cy="4741333"/>
                <wp:effectExtent l="0" t="0" r="15240" b="2540"/>
                <wp:wrapNone/>
                <wp:docPr id="8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47413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3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221.35pt;margin-top:5in;width:172.8pt;height:373.3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4835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ED8C789" wp14:editId="4D6B9634">
                <wp:simplePos x="0" y="0"/>
                <wp:positionH relativeFrom="page">
                  <wp:posOffset>4052570</wp:posOffset>
                </wp:positionH>
                <wp:positionV relativeFrom="page">
                  <wp:posOffset>4618355</wp:posOffset>
                </wp:positionV>
                <wp:extent cx="936625" cy="897890"/>
                <wp:effectExtent l="4445" t="0" r="1905" b="635"/>
                <wp:wrapNone/>
                <wp:docPr id="8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40" type="#_x0000_t202" style="position:absolute;margin-left:319.1pt;margin-top:363.65pt;width:73.75pt;height:70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F036D5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6C31996" wp14:editId="45B96536">
                <wp:simplePos x="0" y="0"/>
                <wp:positionH relativeFrom="page">
                  <wp:posOffset>5487035</wp:posOffset>
                </wp:positionH>
                <wp:positionV relativeFrom="page">
                  <wp:posOffset>5312410</wp:posOffset>
                </wp:positionV>
                <wp:extent cx="1600835" cy="1266825"/>
                <wp:effectExtent l="0" t="0" r="0" b="9525"/>
                <wp:wrapNone/>
                <wp:docPr id="8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911683" w:rsidRDefault="00210B1E" w:rsidP="004F7BB1">
                            <w:pPr>
                              <w:pStyle w:val="QuoteText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  <w:r w:rsidRPr="00911683">
                              <w:rPr>
                                <w:color w:val="E36C0A" w:themeColor="accent6" w:themeShade="BF"/>
                                <w:lang w:val="ru-RU"/>
                              </w:rPr>
                              <w:t xml:space="preserve">Будь в курсе всех событий нашей школы! </w:t>
                            </w:r>
                          </w:p>
                          <w:p w:rsidR="00210B1E" w:rsidRPr="004F7BB1" w:rsidRDefault="00210B1E" w:rsidP="004F7BB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18288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41" type="#_x0000_t202" style="position:absolute;margin-left:432.05pt;margin-top:418.3pt;width:126.05pt;height:99.7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" filled="f" stroked="f" strokecolor="gray" strokeweight=".25pt">
                <v:textbox inset=",14.4pt,,0">
                  <w:txbxContent>
                    <w:p w:rsidR="00210B1E" w:rsidRPr="00911683" w:rsidRDefault="00210B1E" w:rsidP="004F7BB1">
                      <w:pPr>
                        <w:pStyle w:val="QuoteText"/>
                        <w:rPr>
                          <w:color w:val="E36C0A" w:themeColor="accent6" w:themeShade="BF"/>
                          <w:lang w:val="ru-RU"/>
                        </w:rPr>
                      </w:pPr>
                      <w:r w:rsidRPr="00911683">
                        <w:rPr>
                          <w:color w:val="E36C0A" w:themeColor="accent6" w:themeShade="BF"/>
                          <w:lang w:val="ru-RU"/>
                        </w:rPr>
                        <w:t xml:space="preserve">Будь в курсе всех событий нашей школы! </w:t>
                      </w:r>
                    </w:p>
                    <w:p w:rsidR="00210B1E" w:rsidRPr="004F7BB1" w:rsidRDefault="00210B1E" w:rsidP="004F7BB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440A135" wp14:editId="5E753D7D">
                <wp:simplePos x="0" y="0"/>
                <wp:positionH relativeFrom="page">
                  <wp:posOffset>3384550</wp:posOffset>
                </wp:positionH>
                <wp:positionV relativeFrom="page">
                  <wp:posOffset>5488940</wp:posOffset>
                </wp:positionV>
                <wp:extent cx="1591945" cy="1795780"/>
                <wp:effectExtent l="3175" t="2540" r="2540" b="0"/>
                <wp:wrapNone/>
                <wp:docPr id="8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945" cy="179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1F090E" w:rsidRDefault="00210B1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42" type="#_x0000_t202" style="position:absolute;margin-left:266.5pt;margin-top:432.2pt;width:125.35pt;height:141.4pt;z-index:-25163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" filled="f" stroked="f">
                <v:textbox style="mso-fit-shape-to-text:t">
                  <w:txbxContent>
                    <w:p w:rsidR="00210B1E" w:rsidRPr="001F090E" w:rsidRDefault="00210B1E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2C4D4B0" wp14:editId="64205839">
                <wp:simplePos x="0" y="0"/>
                <wp:positionH relativeFrom="page">
                  <wp:posOffset>2517140</wp:posOffset>
                </wp:positionH>
                <wp:positionV relativeFrom="page">
                  <wp:posOffset>5600700</wp:posOffset>
                </wp:positionV>
                <wp:extent cx="936625" cy="897890"/>
                <wp:effectExtent l="2540" t="0" r="3810" b="0"/>
                <wp:wrapNone/>
                <wp:docPr id="7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43" type="#_x0000_t202" style="position:absolute;margin-left:198.2pt;margin-top:441pt;width:73.75pt;height:70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7E57F50" wp14:editId="4A51FC86">
                <wp:simplePos x="0" y="0"/>
                <wp:positionH relativeFrom="page">
                  <wp:posOffset>5346700</wp:posOffset>
                </wp:positionH>
                <wp:positionV relativeFrom="page">
                  <wp:posOffset>6223000</wp:posOffset>
                </wp:positionV>
                <wp:extent cx="1968500" cy="3263900"/>
                <wp:effectExtent l="0" t="0" r="0" b="0"/>
                <wp:wrapNone/>
                <wp:docPr id="7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3263900"/>
                        </a:xfrm>
                        <a:prstGeom prst="rect">
                          <a:avLst/>
                        </a:prstGeom>
                        <a:solidFill>
                          <a:srgbClr val="FFFFCC">
                            <a:alpha val="78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0B1E" w:rsidRDefault="00210B1E" w:rsidP="00AB05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44" type="#_x0000_t202" style="position:absolute;margin-left:421pt;margin-top:490pt;width:155pt;height:257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" fillcolor="#ffc" stroked="f">
                <v:fill opacity="51143f"/>
                <v:textbox inset="0,0,0,0">
                  <w:txbxContent>
                    <w:p w:rsidR="00210B1E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518010" wp14:editId="3FAAC86B">
                <wp:simplePos x="0" y="0"/>
                <wp:positionH relativeFrom="page">
                  <wp:posOffset>5372100</wp:posOffset>
                </wp:positionH>
                <wp:positionV relativeFrom="page">
                  <wp:posOffset>6298565</wp:posOffset>
                </wp:positionV>
                <wp:extent cx="1915795" cy="2282190"/>
                <wp:effectExtent l="0" t="2540" r="0" b="1270"/>
                <wp:wrapNone/>
                <wp:docPr id="77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795" cy="228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Default="00210B1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045" type="#_x0000_t202" style="position:absolute;margin-left:423pt;margin-top:495.95pt;width:150.85pt;height:179.7pt;z-index:251689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" filled="f" stroked="f">
                <v:textbox style="mso-fit-shape-to-text:t">
                  <w:txbxContent>
                    <w:p w:rsidR="00210B1E" w:rsidRDefault="00210B1E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5D78C36" wp14:editId="092AB735">
                <wp:simplePos x="0" y="0"/>
                <wp:positionH relativeFrom="page">
                  <wp:posOffset>662940</wp:posOffset>
                </wp:positionH>
                <wp:positionV relativeFrom="page">
                  <wp:posOffset>6400800</wp:posOffset>
                </wp:positionV>
                <wp:extent cx="805815" cy="772795"/>
                <wp:effectExtent l="0" t="0" r="0" b="0"/>
                <wp:wrapNone/>
                <wp:docPr id="7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46" type="#_x0000_t202" style="position:absolute;margin-left:52.2pt;margin-top:7in;width:63.45pt;height:60.8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AF01D1" w:rsidP="002433E7">
      <w:pPr>
        <w:pStyle w:val="QuoteText"/>
      </w:pP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 wp14:anchorId="6116A297" wp14:editId="3C6868A0">
            <wp:simplePos x="0" y="0"/>
            <wp:positionH relativeFrom="margin">
              <wp:posOffset>5028565</wp:posOffset>
            </wp:positionH>
            <wp:positionV relativeFrom="margin">
              <wp:posOffset>7315200</wp:posOffset>
            </wp:positionV>
            <wp:extent cx="1685925" cy="1647825"/>
            <wp:effectExtent l="0" t="0" r="9525" b="9525"/>
            <wp:wrapSquare wrapText="bothSides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32bd9346b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E72" w:rsidRDefault="00136E72"/>
    <w:p w:rsidR="00136E72" w:rsidRDefault="00136E72"/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CE8D206" wp14:editId="7ACE03B9">
                <wp:simplePos x="0" y="0"/>
                <wp:positionH relativeFrom="page">
                  <wp:posOffset>4168140</wp:posOffset>
                </wp:positionH>
                <wp:positionV relativeFrom="page">
                  <wp:posOffset>8496300</wp:posOffset>
                </wp:positionV>
                <wp:extent cx="805815" cy="772795"/>
                <wp:effectExtent l="0" t="0" r="0" b="0"/>
                <wp:wrapNone/>
                <wp:docPr id="7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47" type="#_x0000_t202" style="position:absolute;margin-left:328.2pt;margin-top:669pt;width:63.45pt;height:60.8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Pr="007E6181" w:rsidRDefault="009579FF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519BE2" wp14:editId="33D62117">
                <wp:simplePos x="0" y="0"/>
                <wp:positionH relativeFrom="column">
                  <wp:posOffset>2757805</wp:posOffset>
                </wp:positionH>
                <wp:positionV relativeFrom="paragraph">
                  <wp:posOffset>22225</wp:posOffset>
                </wp:positionV>
                <wp:extent cx="1793875" cy="374650"/>
                <wp:effectExtent l="0" t="0" r="0" b="63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7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B1E" w:rsidRPr="009579FF" w:rsidRDefault="00210B1E" w:rsidP="009579FF">
                            <w:pPr>
                              <w:jc w:val="right"/>
                              <w:rPr>
                                <w:rFonts w:ascii="Felix Titling" w:hAnsi="Felix Titling"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9579F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ru-RU"/>
                              </w:rPr>
                              <w:t>Дударь</w:t>
                            </w:r>
                            <w:r w:rsidRPr="009579FF">
                              <w:rPr>
                                <w:rFonts w:ascii="Felix Titling" w:hAnsi="Felix Titling"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ru-RU"/>
                              </w:rPr>
                              <w:t>Виктория</w:t>
                            </w:r>
                            <w:r w:rsidRPr="009579FF">
                              <w:rPr>
                                <w:rFonts w:ascii="Felix Titling" w:hAnsi="Felix Titling"/>
                                <w:i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48" type="#_x0000_t202" style="position:absolute;margin-left:217.15pt;margin-top:1.75pt;width:141.25pt;height:29.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" filled="f" stroked="f" strokeweight=".5pt">
                <v:textbox>
                  <w:txbxContent>
                    <w:p w:rsidR="00210B1E" w:rsidRPr="009579FF" w:rsidRDefault="00210B1E" w:rsidP="009579FF">
                      <w:pPr>
                        <w:jc w:val="right"/>
                        <w:rPr>
                          <w:rFonts w:ascii="Felix Titling" w:hAnsi="Felix Titling"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9579FF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ru-RU"/>
                        </w:rPr>
                        <w:t>Дударь</w:t>
                      </w:r>
                      <w:r w:rsidRPr="009579FF">
                        <w:rPr>
                          <w:rFonts w:ascii="Felix Titling" w:hAnsi="Felix Titling"/>
                          <w:i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ru-RU"/>
                        </w:rPr>
                        <w:t>Виктория</w:t>
                      </w:r>
                      <w:r w:rsidRPr="009579FF">
                        <w:rPr>
                          <w:rFonts w:ascii="Felix Titling" w:hAnsi="Felix Titling"/>
                          <w:i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835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D2470B9" wp14:editId="3A053F13">
                <wp:simplePos x="0" y="0"/>
                <wp:positionH relativeFrom="page">
                  <wp:posOffset>457200</wp:posOffset>
                </wp:positionH>
                <wp:positionV relativeFrom="page">
                  <wp:posOffset>8572500</wp:posOffset>
                </wp:positionV>
                <wp:extent cx="801370" cy="772795"/>
                <wp:effectExtent l="0" t="0" r="3810" b="0"/>
                <wp:wrapNone/>
                <wp:docPr id="7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49" type="#_x0000_t202" style="position:absolute;margin-left:36pt;margin-top:675pt;width:63.1pt;height:60.85pt;z-index:-251651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2009775</wp:posOffset>
                </wp:positionH>
                <wp:positionV relativeFrom="page">
                  <wp:posOffset>9515475</wp:posOffset>
                </wp:positionV>
                <wp:extent cx="5257800" cy="199390"/>
                <wp:effectExtent l="0" t="0" r="0" b="635"/>
                <wp:wrapNone/>
                <wp:docPr id="69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F4368" w:rsidRDefault="00210B1E" w:rsidP="00AF095D">
                            <w:pPr>
                              <w:pStyle w:val="VolumeNumber"/>
                              <w:rPr>
                                <w:rFonts w:ascii="MS Shell Dlg" w:hAnsi="MS Shell Dlg" w:cs="MS Shell Dlg"/>
                                <w:color w:val="auto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Школа</w:t>
                            </w:r>
                            <w:r w:rsidRPr="00CD5953">
                              <w:rPr>
                                <w:lang w:val="ru-RU"/>
                              </w:rPr>
                              <w:t>.</w:t>
                            </w:r>
                            <w:proofErr w:type="spellStart"/>
                            <w:r>
                              <w:t>ru</w:t>
                            </w:r>
                            <w:proofErr w:type="spellEnd"/>
                            <w:r w:rsidRPr="00FF4368">
                              <w:rPr>
                                <w:rFonts w:cs="Century Gothic"/>
                                <w:sz w:val="12"/>
                                <w:szCs w:val="12"/>
                                <w:lang w:val="ru-RU"/>
                              </w:rPr>
                              <w:t>●</w:t>
                            </w:r>
                            <w:r w:rsidRPr="00FF4368">
                              <w:rPr>
                                <w:rFonts w:cs="Century Gothic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Выпуск 2</w:t>
                            </w:r>
                            <w:r w:rsidRPr="00FF4368">
                              <w:rPr>
                                <w:lang w:val="ru-RU"/>
                              </w:rPr>
                              <w:t xml:space="preserve">● </w:t>
                            </w:r>
                            <w:r>
                              <w:rPr>
                                <w:lang w:val="ru-RU"/>
                              </w:rPr>
                              <w:t xml:space="preserve">31 марта 2019 </w:t>
                            </w:r>
                          </w:p>
                          <w:p w:rsidR="00210B1E" w:rsidRPr="00FF4368" w:rsidRDefault="00210B1E" w:rsidP="00AF095D">
                            <w:pPr>
                              <w:pStyle w:val="VolumeNumber"/>
                              <w:rPr>
                                <w:color w:val="00336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50" type="#_x0000_t202" style="position:absolute;margin-left:158.25pt;margin-top:749.25pt;width:414pt;height:15.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" filled="f" stroked="f">
                <v:textbox inset="0,0,0,0">
                  <w:txbxContent>
                    <w:p w:rsidR="00210B1E" w:rsidRPr="00FF4368" w:rsidRDefault="00210B1E" w:rsidP="00AF095D">
                      <w:pPr>
                        <w:pStyle w:val="VolumeNumber"/>
                        <w:rPr>
                          <w:rFonts w:ascii="MS Shell Dlg" w:hAnsi="MS Shell Dlg" w:cs="MS Shell Dlg"/>
                          <w:color w:val="auto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Школа</w:t>
                      </w:r>
                      <w:r w:rsidRPr="00CD5953">
                        <w:rPr>
                          <w:lang w:val="ru-RU"/>
                        </w:rPr>
                        <w:t>.</w:t>
                      </w:r>
                      <w:proofErr w:type="spellStart"/>
                      <w:r>
                        <w:t>ru</w:t>
                      </w:r>
                      <w:proofErr w:type="spellEnd"/>
                      <w:r w:rsidRPr="00FF4368">
                        <w:rPr>
                          <w:rFonts w:cs="Century Gothic"/>
                          <w:sz w:val="12"/>
                          <w:szCs w:val="12"/>
                          <w:lang w:val="ru-RU"/>
                        </w:rPr>
                        <w:t>●</w:t>
                      </w:r>
                      <w:r w:rsidRPr="00FF4368">
                        <w:rPr>
                          <w:rFonts w:cs="Century Gothic"/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Выпуск 2</w:t>
                      </w:r>
                      <w:r w:rsidRPr="00FF4368">
                        <w:rPr>
                          <w:lang w:val="ru-RU"/>
                        </w:rPr>
                        <w:t xml:space="preserve">● </w:t>
                      </w:r>
                      <w:r>
                        <w:rPr>
                          <w:lang w:val="ru-RU"/>
                        </w:rPr>
                        <w:t xml:space="preserve">31 марта 2019 </w:t>
                      </w:r>
                    </w:p>
                    <w:p w:rsidR="00210B1E" w:rsidRPr="00FF4368" w:rsidRDefault="00210B1E" w:rsidP="00AF095D">
                      <w:pPr>
                        <w:pStyle w:val="VolumeNumber"/>
                        <w:rPr>
                          <w:color w:val="003366"/>
                          <w:szCs w:val="1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9486900</wp:posOffset>
                </wp:positionV>
                <wp:extent cx="6858000" cy="227965"/>
                <wp:effectExtent l="0" t="0" r="0" b="635"/>
                <wp:wrapNone/>
                <wp:docPr id="6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2279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0B1E" w:rsidRDefault="00210B1E" w:rsidP="00AB05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51" type="#_x0000_t202" style="position:absolute;margin-left:36pt;margin-top:747pt;width:540pt;height:17.95pt;z-index:-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" fillcolor="#00b050" stroked="f">
                <v:textbox inset="0,0,0,0">
                  <w:txbxContent>
                    <w:p w:rsidR="00210B1E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8A4E5F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1374" behindDoc="1" locked="0" layoutInCell="1" allowOverlap="1" wp14:anchorId="30FD474B" wp14:editId="7FA4E2E8">
            <wp:simplePos x="0" y="0"/>
            <wp:positionH relativeFrom="column">
              <wp:posOffset>-471805</wp:posOffset>
            </wp:positionH>
            <wp:positionV relativeFrom="paragraph">
              <wp:posOffset>-384175</wp:posOffset>
            </wp:positionV>
            <wp:extent cx="7791450" cy="100393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9076928-stock-illustration-school-test-book-05-a.jpg"/>
                    <pic:cNvPicPr/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5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3A1D63D" wp14:editId="22A4DB06">
                <wp:simplePos x="0" y="0"/>
                <wp:positionH relativeFrom="page">
                  <wp:posOffset>2959100</wp:posOffset>
                </wp:positionH>
                <wp:positionV relativeFrom="page">
                  <wp:posOffset>457200</wp:posOffset>
                </wp:positionV>
                <wp:extent cx="4356100" cy="312420"/>
                <wp:effectExtent l="0" t="0" r="0" b="1905"/>
                <wp:wrapNone/>
                <wp:docPr id="6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9579FF" w:rsidRDefault="00210B1E" w:rsidP="00AF7545">
                            <w:pPr>
                              <w:pStyle w:val="1"/>
                              <w:rPr>
                                <w:color w:val="E36C0A" w:themeColor="accent6" w:themeShade="BF"/>
                                <w:lang w:val="ru-RU"/>
                              </w:rPr>
                            </w:pPr>
                            <w:r w:rsidRPr="009579FF">
                              <w:rPr>
                                <w:color w:val="E36C0A" w:themeColor="accent6" w:themeShade="BF"/>
                                <w:lang w:val="ru-RU"/>
                              </w:rPr>
                              <w:t>Конкурс юных чтецов «Живая классика»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2" type="#_x0000_t202" style="position:absolute;margin-left:233pt;margin-top:36pt;width:343pt;height:24.6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" filled="f" stroked="f">
                <v:textbox inset="0,0,0,0">
                  <w:txbxContent>
                    <w:p w:rsidR="00210B1E" w:rsidRPr="009579FF" w:rsidRDefault="00210B1E" w:rsidP="00AF7545">
                      <w:pPr>
                        <w:pStyle w:val="1"/>
                        <w:rPr>
                          <w:color w:val="E36C0A" w:themeColor="accent6" w:themeShade="BF"/>
                          <w:lang w:val="ru-RU"/>
                        </w:rPr>
                      </w:pPr>
                      <w:r w:rsidRPr="009579FF">
                        <w:rPr>
                          <w:color w:val="E36C0A" w:themeColor="accent6" w:themeShade="BF"/>
                          <w:lang w:val="ru-RU"/>
                        </w:rPr>
                        <w:t>Конкурс юных чтецов «Живая классика»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35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9732835" wp14:editId="41DA477B">
                <wp:simplePos x="0" y="0"/>
                <wp:positionH relativeFrom="page">
                  <wp:posOffset>457200</wp:posOffset>
                </wp:positionH>
                <wp:positionV relativeFrom="page">
                  <wp:posOffset>450850</wp:posOffset>
                </wp:positionV>
                <wp:extent cx="2286000" cy="3892550"/>
                <wp:effectExtent l="0" t="0" r="0" b="0"/>
                <wp:wrapNone/>
                <wp:docPr id="65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8925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0B1E" w:rsidRDefault="00210B1E" w:rsidP="00F036D5">
                            <w:pPr>
                              <w:rPr>
                                <w:lang w:val="ru-RU"/>
                              </w:rPr>
                            </w:pPr>
                            <w:r w:rsidRPr="00F036D5">
                              <w:rPr>
                                <w:lang w:val="ru-RU"/>
                              </w:rPr>
                              <w:t xml:space="preserve">   </w:t>
                            </w:r>
                          </w:p>
                          <w:p w:rsidR="00210B1E" w:rsidRDefault="00210B1E" w:rsidP="00F036D5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210B1E" w:rsidRDefault="00210B1E" w:rsidP="00F036D5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210B1E" w:rsidRDefault="00210B1E" w:rsidP="00F036D5">
                            <w:pPr>
                              <w:rPr>
                                <w:lang w:val="ru-RU"/>
                              </w:rPr>
                            </w:pPr>
                          </w:p>
                          <w:p w:rsidR="00210B1E" w:rsidRPr="00F036D5" w:rsidRDefault="00210B1E" w:rsidP="00F036D5">
                            <w:pPr>
                              <w:jc w:val="both"/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</w:pPr>
                            <w:r w:rsidRPr="00F036D5"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  <w:t>«…</w:t>
                            </w:r>
                            <w:r w:rsidRPr="00F036D5">
                              <w:rPr>
                                <w:rFonts w:ascii="Times New Roman" w:hAnsi="Times New Roman"/>
                                <w:i/>
                                <w:lang w:val="ru-RU"/>
                              </w:rPr>
                              <w:t>Поэзия</w:t>
                            </w:r>
                            <w:r w:rsidRPr="00F036D5"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F036D5">
                              <w:rPr>
                                <w:rFonts w:ascii="Felix Titling" w:hAnsi="Felix Titling" w:cs="Felix Titling"/>
                                <w:i/>
                                <w:lang w:val="ru-RU"/>
                              </w:rPr>
                              <w:t>—</w:t>
                            </w:r>
                            <w:r w:rsidRPr="00F036D5"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F036D5">
                              <w:rPr>
                                <w:rFonts w:ascii="Times New Roman" w:hAnsi="Times New Roman"/>
                                <w:i/>
                                <w:lang w:val="ru-RU"/>
                              </w:rPr>
                              <w:t>это</w:t>
                            </w:r>
                            <w:r w:rsidRPr="00F036D5"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F036D5">
                              <w:rPr>
                                <w:rFonts w:ascii="Times New Roman" w:hAnsi="Times New Roman"/>
                                <w:i/>
                                <w:lang w:val="ru-RU"/>
                              </w:rPr>
                              <w:t>живопись</w:t>
                            </w:r>
                            <w:r w:rsidRPr="00F036D5"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  <w:t xml:space="preserve">, </w:t>
                            </w:r>
                            <w:r w:rsidRPr="00F036D5">
                              <w:rPr>
                                <w:rFonts w:ascii="Times New Roman" w:hAnsi="Times New Roman"/>
                                <w:i/>
                                <w:lang w:val="ru-RU"/>
                              </w:rPr>
                              <w:t>которую</w:t>
                            </w:r>
                            <w:r w:rsidRPr="00F036D5"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F036D5">
                              <w:rPr>
                                <w:rFonts w:ascii="Times New Roman" w:hAnsi="Times New Roman"/>
                                <w:i/>
                                <w:lang w:val="ru-RU"/>
                              </w:rPr>
                              <w:t>слышат</w:t>
                            </w:r>
                            <w:r w:rsidRPr="00F036D5">
                              <w:rPr>
                                <w:rFonts w:ascii="Felix Titling" w:hAnsi="Felix Titling" w:cs="Felix Titling"/>
                                <w:i/>
                                <w:lang w:val="ru-RU"/>
                              </w:rPr>
                              <w:t>…»</w:t>
                            </w:r>
                          </w:p>
                          <w:p w:rsidR="00210B1E" w:rsidRPr="00F036D5" w:rsidRDefault="00210B1E" w:rsidP="00F036D5">
                            <w:pPr>
                              <w:jc w:val="right"/>
                              <w:rPr>
                                <w:rFonts w:ascii="Felix Titling" w:hAnsi="Felix Titling"/>
                                <w:lang w:val="ru-RU"/>
                              </w:rPr>
                            </w:pPr>
                            <w:r w:rsidRPr="00F036D5">
                              <w:rPr>
                                <w:rFonts w:ascii="Times New Roman" w:hAnsi="Times New Roman"/>
                                <w:lang w:val="ru-RU"/>
                              </w:rPr>
                              <w:t>Леонардо</w:t>
                            </w:r>
                            <w:r w:rsidRPr="00F036D5">
                              <w:rPr>
                                <w:rFonts w:ascii="Felix Titling" w:hAnsi="Felix Titling"/>
                                <w:lang w:val="ru-RU"/>
                              </w:rPr>
                              <w:t xml:space="preserve"> </w:t>
                            </w:r>
                            <w:r w:rsidRPr="00F036D5">
                              <w:rPr>
                                <w:rFonts w:ascii="Times New Roman" w:hAnsi="Times New Roman"/>
                                <w:lang w:val="ru-RU"/>
                              </w:rPr>
                              <w:t>да</w:t>
                            </w:r>
                            <w:r w:rsidRPr="00F036D5">
                              <w:rPr>
                                <w:rFonts w:ascii="Felix Titling" w:hAnsi="Felix Titling"/>
                                <w:lang w:val="ru-RU"/>
                              </w:rPr>
                              <w:t xml:space="preserve"> </w:t>
                            </w:r>
                            <w:r w:rsidRPr="00F036D5">
                              <w:rPr>
                                <w:rFonts w:ascii="Times New Roman" w:hAnsi="Times New Roman"/>
                                <w:lang w:val="ru-RU"/>
                              </w:rPr>
                              <w:t>Винчи</w:t>
                            </w:r>
                            <w:r w:rsidRPr="00F036D5">
                              <w:rPr>
                                <w:rFonts w:ascii="Felix Titling" w:hAnsi="Felix Titling"/>
                                <w:lang w:val="ru-RU"/>
                              </w:rPr>
                              <w:t xml:space="preserve"> (1452-1519)</w:t>
                            </w:r>
                          </w:p>
                          <w:p w:rsidR="00210B1E" w:rsidRPr="00F036D5" w:rsidRDefault="00210B1E" w:rsidP="00F036D5">
                            <w:pPr>
                              <w:rPr>
                                <w:rFonts w:ascii="Felix Titling" w:hAnsi="Felix Titling"/>
                                <w:lang w:val="ru-RU"/>
                              </w:rPr>
                            </w:pPr>
                          </w:p>
                          <w:p w:rsidR="00210B1E" w:rsidRPr="00F036D5" w:rsidRDefault="00210B1E" w:rsidP="00F036D5">
                            <w:pPr>
                              <w:jc w:val="both"/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</w:pPr>
                            <w:r w:rsidRPr="00F036D5"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  <w:t>«</w:t>
                            </w:r>
                            <w:r w:rsidRPr="00F036D5">
                              <w:rPr>
                                <w:rFonts w:ascii="Times New Roman" w:hAnsi="Times New Roman"/>
                                <w:i/>
                                <w:lang w:val="ru-RU"/>
                              </w:rPr>
                              <w:t>Поэзия</w:t>
                            </w:r>
                            <w:r w:rsidRPr="00F036D5"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F036D5">
                              <w:rPr>
                                <w:rFonts w:ascii="Felix Titling" w:hAnsi="Felix Titling" w:cs="Felix Titling"/>
                                <w:i/>
                                <w:lang w:val="ru-RU"/>
                              </w:rPr>
                              <w:t>—</w:t>
                            </w:r>
                            <w:r w:rsidRPr="00F036D5"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F036D5">
                              <w:rPr>
                                <w:rFonts w:ascii="Times New Roman" w:hAnsi="Times New Roman"/>
                                <w:i/>
                                <w:lang w:val="ru-RU"/>
                              </w:rPr>
                              <w:t>музыка</w:t>
                            </w:r>
                            <w:r w:rsidRPr="00F036D5">
                              <w:rPr>
                                <w:rFonts w:ascii="Felix Titling" w:hAnsi="Felix Titling"/>
                                <w:i/>
                                <w:lang w:val="ru-RU"/>
                              </w:rPr>
                              <w:t xml:space="preserve"> </w:t>
                            </w:r>
                            <w:r w:rsidRPr="00F036D5">
                              <w:rPr>
                                <w:rFonts w:ascii="Times New Roman" w:hAnsi="Times New Roman"/>
                                <w:i/>
                                <w:lang w:val="ru-RU"/>
                              </w:rPr>
                              <w:t>слов</w:t>
                            </w:r>
                            <w:r w:rsidRPr="00F036D5">
                              <w:rPr>
                                <w:rFonts w:ascii="Felix Titling" w:hAnsi="Felix Titling" w:cs="Felix Titling"/>
                                <w:i/>
                                <w:lang w:val="ru-RU"/>
                              </w:rPr>
                              <w:t>»</w:t>
                            </w:r>
                          </w:p>
                          <w:p w:rsidR="00210B1E" w:rsidRPr="00F036D5" w:rsidRDefault="00210B1E" w:rsidP="00F036D5">
                            <w:pPr>
                              <w:jc w:val="right"/>
                              <w:rPr>
                                <w:rFonts w:ascii="Felix Titling" w:hAnsi="Felix Titling"/>
                                <w:lang w:val="ru-RU"/>
                              </w:rPr>
                            </w:pPr>
                            <w:proofErr w:type="spellStart"/>
                            <w:r w:rsidRPr="00F036D5">
                              <w:rPr>
                                <w:rFonts w:ascii="Times New Roman" w:hAnsi="Times New Roman"/>
                              </w:rPr>
                              <w:t>Томас</w:t>
                            </w:r>
                            <w:proofErr w:type="spellEnd"/>
                            <w:r w:rsidRPr="00F036D5">
                              <w:rPr>
                                <w:rFonts w:ascii="Felix Titling" w:hAnsi="Felix Titling"/>
                              </w:rPr>
                              <w:t xml:space="preserve"> </w:t>
                            </w:r>
                            <w:proofErr w:type="spellStart"/>
                            <w:r w:rsidRPr="00F036D5">
                              <w:rPr>
                                <w:rFonts w:ascii="Times New Roman" w:hAnsi="Times New Roman"/>
                              </w:rPr>
                              <w:t>Фуллер</w:t>
                            </w:r>
                            <w:proofErr w:type="spellEnd"/>
                            <w:r w:rsidRPr="00F036D5">
                              <w:rPr>
                                <w:rFonts w:ascii="Felix Titling" w:hAnsi="Felix Titling"/>
                              </w:rPr>
                              <w:t xml:space="preserve"> (1654 — 1734)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53" type="#_x0000_t202" style="position:absolute;margin-left:36pt;margin-top:35.5pt;width:180pt;height:306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" fillcolor="yellow" stroked="f">
                <v:fill opacity="13107f"/>
                <v:textbox inset="0,0,0,0">
                  <w:txbxContent>
                    <w:p w:rsidR="00210B1E" w:rsidRDefault="00210B1E" w:rsidP="00F036D5">
                      <w:pPr>
                        <w:rPr>
                          <w:lang w:val="ru-RU"/>
                        </w:rPr>
                      </w:pPr>
                      <w:r w:rsidRPr="00F036D5">
                        <w:rPr>
                          <w:lang w:val="ru-RU"/>
                        </w:rPr>
                        <w:t xml:space="preserve">   </w:t>
                      </w:r>
                    </w:p>
                    <w:p w:rsidR="00210B1E" w:rsidRDefault="00210B1E" w:rsidP="00F036D5">
                      <w:pPr>
                        <w:rPr>
                          <w:lang w:val="ru-RU"/>
                        </w:rPr>
                      </w:pPr>
                    </w:p>
                    <w:p w:rsidR="00210B1E" w:rsidRDefault="00210B1E" w:rsidP="00F036D5">
                      <w:pPr>
                        <w:rPr>
                          <w:lang w:val="ru-RU"/>
                        </w:rPr>
                      </w:pPr>
                    </w:p>
                    <w:p w:rsidR="00210B1E" w:rsidRDefault="00210B1E" w:rsidP="00F036D5">
                      <w:pPr>
                        <w:rPr>
                          <w:lang w:val="ru-RU"/>
                        </w:rPr>
                      </w:pPr>
                    </w:p>
                    <w:p w:rsidR="00210B1E" w:rsidRPr="00F036D5" w:rsidRDefault="00210B1E" w:rsidP="00F036D5">
                      <w:pPr>
                        <w:jc w:val="both"/>
                        <w:rPr>
                          <w:rFonts w:ascii="Felix Titling" w:hAnsi="Felix Titling"/>
                          <w:i/>
                          <w:lang w:val="ru-RU"/>
                        </w:rPr>
                      </w:pPr>
                      <w:r w:rsidRPr="00F036D5">
                        <w:rPr>
                          <w:rFonts w:ascii="Felix Titling" w:hAnsi="Felix Titling"/>
                          <w:i/>
                          <w:lang w:val="ru-RU"/>
                        </w:rPr>
                        <w:t>«…</w:t>
                      </w:r>
                      <w:r w:rsidRPr="00F036D5">
                        <w:rPr>
                          <w:rFonts w:ascii="Times New Roman" w:hAnsi="Times New Roman"/>
                          <w:i/>
                          <w:lang w:val="ru-RU"/>
                        </w:rPr>
                        <w:t>Поэзия</w:t>
                      </w:r>
                      <w:r w:rsidRPr="00F036D5">
                        <w:rPr>
                          <w:rFonts w:ascii="Felix Titling" w:hAnsi="Felix Titling"/>
                          <w:i/>
                          <w:lang w:val="ru-RU"/>
                        </w:rPr>
                        <w:t xml:space="preserve"> </w:t>
                      </w:r>
                      <w:r w:rsidRPr="00F036D5">
                        <w:rPr>
                          <w:rFonts w:ascii="Felix Titling" w:hAnsi="Felix Titling" w:cs="Felix Titling"/>
                          <w:i/>
                          <w:lang w:val="ru-RU"/>
                        </w:rPr>
                        <w:t>—</w:t>
                      </w:r>
                      <w:r w:rsidRPr="00F036D5">
                        <w:rPr>
                          <w:rFonts w:ascii="Felix Titling" w:hAnsi="Felix Titling"/>
                          <w:i/>
                          <w:lang w:val="ru-RU"/>
                        </w:rPr>
                        <w:t xml:space="preserve"> </w:t>
                      </w:r>
                      <w:r w:rsidRPr="00F036D5">
                        <w:rPr>
                          <w:rFonts w:ascii="Times New Roman" w:hAnsi="Times New Roman"/>
                          <w:i/>
                          <w:lang w:val="ru-RU"/>
                        </w:rPr>
                        <w:t>это</w:t>
                      </w:r>
                      <w:r w:rsidRPr="00F036D5">
                        <w:rPr>
                          <w:rFonts w:ascii="Felix Titling" w:hAnsi="Felix Titling"/>
                          <w:i/>
                          <w:lang w:val="ru-RU"/>
                        </w:rPr>
                        <w:t xml:space="preserve"> </w:t>
                      </w:r>
                      <w:r w:rsidRPr="00F036D5">
                        <w:rPr>
                          <w:rFonts w:ascii="Times New Roman" w:hAnsi="Times New Roman"/>
                          <w:i/>
                          <w:lang w:val="ru-RU"/>
                        </w:rPr>
                        <w:t>живопись</w:t>
                      </w:r>
                      <w:r w:rsidRPr="00F036D5">
                        <w:rPr>
                          <w:rFonts w:ascii="Felix Titling" w:hAnsi="Felix Titling"/>
                          <w:i/>
                          <w:lang w:val="ru-RU"/>
                        </w:rPr>
                        <w:t xml:space="preserve">, </w:t>
                      </w:r>
                      <w:r w:rsidRPr="00F036D5">
                        <w:rPr>
                          <w:rFonts w:ascii="Times New Roman" w:hAnsi="Times New Roman"/>
                          <w:i/>
                          <w:lang w:val="ru-RU"/>
                        </w:rPr>
                        <w:t>которую</w:t>
                      </w:r>
                      <w:r w:rsidRPr="00F036D5">
                        <w:rPr>
                          <w:rFonts w:ascii="Felix Titling" w:hAnsi="Felix Titling"/>
                          <w:i/>
                          <w:lang w:val="ru-RU"/>
                        </w:rPr>
                        <w:t xml:space="preserve"> </w:t>
                      </w:r>
                      <w:r w:rsidRPr="00F036D5">
                        <w:rPr>
                          <w:rFonts w:ascii="Times New Roman" w:hAnsi="Times New Roman"/>
                          <w:i/>
                          <w:lang w:val="ru-RU"/>
                        </w:rPr>
                        <w:t>слышат</w:t>
                      </w:r>
                      <w:r w:rsidRPr="00F036D5">
                        <w:rPr>
                          <w:rFonts w:ascii="Felix Titling" w:hAnsi="Felix Titling" w:cs="Felix Titling"/>
                          <w:i/>
                          <w:lang w:val="ru-RU"/>
                        </w:rPr>
                        <w:t>…»</w:t>
                      </w:r>
                    </w:p>
                    <w:p w:rsidR="00210B1E" w:rsidRPr="00F036D5" w:rsidRDefault="00210B1E" w:rsidP="00F036D5">
                      <w:pPr>
                        <w:jc w:val="right"/>
                        <w:rPr>
                          <w:rFonts w:ascii="Felix Titling" w:hAnsi="Felix Titling"/>
                          <w:lang w:val="ru-RU"/>
                        </w:rPr>
                      </w:pPr>
                      <w:r w:rsidRPr="00F036D5">
                        <w:rPr>
                          <w:rFonts w:ascii="Times New Roman" w:hAnsi="Times New Roman"/>
                          <w:lang w:val="ru-RU"/>
                        </w:rPr>
                        <w:t>Леонардо</w:t>
                      </w:r>
                      <w:r w:rsidRPr="00F036D5">
                        <w:rPr>
                          <w:rFonts w:ascii="Felix Titling" w:hAnsi="Felix Titling"/>
                          <w:lang w:val="ru-RU"/>
                        </w:rPr>
                        <w:t xml:space="preserve"> </w:t>
                      </w:r>
                      <w:r w:rsidRPr="00F036D5">
                        <w:rPr>
                          <w:rFonts w:ascii="Times New Roman" w:hAnsi="Times New Roman"/>
                          <w:lang w:val="ru-RU"/>
                        </w:rPr>
                        <w:t>да</w:t>
                      </w:r>
                      <w:r w:rsidRPr="00F036D5">
                        <w:rPr>
                          <w:rFonts w:ascii="Felix Titling" w:hAnsi="Felix Titling"/>
                          <w:lang w:val="ru-RU"/>
                        </w:rPr>
                        <w:t xml:space="preserve"> </w:t>
                      </w:r>
                      <w:r w:rsidRPr="00F036D5">
                        <w:rPr>
                          <w:rFonts w:ascii="Times New Roman" w:hAnsi="Times New Roman"/>
                          <w:lang w:val="ru-RU"/>
                        </w:rPr>
                        <w:t>Винчи</w:t>
                      </w:r>
                      <w:r w:rsidRPr="00F036D5">
                        <w:rPr>
                          <w:rFonts w:ascii="Felix Titling" w:hAnsi="Felix Titling"/>
                          <w:lang w:val="ru-RU"/>
                        </w:rPr>
                        <w:t xml:space="preserve"> (1452-1519)</w:t>
                      </w:r>
                    </w:p>
                    <w:p w:rsidR="00210B1E" w:rsidRPr="00F036D5" w:rsidRDefault="00210B1E" w:rsidP="00F036D5">
                      <w:pPr>
                        <w:rPr>
                          <w:rFonts w:ascii="Felix Titling" w:hAnsi="Felix Titling"/>
                          <w:lang w:val="ru-RU"/>
                        </w:rPr>
                      </w:pPr>
                    </w:p>
                    <w:p w:rsidR="00210B1E" w:rsidRPr="00F036D5" w:rsidRDefault="00210B1E" w:rsidP="00F036D5">
                      <w:pPr>
                        <w:jc w:val="both"/>
                        <w:rPr>
                          <w:rFonts w:ascii="Felix Titling" w:hAnsi="Felix Titling"/>
                          <w:i/>
                          <w:lang w:val="ru-RU"/>
                        </w:rPr>
                      </w:pPr>
                      <w:r w:rsidRPr="00F036D5">
                        <w:rPr>
                          <w:rFonts w:ascii="Felix Titling" w:hAnsi="Felix Titling"/>
                          <w:i/>
                          <w:lang w:val="ru-RU"/>
                        </w:rPr>
                        <w:t>«</w:t>
                      </w:r>
                      <w:r w:rsidRPr="00F036D5">
                        <w:rPr>
                          <w:rFonts w:ascii="Times New Roman" w:hAnsi="Times New Roman"/>
                          <w:i/>
                          <w:lang w:val="ru-RU"/>
                        </w:rPr>
                        <w:t>Поэзия</w:t>
                      </w:r>
                      <w:r w:rsidRPr="00F036D5">
                        <w:rPr>
                          <w:rFonts w:ascii="Felix Titling" w:hAnsi="Felix Titling"/>
                          <w:i/>
                          <w:lang w:val="ru-RU"/>
                        </w:rPr>
                        <w:t xml:space="preserve"> </w:t>
                      </w:r>
                      <w:r w:rsidRPr="00F036D5">
                        <w:rPr>
                          <w:rFonts w:ascii="Felix Titling" w:hAnsi="Felix Titling" w:cs="Felix Titling"/>
                          <w:i/>
                          <w:lang w:val="ru-RU"/>
                        </w:rPr>
                        <w:t>—</w:t>
                      </w:r>
                      <w:r w:rsidRPr="00F036D5">
                        <w:rPr>
                          <w:rFonts w:ascii="Felix Titling" w:hAnsi="Felix Titling"/>
                          <w:i/>
                          <w:lang w:val="ru-RU"/>
                        </w:rPr>
                        <w:t xml:space="preserve"> </w:t>
                      </w:r>
                      <w:r w:rsidRPr="00F036D5">
                        <w:rPr>
                          <w:rFonts w:ascii="Times New Roman" w:hAnsi="Times New Roman"/>
                          <w:i/>
                          <w:lang w:val="ru-RU"/>
                        </w:rPr>
                        <w:t>музыка</w:t>
                      </w:r>
                      <w:r w:rsidRPr="00F036D5">
                        <w:rPr>
                          <w:rFonts w:ascii="Felix Titling" w:hAnsi="Felix Titling"/>
                          <w:i/>
                          <w:lang w:val="ru-RU"/>
                        </w:rPr>
                        <w:t xml:space="preserve"> </w:t>
                      </w:r>
                      <w:r w:rsidRPr="00F036D5">
                        <w:rPr>
                          <w:rFonts w:ascii="Times New Roman" w:hAnsi="Times New Roman"/>
                          <w:i/>
                          <w:lang w:val="ru-RU"/>
                        </w:rPr>
                        <w:t>слов</w:t>
                      </w:r>
                      <w:r w:rsidRPr="00F036D5">
                        <w:rPr>
                          <w:rFonts w:ascii="Felix Titling" w:hAnsi="Felix Titling" w:cs="Felix Titling"/>
                          <w:i/>
                          <w:lang w:val="ru-RU"/>
                        </w:rPr>
                        <w:t>»</w:t>
                      </w:r>
                    </w:p>
                    <w:p w:rsidR="00210B1E" w:rsidRPr="00F036D5" w:rsidRDefault="00210B1E" w:rsidP="00F036D5">
                      <w:pPr>
                        <w:jc w:val="right"/>
                        <w:rPr>
                          <w:rFonts w:ascii="Felix Titling" w:hAnsi="Felix Titling"/>
                          <w:lang w:val="ru-RU"/>
                        </w:rPr>
                      </w:pPr>
                      <w:proofErr w:type="spellStart"/>
                      <w:r w:rsidRPr="00F036D5">
                        <w:rPr>
                          <w:rFonts w:ascii="Times New Roman" w:hAnsi="Times New Roman"/>
                        </w:rPr>
                        <w:t>Томас</w:t>
                      </w:r>
                      <w:proofErr w:type="spellEnd"/>
                      <w:r w:rsidRPr="00F036D5">
                        <w:rPr>
                          <w:rFonts w:ascii="Felix Titling" w:hAnsi="Felix Titling"/>
                        </w:rPr>
                        <w:t xml:space="preserve"> </w:t>
                      </w:r>
                      <w:proofErr w:type="spellStart"/>
                      <w:r w:rsidRPr="00F036D5">
                        <w:rPr>
                          <w:rFonts w:ascii="Times New Roman" w:hAnsi="Times New Roman"/>
                        </w:rPr>
                        <w:t>Фуллер</w:t>
                      </w:r>
                      <w:proofErr w:type="spellEnd"/>
                      <w:r w:rsidRPr="00F036D5">
                        <w:rPr>
                          <w:rFonts w:ascii="Felix Titling" w:hAnsi="Felix Titling"/>
                        </w:rPr>
                        <w:t xml:space="preserve"> (1654 — 1734)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8A4E5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DF5056F" wp14:editId="6BDE65AA">
                <wp:simplePos x="0" y="0"/>
                <wp:positionH relativeFrom="page">
                  <wp:posOffset>2935110</wp:posOffset>
                </wp:positionH>
                <wp:positionV relativeFrom="page">
                  <wp:posOffset>903111</wp:posOffset>
                </wp:positionV>
                <wp:extent cx="2065867" cy="3533140"/>
                <wp:effectExtent l="0" t="0" r="10795" b="10160"/>
                <wp:wrapNone/>
                <wp:docPr id="6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867" cy="353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8">
                        <w:txbxContent>
                          <w:p w:rsidR="00210B1E" w:rsidRDefault="00210B1E" w:rsidP="009579FF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все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времена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люди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любили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поэтов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верили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Ведь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поэзия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создается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чувствами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эмоциями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воображением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поэта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Древние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греки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подразумевали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под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поэзией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человеческую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речь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всех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ее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проявлениях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Это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проза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театральное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искусство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вдохновенная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речь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философский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спор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конечно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же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стихи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настоящее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время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поэзия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представляется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чем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-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то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прекрасным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необычным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это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на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самом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деле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так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Писать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стихи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способен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лишь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тот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кто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умеет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увидеть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возвышенное</w:t>
                            </w:r>
                            <w:proofErr w:type="gramEnd"/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за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обыденностью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может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погрузиться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воображаемый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мир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обладает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тонкой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душевной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организацией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глубиной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чувств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Поэзия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помога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ет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наслаждаться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людям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самыми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обычным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от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того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менее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прекрасными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вещами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явлениями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чувствами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Поэзия</w:t>
                            </w:r>
                            <w:r w:rsidRPr="009579F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рождает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сильные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проникновенные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слова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которые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способны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увлекать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людей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подчинять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их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воображение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разум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Именно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поэтому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Всемирный</w:t>
                            </w:r>
                            <w:r w:rsidRPr="008A4E5F">
                              <w:rPr>
                                <w:rFonts w:ascii="Felix Titling" w:hAnsi="Felix Titling" w:cs="Arial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день</w:t>
                            </w:r>
                            <w:r w:rsidRPr="008A4E5F">
                              <w:rPr>
                                <w:rFonts w:ascii="Felix Titling" w:hAnsi="Felix Titling" w:cs="Arial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Поэзии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который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отмечается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Felix Titling" w:hAnsi="Felix Titling" w:cs="Arial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21 </w:t>
                            </w:r>
                            <w:r w:rsidRPr="008A4E5F">
                              <w:rPr>
                                <w:rFonts w:ascii="Times New Roman" w:hAnsi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марта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-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это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особый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удивительный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праздник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способный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восстановить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частично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потерянный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со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временем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'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диалог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'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между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живописью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хореографией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театром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музыкой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поэзией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А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для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возобновления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этой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связи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рамках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Дня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Поэзии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марте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Theme="minorHAnsi" w:hAnsiTheme="minorHAnsi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учреждениях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культуры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образования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творческих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коллективах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проходят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различные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поэтические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концерты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авторские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чтения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конференции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семинары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посвященные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поэтам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их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творчеству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презентации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новой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поэтической</w:t>
                            </w:r>
                            <w:r w:rsidRPr="009579FF"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9579FF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литературы</w:t>
                            </w:r>
                            <w:r w:rsidRPr="009579F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</w:p>
                          <w:p w:rsidR="00210B1E" w:rsidRPr="008A4E5F" w:rsidRDefault="00210B1E" w:rsidP="009579FF">
                            <w:pPr>
                              <w:jc w:val="both"/>
                              <w:rPr>
                                <w:rFonts w:asciiTheme="minorHAnsi" w:hAnsiTheme="minorHAnsi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Во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многих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уголках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России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проводятся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крупные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конкурсы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написанию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стихотворений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их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лучшему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исполнению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4" type="#_x0000_t202" style="position:absolute;margin-left:231.1pt;margin-top:71.1pt;width:162.65pt;height:278.2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whtgIAALQ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" filled="f" stroked="f">
                <v:textbox style="mso-next-textbox:#Text Box 95" inset="0,0,0,0">
                  <w:txbxContent>
                    <w:p w:rsidR="00210B1E" w:rsidRDefault="00210B1E" w:rsidP="009579FF">
                      <w:pPr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все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времена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люди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любили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поэтов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верили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Ведь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поэзия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создается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чувствами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эмоциями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воображением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поэта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Древние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греки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подразумевали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под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поэзией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человеческую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речь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всех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ее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проявлениях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Это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проза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театральное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искусство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вдохновенная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речь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философский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спор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конечно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же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стихи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настоящее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время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поэзия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представляется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чем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-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то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прекрасным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необычным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это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на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самом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деле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так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.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Писать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стихи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способен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лишь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тот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кто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умеет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увидеть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proofErr w:type="gramStart"/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возвышенное</w:t>
                      </w:r>
                      <w:proofErr w:type="gramEnd"/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за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обыденностью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может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погрузиться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воображаемый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мир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обладает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тонкой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душевной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организацией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глубиной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чувств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.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Поэзия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помога</w:t>
                      </w: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ет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наслаждаться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людям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самыми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обычным</w:t>
                      </w:r>
                      <w:r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от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того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менее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прекрасными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вещами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явлениями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чувствами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Поэзия</w:t>
                      </w:r>
                      <w:r w:rsidRPr="009579F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рождает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сильные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проникновенные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слова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которые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способны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увлекать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людей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подчинять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их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воображение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разум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Именно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поэтому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Всемирный</w:t>
                      </w:r>
                      <w:r w:rsidRPr="008A4E5F">
                        <w:rPr>
                          <w:rFonts w:ascii="Felix Titling" w:hAnsi="Felix Titling" w:cs="Arial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день</w:t>
                      </w:r>
                      <w:r w:rsidRPr="008A4E5F">
                        <w:rPr>
                          <w:rFonts w:ascii="Felix Titling" w:hAnsi="Felix Titling" w:cs="Arial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Поэзии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который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отмечается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Felix Titling" w:hAnsi="Felix Titling" w:cs="Arial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21 </w:t>
                      </w:r>
                      <w:r w:rsidRPr="008A4E5F">
                        <w:rPr>
                          <w:rFonts w:ascii="Times New Roman" w:hAnsi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марта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-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это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особый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удивительный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праздник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способный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восстановить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частично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потерянный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со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временем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'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диалог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'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между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живописью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хореографией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театром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музыкой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поэзией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.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А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для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возобновления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этой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связи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рамках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Дня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Поэзии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марте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</w:t>
                      </w:r>
                      <w:r>
                        <w:rPr>
                          <w:rFonts w:asciiTheme="minorHAnsi" w:hAnsiTheme="minorHAnsi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учреждениях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культуры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образования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творческих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коллективах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проходят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различные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поэтические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концерты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авторские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чтения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конференции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семинары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посвященные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поэтам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их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творчеству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презентации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новой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поэтической</w:t>
                      </w:r>
                      <w:r w:rsidRPr="009579FF"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9579FF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литературы</w:t>
                      </w:r>
                      <w:r w:rsidRPr="009579F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</w:p>
                    <w:p w:rsidR="00210B1E" w:rsidRPr="008A4E5F" w:rsidRDefault="00210B1E" w:rsidP="009579FF">
                      <w:pPr>
                        <w:jc w:val="both"/>
                        <w:rPr>
                          <w:rFonts w:asciiTheme="minorHAnsi" w:hAnsiTheme="minorHAnsi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Во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многих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уголках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России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проводятся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крупные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конкурсы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написанию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стихотворений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их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лучшему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исполнению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DEF0BA4" wp14:editId="669E672C">
                <wp:simplePos x="0" y="0"/>
                <wp:positionH relativeFrom="page">
                  <wp:posOffset>5226756</wp:posOffset>
                </wp:positionH>
                <wp:positionV relativeFrom="page">
                  <wp:posOffset>891822</wp:posOffset>
                </wp:positionV>
                <wp:extent cx="2090490" cy="3452284"/>
                <wp:effectExtent l="0" t="0" r="5080" b="15240"/>
                <wp:wrapNone/>
                <wp:docPr id="6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90" cy="3452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28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55" type="#_x0000_t202" style="position:absolute;margin-left:411.55pt;margin-top:70.2pt;width:164.6pt;height:271.85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54C0380" wp14:editId="202EFB3A">
                <wp:simplePos x="0" y="0"/>
                <wp:positionH relativeFrom="page">
                  <wp:posOffset>5600700</wp:posOffset>
                </wp:positionH>
                <wp:positionV relativeFrom="page">
                  <wp:posOffset>3314700</wp:posOffset>
                </wp:positionV>
                <wp:extent cx="801370" cy="772795"/>
                <wp:effectExtent l="0" t="0" r="3810" b="0"/>
                <wp:wrapNone/>
                <wp:docPr id="6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56" type="#_x0000_t202" style="position:absolute;margin-left:441pt;margin-top:261pt;width:63.1pt;height:60.85pt;z-index:-251644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5689C9D" wp14:editId="594D03E2">
                <wp:simplePos x="0" y="0"/>
                <wp:positionH relativeFrom="page">
                  <wp:posOffset>6743700</wp:posOffset>
                </wp:positionH>
                <wp:positionV relativeFrom="page">
                  <wp:posOffset>3886200</wp:posOffset>
                </wp:positionV>
                <wp:extent cx="934720" cy="897890"/>
                <wp:effectExtent l="0" t="0" r="0" b="0"/>
                <wp:wrapNone/>
                <wp:docPr id="5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57" type="#_x0000_t202" style="position:absolute;margin-left:531pt;margin-top:306pt;width:73.6pt;height:70.7pt;z-index:-251639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A9ACE90" wp14:editId="1FF365DF">
                <wp:simplePos x="0" y="0"/>
                <wp:positionH relativeFrom="page">
                  <wp:posOffset>342900</wp:posOffset>
                </wp:positionH>
                <wp:positionV relativeFrom="page">
                  <wp:posOffset>4000500</wp:posOffset>
                </wp:positionV>
                <wp:extent cx="801370" cy="772795"/>
                <wp:effectExtent l="0" t="0" r="3810" b="0"/>
                <wp:wrapNone/>
                <wp:docPr id="5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58" type="#_x0000_t202" style="position:absolute;margin-left:27pt;margin-top:315pt;width:63.1pt;height:60.85pt;z-index:-251643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057DF7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0E2CAE" wp14:editId="31D4E860">
                <wp:simplePos x="0" y="0"/>
                <wp:positionH relativeFrom="page">
                  <wp:posOffset>496570</wp:posOffset>
                </wp:positionH>
                <wp:positionV relativeFrom="page">
                  <wp:posOffset>4576022</wp:posOffset>
                </wp:positionV>
                <wp:extent cx="2968625" cy="4724400"/>
                <wp:effectExtent l="0" t="0" r="3175" b="0"/>
                <wp:wrapNone/>
                <wp:docPr id="5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47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8A4E5F" w:rsidRDefault="00210B1E" w:rsidP="00452F51">
                            <w:pPr>
                              <w:jc w:val="both"/>
                              <w:rPr>
                                <w:rFonts w:ascii="Felix Titling" w:hAnsi="Felix Titling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210B1E" w:rsidRPr="008A4E5F" w:rsidRDefault="00210B1E" w:rsidP="009579FF">
                            <w:pPr>
                              <w:jc w:val="both"/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Так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нас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Крыловском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районе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проводился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конкурс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057D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юных</w:t>
                            </w:r>
                            <w:r w:rsidRPr="00057DF7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057DF7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чтецов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30399">
                              <w:rPr>
                                <w:rFonts w:ascii="Felix Titling" w:hAnsi="Felix Titling"/>
                                <w:b/>
                                <w:sz w:val="20"/>
                                <w:szCs w:val="20"/>
                                <w:lang w:val="ru-RU"/>
                              </w:rPr>
                              <w:t>"</w:t>
                            </w:r>
                            <w:r w:rsidRPr="0033039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Живая</w:t>
                            </w:r>
                            <w:r w:rsidRPr="00330399">
                              <w:rPr>
                                <w:rFonts w:ascii="Felix Titling" w:hAnsi="Felix Titling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3039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классика</w:t>
                            </w:r>
                            <w:r w:rsidRPr="00330399">
                              <w:rPr>
                                <w:rFonts w:ascii="Felix Titling" w:hAnsi="Felix Titling"/>
                                <w:b/>
                                <w:sz w:val="20"/>
                                <w:szCs w:val="20"/>
                                <w:lang w:val="ru-RU"/>
                              </w:rPr>
                              <w:t>".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нём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приняла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участие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наша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школа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победителем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стала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33039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Реут</w:t>
                            </w:r>
                            <w:proofErr w:type="spellEnd"/>
                            <w:r w:rsidRPr="00330399">
                              <w:rPr>
                                <w:rFonts w:ascii="Felix Titling" w:hAnsi="Felix Titling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30399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  <w:lang w:val="ru-RU"/>
                              </w:rPr>
                              <w:t>Елизавета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ученица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10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класса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</w:p>
                          <w:p w:rsidR="00210B1E" w:rsidRPr="008A4E5F" w:rsidRDefault="00210B1E" w:rsidP="009579FF">
                            <w:pPr>
                              <w:jc w:val="both"/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Мне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хотелось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бы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сказать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что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во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все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времена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существовали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существуют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поэты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которые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разумеется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обладают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разной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степенью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таланта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Но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все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они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дарят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человечеству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замечательные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произведения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заставляющие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мыслить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чувствовать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Именно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поэты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остаются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живыми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свидетелями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времени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поэтому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если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ты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хоть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раз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обратишься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Великой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Поэзии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шагнёшь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бездну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этих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прекрасных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строк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слов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то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перед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тобой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откроется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совершенно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новый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мир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ты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получишь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незабываемые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впечатления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эмоции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можешь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сомневаться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ты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никогда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не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пожалеешь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что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всё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таки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решился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прикоснуться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</w:t>
                            </w:r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8A4E5F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прекрасному</w:t>
                            </w:r>
                            <w:proofErr w:type="gramEnd"/>
                            <w:r w:rsidRPr="008A4E5F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210B1E" w:rsidRDefault="00210B1E" w:rsidP="008A4E5F">
                            <w:pPr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210B1E" w:rsidRPr="008A4E5F" w:rsidRDefault="00210B1E" w:rsidP="008A4E5F">
                            <w:pPr>
                              <w:jc w:val="right"/>
                              <w:rPr>
                                <w:rFonts w:ascii="Felix Titling" w:hAnsi="Felix Titling"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8A4E5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ru-RU"/>
                              </w:rPr>
                              <w:t>Синько</w:t>
                            </w:r>
                            <w:r w:rsidRPr="008A4E5F">
                              <w:rPr>
                                <w:rFonts w:ascii="Felix Titling" w:hAnsi="Felix Titling"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8A4E5F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ru-RU"/>
                              </w:rPr>
                              <w:t>Мария</w:t>
                            </w:r>
                            <w:r w:rsidRPr="008A4E5F">
                              <w:rPr>
                                <w:rFonts w:ascii="Felix Titling" w:hAnsi="Felix Titling"/>
                                <w:i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9" type="#_x0000_t202" style="position:absolute;margin-left:39.1pt;margin-top:360.3pt;width:233.75pt;height:372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hytQIAALQ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" filled="f" stroked="f">
                <v:textbox inset="0,0,0,0">
                  <w:txbxContent>
                    <w:p w:rsidR="00210B1E" w:rsidRPr="008A4E5F" w:rsidRDefault="00210B1E" w:rsidP="00452F51">
                      <w:pPr>
                        <w:jc w:val="both"/>
                        <w:rPr>
                          <w:rFonts w:ascii="Felix Titling" w:hAnsi="Felix Titling" w:cs="Arial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210B1E" w:rsidRPr="008A4E5F" w:rsidRDefault="00210B1E" w:rsidP="009579FF">
                      <w:pPr>
                        <w:jc w:val="both"/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</w:pP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Так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нас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Крыловском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районе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проводился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конкурс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057DF7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юных</w:t>
                      </w:r>
                      <w:r w:rsidRPr="00057DF7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057DF7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чтецов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30399">
                        <w:rPr>
                          <w:rFonts w:ascii="Felix Titling" w:hAnsi="Felix Titling"/>
                          <w:b/>
                          <w:sz w:val="20"/>
                          <w:szCs w:val="20"/>
                          <w:lang w:val="ru-RU"/>
                        </w:rPr>
                        <w:t>"</w:t>
                      </w:r>
                      <w:r w:rsidRPr="00330399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Живая</w:t>
                      </w:r>
                      <w:r w:rsidRPr="00330399">
                        <w:rPr>
                          <w:rFonts w:ascii="Felix Titling" w:hAnsi="Felix Titling"/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30399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классика</w:t>
                      </w:r>
                      <w:r w:rsidRPr="00330399">
                        <w:rPr>
                          <w:rFonts w:ascii="Felix Titling" w:hAnsi="Felix Titling"/>
                          <w:b/>
                          <w:sz w:val="20"/>
                          <w:szCs w:val="20"/>
                          <w:lang w:val="ru-RU"/>
                        </w:rPr>
                        <w:t>".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нём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приняла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участие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наша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школа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,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победителем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стала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proofErr w:type="spellStart"/>
                      <w:r w:rsidRPr="00330399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Реут</w:t>
                      </w:r>
                      <w:proofErr w:type="spellEnd"/>
                      <w:r w:rsidRPr="00330399">
                        <w:rPr>
                          <w:rFonts w:ascii="Felix Titling" w:hAnsi="Felix Titling"/>
                          <w:b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30399">
                        <w:rPr>
                          <w:rFonts w:ascii="Times New Roman" w:hAnsi="Times New Roman"/>
                          <w:b/>
                          <w:sz w:val="20"/>
                          <w:szCs w:val="20"/>
                          <w:lang w:val="ru-RU"/>
                        </w:rPr>
                        <w:t>Елизавета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ученица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10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класса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</w:p>
                    <w:p w:rsidR="00210B1E" w:rsidRPr="008A4E5F" w:rsidRDefault="00210B1E" w:rsidP="009579FF">
                      <w:pPr>
                        <w:jc w:val="both"/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</w:pP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Мне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хотелось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бы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сказать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что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во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все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времена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существовали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существуют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поэты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которые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разумеется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обладают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разной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степенью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таланта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Но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все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они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дарят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человечеству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замечательные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произведения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заставляющие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мыслить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чувствовать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Именно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поэты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остаются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живыми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свидетелями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времени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поэтому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если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ты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хоть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раз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обратишься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Великой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Поэзии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шагнёшь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бездну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этих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прекрасных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строк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слов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то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перед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тобой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откроется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совершенно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новый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мир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ты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получишь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незабываемые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впечатления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эмоции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можешь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сомневаться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ты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никогда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не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пожалеешь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что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всё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-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таки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решился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прикоснуться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</w:t>
                      </w:r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proofErr w:type="gramStart"/>
                      <w:r w:rsidRPr="008A4E5F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прекрасному</w:t>
                      </w:r>
                      <w:proofErr w:type="gramEnd"/>
                      <w:r w:rsidRPr="008A4E5F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210B1E" w:rsidRDefault="00210B1E" w:rsidP="008A4E5F">
                      <w:pPr>
                        <w:jc w:val="right"/>
                        <w:rPr>
                          <w:lang w:val="ru-RU"/>
                        </w:rPr>
                      </w:pPr>
                    </w:p>
                    <w:p w:rsidR="00210B1E" w:rsidRPr="008A4E5F" w:rsidRDefault="00210B1E" w:rsidP="008A4E5F">
                      <w:pPr>
                        <w:jc w:val="right"/>
                        <w:rPr>
                          <w:rFonts w:ascii="Felix Titling" w:hAnsi="Felix Titling"/>
                          <w:i/>
                          <w:sz w:val="20"/>
                          <w:szCs w:val="20"/>
                          <w:lang w:val="ru-RU"/>
                        </w:rPr>
                      </w:pPr>
                      <w:r w:rsidRPr="008A4E5F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ru-RU"/>
                        </w:rPr>
                        <w:t>Синько</w:t>
                      </w:r>
                      <w:r w:rsidRPr="008A4E5F">
                        <w:rPr>
                          <w:rFonts w:ascii="Felix Titling" w:hAnsi="Felix Titling"/>
                          <w:i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8A4E5F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ru-RU"/>
                        </w:rPr>
                        <w:t>Мария</w:t>
                      </w:r>
                      <w:r w:rsidRPr="008A4E5F">
                        <w:rPr>
                          <w:rFonts w:ascii="Felix Titling" w:hAnsi="Felix Titling"/>
                          <w:i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35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2B7672A" wp14:editId="50FD6CBB">
                <wp:simplePos x="0" y="0"/>
                <wp:positionH relativeFrom="page">
                  <wp:posOffset>469900</wp:posOffset>
                </wp:positionH>
                <wp:positionV relativeFrom="page">
                  <wp:posOffset>4575175</wp:posOffset>
                </wp:positionV>
                <wp:extent cx="3667125" cy="987425"/>
                <wp:effectExtent l="0" t="0" r="9525" b="3175"/>
                <wp:wrapNone/>
                <wp:docPr id="5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92B3A" w:rsidRDefault="00210B1E" w:rsidP="00AF7545">
                            <w:pPr>
                              <w:pStyle w:val="1"/>
                              <w:rPr>
                                <w:color w:val="3366FF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0" type="#_x0000_t202" style="position:absolute;margin-left:37pt;margin-top:360.25pt;width:288.75pt;height:77.7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OO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" filled="f" stroked="f">
                <v:textbox inset="0,0,0,0">
                  <w:txbxContent>
                    <w:p w:rsidR="00210B1E" w:rsidRPr="00F92B3A" w:rsidRDefault="00210B1E" w:rsidP="00AF7545">
                      <w:pPr>
                        <w:pStyle w:val="1"/>
                        <w:rPr>
                          <w:color w:val="3366FF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35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5411DCD" wp14:editId="4E21001D">
                <wp:simplePos x="0" y="0"/>
                <wp:positionH relativeFrom="page">
                  <wp:posOffset>1714500</wp:posOffset>
                </wp:positionH>
                <wp:positionV relativeFrom="page">
                  <wp:posOffset>4572000</wp:posOffset>
                </wp:positionV>
                <wp:extent cx="934720" cy="897890"/>
                <wp:effectExtent l="0" t="0" r="0" b="0"/>
                <wp:wrapNone/>
                <wp:docPr id="56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61" type="#_x0000_t202" style="position:absolute;margin-left:135pt;margin-top:5in;width:73.6pt;height:70.7pt;z-index:-251640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330399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C07679" wp14:editId="538DE915">
                <wp:simplePos x="0" y="0"/>
                <wp:positionH relativeFrom="column">
                  <wp:posOffset>3381022</wp:posOffset>
                </wp:positionH>
                <wp:positionV relativeFrom="paragraph">
                  <wp:posOffset>167076</wp:posOffset>
                </wp:positionV>
                <wp:extent cx="3285067" cy="63690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067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10B1E" w:rsidRPr="00330399" w:rsidRDefault="00210B1E" w:rsidP="00330399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40"/>
                                <w:szCs w:val="40"/>
                                <w:lang w:val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399">
                              <w:rPr>
                                <w:b/>
                                <w:noProof/>
                                <w:color w:val="9BBB59" w:themeColor="accent3"/>
                                <w:sz w:val="40"/>
                                <w:szCs w:val="40"/>
                                <w:lang w:val="ru-RU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 марта – День поэзии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62" type="#_x0000_t202" style="position:absolute;margin-left:266.2pt;margin-top:13.15pt;width:258.65pt;height:5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" filled="f" stroked="f">
                <v:textbox>
                  <w:txbxContent>
                    <w:p w:rsidR="00210B1E" w:rsidRPr="00330399" w:rsidRDefault="00210B1E" w:rsidP="00330399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40"/>
                          <w:szCs w:val="40"/>
                          <w:lang w:val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30399">
                        <w:rPr>
                          <w:b/>
                          <w:noProof/>
                          <w:color w:val="9BBB59" w:themeColor="accent3"/>
                          <w:sz w:val="40"/>
                          <w:szCs w:val="40"/>
                          <w:lang w:val="ru-RU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21 марта – День поэзии</w:t>
                      </w:r>
                    </w:p>
                  </w:txbxContent>
                </v:textbox>
              </v:shape>
            </w:pict>
          </mc:Fallback>
        </mc:AlternateContent>
      </w:r>
      <w:r w:rsidR="00B37E8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6339E67" wp14:editId="05508BBF">
                <wp:simplePos x="0" y="0"/>
                <wp:positionH relativeFrom="page">
                  <wp:posOffset>3686175</wp:posOffset>
                </wp:positionH>
                <wp:positionV relativeFrom="page">
                  <wp:posOffset>4772025</wp:posOffset>
                </wp:positionV>
                <wp:extent cx="3619500" cy="4667250"/>
                <wp:effectExtent l="0" t="0" r="0" b="0"/>
                <wp:wrapNone/>
                <wp:docPr id="5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66725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78000"/>
                          </a:srgb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0B1E" w:rsidRDefault="00210B1E" w:rsidP="00AB053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63" type="#_x0000_t202" style="position:absolute;margin-left:290.25pt;margin-top:375.75pt;width:285pt;height:367.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" fillcolor="#00b050" stroked="f">
                <v:fill opacity="51143f"/>
                <v:textbox inset="0,0,0,0">
                  <w:txbxContent>
                    <w:p w:rsidR="00210B1E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4835B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F90B44" wp14:editId="71320A5D">
                <wp:simplePos x="0" y="0"/>
                <wp:positionH relativeFrom="page">
                  <wp:posOffset>3708400</wp:posOffset>
                </wp:positionH>
                <wp:positionV relativeFrom="page">
                  <wp:posOffset>4812665</wp:posOffset>
                </wp:positionV>
                <wp:extent cx="3580765" cy="3587115"/>
                <wp:effectExtent l="3175" t="2540" r="0" b="1270"/>
                <wp:wrapNone/>
                <wp:docPr id="5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765" cy="358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Default="00210B1E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64" type="#_x0000_t202" style="position:absolute;margin-left:292pt;margin-top:378.95pt;width:281.95pt;height:282.45pt;z-index:251692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" filled="f" stroked="f">
                <v:textbox>
                  <w:txbxContent>
                    <w:p w:rsidR="00210B1E" w:rsidRDefault="00210B1E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330399">
      <w:r>
        <w:rPr>
          <w:noProof/>
          <w:lang w:val="ru-RU" w:eastAsia="ru-RU"/>
        </w:rPr>
        <w:drawing>
          <wp:anchor distT="0" distB="0" distL="114300" distR="114300" simplePos="0" relativeHeight="251716608" behindDoc="0" locked="0" layoutInCell="1" allowOverlap="1" wp14:anchorId="369DC82D" wp14:editId="5E153505">
            <wp:simplePos x="0" y="0"/>
            <wp:positionH relativeFrom="margin">
              <wp:posOffset>3245485</wp:posOffset>
            </wp:positionH>
            <wp:positionV relativeFrom="margin">
              <wp:posOffset>5367655</wp:posOffset>
            </wp:positionV>
            <wp:extent cx="3611880" cy="3597275"/>
            <wp:effectExtent l="0" t="0" r="7620" b="3175"/>
            <wp:wrapSquare wrapText="bothSides"/>
            <wp:docPr id="12" name="Рисунок 12" descr="https://img1.liveinternet.ru/images/attach/d/2/147/829/147829595_Den_poyezii_poezia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iveinternet.ru/images/attach/d/2/147/829/147829595_Den_poyezii_poezia4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E72" w:rsidRDefault="00136E72"/>
    <w:p w:rsidR="00136E72" w:rsidRDefault="00136E72"/>
    <w:p w:rsidR="00136E72" w:rsidRDefault="00136E72"/>
    <w:p w:rsidR="00136E72" w:rsidRDefault="00136E72"/>
    <w:p w:rsidR="00136E72" w:rsidRPr="001C33C1" w:rsidRDefault="00136E72">
      <w:pPr>
        <w:rPr>
          <w:sz w:val="18"/>
          <w:szCs w:val="18"/>
        </w:rPr>
      </w:pPr>
    </w:p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136E72"/>
    <w:p w:rsidR="00136E72" w:rsidRDefault="004835BF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22AE239" wp14:editId="42354E5E">
                <wp:simplePos x="0" y="0"/>
                <wp:positionH relativeFrom="page">
                  <wp:posOffset>6057900</wp:posOffset>
                </wp:positionH>
                <wp:positionV relativeFrom="page">
                  <wp:posOffset>8686800</wp:posOffset>
                </wp:positionV>
                <wp:extent cx="801370" cy="772795"/>
                <wp:effectExtent l="0" t="0" r="3810" b="0"/>
                <wp:wrapNone/>
                <wp:docPr id="51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65" type="#_x0000_t202" style="position:absolute;margin-left:477pt;margin-top:684pt;width:63.1pt;height:60.85pt;z-index:-251642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/>
    <w:p w:rsidR="00136E72" w:rsidRDefault="00136E72"/>
    <w:p w:rsidR="00136E72" w:rsidRPr="001C33C1" w:rsidRDefault="004835BF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CFD459" wp14:editId="15124269">
                <wp:simplePos x="0" y="0"/>
                <wp:positionH relativeFrom="page">
                  <wp:posOffset>2019300</wp:posOffset>
                </wp:positionH>
                <wp:positionV relativeFrom="page">
                  <wp:posOffset>9515475</wp:posOffset>
                </wp:positionV>
                <wp:extent cx="5257800" cy="228600"/>
                <wp:effectExtent l="0" t="0" r="0" b="0"/>
                <wp:wrapNone/>
                <wp:docPr id="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F4368" w:rsidRDefault="00210B1E" w:rsidP="00FF4368">
                            <w:pPr>
                              <w:pStyle w:val="VolumeNumber"/>
                              <w:rPr>
                                <w:rFonts w:ascii="MS Shell Dlg" w:hAnsi="MS Shell Dlg" w:cs="MS Shell Dlg"/>
                                <w:color w:val="auto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Школа.</w:t>
                            </w:r>
                            <w:proofErr w:type="spellStart"/>
                            <w:r>
                              <w:t>ru</w:t>
                            </w:r>
                            <w:proofErr w:type="spellEnd"/>
                            <w:r w:rsidRPr="00FF4368">
                              <w:rPr>
                                <w:rFonts w:cs="Century Gothic"/>
                                <w:sz w:val="12"/>
                                <w:szCs w:val="12"/>
                                <w:lang w:val="ru-RU"/>
                              </w:rPr>
                              <w:t>●</w:t>
                            </w:r>
                            <w:r w:rsidRPr="00FF4368">
                              <w:rPr>
                                <w:rFonts w:cs="Century Gothic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 xml:space="preserve">Выпуск 2● 31 марта 2019 </w:t>
                            </w:r>
                          </w:p>
                          <w:p w:rsidR="00210B1E" w:rsidRPr="00FF4368" w:rsidRDefault="00210B1E" w:rsidP="00AF095D">
                            <w:pPr>
                              <w:pStyle w:val="VolumeNumber"/>
                              <w:rPr>
                                <w:color w:val="00336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66" type="#_x0000_t202" style="position:absolute;margin-left:159pt;margin-top:749.25pt;width:414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" filled="f" stroked="f">
                <v:textbox inset="0,0,0,0">
                  <w:txbxContent>
                    <w:p w:rsidR="00210B1E" w:rsidRPr="00FF4368" w:rsidRDefault="00210B1E" w:rsidP="00FF4368">
                      <w:pPr>
                        <w:pStyle w:val="VolumeNumber"/>
                        <w:rPr>
                          <w:rFonts w:ascii="MS Shell Dlg" w:hAnsi="MS Shell Dlg" w:cs="MS Shell Dlg"/>
                          <w:color w:val="auto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Школа.</w:t>
                      </w:r>
                      <w:proofErr w:type="spellStart"/>
                      <w:r>
                        <w:t>ru</w:t>
                      </w:r>
                      <w:proofErr w:type="spellEnd"/>
                      <w:r w:rsidRPr="00FF4368">
                        <w:rPr>
                          <w:rFonts w:cs="Century Gothic"/>
                          <w:sz w:val="12"/>
                          <w:szCs w:val="12"/>
                          <w:lang w:val="ru-RU"/>
                        </w:rPr>
                        <w:t>●</w:t>
                      </w:r>
                      <w:r w:rsidRPr="00FF4368">
                        <w:rPr>
                          <w:rFonts w:cs="Century Gothic"/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 xml:space="preserve">Выпуск 2● 31 марта 2019 </w:t>
                      </w:r>
                    </w:p>
                    <w:p w:rsidR="00210B1E" w:rsidRPr="00FF4368" w:rsidRDefault="00210B1E" w:rsidP="00AF095D">
                      <w:pPr>
                        <w:pStyle w:val="VolumeNumber"/>
                        <w:rPr>
                          <w:color w:val="003366"/>
                          <w:szCs w:val="1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88A7515" wp14:editId="72BA96A5">
                <wp:simplePos x="0" y="0"/>
                <wp:positionH relativeFrom="page">
                  <wp:posOffset>444500</wp:posOffset>
                </wp:positionH>
                <wp:positionV relativeFrom="page">
                  <wp:posOffset>9486900</wp:posOffset>
                </wp:positionV>
                <wp:extent cx="6870700" cy="227965"/>
                <wp:effectExtent l="0" t="0" r="6350" b="635"/>
                <wp:wrapNone/>
                <wp:docPr id="4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2279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0B1E" w:rsidRDefault="00210B1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67" type="#_x0000_t202" style="position:absolute;margin-left:35pt;margin-top:747pt;width:541pt;height:17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" fillcolor="#00b050" stroked="f">
                <v:textbox inset="0,0,0,0">
                  <w:txbxContent>
                    <w:p w:rsidR="00210B1E" w:rsidRDefault="00210B1E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32270F" wp14:editId="4E1152AD">
                <wp:simplePos x="0" y="0"/>
                <wp:positionH relativeFrom="page">
                  <wp:posOffset>495300</wp:posOffset>
                </wp:positionH>
                <wp:positionV relativeFrom="page">
                  <wp:posOffset>9499600</wp:posOffset>
                </wp:positionV>
                <wp:extent cx="800100" cy="152400"/>
                <wp:effectExtent l="0" t="3175" r="0" b="0"/>
                <wp:wrapNone/>
                <wp:docPr id="4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92B3A" w:rsidRDefault="00210B1E" w:rsidP="004D5160">
                            <w:pPr>
                              <w:pStyle w:val="PageNumbers"/>
                              <w:rPr>
                                <w:lang w:val="ru-RU"/>
                              </w:rPr>
                            </w:pPr>
                            <w:r w:rsidRPr="00F92B3A">
                              <w:rPr>
                                <w:lang w:val="ru-RU"/>
                              </w:rPr>
                              <w:t>Стр.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68" type="#_x0000_t202" style="position:absolute;margin-left:39pt;margin-top:748pt;width:63pt;height:1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" filled="f" stroked="f">
                <v:textbox style="mso-fit-shape-to-text:t" inset="0,0,0,0">
                  <w:txbxContent>
                    <w:p w:rsidR="00210B1E" w:rsidRPr="00F92B3A" w:rsidRDefault="00210B1E" w:rsidP="004D5160">
                      <w:pPr>
                        <w:pStyle w:val="PageNumbers"/>
                        <w:rPr>
                          <w:lang w:val="ru-RU"/>
                        </w:rPr>
                      </w:pPr>
                      <w:r w:rsidRPr="00F92B3A">
                        <w:rPr>
                          <w:lang w:val="ru-RU"/>
                        </w:rPr>
                        <w:t>Стр.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1F73" w:rsidRPr="006E5052" w:rsidRDefault="00B37DE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4CE679F1" wp14:editId="40E102B8">
            <wp:simplePos x="0" y="0"/>
            <wp:positionH relativeFrom="margin">
              <wp:posOffset>5678170</wp:posOffset>
            </wp:positionH>
            <wp:positionV relativeFrom="margin">
              <wp:posOffset>66040</wp:posOffset>
            </wp:positionV>
            <wp:extent cx="1151255" cy="1422400"/>
            <wp:effectExtent l="0" t="0" r="0" b="6350"/>
            <wp:wrapSquare wrapText="bothSides"/>
            <wp:docPr id="11" name="Рисунок 11" descr="http://risovach.ru/upload/2014/05/mem/mne-kazetsya-ili_51164067_ori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isovach.ru/upload/2014/05/mem/mne-kazetsya-ili_51164067_orig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0" r="23519"/>
                    <a:stretch/>
                  </pic:blipFill>
                  <pic:spPr bwMode="auto">
                    <a:xfrm>
                      <a:off x="0" y="0"/>
                      <a:ext cx="115125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825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3322377" wp14:editId="05873ED0">
                <wp:simplePos x="0" y="0"/>
                <wp:positionH relativeFrom="page">
                  <wp:posOffset>596900</wp:posOffset>
                </wp:positionH>
                <wp:positionV relativeFrom="page">
                  <wp:posOffset>9639300</wp:posOffset>
                </wp:positionV>
                <wp:extent cx="6870700" cy="227965"/>
                <wp:effectExtent l="0" t="0" r="6350" b="635"/>
                <wp:wrapNone/>
                <wp:docPr id="1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2279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0B1E" w:rsidRPr="00FF4368" w:rsidRDefault="00210B1E" w:rsidP="008A1825">
                            <w:pPr>
                              <w:pStyle w:val="VolumeNumber"/>
                              <w:rPr>
                                <w:rFonts w:ascii="MS Shell Dlg" w:hAnsi="MS Shell Dlg" w:cs="MS Shell Dlg"/>
                                <w:color w:val="auto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Школа.</w:t>
                            </w:r>
                            <w:proofErr w:type="spellStart"/>
                            <w:r>
                              <w:t>ru</w:t>
                            </w:r>
                            <w:proofErr w:type="spellEnd"/>
                            <w:r w:rsidRPr="00FF4368">
                              <w:rPr>
                                <w:rFonts w:cs="Century Gothic"/>
                                <w:sz w:val="12"/>
                                <w:szCs w:val="12"/>
                                <w:lang w:val="ru-RU"/>
                              </w:rPr>
                              <w:t>●</w:t>
                            </w:r>
                            <w:r w:rsidRPr="00FF4368">
                              <w:rPr>
                                <w:rFonts w:cs="Century Gothic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Выпуск 2</w:t>
                            </w:r>
                            <w:r w:rsidRPr="00FF4368">
                              <w:rPr>
                                <w:lang w:val="ru-RU"/>
                              </w:rPr>
                              <w:t xml:space="preserve">● </w:t>
                            </w:r>
                            <w:r>
                              <w:rPr>
                                <w:lang w:val="ru-RU"/>
                              </w:rPr>
                              <w:t xml:space="preserve">31 марта 2019 </w:t>
                            </w:r>
                          </w:p>
                          <w:p w:rsidR="00210B1E" w:rsidRPr="008A1825" w:rsidRDefault="00210B1E" w:rsidP="008A1825">
                            <w:pPr>
                              <w:rPr>
                                <w:color w:val="FFFFFF" w:themeColor="background1"/>
                                <w:lang w:val="ru-RU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47pt;margin-top:759pt;width:541pt;height:17.9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" fillcolor="#00b050" stroked="f">
                <v:textbox inset="0,0,0,0">
                  <w:txbxContent>
                    <w:p w:rsidR="00210B1E" w:rsidRPr="00FF4368" w:rsidRDefault="00210B1E" w:rsidP="008A1825">
                      <w:pPr>
                        <w:pStyle w:val="VolumeNumber"/>
                        <w:rPr>
                          <w:rFonts w:ascii="MS Shell Dlg" w:hAnsi="MS Shell Dlg" w:cs="MS Shell Dlg"/>
                          <w:color w:val="auto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Школа.</w:t>
                      </w:r>
                      <w:proofErr w:type="spellStart"/>
                      <w:r>
                        <w:t>ru</w:t>
                      </w:r>
                      <w:proofErr w:type="spellEnd"/>
                      <w:r w:rsidRPr="00FF4368">
                        <w:rPr>
                          <w:rFonts w:cs="Century Gothic"/>
                          <w:sz w:val="12"/>
                          <w:szCs w:val="12"/>
                          <w:lang w:val="ru-RU"/>
                        </w:rPr>
                        <w:t>●</w:t>
                      </w:r>
                      <w:r w:rsidRPr="00FF4368">
                        <w:rPr>
                          <w:rFonts w:cs="Century Gothic"/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Выпуск 2</w:t>
                      </w:r>
                      <w:r w:rsidRPr="00FF4368">
                        <w:rPr>
                          <w:lang w:val="ru-RU"/>
                        </w:rPr>
                        <w:t xml:space="preserve">● </w:t>
                      </w:r>
                      <w:r>
                        <w:rPr>
                          <w:lang w:val="ru-RU"/>
                        </w:rPr>
                        <w:t xml:space="preserve">31 марта 2019 </w:t>
                      </w:r>
                    </w:p>
                    <w:p w:rsidR="00210B1E" w:rsidRPr="008A1825" w:rsidRDefault="00210B1E" w:rsidP="008A1825">
                      <w:pPr>
                        <w:rPr>
                          <w:color w:val="FFFFFF" w:themeColor="background1"/>
                          <w:lang w:val="ru-RU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B7BE9" w:rsidRPr="006B7BE9">
        <w:rPr>
          <w:noProof/>
          <w:lang w:val="ru-RU" w:eastAsia="ru-RU"/>
        </w:rPr>
        <w:t xml:space="preserve"> </w:t>
      </w:r>
      <w:r w:rsidR="00057DF7" w:rsidRPr="006E5052">
        <w:rPr>
          <w:noProof/>
          <w:color w:val="00B050"/>
          <w:lang w:val="ru-RU" w:eastAsia="ru-RU"/>
        </w:rPr>
        <w:drawing>
          <wp:anchor distT="0" distB="0" distL="114300" distR="114300" simplePos="0" relativeHeight="251720704" behindDoc="1" locked="0" layoutInCell="1" allowOverlap="1" wp14:anchorId="308155FB" wp14:editId="6CCC3C4C">
            <wp:simplePos x="0" y="0"/>
            <wp:positionH relativeFrom="column">
              <wp:posOffset>-432096</wp:posOffset>
            </wp:positionH>
            <wp:positionV relativeFrom="paragraph">
              <wp:posOffset>-480060</wp:posOffset>
            </wp:positionV>
            <wp:extent cx="7791450" cy="100393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9076928-stock-illustration-school-test-book-05-a.jpg"/>
                    <pic:cNvPicPr/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6D5" w:rsidRPr="006E5052">
        <w:rPr>
          <w:noProof/>
          <w:color w:val="00B050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2321FB3" wp14:editId="07F70C0B">
                <wp:simplePos x="0" y="0"/>
                <wp:positionH relativeFrom="page">
                  <wp:posOffset>5012196</wp:posOffset>
                </wp:positionH>
                <wp:positionV relativeFrom="page">
                  <wp:posOffset>2968414</wp:posOffset>
                </wp:positionV>
                <wp:extent cx="2415540" cy="1802130"/>
                <wp:effectExtent l="0" t="0" r="3810" b="7620"/>
                <wp:wrapNone/>
                <wp:docPr id="44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802130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92B3A" w:rsidRDefault="00210B1E" w:rsidP="00AB7160">
                            <w:pPr>
                              <w:pStyle w:val="QuoteTextWhite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70" type="#_x0000_t202" style="position:absolute;margin-left:394.65pt;margin-top:233.75pt;width:190.2pt;height:141.9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" fillcolor="#036" stroked="f">
                <v:fill opacity="51143f"/>
                <v:textbox inset=",7.2pt,,7.2pt">
                  <w:txbxContent>
                    <w:p w:rsidR="00210B1E" w:rsidRPr="00F92B3A" w:rsidRDefault="00210B1E" w:rsidP="00AB7160">
                      <w:pPr>
                        <w:pStyle w:val="QuoteTextWhite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7DF7" w:rsidRPr="006E5052">
        <w:rPr>
          <w:b/>
          <w:color w:val="00B050"/>
          <w:sz w:val="32"/>
          <w:szCs w:val="32"/>
          <w:lang w:val="ru-RU"/>
        </w:rPr>
        <w:t>«Живём интересно, сдаём ГИА честно</w:t>
      </w:r>
      <w:r w:rsidR="00BB2754">
        <w:rPr>
          <w:b/>
          <w:color w:val="00B050"/>
          <w:sz w:val="32"/>
          <w:szCs w:val="32"/>
          <w:lang w:val="ru-RU"/>
        </w:rPr>
        <w:t>!</w:t>
      </w:r>
      <w:r w:rsidR="00057DF7" w:rsidRPr="006E5052">
        <w:rPr>
          <w:b/>
          <w:color w:val="00B050"/>
          <w:sz w:val="32"/>
          <w:szCs w:val="32"/>
          <w:lang w:val="ru-RU"/>
        </w:rPr>
        <w:t>»</w:t>
      </w:r>
    </w:p>
    <w:p w:rsidR="00136E72" w:rsidRPr="003A0518" w:rsidRDefault="00B37DEE">
      <w:pPr>
        <w:rPr>
          <w:lang w:val="ru-RU"/>
        </w:rPr>
      </w:pPr>
      <w:r w:rsidRPr="00B37DEE">
        <w:rPr>
          <w:b/>
          <w:noProof/>
          <w:color w:val="00B050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95B8C5" wp14:editId="29DE2EF1">
                <wp:simplePos x="0" y="0"/>
                <wp:positionH relativeFrom="column">
                  <wp:posOffset>-50800</wp:posOffset>
                </wp:positionH>
                <wp:positionV relativeFrom="paragraph">
                  <wp:posOffset>117969</wp:posOffset>
                </wp:positionV>
                <wp:extent cx="2641600" cy="2935111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29351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1E" w:rsidRDefault="00210B1E" w:rsidP="00B37DEE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27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марта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состоялся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первый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районный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фестиваль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театральных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миниатюр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на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тему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«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Живём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интересно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сдаём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ГИА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честно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!»,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участниками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которого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стали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школы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Крыловского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района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Наша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школа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также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приняла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участие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данном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фестивале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итогу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которого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получила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диплом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B37DE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лауреата</w:t>
                            </w:r>
                            <w:r w:rsidRPr="00B37DE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Стоит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отметить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что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фестиваль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был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увлекательным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одновременно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полезным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для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всех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школьников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Девизом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выступления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команды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МБОУ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СОШ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№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1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стала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фраза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: «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Готовь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сани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летом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а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ЕГЭ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десятого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класса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!». 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Все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школы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участники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проявили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фантазию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показали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интересные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миниатюры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которые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помогли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школьникам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переоценить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своё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отношение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3C5C66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экзаменам</w:t>
                            </w:r>
                            <w:r w:rsidRPr="003C5C66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</w:p>
                          <w:p w:rsidR="00210B1E" w:rsidRDefault="00210B1E" w:rsidP="004F3846">
                            <w:pPr>
                              <w:jc w:val="right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210B1E" w:rsidRPr="004F3846" w:rsidRDefault="00210B1E" w:rsidP="004F3846">
                            <w:pPr>
                              <w:jc w:val="right"/>
                              <w:rPr>
                                <w:rFonts w:ascii="Felix Titling" w:hAnsi="Felix Titling"/>
                                <w:i/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spellStart"/>
                            <w:r w:rsidRPr="004F3846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ru-RU"/>
                              </w:rPr>
                              <w:t>Мильбрат</w:t>
                            </w:r>
                            <w:proofErr w:type="spellEnd"/>
                            <w:r w:rsidRPr="004F3846">
                              <w:rPr>
                                <w:rFonts w:ascii="Felix Titling" w:hAnsi="Felix Titling"/>
                                <w:i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  <w:lang w:val="ru-RU"/>
                              </w:rPr>
                              <w:t>Владислав</w:t>
                            </w:r>
                            <w:r w:rsidRPr="004F3846">
                              <w:rPr>
                                <w:rFonts w:ascii="Felix Titling" w:hAnsi="Felix Titling"/>
                                <w:i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210B1E" w:rsidRPr="00B37DEE" w:rsidRDefault="00210B1E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-4pt;margin-top:9.3pt;width:208pt;height:231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" filled="f" stroked="f">
                <v:textbox>
                  <w:txbxContent>
                    <w:p w:rsidR="00210B1E" w:rsidRDefault="00210B1E" w:rsidP="00B37DEE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27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марта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состоялся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первый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районный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фестиваль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театральных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миниатюр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на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тему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«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Живём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интересно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сдаём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ГИА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честно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!»,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участниками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которого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стали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школы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Крыловского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района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Наша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школа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также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приняла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участие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данном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фестивале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итогу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которого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получила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диплом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B37DE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лауреата</w:t>
                      </w:r>
                      <w:r w:rsidRPr="00B37DE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Стоит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отметить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что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фестиваль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был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увлекательным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одновременно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полезным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для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всех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школьников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Девизом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выступления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команды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МБОУ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СОШ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№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1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стала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фраза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: «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Готовь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сани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летом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а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ЕГЭ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десятого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класса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!». 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Все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школы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-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участники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проявили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фантазию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показали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интересные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миниатюры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которые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помогли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школьникам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переоценить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своё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отношение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3C5C66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экзаменам</w:t>
                      </w:r>
                      <w:r w:rsidRPr="003C5C66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</w:p>
                    <w:p w:rsidR="00210B1E" w:rsidRDefault="00210B1E" w:rsidP="004F3846">
                      <w:pPr>
                        <w:jc w:val="right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</w:p>
                    <w:p w:rsidR="00210B1E" w:rsidRPr="004F3846" w:rsidRDefault="00210B1E" w:rsidP="004F3846">
                      <w:pPr>
                        <w:jc w:val="right"/>
                        <w:rPr>
                          <w:rFonts w:ascii="Felix Titling" w:hAnsi="Felix Titling"/>
                          <w:i/>
                          <w:sz w:val="20"/>
                          <w:szCs w:val="20"/>
                          <w:lang w:val="ru-RU"/>
                        </w:rPr>
                      </w:pPr>
                      <w:proofErr w:type="spellStart"/>
                      <w:r w:rsidRPr="004F3846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ru-RU"/>
                        </w:rPr>
                        <w:t>Мильбрат</w:t>
                      </w:r>
                      <w:proofErr w:type="spellEnd"/>
                      <w:r w:rsidRPr="004F3846">
                        <w:rPr>
                          <w:rFonts w:ascii="Felix Titling" w:hAnsi="Felix Titling"/>
                          <w:i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/>
                          <w:sz w:val="20"/>
                          <w:szCs w:val="20"/>
                          <w:lang w:val="ru-RU"/>
                        </w:rPr>
                        <w:t>Владислав</w:t>
                      </w:r>
                      <w:r w:rsidRPr="004F3846">
                        <w:rPr>
                          <w:rFonts w:ascii="Felix Titling" w:hAnsi="Felix Titling"/>
                          <w:i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210B1E" w:rsidRPr="00B37DEE" w:rsidRDefault="00210B1E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237" w:rsidRPr="006E5052" w:rsidRDefault="004835BF">
      <w:pPr>
        <w:rPr>
          <w:lang w:val="ru-RU"/>
        </w:rPr>
        <w:sectPr w:rsidR="00486237" w:rsidRPr="006E5052" w:rsidSect="00371D36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BBB9111" wp14:editId="75B917E2">
                <wp:simplePos x="0" y="0"/>
                <wp:positionH relativeFrom="page">
                  <wp:posOffset>2641600</wp:posOffset>
                </wp:positionH>
                <wp:positionV relativeFrom="page">
                  <wp:posOffset>1676400</wp:posOffset>
                </wp:positionV>
                <wp:extent cx="934720" cy="897890"/>
                <wp:effectExtent l="3175" t="0" r="3175" b="0"/>
                <wp:wrapNone/>
                <wp:docPr id="4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72" type="#_x0000_t202" style="position:absolute;margin-left:208pt;margin-top:132pt;width:73.6pt;height:70.7pt;z-index:-251637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3C5C66" w:rsidRDefault="00C44665" w:rsidP="00136E72">
      <w:pPr>
        <w:pStyle w:val="Masthead"/>
        <w:rPr>
          <w:lang w:val="ru-RU"/>
        </w:rPr>
        <w:sectPr w:rsidR="003C5C66" w:rsidSect="00B37DEE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0349" behindDoc="0" locked="0" layoutInCell="1" allowOverlap="1" wp14:anchorId="58D629B8" wp14:editId="2B0B51FC">
            <wp:simplePos x="0" y="0"/>
            <wp:positionH relativeFrom="margin">
              <wp:posOffset>2995295</wp:posOffset>
            </wp:positionH>
            <wp:positionV relativeFrom="margin">
              <wp:posOffset>579120</wp:posOffset>
            </wp:positionV>
            <wp:extent cx="2087880" cy="1239520"/>
            <wp:effectExtent l="266700" t="285750" r="255270" b="284480"/>
            <wp:wrapSquare wrapText="bothSides"/>
            <wp:docPr id="19" name="Рисунок 19" descr="https://pp.userapi.com/c845419/v845419421/1dd48a/TjeXT9sWq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419/v845419421/1dd48a/TjeXT9sWq7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9050">
                      <a:off x="0" y="0"/>
                      <a:ext cx="208788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E72" w:rsidRPr="00486237" w:rsidRDefault="00B37DEE" w:rsidP="00136E72">
      <w:pPr>
        <w:pStyle w:val="Masthead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6C54F7BA" wp14:editId="12B089D8">
            <wp:simplePos x="0" y="0"/>
            <wp:positionH relativeFrom="margin">
              <wp:posOffset>4572635</wp:posOffset>
            </wp:positionH>
            <wp:positionV relativeFrom="margin">
              <wp:posOffset>1722120</wp:posOffset>
            </wp:positionV>
            <wp:extent cx="2245995" cy="1236345"/>
            <wp:effectExtent l="285750" t="342900" r="268605" b="344805"/>
            <wp:wrapSquare wrapText="bothSides"/>
            <wp:docPr id="10" name="Рисунок 10" descr="IMG_20190327_1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327_1133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9979">
                      <a:off x="0" y="0"/>
                      <a:ext cx="224599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E72" w:rsidRPr="00486237" w:rsidRDefault="00136E72">
      <w:pPr>
        <w:rPr>
          <w:lang w:val="ru-RU"/>
        </w:rPr>
      </w:pPr>
    </w:p>
    <w:p w:rsidR="00630A06" w:rsidRPr="00486237" w:rsidRDefault="00630A06" w:rsidP="00630A06">
      <w:pPr>
        <w:rPr>
          <w:lang w:val="ru-RU"/>
        </w:rPr>
      </w:pPr>
    </w:p>
    <w:p w:rsidR="00136E72" w:rsidRPr="00486237" w:rsidRDefault="004835BF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9A4CCE8" wp14:editId="6255A4EA">
                <wp:simplePos x="0" y="0"/>
                <wp:positionH relativeFrom="page">
                  <wp:posOffset>5537200</wp:posOffset>
                </wp:positionH>
                <wp:positionV relativeFrom="page">
                  <wp:posOffset>3848100</wp:posOffset>
                </wp:positionV>
                <wp:extent cx="801370" cy="772795"/>
                <wp:effectExtent l="3175" t="0" r="635" b="0"/>
                <wp:wrapNone/>
                <wp:docPr id="3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370" cy="77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073" type="#_x0000_t202" style="position:absolute;margin-left:436pt;margin-top:303pt;width:63.1pt;height:60.85pt;z-index:-251636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Pr="00486237" w:rsidRDefault="00136E72">
      <w:pPr>
        <w:rPr>
          <w:lang w:val="ru-RU"/>
        </w:rPr>
      </w:pPr>
    </w:p>
    <w:p w:rsidR="00136E72" w:rsidRPr="00486237" w:rsidRDefault="00136E72">
      <w:pPr>
        <w:rPr>
          <w:lang w:val="ru-RU"/>
        </w:rPr>
      </w:pPr>
    </w:p>
    <w:p w:rsidR="00136E72" w:rsidRPr="00486237" w:rsidRDefault="00136E72">
      <w:pPr>
        <w:rPr>
          <w:lang w:val="ru-RU"/>
        </w:rPr>
      </w:pPr>
    </w:p>
    <w:p w:rsidR="00136E72" w:rsidRPr="00486237" w:rsidRDefault="004835BF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AA48D89" wp14:editId="65D68327">
                <wp:simplePos x="0" y="0"/>
                <wp:positionH relativeFrom="page">
                  <wp:posOffset>5873750</wp:posOffset>
                </wp:positionH>
                <wp:positionV relativeFrom="page">
                  <wp:posOffset>4801870</wp:posOffset>
                </wp:positionV>
                <wp:extent cx="1441450" cy="1605280"/>
                <wp:effectExtent l="0" t="1270" r="0" b="0"/>
                <wp:wrapNone/>
                <wp:docPr id="3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1F090E" w:rsidRDefault="00210B1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74" type="#_x0000_t202" style="position:absolute;margin-left:462.5pt;margin-top:378.1pt;width:113.5pt;height:126.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gZug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" filled="f" stroked="f">
                <v:textbox style="mso-fit-shape-to-text:t">
                  <w:txbxContent>
                    <w:p w:rsidR="00210B1E" w:rsidRPr="001F090E" w:rsidRDefault="00210B1E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Pr="00486237" w:rsidRDefault="00136E72">
      <w:pPr>
        <w:rPr>
          <w:lang w:val="ru-RU"/>
        </w:rPr>
      </w:pPr>
    </w:p>
    <w:p w:rsidR="008A1825" w:rsidRDefault="004835BF" w:rsidP="008A1825">
      <w:pPr>
        <w:tabs>
          <w:tab w:val="left" w:pos="1067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1726CD2" wp14:editId="4DC5A595">
                <wp:simplePos x="0" y="0"/>
                <wp:positionH relativeFrom="page">
                  <wp:posOffset>3048000</wp:posOffset>
                </wp:positionH>
                <wp:positionV relativeFrom="page">
                  <wp:posOffset>4889500</wp:posOffset>
                </wp:positionV>
                <wp:extent cx="934720" cy="897890"/>
                <wp:effectExtent l="0" t="3175" r="0" b="0"/>
                <wp:wrapNone/>
                <wp:docPr id="32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A1230" w:rsidRDefault="00210B1E" w:rsidP="00AB0530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75" type="#_x0000_t202" style="position:absolute;margin-left:240pt;margin-top:385pt;width:73.6pt;height:70.7pt;z-index:-251638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" filled="f" fillcolor="#9c0" stroked="f" strokecolor="gray">
                <v:textbox style="mso-fit-shape-to-text:t" inset=",7.2pt,,7.2pt">
                  <w:txbxContent>
                    <w:p w:rsidR="00210B1E" w:rsidRPr="00FA1230" w:rsidRDefault="00210B1E" w:rsidP="00AB0530"/>
                  </w:txbxContent>
                </v:textbox>
                <w10:wrap anchorx="page" anchory="page"/>
              </v:shape>
            </w:pict>
          </mc:Fallback>
        </mc:AlternateContent>
      </w:r>
      <w:r w:rsidR="008A1825">
        <w:rPr>
          <w:lang w:val="ru-RU"/>
        </w:rPr>
        <w:tab/>
      </w:r>
    </w:p>
    <w:p w:rsidR="00136E72" w:rsidRPr="00486237" w:rsidRDefault="00236EA5" w:rsidP="008A1825">
      <w:pPr>
        <w:tabs>
          <w:tab w:val="left" w:pos="1067"/>
        </w:tabs>
        <w:rPr>
          <w:lang w:val="ru-RU"/>
        </w:rPr>
      </w:pPr>
      <w:r>
        <w:rPr>
          <w:lang w:val="ru-RU"/>
        </w:rPr>
        <w:pict>
          <v:rect id="_x0000_i1025" style="width:0;height:1.5pt" o:hralign="center" o:hrstd="t" o:hr="t" fillcolor="#a0a0a0" stroked="f"/>
        </w:pict>
      </w:r>
    </w:p>
    <w:p w:rsidR="00136E72" w:rsidRPr="00486237" w:rsidRDefault="008A1825">
      <w:pPr>
        <w:rPr>
          <w:lang w:val="ru-RU"/>
        </w:rPr>
      </w:pPr>
      <w:r w:rsidRPr="008A1825">
        <w:rPr>
          <w:i/>
          <w:iCs/>
          <w:noProof/>
          <w:color w:val="4F81BD" w:themeColor="accent1"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26E112F" wp14:editId="4395F990">
                <wp:simplePos x="0" y="0"/>
                <wp:positionH relativeFrom="column">
                  <wp:posOffset>2183342</wp:posOffset>
                </wp:positionH>
                <wp:positionV relativeFrom="paragraph">
                  <wp:posOffset>33020</wp:posOffset>
                </wp:positionV>
                <wp:extent cx="2374265" cy="140398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1E" w:rsidRPr="008A1825" w:rsidRDefault="00210B1E">
                            <w:pPr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8A1825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lang w:val="ru-RU"/>
                              </w:rPr>
                              <w:t>Нескучные каникулы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margin-left:171.9pt;margin-top:2.6pt;width:186.95pt;height:110.55pt;z-index:2517319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" filled="f" stroked="f">
                <v:textbox style="mso-fit-shape-to-text:t">
                  <w:txbxContent>
                    <w:p w:rsidR="00210B1E" w:rsidRPr="008A1825" w:rsidRDefault="00210B1E">
                      <w:pPr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lang w:val="ru-RU"/>
                        </w:rPr>
                      </w:pPr>
                      <w:r w:rsidRPr="008A1825"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lang w:val="ru-RU"/>
                        </w:rPr>
                        <w:t>Нескучные каникулы</w:t>
                      </w:r>
                    </w:p>
                  </w:txbxContent>
                </v:textbox>
              </v:shape>
            </w:pict>
          </mc:Fallback>
        </mc:AlternateContent>
      </w:r>
    </w:p>
    <w:p w:rsidR="00136E72" w:rsidRPr="00486237" w:rsidRDefault="006B7BE9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5040" behindDoc="0" locked="0" layoutInCell="1" allowOverlap="1" wp14:anchorId="486E14BA" wp14:editId="421E0653">
            <wp:simplePos x="0" y="0"/>
            <wp:positionH relativeFrom="margin">
              <wp:posOffset>4996815</wp:posOffset>
            </wp:positionH>
            <wp:positionV relativeFrom="margin">
              <wp:posOffset>4215765</wp:posOffset>
            </wp:positionV>
            <wp:extent cx="1974850" cy="2575560"/>
            <wp:effectExtent l="0" t="0" r="6350" b="0"/>
            <wp:wrapSquare wrapText="bothSides"/>
            <wp:docPr id="22" name="Рисунок 22" descr="https://pp.userapi.com/c852136/v852136849/e8e3c/Z5wq4mLkt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2136/v852136849/e8e3c/Z5wq4mLktv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E72" w:rsidRPr="00486237" w:rsidRDefault="006B7BE9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2992" behindDoc="0" locked="0" layoutInCell="1" allowOverlap="1" wp14:anchorId="0A212B1E" wp14:editId="357FC623">
            <wp:simplePos x="0" y="0"/>
            <wp:positionH relativeFrom="margin">
              <wp:posOffset>16510</wp:posOffset>
            </wp:positionH>
            <wp:positionV relativeFrom="margin">
              <wp:posOffset>3933825</wp:posOffset>
            </wp:positionV>
            <wp:extent cx="1658620" cy="1467485"/>
            <wp:effectExtent l="0" t="0" r="0" b="0"/>
            <wp:wrapSquare wrapText="bothSides"/>
            <wp:docPr id="20" name="Рисунок 20" descr="https://pp.userapi.com/c850124/v850124674/111091/NzHbDQxbP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124/v850124674/111091/NzHbDQxbPl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26"/>
                    <a:stretch/>
                  </pic:blipFill>
                  <pic:spPr bwMode="auto">
                    <a:xfrm>
                      <a:off x="0" y="0"/>
                      <a:ext cx="16586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84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1E0F4F3" wp14:editId="2E21C5A7">
                <wp:simplePos x="0" y="0"/>
                <wp:positionH relativeFrom="margin">
                  <wp:posOffset>1879600</wp:posOffset>
                </wp:positionH>
                <wp:positionV relativeFrom="margin">
                  <wp:posOffset>3933825</wp:posOffset>
                </wp:positionV>
                <wp:extent cx="2968625" cy="5026660"/>
                <wp:effectExtent l="0" t="0" r="3175" b="2540"/>
                <wp:wrapSquare wrapText="bothSides"/>
                <wp:docPr id="3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8625" cy="502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4F3846" w:rsidRDefault="00210B1E" w:rsidP="004F3846">
                            <w:pPr>
                              <w:jc w:val="both"/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</w:pP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Каникулы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–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самый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яркий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период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в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жизни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каждого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школьника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.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Период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свободный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от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учёбы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и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выполнения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домашних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заданий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!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И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хоть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в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это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время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школьники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свободны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от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основной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деятельности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в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школе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организуются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различные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мероприятия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направленные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на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развитие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каких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-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либо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навыков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у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школьников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их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воспитание</w:t>
                            </w:r>
                            <w:r w:rsidRPr="004F3846">
                              <w:rPr>
                                <w:rFonts w:ascii="Felix Titling" w:hAnsi="Felix Titling" w:cs="Arial"/>
                                <w:iCs/>
                                <w:sz w:val="20"/>
                                <w:szCs w:val="20"/>
                                <w:shd w:val="clear" w:color="auto" w:fill="FFFFFF"/>
                                <w:lang w:val="ru-RU" w:eastAsia="ru-RU"/>
                              </w:rPr>
                              <w:t>.</w:t>
                            </w:r>
                          </w:p>
                          <w:p w:rsidR="00210B1E" w:rsidRDefault="00210B1E" w:rsidP="004F3846">
                            <w:pPr>
                              <w:pStyle w:val="a3"/>
                              <w:jc w:val="both"/>
                              <w:rPr>
                                <w:rFonts w:asciiTheme="minorHAnsi" w:hAnsiTheme="minorHAnsi" w:cs="Arial"/>
                                <w:sz w:val="20"/>
                                <w:shd w:val="clear" w:color="auto" w:fill="FFFFFF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Так, например, ученики 5-ых и 6-ых классов приняли участие в игре «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Лазертаг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». Более подробно о проведённом мероприятии нам рассказал классный руководитель 5 «А» класса, Ермоленко А.А.: «Лазертаг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Felix Titling" w:hAnsi="Felix Titling" w:cs="Felix Titling"/>
                                <w:sz w:val="20"/>
                                <w:shd w:val="clear" w:color="auto" w:fill="FFFFFF"/>
                                <w:lang w:val="ru-RU"/>
                              </w:rPr>
                              <w:t>–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это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увлекательная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игра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которая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никогда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повторяется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Каждый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раз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можно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придумывать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своей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командой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все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новые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новые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тактики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разрабатывать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стратегии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которые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позволяю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быстрее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своих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соперников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достигнуть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поставленной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цели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Такая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игра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помогает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забыть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обо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всем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том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числе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повседневных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хлопот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ах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возникших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проблем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ах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позволяет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найти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себе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новых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друзей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из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числа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единомышленников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Поэтому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подобный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турнир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является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отличным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физкультурно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-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оздоровительным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мероприятием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свежем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воздухе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направленным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привлечение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детей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активным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играм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Почему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спортивный</w:t>
                            </w:r>
                            <w:proofErr w:type="gramEnd"/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Лазертаг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помогает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воспитании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детей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?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lang w:val="ru-RU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Потому что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является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спортивной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игрой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открытом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воздухе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lang w:val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повышает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сплоченность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детей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lang w:val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укрепляет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командный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дух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стремление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вместе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побеждать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,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lang w:val="ru-RU"/>
                              </w:rPr>
                              <w:br/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отлично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помогает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выявлять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лидеров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среди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участников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lang w:val="ru-RU"/>
                              </w:rPr>
                              <w:t xml:space="preserve">,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повышает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настроение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физическую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подготовку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игроков</w:t>
                            </w:r>
                            <w:r w:rsidRPr="006B7BE9">
                              <w:rPr>
                                <w:rFonts w:ascii="Felix Titling" w:hAnsi="Felix Titling" w:cs="Arial"/>
                                <w:sz w:val="20"/>
                                <w:lang w:val="ru-RU"/>
                              </w:rPr>
                              <w:t xml:space="preserve">, </w:t>
                            </w:r>
                            <w:r w:rsidRPr="006B7BE9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а</w:t>
                            </w:r>
                            <w:r w:rsidRPr="006B7BE9">
                              <w:rPr>
                                <w:rFonts w:ascii="Felix Titling" w:hAnsi="Felix Titling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6B7BE9">
                              <w:rPr>
                                <w:rFonts w:ascii="Times New Roman" w:hAnsi="Times New Roman"/>
                                <w:sz w:val="20"/>
                                <w:lang w:val="ru-RU"/>
                              </w:rPr>
                              <w:t>также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дает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новую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жизнь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таким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играм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как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Felix Titling" w:hAnsi="Felix Titling" w:cs="Felix Titling"/>
                                <w:sz w:val="20"/>
                                <w:shd w:val="clear" w:color="auto" w:fill="FFFFFF"/>
                                <w:lang w:val="ru-RU"/>
                              </w:rPr>
                              <w:t>«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Казаки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-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разбойники</w:t>
                            </w:r>
                            <w:r w:rsidRPr="004F3846">
                              <w:rPr>
                                <w:rFonts w:ascii="Felix Titling" w:hAnsi="Felix Titling" w:cs="Felix Titling"/>
                                <w:sz w:val="20"/>
                                <w:shd w:val="clear" w:color="auto" w:fill="FFFFFF"/>
                                <w:lang w:val="ru-RU"/>
                              </w:rPr>
                              <w:t>»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Felix Titling" w:hAnsi="Felix Titling" w:cs="Felix Titling"/>
                                <w:sz w:val="20"/>
                                <w:shd w:val="clear" w:color="auto" w:fill="FFFFFF"/>
                                <w:lang w:val="ru-RU"/>
                              </w:rPr>
                              <w:t>«</w:t>
                            </w:r>
                            <w:r w:rsidRPr="004F3846">
                              <w:rPr>
                                <w:rFonts w:ascii="Times New Roman" w:hAnsi="Times New Roman"/>
                                <w:sz w:val="20"/>
                                <w:shd w:val="clear" w:color="auto" w:fill="FFFFFF"/>
                                <w:lang w:val="ru-RU"/>
                              </w:rPr>
                              <w:t>Зарница</w:t>
                            </w:r>
                            <w:r w:rsidRPr="004F3846">
                              <w:rPr>
                                <w:rFonts w:ascii="Felix Titling" w:hAnsi="Felix Titling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»</w:t>
                            </w:r>
                            <w:r>
                              <w:rPr>
                                <w:rFonts w:asciiTheme="minorHAnsi" w:hAnsiTheme="minorHAnsi" w:cs="Arial"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</w:p>
                          <w:p w:rsidR="00210B1E" w:rsidRPr="004F3846" w:rsidRDefault="00210B1E" w:rsidP="004F3846">
                            <w:pPr>
                              <w:pStyle w:val="a3"/>
                              <w:jc w:val="right"/>
                              <w:rPr>
                                <w:rFonts w:ascii="Felix Titling" w:hAnsi="Felix Titling"/>
                                <w:i/>
                                <w:sz w:val="20"/>
                                <w:lang w:val="ru-RU"/>
                              </w:rPr>
                            </w:pPr>
                            <w:r w:rsidRPr="004F3846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Волощук</w:t>
                            </w:r>
                            <w:r w:rsidRPr="004F3846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4F3846">
                              <w:rPr>
                                <w:rFonts w:ascii="Times New Roman" w:hAnsi="Times New Roman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Денис</w:t>
                            </w:r>
                            <w:r w:rsidRPr="004F3846">
                              <w:rPr>
                                <w:rFonts w:ascii="Felix Titling" w:hAnsi="Felix Titling" w:cs="Arial"/>
                                <w:i/>
                                <w:sz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</w:p>
                          <w:p w:rsidR="00210B1E" w:rsidRPr="007A3D91" w:rsidRDefault="00210B1E" w:rsidP="007A3D9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7" type="#_x0000_t202" style="position:absolute;margin-left:148pt;margin-top:309.75pt;width:233.75pt;height:395.8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9g+tgIAALQ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" filled="f" stroked="f">
                <v:textbox inset="0,0,0,0">
                  <w:txbxContent>
                    <w:p w:rsidR="00210B1E" w:rsidRPr="004F3846" w:rsidRDefault="00210B1E" w:rsidP="004F3846">
                      <w:pPr>
                        <w:jc w:val="both"/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</w:pP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Каникулы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–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самый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яркий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период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в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жизни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каждого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школьника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.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Период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свободный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от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учёбы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и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выполнения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домашних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заданий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!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И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хоть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в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это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время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школьники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свободны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от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основной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деятельности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в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школе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организуются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различные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мероприятия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направленные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на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развитие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каких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-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либо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навыков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у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школьников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их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воспитание</w:t>
                      </w:r>
                      <w:r w:rsidRPr="004F3846">
                        <w:rPr>
                          <w:rFonts w:ascii="Felix Titling" w:hAnsi="Felix Titling" w:cs="Arial"/>
                          <w:iCs/>
                          <w:sz w:val="20"/>
                          <w:szCs w:val="20"/>
                          <w:shd w:val="clear" w:color="auto" w:fill="FFFFFF"/>
                          <w:lang w:val="ru-RU" w:eastAsia="ru-RU"/>
                        </w:rPr>
                        <w:t>.</w:t>
                      </w:r>
                    </w:p>
                    <w:p w:rsidR="00210B1E" w:rsidRDefault="00210B1E" w:rsidP="004F3846">
                      <w:pPr>
                        <w:pStyle w:val="a3"/>
                        <w:jc w:val="both"/>
                        <w:rPr>
                          <w:rFonts w:asciiTheme="minorHAnsi" w:hAnsiTheme="minorHAnsi" w:cs="Arial"/>
                          <w:sz w:val="20"/>
                          <w:shd w:val="clear" w:color="auto" w:fill="FFFFFF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Так, например, ученики 5-ых и 6-ых классов приняли участие в игре «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Лазертаг</w:t>
                      </w:r>
                      <w:r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». Более подробно о проведённом мероприятии нам рассказал классный руководитель 5 «А» класса, Ермоленко А.А.: «Лазертаг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Felix Titling" w:hAnsi="Felix Titling" w:cs="Felix Titling"/>
                          <w:sz w:val="20"/>
                          <w:shd w:val="clear" w:color="auto" w:fill="FFFFFF"/>
                          <w:lang w:val="ru-RU"/>
                        </w:rPr>
                        <w:t>–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это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увлекательная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игра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которая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никогда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повторяется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Каждый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раз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можно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придумывать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своей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командой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все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новые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новые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тактики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разрабатывать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стратегии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которые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позволяю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быстрее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своих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соперников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достигнуть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поставленной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цели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Такая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игра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помогает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забыть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обо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всем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том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числе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повседневных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хлопот</w:t>
                      </w:r>
                      <w:r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ах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возникших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проблем</w:t>
                      </w:r>
                      <w:r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ах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позволяет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найти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себе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новых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друзей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из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числа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единомышленников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  <w:r>
                        <w:rPr>
                          <w:rFonts w:asciiTheme="minorHAnsi" w:hAnsiTheme="minorHAnsi" w:cs="Arial"/>
                          <w:sz w:val="20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Поэтому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подобный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турнир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является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отличным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физкультурно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-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оздоровительным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мероприятием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свежем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воздухе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направленным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привлечение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детей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активным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играм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  <w:r>
                        <w:rPr>
                          <w:rFonts w:asciiTheme="minorHAnsi" w:hAnsiTheme="minorHAnsi" w:cs="Arial"/>
                          <w:sz w:val="20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Почему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спортивный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Лазертаг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помогает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воспитании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детей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?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lang w:val="ru-RU"/>
                        </w:rPr>
                        <w:br/>
                      </w:r>
                      <w:r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 xml:space="preserve">Потому что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является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спортивной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игрой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открытом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воздухе</w:t>
                      </w:r>
                      <w:r>
                        <w:rPr>
                          <w:rFonts w:asciiTheme="minorHAnsi" w:hAnsiTheme="minorHAnsi" w:cs="Arial"/>
                          <w:sz w:val="20"/>
                          <w:lang w:val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повышает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сплоченность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детей</w:t>
                      </w:r>
                      <w:r>
                        <w:rPr>
                          <w:rFonts w:asciiTheme="minorHAnsi" w:hAnsiTheme="minorHAnsi" w:cs="Arial"/>
                          <w:sz w:val="20"/>
                          <w:lang w:val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укрепляет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командный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дух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стремление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вместе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побеждать</w:t>
                      </w:r>
                      <w:r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,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lang w:val="ru-RU"/>
                        </w:rPr>
                        <w:br/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отлично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помогает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выявлять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лидеров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среди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участников</w:t>
                      </w:r>
                      <w:r>
                        <w:rPr>
                          <w:rFonts w:asciiTheme="minorHAnsi" w:hAnsiTheme="minorHAnsi" w:cs="Arial"/>
                          <w:sz w:val="20"/>
                          <w:lang w:val="ru-RU"/>
                        </w:rPr>
                        <w:t xml:space="preserve">,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повышает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настроение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физическую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подготовку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игроков</w:t>
                      </w:r>
                      <w:r w:rsidRPr="006B7BE9">
                        <w:rPr>
                          <w:rFonts w:ascii="Felix Titling" w:hAnsi="Felix Titling" w:cs="Arial"/>
                          <w:sz w:val="20"/>
                          <w:lang w:val="ru-RU"/>
                        </w:rPr>
                        <w:t xml:space="preserve">, </w:t>
                      </w:r>
                      <w:r w:rsidRPr="006B7BE9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а</w:t>
                      </w:r>
                      <w:r w:rsidRPr="006B7BE9">
                        <w:rPr>
                          <w:rFonts w:ascii="Felix Titling" w:hAnsi="Felix Titling" w:cs="Arial"/>
                          <w:sz w:val="20"/>
                          <w:lang w:val="ru-RU"/>
                        </w:rPr>
                        <w:t xml:space="preserve"> </w:t>
                      </w:r>
                      <w:r w:rsidRPr="006B7BE9"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также</w:t>
                      </w:r>
                      <w:r>
                        <w:rPr>
                          <w:rFonts w:asciiTheme="minorHAnsi" w:hAnsiTheme="minorHAnsi" w:cs="Arial"/>
                          <w:sz w:val="20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дает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новую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жизнь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таким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играм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как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Felix Titling" w:hAnsi="Felix Titling" w:cs="Felix Titling"/>
                          <w:sz w:val="20"/>
                          <w:shd w:val="clear" w:color="auto" w:fill="FFFFFF"/>
                          <w:lang w:val="ru-RU"/>
                        </w:rPr>
                        <w:t>«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Казаки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-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разбойники</w:t>
                      </w:r>
                      <w:r w:rsidRPr="004F3846">
                        <w:rPr>
                          <w:rFonts w:ascii="Felix Titling" w:hAnsi="Felix Titling" w:cs="Felix Titling"/>
                          <w:sz w:val="20"/>
                          <w:shd w:val="clear" w:color="auto" w:fill="FFFFFF"/>
                          <w:lang w:val="ru-RU"/>
                        </w:rPr>
                        <w:t>»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Felix Titling" w:hAnsi="Felix Titling" w:cs="Felix Titling"/>
                          <w:sz w:val="20"/>
                          <w:shd w:val="clear" w:color="auto" w:fill="FFFFFF"/>
                          <w:lang w:val="ru-RU"/>
                        </w:rPr>
                        <w:t>«</w:t>
                      </w:r>
                      <w:r w:rsidRPr="004F3846">
                        <w:rPr>
                          <w:rFonts w:ascii="Times New Roman" w:hAnsi="Times New Roman"/>
                          <w:sz w:val="20"/>
                          <w:shd w:val="clear" w:color="auto" w:fill="FFFFFF"/>
                          <w:lang w:val="ru-RU"/>
                        </w:rPr>
                        <w:t>Зарница</w:t>
                      </w:r>
                      <w:r w:rsidRPr="004F3846">
                        <w:rPr>
                          <w:rFonts w:ascii="Felix Titling" w:hAnsi="Felix Titling" w:cs="Arial"/>
                          <w:sz w:val="20"/>
                          <w:shd w:val="clear" w:color="auto" w:fill="FFFFFF"/>
                          <w:lang w:val="ru-RU"/>
                        </w:rPr>
                        <w:t>»</w:t>
                      </w:r>
                      <w:r>
                        <w:rPr>
                          <w:rFonts w:asciiTheme="minorHAnsi" w:hAnsiTheme="minorHAnsi" w:cs="Arial"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</w:p>
                    <w:p w:rsidR="00210B1E" w:rsidRPr="004F3846" w:rsidRDefault="00210B1E" w:rsidP="004F3846">
                      <w:pPr>
                        <w:pStyle w:val="a3"/>
                        <w:jc w:val="right"/>
                        <w:rPr>
                          <w:rFonts w:ascii="Felix Titling" w:hAnsi="Felix Titling"/>
                          <w:i/>
                          <w:sz w:val="20"/>
                          <w:lang w:val="ru-RU"/>
                        </w:rPr>
                      </w:pPr>
                      <w:r w:rsidRPr="004F3846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Волощук</w:t>
                      </w:r>
                      <w:r w:rsidRPr="004F3846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4F3846">
                        <w:rPr>
                          <w:rFonts w:ascii="Times New Roman" w:hAnsi="Times New Roman"/>
                          <w:i/>
                          <w:sz w:val="20"/>
                          <w:shd w:val="clear" w:color="auto" w:fill="FFFFFF"/>
                          <w:lang w:val="ru-RU"/>
                        </w:rPr>
                        <w:t>Денис</w:t>
                      </w:r>
                      <w:r w:rsidRPr="004F3846">
                        <w:rPr>
                          <w:rFonts w:ascii="Felix Titling" w:hAnsi="Felix Titling" w:cs="Arial"/>
                          <w:i/>
                          <w:sz w:val="20"/>
                          <w:shd w:val="clear" w:color="auto" w:fill="FFFFFF"/>
                          <w:lang w:val="ru-RU"/>
                        </w:rPr>
                        <w:t>.</w:t>
                      </w:r>
                    </w:p>
                    <w:p w:rsidR="00210B1E" w:rsidRPr="007A3D91" w:rsidRDefault="00210B1E" w:rsidP="007A3D9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36E72" w:rsidRPr="00486237" w:rsidRDefault="00136E72">
      <w:pPr>
        <w:rPr>
          <w:lang w:val="ru-RU"/>
        </w:rPr>
      </w:pPr>
    </w:p>
    <w:p w:rsidR="00136E72" w:rsidRPr="00486237" w:rsidRDefault="00136E72">
      <w:pPr>
        <w:rPr>
          <w:lang w:val="ru-RU"/>
        </w:rPr>
      </w:pPr>
    </w:p>
    <w:p w:rsidR="00136E72" w:rsidRPr="00486237" w:rsidRDefault="00136E72">
      <w:pPr>
        <w:rPr>
          <w:lang w:val="ru-RU"/>
        </w:rPr>
      </w:pPr>
    </w:p>
    <w:p w:rsidR="00136E72" w:rsidRPr="00486237" w:rsidRDefault="006B7BE9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6064" behindDoc="0" locked="0" layoutInCell="1" allowOverlap="1" wp14:anchorId="0061219F" wp14:editId="29538EA7">
            <wp:simplePos x="0" y="0"/>
            <wp:positionH relativeFrom="margin">
              <wp:posOffset>16510</wp:posOffset>
            </wp:positionH>
            <wp:positionV relativeFrom="margin">
              <wp:posOffset>6136005</wp:posOffset>
            </wp:positionV>
            <wp:extent cx="1727200" cy="2391410"/>
            <wp:effectExtent l="0" t="0" r="6350" b="8890"/>
            <wp:wrapSquare wrapText="bothSides"/>
            <wp:docPr id="23" name="Рисунок 23" descr="https://pp.userapi.com/c850736/v850736849/f03b7/uGZgqPD7b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50736/v850736849/f03b7/uGZgqPD7bI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E72" w:rsidRPr="00486237" w:rsidRDefault="006B7BE9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0" locked="0" layoutInCell="1" allowOverlap="1" wp14:anchorId="7E403938" wp14:editId="00E01894">
            <wp:simplePos x="0" y="0"/>
            <wp:positionH relativeFrom="margin">
              <wp:posOffset>4918710</wp:posOffset>
            </wp:positionH>
            <wp:positionV relativeFrom="margin">
              <wp:posOffset>7600950</wp:posOffset>
            </wp:positionV>
            <wp:extent cx="2087880" cy="1433195"/>
            <wp:effectExtent l="0" t="0" r="7620" b="0"/>
            <wp:wrapSquare wrapText="bothSides"/>
            <wp:docPr id="21" name="Рисунок 21" descr="https://pp.userapi.com/c851436/v851436849/f257d/3CBNEbwAK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436/v851436849/f257d/3CBNEbwAK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E72" w:rsidRPr="00486237" w:rsidRDefault="004835BF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6CFD2E7" wp14:editId="5DDAC713">
                <wp:simplePos x="0" y="0"/>
                <wp:positionH relativeFrom="page">
                  <wp:posOffset>1193800</wp:posOffset>
                </wp:positionH>
                <wp:positionV relativeFrom="page">
                  <wp:posOffset>6743700</wp:posOffset>
                </wp:positionV>
                <wp:extent cx="2457450" cy="847090"/>
                <wp:effectExtent l="3175" t="0" r="0" b="635"/>
                <wp:wrapNone/>
                <wp:docPr id="3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92B3A" w:rsidRDefault="00210B1E" w:rsidP="004F7BB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78" type="#_x0000_t202" style="position:absolute;margin-left:94pt;margin-top:531pt;width:193.5pt;height:66.7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JsQsg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" filled="f" stroked="f">
                <v:textbox style="mso-fit-shape-to-text:t" inset="0,0,0,0">
                  <w:txbxContent>
                    <w:p w:rsidR="00210B1E" w:rsidRPr="00F92B3A" w:rsidRDefault="00210B1E" w:rsidP="004F7BB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2D1417F8" wp14:editId="76E8466E">
                <wp:simplePos x="0" y="0"/>
                <wp:positionH relativeFrom="page">
                  <wp:posOffset>6578600</wp:posOffset>
                </wp:positionH>
                <wp:positionV relativeFrom="page">
                  <wp:posOffset>6731000</wp:posOffset>
                </wp:positionV>
                <wp:extent cx="608965" cy="634365"/>
                <wp:effectExtent l="6350" t="6350" r="13335" b="6985"/>
                <wp:wrapNone/>
                <wp:docPr id="29" name="D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965" cy="634365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333333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333399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6" o:spid="_x0000_s1026" style="position:absolute;margin-left:518pt;margin-top:530pt;width:47.95pt;height:49.9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" filled="f" fillcolor="#339" strokecolor="#333">
                <v:fill opacity="32896f"/>
                <v:stroke dashstyle="1 1" endcap="round"/>
                <w10:wrap anchorx="page" anchory="page"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E2D2C9" wp14:editId="63BD475A">
                <wp:simplePos x="0" y="0"/>
                <wp:positionH relativeFrom="page">
                  <wp:posOffset>342900</wp:posOffset>
                </wp:positionH>
                <wp:positionV relativeFrom="page">
                  <wp:posOffset>6779260</wp:posOffset>
                </wp:positionV>
                <wp:extent cx="758825" cy="835660"/>
                <wp:effectExtent l="0" t="0" r="3175" b="1905"/>
                <wp:wrapNone/>
                <wp:docPr id="28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82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1F090E" w:rsidRDefault="00210B1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79" type="#_x0000_t202" style="position:absolute;margin-left:27pt;margin-top:533.8pt;width:59.75pt;height:65.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" filled="f" stroked="f">
                <v:textbox style="mso-fit-shape-to-text:t">
                  <w:txbxContent>
                    <w:p w:rsidR="00210B1E" w:rsidRPr="001F090E" w:rsidRDefault="00210B1E"/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Pr="00486237" w:rsidRDefault="00136E72">
      <w:pPr>
        <w:rPr>
          <w:lang w:val="ru-RU"/>
        </w:rPr>
      </w:pPr>
    </w:p>
    <w:p w:rsidR="00486237" w:rsidRPr="003A0518" w:rsidRDefault="00E50009" w:rsidP="00AB72C6">
      <w:pPr>
        <w:pStyle w:val="VolumeNumber"/>
        <w:rPr>
          <w:lang w:val="ru-RU"/>
        </w:rPr>
      </w:pPr>
      <w:r w:rsidRPr="00E5000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4691396" wp14:editId="7E2144D8">
                <wp:simplePos x="0" y="0"/>
                <wp:positionH relativeFrom="column">
                  <wp:posOffset>137711</wp:posOffset>
                </wp:positionH>
                <wp:positionV relativeFrom="paragraph">
                  <wp:posOffset>1643839</wp:posOffset>
                </wp:positionV>
                <wp:extent cx="1120775" cy="228348"/>
                <wp:effectExtent l="0" t="0" r="0" b="635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28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1E" w:rsidRPr="00E50009" w:rsidRDefault="00210B1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E50009">
                              <w:rPr>
                                <w:color w:val="FFFFFF" w:themeColor="background1"/>
                                <w:sz w:val="18"/>
                                <w:szCs w:val="18"/>
                                <w:lang w:val="ru-RU"/>
                              </w:rPr>
                              <w:t>Стр.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left:0;text-align:left;margin-left:10.85pt;margin-top:129.45pt;width:88.25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" filled="f" stroked="f">
                <v:textbox>
                  <w:txbxContent>
                    <w:p w:rsidR="00210B1E" w:rsidRPr="00E50009" w:rsidRDefault="00210B1E">
                      <w:pPr>
                        <w:rPr>
                          <w:color w:val="FFFFFF" w:themeColor="background1"/>
                          <w:sz w:val="18"/>
                          <w:szCs w:val="18"/>
                          <w:lang w:val="ru-RU"/>
                        </w:rPr>
                      </w:pPr>
                      <w:r w:rsidRPr="00E50009">
                        <w:rPr>
                          <w:color w:val="FFFFFF" w:themeColor="background1"/>
                          <w:sz w:val="18"/>
                          <w:szCs w:val="18"/>
                          <w:lang w:val="ru-RU"/>
                        </w:rPr>
                        <w:t>Стр. 3</w:t>
                      </w:r>
                    </w:p>
                  </w:txbxContent>
                </v:textbox>
              </v:shape>
            </w:pict>
          </mc:Fallback>
        </mc:AlternateContent>
      </w:r>
    </w:p>
    <w:p w:rsidR="00210B1E" w:rsidRPr="003A0518" w:rsidRDefault="006D5722" w:rsidP="007F0BB8">
      <w:pPr>
        <w:rPr>
          <w:lang w:val="ru-RU"/>
        </w:rPr>
      </w:pPr>
      <w:r w:rsidRPr="006E5052">
        <w:rPr>
          <w:noProof/>
          <w:color w:val="00B050"/>
          <w:lang w:val="ru-RU" w:eastAsia="ru-RU"/>
        </w:rPr>
        <w:lastRenderedPageBreak/>
        <w:drawing>
          <wp:anchor distT="0" distB="0" distL="114300" distR="114300" simplePos="0" relativeHeight="251619324" behindDoc="1" locked="0" layoutInCell="1" allowOverlap="1" wp14:anchorId="36BED553" wp14:editId="520A9CAE">
            <wp:simplePos x="0" y="0"/>
            <wp:positionH relativeFrom="column">
              <wp:posOffset>-457200</wp:posOffset>
            </wp:positionH>
            <wp:positionV relativeFrom="paragraph">
              <wp:posOffset>-533400</wp:posOffset>
            </wp:positionV>
            <wp:extent cx="7791450" cy="101155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9076928-stock-illustration-school-test-book-05-a.jpg"/>
                    <pic:cNvPicPr/>
                  </pic:nvPicPr>
                  <pic:blipFill>
                    <a:blip r:embed="rId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009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299CA5" wp14:editId="636B532F">
                <wp:simplePos x="0" y="0"/>
                <wp:positionH relativeFrom="column">
                  <wp:posOffset>2105025</wp:posOffset>
                </wp:positionH>
                <wp:positionV relativeFrom="paragraph">
                  <wp:posOffset>-69850</wp:posOffset>
                </wp:positionV>
                <wp:extent cx="2731770" cy="2398395"/>
                <wp:effectExtent l="0" t="0" r="0" b="190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2398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1E" w:rsidRPr="00210B1E" w:rsidRDefault="00210B1E" w:rsidP="00B73481">
                            <w:pPr>
                              <w:jc w:val="both"/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</w:pPr>
                            <w:proofErr w:type="gramStart"/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Кроме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того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на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весенних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каникулах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были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организованы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поездки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музей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чудес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«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Джоуль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парк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»,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г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Краснодар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(4 «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Б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», </w:t>
                            </w:r>
                            <w:proofErr w:type="spellStart"/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кл</w:t>
                            </w:r>
                            <w:proofErr w:type="spellEnd"/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руководитель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–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Крамаренко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Е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.),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посещение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кинотеатра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(7 «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А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», </w:t>
                            </w:r>
                            <w:proofErr w:type="spellStart"/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кл</w:t>
                            </w:r>
                            <w:proofErr w:type="spellEnd"/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руководитель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- 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Белая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Г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.),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также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ученики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начальных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классов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посетили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СДК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«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Крыловский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»,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где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для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них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работники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дома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культуры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подготовили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мероприятие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честь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дня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детской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книги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proofErr w:type="gramEnd"/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Кроме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того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ученики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нашей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школы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приняли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участие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муниципальном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этапе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соревнований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шашкам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котором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заняли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3 </w:t>
                            </w:r>
                            <w:r w:rsidRPr="00210B1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место</w:t>
                            </w:r>
                            <w:r w:rsidRPr="00210B1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210B1E">
                              <w:rPr>
                                <w:noProof/>
                                <w:lang w:val="ru-RU"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165.75pt;margin-top:-5.5pt;width:215.1pt;height:188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" fillcolor="white [3212]" stroked="f">
                <v:textbox>
                  <w:txbxContent>
                    <w:p w:rsidR="00210B1E" w:rsidRPr="00210B1E" w:rsidRDefault="00210B1E" w:rsidP="00B73481">
                      <w:pPr>
                        <w:jc w:val="both"/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</w:pPr>
                      <w:proofErr w:type="gramStart"/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Кроме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того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на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весенних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каникулах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были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организованы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поездки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музей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чудес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«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Джоуль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парк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»,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г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Краснодар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(4 «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Б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», </w:t>
                      </w:r>
                      <w:proofErr w:type="spellStart"/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кл</w:t>
                      </w:r>
                      <w:proofErr w:type="spellEnd"/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руководитель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–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Крамаренко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Е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.),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посещение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кинотеатра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(7 «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А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», </w:t>
                      </w:r>
                      <w:proofErr w:type="spellStart"/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кл</w:t>
                      </w:r>
                      <w:proofErr w:type="spellEnd"/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руководитель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- 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Белая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Г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.),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также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ученики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начальных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классов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посетили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СДК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«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Крыловский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»,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где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для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них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работники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дома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культуры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подготовили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мероприятие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честь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дня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детской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книги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.</w:t>
                      </w:r>
                      <w:proofErr w:type="gramEnd"/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Кроме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того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ученики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нашей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школы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приняли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участие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муниципальном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этапе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соревнований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шашкам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котором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заняли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3 </w:t>
                      </w:r>
                      <w:r w:rsidRPr="00210B1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место</w:t>
                      </w:r>
                      <w:r w:rsidRPr="00210B1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210B1E">
                        <w:rPr>
                          <w:noProof/>
                          <w:lang w:val="ru-RU" w:eastAsia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A1825">
        <w:rPr>
          <w:i/>
          <w:iCs/>
          <w:noProof/>
          <w:color w:val="4F81BD" w:themeColor="accent1"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632BFC" wp14:editId="229B2A55">
                <wp:simplePos x="0" y="0"/>
                <wp:positionH relativeFrom="column">
                  <wp:posOffset>2220595</wp:posOffset>
                </wp:positionH>
                <wp:positionV relativeFrom="paragraph">
                  <wp:posOffset>-340995</wp:posOffset>
                </wp:positionV>
                <wp:extent cx="2374265" cy="1403985"/>
                <wp:effectExtent l="0" t="0" r="0" b="0"/>
                <wp:wrapNone/>
                <wp:docPr id="67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B1E" w:rsidRPr="008A1825" w:rsidRDefault="00210B1E" w:rsidP="00210B1E">
                            <w:pPr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8A1825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:lang w:val="ru-RU"/>
                              </w:rPr>
                              <w:t>Нескучные каникулы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2" type="#_x0000_t202" style="position:absolute;margin-left:174.85pt;margin-top:-26.85pt;width:186.95pt;height:110.55pt;z-index:2517422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" filled="f" stroked="f">
                <v:textbox style="mso-fit-shape-to-text:t">
                  <w:txbxContent>
                    <w:p w:rsidR="00210B1E" w:rsidRPr="008A1825" w:rsidRDefault="00210B1E" w:rsidP="00210B1E">
                      <w:pPr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lang w:val="ru-RU"/>
                        </w:rPr>
                      </w:pPr>
                      <w:r w:rsidRPr="008A1825"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:lang w:val="ru-RU"/>
                        </w:rPr>
                        <w:t>Нескучные каникулы</w:t>
                      </w:r>
                    </w:p>
                  </w:txbxContent>
                </v:textbox>
              </v:shape>
            </w:pict>
          </mc:Fallback>
        </mc:AlternateContent>
      </w:r>
      <w:r w:rsidR="00210B1E"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 wp14:anchorId="35B3B2CE" wp14:editId="49DF5DF4">
            <wp:simplePos x="0" y="0"/>
            <wp:positionH relativeFrom="margin">
              <wp:posOffset>4836795</wp:posOffset>
            </wp:positionH>
            <wp:positionV relativeFrom="margin">
              <wp:posOffset>309880</wp:posOffset>
            </wp:positionV>
            <wp:extent cx="2144395" cy="1419860"/>
            <wp:effectExtent l="0" t="0" r="8255" b="8890"/>
            <wp:wrapSquare wrapText="bothSides"/>
            <wp:docPr id="676" name="Рисунок 676" descr="IMG-20190322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90322-WA003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62"/>
                    <a:stretch/>
                  </pic:blipFill>
                  <pic:spPr bwMode="auto">
                    <a:xfrm>
                      <a:off x="0" y="0"/>
                      <a:ext cx="214439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237" w:rsidRPr="003A0518" w:rsidRDefault="007F0BB8" w:rsidP="00486237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4256" behindDoc="0" locked="0" layoutInCell="1" allowOverlap="1" wp14:anchorId="192440AB" wp14:editId="1ED1B099">
            <wp:simplePos x="0" y="0"/>
            <wp:positionH relativeFrom="margin">
              <wp:posOffset>39370</wp:posOffset>
            </wp:positionH>
            <wp:positionV relativeFrom="margin">
              <wp:posOffset>309880</wp:posOffset>
            </wp:positionV>
            <wp:extent cx="2065020" cy="1422400"/>
            <wp:effectExtent l="0" t="0" r="0" b="6350"/>
            <wp:wrapSquare wrapText="bothSides"/>
            <wp:docPr id="678" name="Рисунок 678" descr="IMG-20190322-WA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90322-WA00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237" w:rsidRPr="003A0518" w:rsidRDefault="00486237" w:rsidP="00486237">
      <w:pPr>
        <w:rPr>
          <w:lang w:val="ru-RU"/>
        </w:rPr>
      </w:pPr>
    </w:p>
    <w:p w:rsidR="00486237" w:rsidRPr="001C33C1" w:rsidRDefault="00486237" w:rsidP="00486237">
      <w:pPr>
        <w:rPr>
          <w:lang w:val="ru-RU"/>
        </w:rPr>
      </w:pPr>
      <w:r w:rsidRPr="003A0518">
        <w:rPr>
          <w:lang w:val="ru-RU"/>
        </w:rPr>
        <w:tab/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709434" wp14:editId="12F278B1">
                <wp:simplePos x="0" y="0"/>
                <wp:positionH relativeFrom="page">
                  <wp:posOffset>2019300</wp:posOffset>
                </wp:positionH>
                <wp:positionV relativeFrom="page">
                  <wp:posOffset>9515475</wp:posOffset>
                </wp:positionV>
                <wp:extent cx="5257800" cy="228600"/>
                <wp:effectExtent l="0" t="0" r="0" b="0"/>
                <wp:wrapNone/>
                <wp:docPr id="697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F4368" w:rsidRDefault="00210B1E" w:rsidP="00486237">
                            <w:pPr>
                              <w:pStyle w:val="VolumeNumber"/>
                              <w:rPr>
                                <w:rFonts w:ascii="MS Shell Dlg" w:hAnsi="MS Shell Dlg" w:cs="MS Shell Dlg"/>
                                <w:color w:val="auto"/>
                                <w:sz w:val="17"/>
                                <w:szCs w:val="17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Школа.</w:t>
                            </w:r>
                            <w:proofErr w:type="spellStart"/>
                            <w:r>
                              <w:t>ru</w:t>
                            </w:r>
                            <w:proofErr w:type="spellEnd"/>
                            <w:r w:rsidRPr="00FF4368">
                              <w:rPr>
                                <w:rFonts w:cs="Century Gothic"/>
                                <w:sz w:val="12"/>
                                <w:szCs w:val="12"/>
                                <w:lang w:val="ru-RU"/>
                              </w:rPr>
                              <w:t>●</w:t>
                            </w:r>
                            <w:r w:rsidRPr="00FF4368">
                              <w:rPr>
                                <w:rFonts w:cs="Century Gothic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Выпуск 2</w:t>
                            </w:r>
                            <w:r w:rsidRPr="00FF4368">
                              <w:rPr>
                                <w:lang w:val="ru-RU"/>
                              </w:rPr>
                              <w:t xml:space="preserve">● </w:t>
                            </w:r>
                            <w:r>
                              <w:rPr>
                                <w:lang w:val="ru-RU"/>
                              </w:rPr>
                              <w:t xml:space="preserve">31 марта 2019 </w:t>
                            </w:r>
                          </w:p>
                          <w:p w:rsidR="00210B1E" w:rsidRPr="00FF4368" w:rsidRDefault="00210B1E" w:rsidP="00486237">
                            <w:pPr>
                              <w:pStyle w:val="VolumeNumber"/>
                              <w:rPr>
                                <w:color w:val="003366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159pt;margin-top:749.25pt;width:414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TBtAIAALU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" filled="f" stroked="f">
                <v:textbox inset="0,0,0,0">
                  <w:txbxContent>
                    <w:p w:rsidR="00210B1E" w:rsidRPr="00FF4368" w:rsidRDefault="00210B1E" w:rsidP="00486237">
                      <w:pPr>
                        <w:pStyle w:val="VolumeNumber"/>
                        <w:rPr>
                          <w:rFonts w:ascii="MS Shell Dlg" w:hAnsi="MS Shell Dlg" w:cs="MS Shell Dlg"/>
                          <w:color w:val="auto"/>
                          <w:sz w:val="17"/>
                          <w:szCs w:val="17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Школа.</w:t>
                      </w:r>
                      <w:proofErr w:type="spellStart"/>
                      <w:r>
                        <w:t>ru</w:t>
                      </w:r>
                      <w:proofErr w:type="spellEnd"/>
                      <w:r w:rsidRPr="00FF4368">
                        <w:rPr>
                          <w:rFonts w:cs="Century Gothic"/>
                          <w:sz w:val="12"/>
                          <w:szCs w:val="12"/>
                          <w:lang w:val="ru-RU"/>
                        </w:rPr>
                        <w:t>●</w:t>
                      </w:r>
                      <w:r w:rsidRPr="00FF4368">
                        <w:rPr>
                          <w:rFonts w:cs="Century Gothic"/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Выпуск 2</w:t>
                      </w:r>
                      <w:r w:rsidRPr="00FF4368">
                        <w:rPr>
                          <w:lang w:val="ru-RU"/>
                        </w:rPr>
                        <w:t xml:space="preserve">● </w:t>
                      </w:r>
                      <w:r>
                        <w:rPr>
                          <w:lang w:val="ru-RU"/>
                        </w:rPr>
                        <w:t xml:space="preserve">31 марта 2019 </w:t>
                      </w:r>
                    </w:p>
                    <w:p w:rsidR="00210B1E" w:rsidRPr="00FF4368" w:rsidRDefault="00210B1E" w:rsidP="00486237">
                      <w:pPr>
                        <w:pStyle w:val="VolumeNumber"/>
                        <w:rPr>
                          <w:color w:val="003366"/>
                          <w:szCs w:val="16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7B0CE40E" wp14:editId="3895F169">
                <wp:simplePos x="0" y="0"/>
                <wp:positionH relativeFrom="page">
                  <wp:posOffset>444500</wp:posOffset>
                </wp:positionH>
                <wp:positionV relativeFrom="page">
                  <wp:posOffset>9486900</wp:posOffset>
                </wp:positionV>
                <wp:extent cx="6870700" cy="227965"/>
                <wp:effectExtent l="0" t="0" r="6350" b="635"/>
                <wp:wrapNone/>
                <wp:docPr id="698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2279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10B1E" w:rsidRDefault="00210B1E" w:rsidP="0048623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35pt;margin-top:747pt;width:541pt;height:17.9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" fillcolor="#00b050" stroked="f">
                <v:textbox inset="0,0,0,0">
                  <w:txbxContent>
                    <w:p w:rsidR="00210B1E" w:rsidRDefault="00210B1E" w:rsidP="00486237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5B1A97" wp14:editId="2117FDB5">
                <wp:simplePos x="0" y="0"/>
                <wp:positionH relativeFrom="page">
                  <wp:posOffset>495300</wp:posOffset>
                </wp:positionH>
                <wp:positionV relativeFrom="page">
                  <wp:posOffset>9499600</wp:posOffset>
                </wp:positionV>
                <wp:extent cx="800100" cy="152400"/>
                <wp:effectExtent l="0" t="3175" r="0" b="0"/>
                <wp:wrapNone/>
                <wp:docPr id="699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0B1E" w:rsidRPr="00F92B3A" w:rsidRDefault="00210B1E" w:rsidP="00486237">
                            <w:pPr>
                              <w:pStyle w:val="PageNumbers"/>
                              <w:rPr>
                                <w:lang w:val="ru-RU"/>
                              </w:rPr>
                            </w:pPr>
                            <w:r w:rsidRPr="00F92B3A">
                              <w:rPr>
                                <w:lang w:val="ru-RU"/>
                              </w:rPr>
                              <w:t>С</w:t>
                            </w:r>
                            <w:r>
                              <w:rPr>
                                <w:lang w:val="ru-RU"/>
                              </w:rPr>
                              <w:t>тр.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9pt;margin-top:748pt;width:63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" filled="f" stroked="f">
                <v:textbox style="mso-fit-shape-to-text:t" inset="0,0,0,0">
                  <w:txbxContent>
                    <w:p w:rsidR="00210B1E" w:rsidRPr="00F92B3A" w:rsidRDefault="00210B1E" w:rsidP="00486237">
                      <w:pPr>
                        <w:pStyle w:val="PageNumbers"/>
                        <w:rPr>
                          <w:lang w:val="ru-RU"/>
                        </w:rPr>
                      </w:pPr>
                      <w:r w:rsidRPr="00F92B3A">
                        <w:rPr>
                          <w:lang w:val="ru-RU"/>
                        </w:rPr>
                        <w:t>С</w:t>
                      </w:r>
                      <w:r>
                        <w:rPr>
                          <w:lang w:val="ru-RU"/>
                        </w:rPr>
                        <w:t>тр. 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36E72" w:rsidRDefault="00136E72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6D5722" w:rsidP="00486237">
      <w:pPr>
        <w:tabs>
          <w:tab w:val="left" w:pos="9270"/>
        </w:tabs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5280" behindDoc="0" locked="0" layoutInCell="1" allowOverlap="1" wp14:anchorId="306CBD21" wp14:editId="56A0738D">
            <wp:simplePos x="0" y="0"/>
            <wp:positionH relativeFrom="margin">
              <wp:posOffset>3639820</wp:posOffset>
            </wp:positionH>
            <wp:positionV relativeFrom="margin">
              <wp:posOffset>1823720</wp:posOffset>
            </wp:positionV>
            <wp:extent cx="2227580" cy="1670685"/>
            <wp:effectExtent l="0" t="0" r="1270" b="5715"/>
            <wp:wrapSquare wrapText="bothSides"/>
            <wp:docPr id="679" name="Рисунок 679" descr="IMG-20190322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90322-WA00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46304" behindDoc="0" locked="0" layoutInCell="1" allowOverlap="1" wp14:anchorId="647DDCE2" wp14:editId="4B8FC32F">
            <wp:simplePos x="0" y="0"/>
            <wp:positionH relativeFrom="margin">
              <wp:posOffset>1099820</wp:posOffset>
            </wp:positionH>
            <wp:positionV relativeFrom="margin">
              <wp:posOffset>1822450</wp:posOffset>
            </wp:positionV>
            <wp:extent cx="2223770" cy="1667510"/>
            <wp:effectExtent l="0" t="0" r="5080" b="8890"/>
            <wp:wrapSquare wrapText="bothSides"/>
            <wp:docPr id="680" name="Рисунок 680" descr="IMG-20190322-WA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90322-WA00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Default="006D5722" w:rsidP="00486237">
      <w:pPr>
        <w:tabs>
          <w:tab w:val="left" w:pos="9270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4C190B3" wp14:editId="40D90E40">
                <wp:simplePos x="0" y="0"/>
                <wp:positionH relativeFrom="column">
                  <wp:posOffset>2028825</wp:posOffset>
                </wp:positionH>
                <wp:positionV relativeFrom="paragraph">
                  <wp:posOffset>164465</wp:posOffset>
                </wp:positionV>
                <wp:extent cx="3329940" cy="342900"/>
                <wp:effectExtent l="0" t="0" r="0" b="0"/>
                <wp:wrapNone/>
                <wp:docPr id="682" name="Поле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361C" w:rsidRPr="001F361C" w:rsidRDefault="001F361C">
                            <w:pPr>
                              <w:rPr>
                                <w:rFonts w:ascii="Felix Titling" w:hAnsi="Felix Titling"/>
                                <w:b/>
                                <w:color w:val="00B050"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B050"/>
                                <w:sz w:val="32"/>
                                <w:szCs w:val="32"/>
                                <w:lang w:val="ru-RU"/>
                              </w:rPr>
                              <w:t>О д</w:t>
                            </w:r>
                            <w:r w:rsidRPr="001F361C">
                              <w:rPr>
                                <w:rFonts w:ascii="Times New Roman" w:hAnsi="Times New Roman"/>
                                <w:b/>
                                <w:color w:val="00B050"/>
                                <w:sz w:val="32"/>
                                <w:szCs w:val="32"/>
                                <w:lang w:val="ru-RU"/>
                              </w:rPr>
                              <w:t>остижения</w:t>
                            </w:r>
                            <w:r w:rsidR="00D33E21">
                              <w:rPr>
                                <w:rFonts w:ascii="Times New Roman" w:hAnsi="Times New Roman"/>
                                <w:b/>
                                <w:color w:val="00B050"/>
                                <w:sz w:val="32"/>
                                <w:szCs w:val="32"/>
                                <w:lang w:val="ru-RU"/>
                              </w:rPr>
                              <w:t>х</w:t>
                            </w:r>
                            <w:r w:rsidRPr="001F361C">
                              <w:rPr>
                                <w:rFonts w:ascii="Felix Titling" w:hAnsi="Felix Titling"/>
                                <w:b/>
                                <w:color w:val="00B050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1F361C">
                              <w:rPr>
                                <w:rFonts w:ascii="Times New Roman" w:hAnsi="Times New Roman"/>
                                <w:b/>
                                <w:color w:val="00B050"/>
                                <w:sz w:val="32"/>
                                <w:szCs w:val="32"/>
                                <w:lang w:val="ru-RU"/>
                              </w:rPr>
                              <w:t>наших</w:t>
                            </w:r>
                            <w:r w:rsidRPr="001F361C">
                              <w:rPr>
                                <w:rFonts w:ascii="Felix Titling" w:hAnsi="Felix Titling"/>
                                <w:b/>
                                <w:color w:val="00B050"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1F361C">
                              <w:rPr>
                                <w:rFonts w:ascii="Times New Roman" w:hAnsi="Times New Roman"/>
                                <w:b/>
                                <w:color w:val="00B050"/>
                                <w:sz w:val="32"/>
                                <w:szCs w:val="32"/>
                                <w:lang w:val="ru-RU"/>
                              </w:rPr>
                              <w:t>учителей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2" o:spid="_x0000_s1086" type="#_x0000_t202" style="position:absolute;margin-left:159.75pt;margin-top:12.95pt;width:262.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" filled="f" stroked="f" strokeweight=".5pt">
                <v:textbox>
                  <w:txbxContent>
                    <w:p w:rsidR="001F361C" w:rsidRPr="001F361C" w:rsidRDefault="001F361C">
                      <w:pPr>
                        <w:rPr>
                          <w:rFonts w:ascii="Felix Titling" w:hAnsi="Felix Titling"/>
                          <w:b/>
                          <w:color w:val="00B050"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B050"/>
                          <w:sz w:val="32"/>
                          <w:szCs w:val="32"/>
                          <w:lang w:val="ru-RU"/>
                        </w:rPr>
                        <w:t>О д</w:t>
                      </w:r>
                      <w:r w:rsidRPr="001F361C">
                        <w:rPr>
                          <w:rFonts w:ascii="Times New Roman" w:hAnsi="Times New Roman"/>
                          <w:b/>
                          <w:color w:val="00B050"/>
                          <w:sz w:val="32"/>
                          <w:szCs w:val="32"/>
                          <w:lang w:val="ru-RU"/>
                        </w:rPr>
                        <w:t>остижения</w:t>
                      </w:r>
                      <w:r w:rsidR="00D33E21">
                        <w:rPr>
                          <w:rFonts w:ascii="Times New Roman" w:hAnsi="Times New Roman"/>
                          <w:b/>
                          <w:color w:val="00B050"/>
                          <w:sz w:val="32"/>
                          <w:szCs w:val="32"/>
                          <w:lang w:val="ru-RU"/>
                        </w:rPr>
                        <w:t>х</w:t>
                      </w:r>
                      <w:r w:rsidRPr="001F361C">
                        <w:rPr>
                          <w:rFonts w:ascii="Felix Titling" w:hAnsi="Felix Titling"/>
                          <w:b/>
                          <w:color w:val="00B05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1F361C">
                        <w:rPr>
                          <w:rFonts w:ascii="Times New Roman" w:hAnsi="Times New Roman"/>
                          <w:b/>
                          <w:color w:val="00B050"/>
                          <w:sz w:val="32"/>
                          <w:szCs w:val="32"/>
                          <w:lang w:val="ru-RU"/>
                        </w:rPr>
                        <w:t>наших</w:t>
                      </w:r>
                      <w:r w:rsidRPr="001F361C">
                        <w:rPr>
                          <w:rFonts w:ascii="Felix Titling" w:hAnsi="Felix Titling"/>
                          <w:b/>
                          <w:color w:val="00B050"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1F361C">
                        <w:rPr>
                          <w:rFonts w:ascii="Times New Roman" w:hAnsi="Times New Roman"/>
                          <w:b/>
                          <w:color w:val="00B050"/>
                          <w:sz w:val="32"/>
                          <w:szCs w:val="32"/>
                          <w:lang w:val="ru-RU"/>
                        </w:rPr>
                        <w:t>учителей</w:t>
                      </w:r>
                    </w:p>
                  </w:txbxContent>
                </v:textbox>
              </v:shape>
            </w:pict>
          </mc:Fallback>
        </mc:AlternateContent>
      </w:r>
      <w:r w:rsidR="00236EA5">
        <w:rPr>
          <w:lang w:val="ru-RU"/>
        </w:rPr>
        <w:pict>
          <v:rect id="_x0000_i1026" style="width:0;height:1.5pt" o:hralign="center" o:hrstd="t" o:hr="t" fillcolor="#a0a0a0" stroked="f"/>
        </w:pict>
      </w:r>
    </w:p>
    <w:p w:rsidR="007F0BB8" w:rsidRDefault="007F0BB8" w:rsidP="00486237">
      <w:pPr>
        <w:tabs>
          <w:tab w:val="left" w:pos="9270"/>
        </w:tabs>
        <w:rPr>
          <w:lang w:val="ru-RU"/>
        </w:rPr>
      </w:pPr>
    </w:p>
    <w:p w:rsidR="007F0BB8" w:rsidRPr="003A0518" w:rsidRDefault="00FA4313" w:rsidP="00486237">
      <w:pPr>
        <w:tabs>
          <w:tab w:val="left" w:pos="9270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4553585</wp:posOffset>
                </wp:positionV>
                <wp:extent cx="6665595" cy="495300"/>
                <wp:effectExtent l="0" t="0" r="0" b="0"/>
                <wp:wrapNone/>
                <wp:docPr id="689" name="Поле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559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313" w:rsidRDefault="00FA4313">
                            <w:pP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Редколлегия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: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главный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редактор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Дударь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В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.,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к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орреспонденты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и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фотокорреспонденты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proofErr w:type="spellStart"/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Евко</w:t>
                            </w:r>
                            <w:proofErr w:type="spellEnd"/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Ю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>.,</w:t>
                            </w:r>
                            <w:proofErr w:type="spellStart"/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Сёмка</w:t>
                            </w:r>
                            <w:proofErr w:type="spellEnd"/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Е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.,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Волощук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Д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., </w:t>
                            </w:r>
                            <w:proofErr w:type="spellStart"/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Мильбрат</w:t>
                            </w:r>
                            <w:proofErr w:type="spellEnd"/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В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., </w:t>
                            </w:r>
                            <w:proofErr w:type="spellStart"/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Ходыч</w:t>
                            </w:r>
                            <w:proofErr w:type="spellEnd"/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Д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., </w:t>
                            </w:r>
                            <w:proofErr w:type="spellStart"/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Качановская</w:t>
                            </w:r>
                            <w:proofErr w:type="spellEnd"/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Н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.,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Троценко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А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.,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Рындин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А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Реут</w:t>
                            </w:r>
                            <w:proofErr w:type="spellEnd"/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Е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.,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Постол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В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.,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Ермоленко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А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.,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Синько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М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Соредактор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–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Резцова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К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С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. </w:t>
                            </w:r>
                          </w:p>
                          <w:p w:rsidR="00FA4313" w:rsidRPr="00FA4313" w:rsidRDefault="00FA4313">
                            <w:pPr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Тираж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 xml:space="preserve">: 26 </w:t>
                            </w:r>
                            <w:r w:rsidRPr="00FA4313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ru-RU"/>
                              </w:rPr>
                              <w:t>экземпляров</w:t>
                            </w:r>
                            <w:r w:rsidRPr="00FA4313">
                              <w:rPr>
                                <w:rFonts w:ascii="Felix Titling" w:hAnsi="Felix Titling"/>
                                <w:sz w:val="18"/>
                                <w:szCs w:val="18"/>
                                <w:lang w:val="ru-RU"/>
                              </w:rPr>
                              <w:t>.</w:t>
                            </w:r>
                          </w:p>
                          <w:p w:rsidR="00FA4313" w:rsidRPr="00FA4313" w:rsidRDefault="00FA431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89" o:spid="_x0000_s1087" type="#_x0000_t202" style="position:absolute;margin-left:10.5pt;margin-top:358.55pt;width:524.85pt;height:39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" filled="f" stroked="f" strokeweight=".5pt">
                <v:textbox>
                  <w:txbxContent>
                    <w:p w:rsidR="00FA4313" w:rsidRDefault="00FA4313">
                      <w:pPr>
                        <w:rPr>
                          <w:rFonts w:asciiTheme="minorHAnsi" w:hAnsiTheme="minorHAnsi"/>
                          <w:sz w:val="18"/>
                          <w:szCs w:val="18"/>
                          <w:lang w:val="ru-RU"/>
                        </w:rPr>
                      </w:pP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Редколлегия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: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главный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редактор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Дударь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.,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к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орреспонденты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и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фотокорреспонденты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proofErr w:type="spellStart"/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Евко</w:t>
                      </w:r>
                      <w:proofErr w:type="spellEnd"/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Ю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>.,</w:t>
                      </w:r>
                      <w:proofErr w:type="spellStart"/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Сёмка</w:t>
                      </w:r>
                      <w:proofErr w:type="spellEnd"/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Е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.,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Волощук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Д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., </w:t>
                      </w:r>
                      <w:proofErr w:type="spellStart"/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Мильбрат</w:t>
                      </w:r>
                      <w:proofErr w:type="spellEnd"/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., </w:t>
                      </w:r>
                      <w:proofErr w:type="spellStart"/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Ходыч</w:t>
                      </w:r>
                      <w:proofErr w:type="spellEnd"/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Д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., </w:t>
                      </w:r>
                      <w:proofErr w:type="spellStart"/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Качановская</w:t>
                      </w:r>
                      <w:proofErr w:type="spellEnd"/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Н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.,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Троценко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А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.,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Рындин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А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, </w:t>
                      </w:r>
                      <w:proofErr w:type="spellStart"/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Реут</w:t>
                      </w:r>
                      <w:proofErr w:type="spellEnd"/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Е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.,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Постол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В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.,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Ермоленко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А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.,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Синько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М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Соредактор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–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Резцова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К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>.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С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. </w:t>
                      </w:r>
                    </w:p>
                    <w:p w:rsidR="00FA4313" w:rsidRPr="00FA4313" w:rsidRDefault="00FA4313">
                      <w:pPr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</w:pP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Тираж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 xml:space="preserve">: 26 </w:t>
                      </w:r>
                      <w:r w:rsidRPr="00FA4313">
                        <w:rPr>
                          <w:rFonts w:ascii="Times New Roman" w:hAnsi="Times New Roman"/>
                          <w:sz w:val="18"/>
                          <w:szCs w:val="18"/>
                          <w:lang w:val="ru-RU"/>
                        </w:rPr>
                        <w:t>экземпляров</w:t>
                      </w:r>
                      <w:r w:rsidRPr="00FA4313">
                        <w:rPr>
                          <w:rFonts w:ascii="Felix Titling" w:hAnsi="Felix Titling"/>
                          <w:sz w:val="18"/>
                          <w:szCs w:val="18"/>
                          <w:lang w:val="ru-RU"/>
                        </w:rPr>
                        <w:t>.</w:t>
                      </w:r>
                    </w:p>
                    <w:p w:rsidR="00FA4313" w:rsidRPr="00FA4313" w:rsidRDefault="00FA4313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722" w:rsidRPr="006D572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5B8BFB" wp14:editId="7115F2B9">
                <wp:simplePos x="0" y="0"/>
                <wp:positionH relativeFrom="column">
                  <wp:posOffset>133349</wp:posOffset>
                </wp:positionH>
                <wp:positionV relativeFrom="paragraph">
                  <wp:posOffset>4324985</wp:posOffset>
                </wp:positionV>
                <wp:extent cx="6665595" cy="381000"/>
                <wp:effectExtent l="0" t="0" r="0" b="0"/>
                <wp:wrapNone/>
                <wp:docPr id="6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559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722" w:rsidRPr="006D5722" w:rsidRDefault="00236EA5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pict>
                                <v:rect id="_x0000_i1027" style="width:0;height:1.5pt" o:hralign="center" o:hrstd="t" o:hr="t" fillcolor="#a0a0a0" stroked="f"/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10.5pt;margin-top:340.55pt;width:524.85pt;height:30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" filled="f" stroked="f">
                <v:textbox>
                  <w:txbxContent>
                    <w:p w:rsidR="006D5722" w:rsidRPr="006D5722" w:rsidRDefault="00FA4313">
                      <w:pPr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pict>
                          <v:rect id="_x0000_i1027" style="width:0;height:1.5pt" o:hralign="center" o:hrstd="t" o:hr="t" fillcolor="#a0a0a0" stroked="f"/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6D5722" w:rsidRPr="007F0B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931034" wp14:editId="18E14348">
                <wp:simplePos x="0" y="0"/>
                <wp:positionH relativeFrom="column">
                  <wp:posOffset>38100</wp:posOffset>
                </wp:positionH>
                <wp:positionV relativeFrom="paragraph">
                  <wp:posOffset>57150</wp:posOffset>
                </wp:positionV>
                <wp:extent cx="3276600" cy="4657725"/>
                <wp:effectExtent l="0" t="0" r="0" b="0"/>
                <wp:wrapNone/>
                <wp:docPr id="6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465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0BB8" w:rsidRPr="006D5722" w:rsidRDefault="001F361C" w:rsidP="001F361C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color w:val="E36C0A" w:themeColor="accent6" w:themeShade="BF"/>
                                <w:lang w:val="ru-RU"/>
                              </w:rPr>
                            </w:pPr>
                            <w:r w:rsidRPr="006D5722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lang w:val="ru-RU"/>
                              </w:rPr>
                              <w:t>Фестиваль</w:t>
                            </w:r>
                            <w:r w:rsidRPr="006D5722">
                              <w:rPr>
                                <w:rFonts w:ascii="Felix Titling" w:hAnsi="Felix Titling"/>
                                <w:b/>
                                <w:color w:val="E36C0A" w:themeColor="accent6" w:themeShade="B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lang w:val="ru-RU"/>
                              </w:rPr>
                              <w:t>ГТО</w:t>
                            </w:r>
                          </w:p>
                          <w:p w:rsidR="00FA1678" w:rsidRPr="006D5722" w:rsidRDefault="001F361C" w:rsidP="001F361C">
                            <w:pPr>
                              <w:jc w:val="both"/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рамках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Зимнего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фестиваля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состоялись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соревнования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видам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испытаний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Всероссийского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физкультурно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-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спортивного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комплекса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«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Готов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труду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обороне</w:t>
                            </w:r>
                            <w:r w:rsidRPr="00FA1678">
                              <w:rPr>
                                <w:rFonts w:ascii="Felix Titling" w:hAnsi="Felix Titling" w:cs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»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среди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учителей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воспитателей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дошкольных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учреждений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возрасте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от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18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до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69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лет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Испытать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себя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FA1678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сдать</w:t>
                            </w:r>
                            <w:r w:rsidRPr="00FA1678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нормативы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собрались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56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учителей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воспитателей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Участники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фестиваля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соревновались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беге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на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короткие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длинные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дистанции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силовых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координационных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упражнениях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и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гибкости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Лучшие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результаты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комплексном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з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ачете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выполнению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нормативов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ВФСК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ГТО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показали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учителя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нашей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школы</w:t>
                            </w:r>
                            <w:r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: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А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Николаенко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завуч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УР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Я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Глянь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учитель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начальных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классов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С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Резцова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,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учитель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английского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FA1678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языка</w:t>
                            </w:r>
                            <w:r w:rsidR="00FA1678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. </w:t>
                            </w:r>
                          </w:p>
                          <w:p w:rsidR="001F361C" w:rsidRPr="006D5722" w:rsidRDefault="00FA1678" w:rsidP="001F361C">
                            <w:pPr>
                              <w:jc w:val="both"/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  <w:r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Вы</w:t>
                            </w:r>
                            <w:r w:rsidR="001F361C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полнившие</w:t>
                            </w:r>
                            <w:r w:rsidR="001F361C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1F361C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нормативы</w:t>
                            </w:r>
                            <w:r w:rsidR="001F361C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1F361C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ВФСК</w:t>
                            </w:r>
                            <w:r w:rsidR="001F361C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1F361C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представлены</w:t>
                            </w:r>
                            <w:r w:rsidR="001F361C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1F361C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к</w:t>
                            </w:r>
                            <w:r w:rsidR="001F361C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1F361C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награждению</w:t>
                            </w:r>
                            <w:r w:rsidR="001F361C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1F361C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знаками</w:t>
                            </w:r>
                            <w:r w:rsidR="001F361C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1F361C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отличия</w:t>
                            </w:r>
                            <w:r w:rsidR="001F361C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 xml:space="preserve"> </w:t>
                            </w:r>
                            <w:r w:rsidR="001F361C" w:rsidRPr="006D5722"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ГТО</w:t>
                            </w:r>
                            <w:r w:rsidR="001F361C" w:rsidRPr="006D5722">
                              <w:rPr>
                                <w:rFonts w:ascii="Felix Titling" w:hAnsi="Felix Titling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  <w:t>.</w:t>
                            </w: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ru-RU"/>
                              </w:rPr>
                            </w:pPr>
                          </w:p>
                          <w:p w:rsidR="006D5722" w:rsidRPr="006D5722" w:rsidRDefault="006D5722" w:rsidP="001F361C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3pt;margin-top:4.5pt;width:258pt;height:36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" filled="f" stroked="f">
                <v:textbox>
                  <w:txbxContent>
                    <w:p w:rsidR="007F0BB8" w:rsidRPr="006D5722" w:rsidRDefault="001F361C" w:rsidP="001F361C">
                      <w:pPr>
                        <w:jc w:val="center"/>
                        <w:rPr>
                          <w:rFonts w:ascii="Felix Titling" w:hAnsi="Felix Titling"/>
                          <w:b/>
                          <w:color w:val="E36C0A" w:themeColor="accent6" w:themeShade="BF"/>
                          <w:lang w:val="ru-RU"/>
                        </w:rPr>
                      </w:pPr>
                      <w:r w:rsidRPr="006D5722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lang w:val="ru-RU"/>
                        </w:rPr>
                        <w:t>Фестиваль</w:t>
                      </w:r>
                      <w:r w:rsidRPr="006D5722">
                        <w:rPr>
                          <w:rFonts w:ascii="Felix Titling" w:hAnsi="Felix Titling"/>
                          <w:b/>
                          <w:color w:val="E36C0A" w:themeColor="accent6" w:themeShade="B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lang w:val="ru-RU"/>
                        </w:rPr>
                        <w:t>ГТО</w:t>
                      </w:r>
                    </w:p>
                    <w:p w:rsidR="00FA1678" w:rsidRPr="006D5722" w:rsidRDefault="001F361C" w:rsidP="001F361C">
                      <w:pPr>
                        <w:jc w:val="both"/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рамках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Зимнего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фестиваля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состоялись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оревнования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видам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испытаний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Всероссийского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физкультурно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-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спортивного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комплекса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«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Готов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труду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обороне</w:t>
                      </w:r>
                      <w:r w:rsidRPr="00FA1678">
                        <w:rPr>
                          <w:rFonts w:ascii="Felix Titling" w:hAnsi="Felix Titling" w:cs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»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среди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учителей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воспитателей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дошкольных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учреждений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возрасте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от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18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до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69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лет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.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Испытать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себя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FA1678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сдать</w:t>
                      </w:r>
                      <w:r w:rsidRPr="00FA1678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нормативы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собрались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56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учителей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воспитателей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Участники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фестиваля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соревновались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беге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на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короткие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длинные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дистанции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силовых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координационных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упражнениях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и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гибкости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.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Лучшие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результаты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комплексном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з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ачете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выполнению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нормативов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ВФСК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ГТО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показали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учителя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нашей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школы</w:t>
                      </w:r>
                      <w:r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: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.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А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Николаенко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завуч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УР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.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Я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Глянь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учитель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начальных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классов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.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С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Резцова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,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учитель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английского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FA1678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языка</w:t>
                      </w:r>
                      <w:r w:rsidR="00FA1678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. </w:t>
                      </w:r>
                    </w:p>
                    <w:p w:rsidR="001F361C" w:rsidRPr="006D5722" w:rsidRDefault="00FA1678" w:rsidP="001F361C">
                      <w:pPr>
                        <w:jc w:val="both"/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  <w:r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Вы</w:t>
                      </w:r>
                      <w:r w:rsidR="001F361C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полнившие</w:t>
                      </w:r>
                      <w:r w:rsidR="001F361C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1F361C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нормативы</w:t>
                      </w:r>
                      <w:r w:rsidR="001F361C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1F361C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ВФСК</w:t>
                      </w:r>
                      <w:r w:rsidR="001F361C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1F361C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представлены</w:t>
                      </w:r>
                      <w:r w:rsidR="001F361C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1F361C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к</w:t>
                      </w:r>
                      <w:r w:rsidR="001F361C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1F361C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награждению</w:t>
                      </w:r>
                      <w:r w:rsidR="001F361C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1F361C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знаками</w:t>
                      </w:r>
                      <w:r w:rsidR="001F361C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1F361C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отличия</w:t>
                      </w:r>
                      <w:r w:rsidR="001F361C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 xml:space="preserve"> </w:t>
                      </w:r>
                      <w:r w:rsidR="001F361C" w:rsidRPr="006D5722"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ГТО</w:t>
                      </w:r>
                      <w:r w:rsidR="001F361C" w:rsidRPr="006D5722">
                        <w:rPr>
                          <w:rFonts w:ascii="Felix Titling" w:hAnsi="Felix Titling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  <w:t>.</w:t>
                      </w: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ru-RU"/>
                        </w:rPr>
                      </w:pPr>
                    </w:p>
                    <w:p w:rsidR="006D5722" w:rsidRPr="006D5722" w:rsidRDefault="006D5722" w:rsidP="001F361C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5722">
        <w:rPr>
          <w:noProof/>
          <w:lang w:val="ru-RU" w:eastAsia="ru-RU"/>
        </w:rPr>
        <w:drawing>
          <wp:anchor distT="0" distB="0" distL="114300" distR="114300" simplePos="0" relativeHeight="251753472" behindDoc="0" locked="0" layoutInCell="1" allowOverlap="1" wp14:anchorId="7C60F58D" wp14:editId="2EB923DA">
            <wp:simplePos x="0" y="0"/>
            <wp:positionH relativeFrom="margin">
              <wp:posOffset>5762625</wp:posOffset>
            </wp:positionH>
            <wp:positionV relativeFrom="margin">
              <wp:posOffset>6743700</wp:posOffset>
            </wp:positionV>
            <wp:extent cx="923925" cy="1581150"/>
            <wp:effectExtent l="0" t="0" r="9525" b="0"/>
            <wp:wrapSquare wrapText="bothSides"/>
            <wp:docPr id="687" name="Рисунок 687" descr="IMG_20190312_10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312_1031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722">
        <w:rPr>
          <w:noProof/>
          <w:lang w:val="ru-RU" w:eastAsia="ru-RU"/>
        </w:rPr>
        <w:drawing>
          <wp:anchor distT="0" distB="0" distL="114300" distR="114300" simplePos="0" relativeHeight="251618299" behindDoc="0" locked="0" layoutInCell="1" allowOverlap="1" wp14:anchorId="0FA11EF7" wp14:editId="332DA91F">
            <wp:simplePos x="0" y="0"/>
            <wp:positionH relativeFrom="margin">
              <wp:posOffset>3642995</wp:posOffset>
            </wp:positionH>
            <wp:positionV relativeFrom="margin">
              <wp:posOffset>6230620</wp:posOffset>
            </wp:positionV>
            <wp:extent cx="2460625" cy="1501140"/>
            <wp:effectExtent l="0" t="0" r="0" b="3810"/>
            <wp:wrapSquare wrapText="bothSides"/>
            <wp:docPr id="686" name="Рисунок 686" descr="IMG_20190312_160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312_1608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722">
        <w:rPr>
          <w:noProof/>
          <w:lang w:val="ru-RU" w:eastAsia="ru-RU"/>
        </w:rPr>
        <w:drawing>
          <wp:anchor distT="0" distB="0" distL="114300" distR="114300" simplePos="0" relativeHeight="251752448" behindDoc="0" locked="0" layoutInCell="1" allowOverlap="1" wp14:anchorId="79BDD75C" wp14:editId="02FBE11B">
            <wp:simplePos x="0" y="0"/>
            <wp:positionH relativeFrom="margin">
              <wp:posOffset>451485</wp:posOffset>
            </wp:positionH>
            <wp:positionV relativeFrom="margin">
              <wp:posOffset>6679565</wp:posOffset>
            </wp:positionV>
            <wp:extent cx="2466340" cy="1644015"/>
            <wp:effectExtent l="0" t="0" r="0" b="0"/>
            <wp:wrapSquare wrapText="bothSides"/>
            <wp:docPr id="684" name="Рисунок 684" descr="IMG_20190313_11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313_11185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722" w:rsidRPr="007F0BB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F785E1" wp14:editId="19D7BDA5">
                <wp:simplePos x="0" y="0"/>
                <wp:positionH relativeFrom="column">
                  <wp:posOffset>3552825</wp:posOffset>
                </wp:positionH>
                <wp:positionV relativeFrom="paragraph">
                  <wp:posOffset>57785</wp:posOffset>
                </wp:positionV>
                <wp:extent cx="3246120" cy="2562225"/>
                <wp:effectExtent l="0" t="0" r="0" b="0"/>
                <wp:wrapNone/>
                <wp:docPr id="6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56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1678" w:rsidRPr="006D5722" w:rsidRDefault="00FA1678" w:rsidP="00FA1678">
                            <w:pPr>
                              <w:jc w:val="center"/>
                              <w:rPr>
                                <w:rFonts w:ascii="Felix Titling" w:hAnsi="Felix Titling"/>
                                <w:b/>
                                <w:color w:val="E36C0A" w:themeColor="accent6" w:themeShade="BF"/>
                                <w:lang w:val="ru-RU"/>
                              </w:rPr>
                            </w:pPr>
                            <w:r w:rsidRPr="006D5722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  <w:lang w:val="ru-RU"/>
                              </w:rPr>
                              <w:t>Поздравляем</w:t>
                            </w:r>
                            <w:r w:rsidRPr="006D5722">
                              <w:rPr>
                                <w:rFonts w:ascii="Felix Titling" w:hAnsi="Felix Titling"/>
                                <w:b/>
                                <w:color w:val="E36C0A" w:themeColor="accent6" w:themeShade="BF"/>
                                <w:lang w:val="ru-RU"/>
                              </w:rPr>
                              <w:t>!</w:t>
                            </w:r>
                          </w:p>
                          <w:p w:rsidR="00105C5E" w:rsidRDefault="00D33E21" w:rsidP="00105C5E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12-14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марта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прошёл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краевой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конкурс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профессионального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мастерства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FA1678"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"</w:t>
                            </w:r>
                            <w:r w:rsidR="00FA1678"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Педагог</w:t>
                            </w:r>
                            <w:r w:rsidR="00FA1678"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="00FA1678"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психолог</w:t>
                            </w:r>
                            <w:r w:rsidR="00FA1678"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FA1678"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Кубани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2019"</w:t>
                            </w:r>
                            <w:r w:rsidR="00FA1678"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котором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приняла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участие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наш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педагог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психолог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Гайдук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  <w:r w:rsid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 заочном этапе за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дача Виктории Павловны заключалась в подготовке перечня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разработанных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методических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материалов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медиа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продуктов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программ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проектов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а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D33E21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также</w:t>
                            </w:r>
                            <w:r w:rsidRPr="00D33E21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применяемых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психолого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педагогические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технологий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методик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  <w:r w:rsidR="00105C5E"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105C5E"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В</w:t>
                            </w:r>
                            <w:r w:rsidR="00105C5E"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105C5E"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очном</w:t>
                            </w:r>
                            <w:r w:rsidR="00105C5E"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105C5E"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этапе</w:t>
                            </w:r>
                            <w:r w:rsid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105C5E"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было</w:t>
                            </w:r>
                            <w:r w:rsidR="00105C5E"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105C5E"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необходимо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представить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мастер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>-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класс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форме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тренинга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деловой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игры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с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детьми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,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родителями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или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педагогическим</w:t>
                            </w:r>
                            <w:r w:rsidRPr="00105C5E"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коллективом</w:t>
                            </w:r>
                            <w:r w:rsidR="00105C5E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 xml:space="preserve">. </w:t>
                            </w:r>
                          </w:p>
                          <w:p w:rsidR="00FA1678" w:rsidRPr="00D33E21" w:rsidRDefault="00105C5E" w:rsidP="00105C5E">
                            <w:pPr>
                              <w:jc w:val="both"/>
                              <w:rPr>
                                <w:rFonts w:asciiTheme="minorHAnsi" w:hAnsiTheme="minorHAnsi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ru-RU"/>
                              </w:rPr>
                              <w:t>Поздравляем Викторию Павловну с победой в муниципальном и участием в краевом этапе конкурса!</w:t>
                            </w:r>
                          </w:p>
                          <w:p w:rsidR="00FA1678" w:rsidRPr="00FA1678" w:rsidRDefault="00FA1678" w:rsidP="00FA1678">
                            <w:pPr>
                              <w:jc w:val="both"/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FA1678" w:rsidRPr="00FA1678" w:rsidRDefault="00FA1678" w:rsidP="00FA1678">
                            <w:pPr>
                              <w:jc w:val="both"/>
                              <w:rPr>
                                <w:rFonts w:ascii="Felix Titling" w:hAnsi="Felix Titling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279.75pt;margin-top:4.55pt;width:255.6pt;height:20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" filled="f" stroked="f">
                <v:textbox>
                  <w:txbxContent>
                    <w:p w:rsidR="00FA1678" w:rsidRPr="006D5722" w:rsidRDefault="00FA1678" w:rsidP="00FA1678">
                      <w:pPr>
                        <w:jc w:val="center"/>
                        <w:rPr>
                          <w:rFonts w:ascii="Felix Titling" w:hAnsi="Felix Titling"/>
                          <w:b/>
                          <w:color w:val="E36C0A" w:themeColor="accent6" w:themeShade="BF"/>
                          <w:lang w:val="ru-RU"/>
                        </w:rPr>
                      </w:pPr>
                      <w:r w:rsidRPr="006D5722">
                        <w:rPr>
                          <w:rFonts w:ascii="Times New Roman" w:hAnsi="Times New Roman"/>
                          <w:b/>
                          <w:color w:val="E36C0A" w:themeColor="accent6" w:themeShade="BF"/>
                          <w:lang w:val="ru-RU"/>
                        </w:rPr>
                        <w:t>Поздравляем</w:t>
                      </w:r>
                      <w:r w:rsidRPr="006D5722">
                        <w:rPr>
                          <w:rFonts w:ascii="Felix Titling" w:hAnsi="Felix Titling"/>
                          <w:b/>
                          <w:color w:val="E36C0A" w:themeColor="accent6" w:themeShade="BF"/>
                          <w:lang w:val="ru-RU"/>
                        </w:rPr>
                        <w:t>!</w:t>
                      </w:r>
                    </w:p>
                    <w:p w:rsidR="00105C5E" w:rsidRDefault="00D33E21" w:rsidP="00105C5E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</w:pP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12-14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марта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прошёл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краевой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конкурс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профессионального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мастерства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FA1678"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"</w:t>
                      </w:r>
                      <w:r w:rsidR="00FA1678"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Педагог</w:t>
                      </w:r>
                      <w:r w:rsidR="00FA1678"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-</w:t>
                      </w:r>
                      <w:r w:rsidR="00FA1678"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психолог</w:t>
                      </w:r>
                      <w:r w:rsidR="00FA1678"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FA1678"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Кубани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2019"</w:t>
                      </w:r>
                      <w:r w:rsidR="00FA1678"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котором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приняла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участие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наш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педагог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-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психолог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.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Гайдук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  <w:r w:rsid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 заочном этапе за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дача Виктории Павловны заключалась в подготовке перечня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разработанных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методических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материалов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медиа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продуктов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программ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проектов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а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D33E21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также</w:t>
                      </w:r>
                      <w:r w:rsidRPr="00D33E21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применяемых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психолого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-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педагогические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технологий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методик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.</w:t>
                      </w:r>
                      <w:r w:rsidR="00105C5E"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105C5E"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В</w:t>
                      </w:r>
                      <w:r w:rsidR="00105C5E"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105C5E"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очном</w:t>
                      </w:r>
                      <w:r w:rsidR="00105C5E"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105C5E"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этапе</w:t>
                      </w:r>
                      <w:r w:rsid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105C5E"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было</w:t>
                      </w:r>
                      <w:r w:rsidR="00105C5E"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105C5E"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необходимо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представить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мастер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>-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класс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форме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тренинга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деловой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игры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с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детьми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,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родителями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или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педагогическим</w:t>
                      </w:r>
                      <w:r w:rsidRPr="00105C5E"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коллективом</w:t>
                      </w:r>
                      <w:r w:rsidR="00105C5E"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 xml:space="preserve">. </w:t>
                      </w:r>
                    </w:p>
                    <w:p w:rsidR="00FA1678" w:rsidRPr="00D33E21" w:rsidRDefault="00105C5E" w:rsidP="00105C5E">
                      <w:pPr>
                        <w:jc w:val="both"/>
                        <w:rPr>
                          <w:rFonts w:asciiTheme="minorHAnsi" w:hAnsiTheme="minorHAnsi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ru-RU"/>
                        </w:rPr>
                        <w:t>Поздравляем Викторию Павловну с победой в муниципальном и участием в краевом этапе конкурса!</w:t>
                      </w:r>
                    </w:p>
                    <w:p w:rsidR="00FA1678" w:rsidRPr="00FA1678" w:rsidRDefault="00FA1678" w:rsidP="00FA1678">
                      <w:pPr>
                        <w:jc w:val="both"/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8"/>
                          <w:szCs w:val="28"/>
                          <w:lang w:val="ru-RU"/>
                        </w:rPr>
                      </w:pPr>
                    </w:p>
                    <w:p w:rsidR="00FA1678" w:rsidRPr="00FA1678" w:rsidRDefault="00FA1678" w:rsidP="00FA1678">
                      <w:pPr>
                        <w:jc w:val="both"/>
                        <w:rPr>
                          <w:rFonts w:ascii="Felix Titling" w:hAnsi="Felix Titling"/>
                          <w:sz w:val="20"/>
                          <w:szCs w:val="20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F0BB8" w:rsidRPr="003A0518" w:rsidSect="0048623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E1E5E"/>
    <w:multiLevelType w:val="hybridMultilevel"/>
    <w:tmpl w:val="83B40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B56393"/>
    <w:multiLevelType w:val="hybridMultilevel"/>
    <w:tmpl w:val="84787E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5BF"/>
    <w:rsid w:val="000013A6"/>
    <w:rsid w:val="00006107"/>
    <w:rsid w:val="00011DA1"/>
    <w:rsid w:val="00012796"/>
    <w:rsid w:val="000159A1"/>
    <w:rsid w:val="0001603D"/>
    <w:rsid w:val="000243DF"/>
    <w:rsid w:val="00030C46"/>
    <w:rsid w:val="00057DF7"/>
    <w:rsid w:val="000A0539"/>
    <w:rsid w:val="000B3940"/>
    <w:rsid w:val="000C631C"/>
    <w:rsid w:val="000E32BA"/>
    <w:rsid w:val="000F40EB"/>
    <w:rsid w:val="00105C5E"/>
    <w:rsid w:val="0012571D"/>
    <w:rsid w:val="00136E72"/>
    <w:rsid w:val="0014096A"/>
    <w:rsid w:val="001C33C1"/>
    <w:rsid w:val="001F090E"/>
    <w:rsid w:val="001F361C"/>
    <w:rsid w:val="00210B1E"/>
    <w:rsid w:val="00223F7C"/>
    <w:rsid w:val="00231D0E"/>
    <w:rsid w:val="00236EA5"/>
    <w:rsid w:val="002433E7"/>
    <w:rsid w:val="00250FE7"/>
    <w:rsid w:val="0031146D"/>
    <w:rsid w:val="0031150F"/>
    <w:rsid w:val="00330399"/>
    <w:rsid w:val="0035363F"/>
    <w:rsid w:val="00356E7D"/>
    <w:rsid w:val="00371D36"/>
    <w:rsid w:val="00377F8F"/>
    <w:rsid w:val="003A0518"/>
    <w:rsid w:val="003C5C66"/>
    <w:rsid w:val="00404357"/>
    <w:rsid w:val="00442BDA"/>
    <w:rsid w:val="00451E59"/>
    <w:rsid w:val="00452F51"/>
    <w:rsid w:val="004545E4"/>
    <w:rsid w:val="004835BF"/>
    <w:rsid w:val="00486237"/>
    <w:rsid w:val="004948F5"/>
    <w:rsid w:val="00496136"/>
    <w:rsid w:val="004D5160"/>
    <w:rsid w:val="004F3846"/>
    <w:rsid w:val="004F7BB1"/>
    <w:rsid w:val="00581F73"/>
    <w:rsid w:val="00583656"/>
    <w:rsid w:val="006073FC"/>
    <w:rsid w:val="006129BC"/>
    <w:rsid w:val="00630352"/>
    <w:rsid w:val="00630A06"/>
    <w:rsid w:val="00635023"/>
    <w:rsid w:val="006B7BE9"/>
    <w:rsid w:val="006C4CC5"/>
    <w:rsid w:val="006D102D"/>
    <w:rsid w:val="006D5722"/>
    <w:rsid w:val="006E5052"/>
    <w:rsid w:val="006F20EC"/>
    <w:rsid w:val="00716422"/>
    <w:rsid w:val="00727F5F"/>
    <w:rsid w:val="0075352C"/>
    <w:rsid w:val="00785D46"/>
    <w:rsid w:val="00796BB8"/>
    <w:rsid w:val="007A3D91"/>
    <w:rsid w:val="007C079F"/>
    <w:rsid w:val="007D02F0"/>
    <w:rsid w:val="007E563C"/>
    <w:rsid w:val="007E6181"/>
    <w:rsid w:val="007F0BB8"/>
    <w:rsid w:val="00816361"/>
    <w:rsid w:val="00841145"/>
    <w:rsid w:val="00846508"/>
    <w:rsid w:val="00864D4A"/>
    <w:rsid w:val="0087702E"/>
    <w:rsid w:val="008A1825"/>
    <w:rsid w:val="008A407F"/>
    <w:rsid w:val="008A4E5F"/>
    <w:rsid w:val="008B225A"/>
    <w:rsid w:val="009053D0"/>
    <w:rsid w:val="00911683"/>
    <w:rsid w:val="00943D47"/>
    <w:rsid w:val="00955860"/>
    <w:rsid w:val="009579FF"/>
    <w:rsid w:val="009856A5"/>
    <w:rsid w:val="009D7DED"/>
    <w:rsid w:val="009F3BF9"/>
    <w:rsid w:val="009F50CF"/>
    <w:rsid w:val="00A002C2"/>
    <w:rsid w:val="00A0572C"/>
    <w:rsid w:val="00A53CE0"/>
    <w:rsid w:val="00A570C0"/>
    <w:rsid w:val="00A95CEE"/>
    <w:rsid w:val="00AB0530"/>
    <w:rsid w:val="00AB30ED"/>
    <w:rsid w:val="00AB7160"/>
    <w:rsid w:val="00AB72C6"/>
    <w:rsid w:val="00AC4F4E"/>
    <w:rsid w:val="00AC4F53"/>
    <w:rsid w:val="00AD4F86"/>
    <w:rsid w:val="00AE6B14"/>
    <w:rsid w:val="00AF01D1"/>
    <w:rsid w:val="00AF095D"/>
    <w:rsid w:val="00AF1E3D"/>
    <w:rsid w:val="00AF28E9"/>
    <w:rsid w:val="00AF7545"/>
    <w:rsid w:val="00B05B80"/>
    <w:rsid w:val="00B25490"/>
    <w:rsid w:val="00B37DEE"/>
    <w:rsid w:val="00B37E88"/>
    <w:rsid w:val="00B433F8"/>
    <w:rsid w:val="00B51ACB"/>
    <w:rsid w:val="00B73481"/>
    <w:rsid w:val="00BB2754"/>
    <w:rsid w:val="00BD3574"/>
    <w:rsid w:val="00C27A92"/>
    <w:rsid w:val="00C4414A"/>
    <w:rsid w:val="00C44665"/>
    <w:rsid w:val="00C4658D"/>
    <w:rsid w:val="00C56C81"/>
    <w:rsid w:val="00CB532B"/>
    <w:rsid w:val="00CD5953"/>
    <w:rsid w:val="00CD63AF"/>
    <w:rsid w:val="00D011B2"/>
    <w:rsid w:val="00D33E21"/>
    <w:rsid w:val="00D34240"/>
    <w:rsid w:val="00D71E5E"/>
    <w:rsid w:val="00D75C37"/>
    <w:rsid w:val="00D809DA"/>
    <w:rsid w:val="00DA7D95"/>
    <w:rsid w:val="00E17EB7"/>
    <w:rsid w:val="00E40E6E"/>
    <w:rsid w:val="00E50009"/>
    <w:rsid w:val="00E755D0"/>
    <w:rsid w:val="00E77A8A"/>
    <w:rsid w:val="00E9394D"/>
    <w:rsid w:val="00EA69E4"/>
    <w:rsid w:val="00ED1727"/>
    <w:rsid w:val="00F036D5"/>
    <w:rsid w:val="00F04789"/>
    <w:rsid w:val="00F137F9"/>
    <w:rsid w:val="00F163B0"/>
    <w:rsid w:val="00F30F57"/>
    <w:rsid w:val="00F37065"/>
    <w:rsid w:val="00F92B3A"/>
    <w:rsid w:val="00F955E4"/>
    <w:rsid w:val="00FA1230"/>
    <w:rsid w:val="00FA1678"/>
    <w:rsid w:val="00FA2188"/>
    <w:rsid w:val="00FA4313"/>
    <w:rsid w:val="00FA4A33"/>
    <w:rsid w:val="00FE2ED3"/>
    <w:rsid w:val="00FF4368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90,#66707a,#2b7e0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4A33"/>
    <w:rPr>
      <w:rFonts w:ascii="Century Gothic" w:hAnsi="Century Gothic"/>
      <w:sz w:val="24"/>
      <w:szCs w:val="24"/>
    </w:rPr>
  </w:style>
  <w:style w:type="paragraph" w:styleId="1">
    <w:name w:val="heading 1"/>
    <w:basedOn w:val="a"/>
    <w:next w:val="a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2">
    <w:name w:val="heading 2"/>
    <w:basedOn w:val="a"/>
    <w:next w:val="a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3">
    <w:name w:val="heading 3"/>
    <w:basedOn w:val="a"/>
    <w:next w:val="a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A4A33"/>
    <w:pPr>
      <w:keepNext/>
      <w:outlineLvl w:val="3"/>
    </w:pPr>
    <w:rPr>
      <w:color w:val="003300"/>
      <w:szCs w:val="20"/>
    </w:rPr>
  </w:style>
  <w:style w:type="paragraph" w:styleId="9">
    <w:name w:val="heading 9"/>
    <w:basedOn w:val="a"/>
    <w:next w:val="a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sthead">
    <w:name w:val="Masthead"/>
    <w:basedOn w:val="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a3">
    <w:name w:val="Body Text"/>
    <w:basedOn w:val="a"/>
    <w:link w:val="a4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a5">
    <w:name w:val="Body Text Indent"/>
    <w:basedOn w:val="a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a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a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a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a6">
    <w:name w:val="Hyperlink"/>
    <w:basedOn w:val="a0"/>
    <w:rsid w:val="00A95CEE"/>
    <w:rPr>
      <w:color w:val="0000FF"/>
      <w:u w:val="single"/>
    </w:rPr>
  </w:style>
  <w:style w:type="paragraph" w:customStyle="1" w:styleId="ContactInformation">
    <w:name w:val="Contact Information"/>
    <w:basedOn w:val="a3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a7">
    <w:name w:val="Normal (Web)"/>
    <w:basedOn w:val="a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a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character" w:customStyle="1" w:styleId="a4">
    <w:name w:val="Основной текст Знак"/>
    <w:basedOn w:val="a0"/>
    <w:link w:val="a3"/>
    <w:rsid w:val="00D75C37"/>
    <w:rPr>
      <w:rFonts w:ascii="Century Gothic" w:hAnsi="Century Gothic"/>
      <w:color w:val="000000"/>
      <w:sz w:val="18"/>
    </w:rPr>
  </w:style>
  <w:style w:type="paragraph" w:customStyle="1" w:styleId="ArticleHeading">
    <w:name w:val="Article Heading"/>
    <w:basedOn w:val="a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a5"/>
    <w:rsid w:val="00451E59"/>
  </w:style>
  <w:style w:type="paragraph" w:customStyle="1" w:styleId="captiontextwhite0">
    <w:name w:val="captiontextwhite"/>
    <w:basedOn w:val="a"/>
    <w:rsid w:val="00C4658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aptiontext0">
    <w:name w:val="captiontext"/>
    <w:basedOn w:val="a"/>
    <w:rsid w:val="007A3D9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rticleheading0">
    <w:name w:val="articleheading"/>
    <w:basedOn w:val="a"/>
    <w:rsid w:val="007A3D9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quotetextwhite0">
    <w:name w:val="quotetextwhite"/>
    <w:basedOn w:val="a"/>
    <w:rsid w:val="007A3D9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ntactinformation0">
    <w:name w:val="contactinformation"/>
    <w:basedOn w:val="a"/>
    <w:rsid w:val="00796BB8"/>
    <w:pPr>
      <w:spacing w:before="100" w:beforeAutospacing="1" w:after="100" w:afterAutospacing="1"/>
    </w:pPr>
    <w:rPr>
      <w:rFonts w:ascii="Times New Roman" w:hAnsi="Times New Roman"/>
    </w:rPr>
  </w:style>
  <w:style w:type="paragraph" w:styleId="a8">
    <w:name w:val="Balloon Text"/>
    <w:basedOn w:val="a"/>
    <w:link w:val="a9"/>
    <w:rsid w:val="000A05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A0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4A33"/>
    <w:rPr>
      <w:rFonts w:ascii="Century Gothic" w:hAnsi="Century Gothic"/>
      <w:sz w:val="24"/>
      <w:szCs w:val="24"/>
    </w:rPr>
  </w:style>
  <w:style w:type="paragraph" w:styleId="1">
    <w:name w:val="heading 1"/>
    <w:basedOn w:val="a"/>
    <w:next w:val="a"/>
    <w:qFormat/>
    <w:rsid w:val="004948F5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styleId="2">
    <w:name w:val="heading 2"/>
    <w:basedOn w:val="a"/>
    <w:next w:val="a"/>
    <w:qFormat/>
    <w:rsid w:val="00FA4A33"/>
    <w:pPr>
      <w:keepNext/>
      <w:spacing w:after="120" w:line="400" w:lineRule="exact"/>
      <w:outlineLvl w:val="1"/>
    </w:pPr>
    <w:rPr>
      <w:color w:val="FFFFFF"/>
      <w:sz w:val="28"/>
      <w:szCs w:val="20"/>
    </w:rPr>
  </w:style>
  <w:style w:type="paragraph" w:styleId="3">
    <w:name w:val="heading 3"/>
    <w:basedOn w:val="a"/>
    <w:next w:val="a"/>
    <w:qFormat/>
    <w:rsid w:val="00FA4A33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A4A33"/>
    <w:pPr>
      <w:keepNext/>
      <w:outlineLvl w:val="3"/>
    </w:pPr>
    <w:rPr>
      <w:color w:val="003300"/>
      <w:szCs w:val="20"/>
    </w:rPr>
  </w:style>
  <w:style w:type="paragraph" w:styleId="9">
    <w:name w:val="heading 9"/>
    <w:basedOn w:val="a"/>
    <w:next w:val="a"/>
    <w:qFormat/>
    <w:rsid w:val="00FA4A33"/>
    <w:pPr>
      <w:keepNext/>
      <w:outlineLvl w:val="8"/>
    </w:pPr>
    <w:rPr>
      <w:i/>
      <w:color w:val="00808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asthead">
    <w:name w:val="Masthead"/>
    <w:basedOn w:val="1"/>
    <w:rsid w:val="0012571D"/>
    <w:pPr>
      <w:spacing w:before="0" w:after="0"/>
    </w:pPr>
    <w:rPr>
      <w:rFonts w:cs="Times New Roman"/>
      <w:b w:val="0"/>
      <w:bCs w:val="0"/>
      <w:kern w:val="0"/>
      <w:sz w:val="80"/>
      <w:szCs w:val="96"/>
    </w:rPr>
  </w:style>
  <w:style w:type="paragraph" w:styleId="a3">
    <w:name w:val="Body Text"/>
    <w:basedOn w:val="a"/>
    <w:link w:val="a4"/>
    <w:rsid w:val="00FA4A33"/>
    <w:pPr>
      <w:spacing w:after="120" w:line="240" w:lineRule="atLeast"/>
    </w:pPr>
    <w:rPr>
      <w:color w:val="000000"/>
      <w:sz w:val="18"/>
      <w:szCs w:val="20"/>
    </w:rPr>
  </w:style>
  <w:style w:type="paragraph" w:styleId="a5">
    <w:name w:val="Body Text Indent"/>
    <w:basedOn w:val="a"/>
    <w:rsid w:val="00CB532B"/>
    <w:pPr>
      <w:tabs>
        <w:tab w:val="left" w:pos="180"/>
      </w:tabs>
      <w:spacing w:line="260" w:lineRule="exact"/>
      <w:ind w:left="187" w:hanging="187"/>
    </w:pPr>
    <w:rPr>
      <w:i/>
      <w:color w:val="003366"/>
      <w:sz w:val="18"/>
      <w:szCs w:val="20"/>
    </w:rPr>
  </w:style>
  <w:style w:type="paragraph" w:customStyle="1" w:styleId="QuoteText">
    <w:name w:val="Quote Text"/>
    <w:basedOn w:val="a"/>
    <w:rsid w:val="0075352C"/>
    <w:pPr>
      <w:spacing w:line="360" w:lineRule="atLeast"/>
      <w:jc w:val="center"/>
    </w:pPr>
    <w:rPr>
      <w:b/>
      <w:i/>
      <w:color w:val="003366"/>
      <w:sz w:val="22"/>
      <w:szCs w:val="20"/>
    </w:rPr>
  </w:style>
  <w:style w:type="paragraph" w:customStyle="1" w:styleId="CaptionText">
    <w:name w:val="Caption Text"/>
    <w:basedOn w:val="a"/>
    <w:rsid w:val="00F137F9"/>
    <w:pPr>
      <w:spacing w:line="240" w:lineRule="atLeast"/>
    </w:pPr>
    <w:rPr>
      <w:color w:val="003366"/>
      <w:sz w:val="16"/>
      <w:szCs w:val="20"/>
    </w:rPr>
  </w:style>
  <w:style w:type="paragraph" w:customStyle="1" w:styleId="QuoteTextLeftAlign">
    <w:name w:val="Quote Text Left Align"/>
    <w:basedOn w:val="QuoteText"/>
    <w:rsid w:val="002433E7"/>
    <w:pPr>
      <w:jc w:val="left"/>
    </w:pPr>
  </w:style>
  <w:style w:type="paragraph" w:customStyle="1" w:styleId="CaptionTextWhite">
    <w:name w:val="Caption Text White"/>
    <w:basedOn w:val="a"/>
    <w:rsid w:val="000159A1"/>
    <w:rPr>
      <w:color w:val="FFFFFF"/>
      <w:sz w:val="16"/>
    </w:rPr>
  </w:style>
  <w:style w:type="paragraph" w:customStyle="1" w:styleId="VolumeNumber">
    <w:name w:val="Volume Number"/>
    <w:basedOn w:val="CaptionText"/>
    <w:rsid w:val="0031150F"/>
    <w:pPr>
      <w:jc w:val="right"/>
    </w:pPr>
    <w:rPr>
      <w:color w:val="FFFFFF"/>
    </w:rPr>
  </w:style>
  <w:style w:type="paragraph" w:customStyle="1" w:styleId="PageNumbers">
    <w:name w:val="Page Numbers"/>
    <w:basedOn w:val="VolumeNumber"/>
    <w:rsid w:val="00CB532B"/>
    <w:pPr>
      <w:jc w:val="left"/>
    </w:pPr>
  </w:style>
  <w:style w:type="character" w:styleId="a6">
    <w:name w:val="Hyperlink"/>
    <w:basedOn w:val="a0"/>
    <w:rsid w:val="00A95CEE"/>
    <w:rPr>
      <w:color w:val="0000FF"/>
      <w:u w:val="single"/>
    </w:rPr>
  </w:style>
  <w:style w:type="paragraph" w:customStyle="1" w:styleId="ContactInformation">
    <w:name w:val="Contact Information"/>
    <w:basedOn w:val="a3"/>
    <w:rsid w:val="00AB72C6"/>
    <w:rPr>
      <w:b/>
      <w:i/>
    </w:rPr>
  </w:style>
  <w:style w:type="paragraph" w:customStyle="1" w:styleId="MailingAddress">
    <w:name w:val="Mailing Address"/>
    <w:basedOn w:val="VolumeNumber"/>
    <w:rsid w:val="00CB532B"/>
    <w:pPr>
      <w:spacing w:before="60" w:after="60" w:line="320" w:lineRule="exact"/>
      <w:jc w:val="left"/>
    </w:pPr>
    <w:rPr>
      <w:color w:val="003366"/>
      <w:sz w:val="24"/>
    </w:rPr>
  </w:style>
  <w:style w:type="paragraph" w:customStyle="1" w:styleId="QuoteTextWhite">
    <w:name w:val="Quote Text White"/>
    <w:basedOn w:val="QuoteText"/>
    <w:rsid w:val="0012571D"/>
    <w:rPr>
      <w:color w:val="FFFFFF"/>
    </w:rPr>
  </w:style>
  <w:style w:type="paragraph" w:styleId="a7">
    <w:name w:val="Normal (Web)"/>
    <w:basedOn w:val="a"/>
    <w:semiHidden/>
    <w:rsid w:val="00B25490"/>
    <w:pPr>
      <w:spacing w:before="144" w:after="144"/>
    </w:pPr>
    <w:rPr>
      <w:rFonts w:ascii="Times New Roman" w:eastAsia="Batang" w:hAnsi="Times New Roman"/>
      <w:lang w:eastAsia="ko-KR"/>
    </w:rPr>
  </w:style>
  <w:style w:type="paragraph" w:customStyle="1" w:styleId="WhiteText">
    <w:name w:val="White Text"/>
    <w:basedOn w:val="a"/>
    <w:rsid w:val="00AC4F53"/>
    <w:pPr>
      <w:keepNext/>
      <w:outlineLvl w:val="8"/>
    </w:pPr>
    <w:rPr>
      <w:rFonts w:ascii="Verdana" w:hAnsi="Verdana"/>
      <w:color w:val="FFFFFF"/>
      <w:sz w:val="16"/>
      <w:szCs w:val="16"/>
    </w:rPr>
  </w:style>
  <w:style w:type="character" w:customStyle="1" w:styleId="a4">
    <w:name w:val="Основной текст Знак"/>
    <w:basedOn w:val="a0"/>
    <w:link w:val="a3"/>
    <w:rsid w:val="00D75C37"/>
    <w:rPr>
      <w:rFonts w:ascii="Century Gothic" w:hAnsi="Century Gothic"/>
      <w:color w:val="000000"/>
      <w:sz w:val="18"/>
    </w:rPr>
  </w:style>
  <w:style w:type="paragraph" w:customStyle="1" w:styleId="ArticleHeading">
    <w:name w:val="Article Heading"/>
    <w:basedOn w:val="a"/>
    <w:rsid w:val="00451E59"/>
    <w:pPr>
      <w:keepNext/>
      <w:spacing w:before="120" w:after="60"/>
      <w:outlineLvl w:val="0"/>
    </w:pPr>
    <w:rPr>
      <w:rFonts w:cs="Arial"/>
      <w:b/>
      <w:bCs/>
      <w:color w:val="003366"/>
      <w:kern w:val="32"/>
      <w:sz w:val="28"/>
      <w:szCs w:val="32"/>
    </w:rPr>
  </w:style>
  <w:style w:type="paragraph" w:customStyle="1" w:styleId="ReturnAddress">
    <w:name w:val="Return Address"/>
    <w:basedOn w:val="a5"/>
    <w:rsid w:val="00451E59"/>
  </w:style>
  <w:style w:type="paragraph" w:customStyle="1" w:styleId="captiontextwhite0">
    <w:name w:val="captiontextwhite"/>
    <w:basedOn w:val="a"/>
    <w:rsid w:val="00C4658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aptiontext0">
    <w:name w:val="captiontext"/>
    <w:basedOn w:val="a"/>
    <w:rsid w:val="007A3D9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articleheading0">
    <w:name w:val="articleheading"/>
    <w:basedOn w:val="a"/>
    <w:rsid w:val="007A3D9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quotetextwhite0">
    <w:name w:val="quotetextwhite"/>
    <w:basedOn w:val="a"/>
    <w:rsid w:val="007A3D9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ntactinformation0">
    <w:name w:val="contactinformation"/>
    <w:basedOn w:val="a"/>
    <w:rsid w:val="00796BB8"/>
    <w:pPr>
      <w:spacing w:before="100" w:beforeAutospacing="1" w:after="100" w:afterAutospacing="1"/>
    </w:pPr>
    <w:rPr>
      <w:rFonts w:ascii="Times New Roman" w:hAnsi="Times New Roman"/>
    </w:rPr>
  </w:style>
  <w:style w:type="paragraph" w:styleId="a8">
    <w:name w:val="Balloon Text"/>
    <w:basedOn w:val="a"/>
    <w:link w:val="a9"/>
    <w:rsid w:val="000A05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0A0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3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" w:color="D3E0E9"/>
                <w:right w:val="single" w:sz="6" w:space="1" w:color="CCCCCC"/>
              </w:divBdr>
              <w:divsChild>
                <w:div w:id="13796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2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0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8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3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4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7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3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9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0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3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microsoft.com/office/2007/relationships/stylesWithEffects" Target="stylesWithEffect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0;&#1088;&#1080;&#1089;&#1090;&#1080;&#1085;&#1072;\AppData\Roaming\Microsoft\&#1064;&#1072;&#1073;&#1083;&#1086;&#1085;&#1099;\MS_Newsletter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5A1AA-6221-4A24-AE65-BC9FA46A95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F16EA7-C14B-457A-BB30-8BA3F6FFD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MS_Newsletter1</Template>
  <TotalTime>636</TotalTime>
  <Pages>4</Pages>
  <Words>40</Words>
  <Characters>232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Кристина</dc:creator>
  <cp:lastModifiedBy>Кристина</cp:lastModifiedBy>
  <cp:revision>20</cp:revision>
  <cp:lastPrinted>2004-10-29T20:21:00Z</cp:lastPrinted>
  <dcterms:created xsi:type="dcterms:W3CDTF">2019-02-26T15:30:00Z</dcterms:created>
  <dcterms:modified xsi:type="dcterms:W3CDTF">2019-03-31T10:35:00Z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TC010128001049</vt:lpwstr>
  </property>
</Properties>
</file>