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2F30" w:rsidRDefault="00EB2F30" w:rsidP="003479EA">
      <w:pPr>
        <w:rPr>
          <w:rFonts w:ascii="Times New Roman" w:hAnsi="Times New Roman"/>
          <w:sz w:val="28"/>
          <w:szCs w:val="28"/>
        </w:rPr>
      </w:pPr>
      <w:bookmarkStart w:id="0" w:name="bookmark2"/>
      <w:r w:rsidRPr="003479EA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1pt;height:207pt;mso-position-horizontal-relative:char;mso-position-vertical-relative:line">
            <v:imagedata r:id="rId7" o:title=""/>
          </v:shape>
        </w:pict>
      </w:r>
    </w:p>
    <w:p w:rsidR="00EB2F30" w:rsidRDefault="00EB2F30" w:rsidP="003479EA">
      <w:pPr>
        <w:ind w:left="567" w:firstLine="141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0"/>
          <w:szCs w:val="20"/>
        </w:rPr>
        <w:t xml:space="preserve">           </w:t>
      </w:r>
    </w:p>
    <w:p w:rsidR="00EB2F30" w:rsidRDefault="00EB2F30" w:rsidP="003479EA">
      <w:pPr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EB2F30" w:rsidRPr="003479EA" w:rsidRDefault="00EB2F30" w:rsidP="003479EA">
      <w:pPr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EB2F30" w:rsidRDefault="00EB2F30" w:rsidP="003479EA">
      <w:pPr>
        <w:jc w:val="center"/>
        <w:rPr>
          <w:rFonts w:ascii="Times New Roman" w:hAnsi="Times New Roman"/>
          <w:b/>
          <w:i/>
          <w:sz w:val="40"/>
          <w:szCs w:val="40"/>
          <w:lang w:val="en-US"/>
        </w:rPr>
      </w:pPr>
    </w:p>
    <w:p w:rsidR="00EB2F30" w:rsidRDefault="00EB2F30" w:rsidP="003479EA">
      <w:pPr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Рабочая программа учебного курса</w:t>
      </w:r>
    </w:p>
    <w:p w:rsidR="00EB2F30" w:rsidRDefault="00EB2F30" w:rsidP="003479EA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по алгебре для 9  класса</w:t>
      </w:r>
    </w:p>
    <w:p w:rsidR="00EB2F30" w:rsidRDefault="00EB2F30" w:rsidP="003479EA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  <w:r>
        <w:rPr>
          <w:rFonts w:ascii="Times New Roman" w:hAnsi="Times New Roman"/>
          <w:b/>
          <w:i/>
          <w:sz w:val="40"/>
          <w:szCs w:val="40"/>
        </w:rPr>
        <w:t>на 2018-2019 учебный год</w:t>
      </w:r>
    </w:p>
    <w:p w:rsidR="00EB2F30" w:rsidRDefault="00EB2F30" w:rsidP="003479EA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EB2F30" w:rsidRDefault="00EB2F30" w:rsidP="003479EA">
      <w:pPr>
        <w:ind w:left="567"/>
        <w:jc w:val="center"/>
        <w:rPr>
          <w:rFonts w:ascii="Times New Roman" w:hAnsi="Times New Roman"/>
          <w:b/>
          <w:i/>
          <w:sz w:val="40"/>
          <w:szCs w:val="40"/>
        </w:rPr>
      </w:pPr>
    </w:p>
    <w:p w:rsidR="00EB2F30" w:rsidRDefault="00EB2F30" w:rsidP="003479EA">
      <w:pPr>
        <w:jc w:val="center"/>
        <w:rPr>
          <w:rFonts w:ascii="Times New Roman" w:hAnsi="Times New Roman"/>
          <w:b/>
          <w:i/>
          <w:sz w:val="48"/>
          <w:szCs w:val="48"/>
        </w:rPr>
      </w:pPr>
    </w:p>
    <w:p w:rsidR="00EB2F30" w:rsidRDefault="00EB2F30" w:rsidP="003479EA">
      <w:pPr>
        <w:jc w:val="center"/>
        <w:rPr>
          <w:rFonts w:ascii="Times New Roman" w:hAnsi="Times New Roman"/>
          <w:i/>
          <w:sz w:val="40"/>
          <w:szCs w:val="40"/>
        </w:rPr>
      </w:pPr>
      <w:r>
        <w:rPr>
          <w:rFonts w:ascii="Times New Roman" w:hAnsi="Times New Roman"/>
          <w:i/>
          <w:sz w:val="40"/>
          <w:szCs w:val="40"/>
        </w:rPr>
        <w:t>Составитель: учитель  Штельмах Т.И.</w:t>
      </w:r>
    </w:p>
    <w:p w:rsidR="00EB2F30" w:rsidRDefault="00EB2F30" w:rsidP="000461C3">
      <w:pPr>
        <w:pStyle w:val="Heading20"/>
        <w:keepNext/>
        <w:keepLines/>
        <w:shd w:val="clear" w:color="auto" w:fill="auto"/>
        <w:spacing w:before="0" w:after="230" w:line="260" w:lineRule="exact"/>
        <w:ind w:left="60"/>
      </w:pPr>
    </w:p>
    <w:p w:rsidR="00EB2F30" w:rsidRPr="003479EA" w:rsidRDefault="00EB2F30" w:rsidP="000461C3">
      <w:pPr>
        <w:pStyle w:val="Heading20"/>
        <w:keepNext/>
        <w:keepLines/>
        <w:shd w:val="clear" w:color="auto" w:fill="auto"/>
        <w:spacing w:before="0" w:after="230" w:line="260" w:lineRule="exact"/>
        <w:ind w:left="60"/>
      </w:pPr>
    </w:p>
    <w:p w:rsidR="00EB2F30" w:rsidRDefault="00EB2F30" w:rsidP="000461C3">
      <w:pPr>
        <w:pStyle w:val="Heading20"/>
        <w:keepNext/>
        <w:keepLines/>
        <w:shd w:val="clear" w:color="auto" w:fill="auto"/>
        <w:spacing w:before="0" w:after="230" w:line="260" w:lineRule="exact"/>
        <w:ind w:left="60"/>
      </w:pPr>
      <w:r>
        <w:t>ПОЯСНИТЕЛЬНАЯ ЗАПИСКА</w:t>
      </w:r>
      <w:bookmarkStart w:id="1" w:name="bookmark1"/>
      <w:bookmarkEnd w:id="0"/>
      <w:r>
        <w:t xml:space="preserve"> (9 класс)</w:t>
      </w:r>
      <w:bookmarkEnd w:id="1"/>
    </w:p>
    <w:p w:rsidR="00EB2F30" w:rsidRPr="000461C3" w:rsidRDefault="00EB2F30" w:rsidP="000461C3">
      <w:pPr>
        <w:spacing w:after="291"/>
        <w:ind w:left="142" w:right="20"/>
        <w:rPr>
          <w:rFonts w:ascii="Times New Roman" w:hAnsi="Times New Roman" w:cs="Times New Roman"/>
        </w:rPr>
      </w:pPr>
      <w:r w:rsidRPr="000461C3">
        <w:rPr>
          <w:rFonts w:ascii="Times New Roman" w:hAnsi="Times New Roman" w:cs="Times New Roman"/>
        </w:rPr>
        <w:t xml:space="preserve">Рабочая программа учебного курса по алгебре 9 класс составлена на основе Примерной программы основного общего образования по математике </w:t>
      </w:r>
      <w:smartTag w:uri="urn:schemas-microsoft-com:office:smarttags" w:element="metricconverter">
        <w:smartTagPr>
          <w:attr w:name="ProductID" w:val="2006 г"/>
        </w:smartTagPr>
        <w:r w:rsidRPr="000461C3">
          <w:rPr>
            <w:rFonts w:ascii="Times New Roman" w:hAnsi="Times New Roman" w:cs="Times New Roman"/>
          </w:rPr>
          <w:t>2006 г</w:t>
        </w:r>
      </w:smartTag>
      <w:r w:rsidRPr="000461C3">
        <w:rPr>
          <w:rFonts w:ascii="Times New Roman" w:hAnsi="Times New Roman" w:cs="Times New Roman"/>
        </w:rPr>
        <w:t>. с использованием рекоменда</w:t>
      </w:r>
      <w:r w:rsidRPr="000461C3">
        <w:rPr>
          <w:rFonts w:ascii="Times New Roman" w:hAnsi="Times New Roman" w:cs="Times New Roman"/>
        </w:rPr>
        <w:softHyphen/>
        <w:t>ций авторской программы «Математика, 9: Алгебра. Функции. Анализ данных», авт. Г. В. Доро</w:t>
      </w:r>
      <w:r w:rsidRPr="000461C3">
        <w:rPr>
          <w:rFonts w:ascii="Times New Roman" w:hAnsi="Times New Roman" w:cs="Times New Roman"/>
        </w:rPr>
        <w:softHyphen/>
        <w:t>феев, С. Б. Суворова, Е. А. Бунимович и др. - М., 2002 в соответствии с требованиями федераль</w:t>
      </w:r>
      <w:r w:rsidRPr="000461C3">
        <w:rPr>
          <w:rFonts w:ascii="Times New Roman" w:hAnsi="Times New Roman" w:cs="Times New Roman"/>
        </w:rPr>
        <w:softHyphen/>
        <w:t>ного компонента государственного стандарта основного общего образования, 2004. С использованием  развернутого тематического планирования  авт-сост Т.Н.Видеман  Волгоград: Учитель 2010 линия Г.В.Дорофеев</w:t>
      </w:r>
    </w:p>
    <w:p w:rsidR="00EB2F30" w:rsidRPr="00FC67E0" w:rsidRDefault="00EB2F30" w:rsidP="00FC67E0">
      <w:pPr>
        <w:rPr>
          <w:rFonts w:ascii="Times New Roman" w:hAnsi="Times New Roman" w:cs="Times New Roman"/>
        </w:rPr>
      </w:pPr>
      <w:r w:rsidRPr="00FC67E0">
        <w:rPr>
          <w:rFonts w:ascii="Times New Roman" w:hAnsi="Times New Roman" w:cs="Times New Roman"/>
        </w:rPr>
        <w:t>Программа рассчитана на 102 часа в год (3 часа в неделю). Программой предусмотрено проведение:</w:t>
      </w:r>
    </w:p>
    <w:p w:rsidR="00EB2F30" w:rsidRPr="00FC67E0" w:rsidRDefault="00EB2F30" w:rsidP="00FC67E0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 w:rsidRPr="00FC67E0">
        <w:rPr>
          <w:rFonts w:ascii="Times New Roman" w:hAnsi="Times New Roman" w:cs="Times New Roman"/>
        </w:rPr>
        <w:t>- контрольных работ – 5ч</w:t>
      </w:r>
      <w:r>
        <w:tab/>
      </w:r>
      <w:r>
        <w:tab/>
      </w:r>
      <w:r>
        <w:tab/>
      </w:r>
    </w:p>
    <w:p w:rsidR="00EB2F30" w:rsidRDefault="00EB2F30" w:rsidP="00FC67E0">
      <w:pPr>
        <w:pStyle w:val="Bodytext1"/>
        <w:shd w:val="clear" w:color="auto" w:fill="auto"/>
        <w:spacing w:line="274" w:lineRule="exact"/>
        <w:ind w:left="20" w:right="40" w:firstLine="580"/>
        <w:rPr>
          <w:rFonts w:ascii="Times New Roman" w:hAnsi="Times New Roman" w:cs="Times New Roman"/>
          <w:b w:val="0"/>
          <w:sz w:val="24"/>
          <w:szCs w:val="24"/>
        </w:rPr>
      </w:pPr>
      <w:r w:rsidRPr="00FC67E0">
        <w:rPr>
          <w:rFonts w:ascii="Times New Roman" w:hAnsi="Times New Roman" w:cs="Times New Roman"/>
          <w:b w:val="0"/>
          <w:sz w:val="24"/>
          <w:szCs w:val="24"/>
        </w:rPr>
        <w:t>Осуществление данной рабочей программы предусматривает использование учебно-методического комплекта</w:t>
      </w:r>
    </w:p>
    <w:p w:rsidR="00EB2F30" w:rsidRPr="00E95B73" w:rsidRDefault="00EB2F30" w:rsidP="00FC67E0">
      <w:pPr>
        <w:pStyle w:val="Bodytext1"/>
        <w:shd w:val="clear" w:color="auto" w:fill="auto"/>
        <w:spacing w:line="274" w:lineRule="exact"/>
        <w:ind w:left="20" w:right="40" w:firstLine="580"/>
        <w:rPr>
          <w:rFonts w:ascii="Times New Roman" w:hAnsi="Times New Roman" w:cs="Times New Roman"/>
          <w:b w:val="0"/>
          <w:sz w:val="24"/>
          <w:szCs w:val="24"/>
        </w:rPr>
      </w:pPr>
      <w:r w:rsidRPr="00FC67E0">
        <w:rPr>
          <w:rStyle w:val="BodytextItalic"/>
          <w:b w:val="0"/>
          <w:sz w:val="24"/>
          <w:szCs w:val="24"/>
        </w:rPr>
        <w:t>Дорофеев</w:t>
      </w:r>
      <w:r w:rsidRPr="00E95B73">
        <w:rPr>
          <w:rStyle w:val="BodytextItalic"/>
          <w:b w:val="0"/>
          <w:sz w:val="24"/>
          <w:szCs w:val="24"/>
        </w:rPr>
        <w:t>, Г. В.</w:t>
      </w:r>
      <w:r w:rsidRPr="00E95B73">
        <w:rPr>
          <w:rFonts w:ascii="Times New Roman" w:hAnsi="Times New Roman" w:cs="Times New Roman"/>
          <w:b w:val="0"/>
          <w:sz w:val="24"/>
          <w:szCs w:val="24"/>
        </w:rPr>
        <w:t xml:space="preserve"> Математика: Алгебра. Академический школьный  учебник для 9 класса об</w:t>
      </w:r>
      <w:r w:rsidRPr="00E95B73">
        <w:rPr>
          <w:rFonts w:ascii="Times New Roman" w:hAnsi="Times New Roman" w:cs="Times New Roman"/>
          <w:b w:val="0"/>
          <w:sz w:val="24"/>
          <w:szCs w:val="24"/>
        </w:rPr>
        <w:softHyphen/>
        <w:t>щеобразовательных учреждений / Г. В. Дорофеев, С. Б. Суворова и др. - М.: Просвещение, 2010.</w:t>
      </w:r>
    </w:p>
    <w:p w:rsidR="00EB2F30" w:rsidRPr="00E95B73" w:rsidRDefault="00EB2F30" w:rsidP="00B203AE">
      <w:pPr>
        <w:pStyle w:val="Bodytext1"/>
        <w:shd w:val="clear" w:color="auto" w:fill="auto"/>
        <w:spacing w:line="274" w:lineRule="exact"/>
        <w:ind w:left="20" w:right="40" w:firstLine="580"/>
        <w:rPr>
          <w:rFonts w:ascii="Times New Roman" w:hAnsi="Times New Roman" w:cs="Times New Roman"/>
          <w:b w:val="0"/>
          <w:sz w:val="24"/>
          <w:szCs w:val="24"/>
        </w:rPr>
      </w:pPr>
      <w:r w:rsidRPr="00E95B73">
        <w:rPr>
          <w:rFonts w:ascii="Times New Roman" w:hAnsi="Times New Roman" w:cs="Times New Roman"/>
          <w:b w:val="0"/>
          <w:sz w:val="24"/>
          <w:szCs w:val="24"/>
        </w:rPr>
        <w:t>Рекомендовано Министерством образования и науки Российской Федерации, соответствует обязательному минимуму содержания основного общего образования по математике.</w:t>
      </w:r>
    </w:p>
    <w:p w:rsidR="00EB2F30" w:rsidRPr="00E95B73" w:rsidRDefault="00EB2F30" w:rsidP="00074EF3">
      <w:pPr>
        <w:pStyle w:val="Bodytext1"/>
        <w:shd w:val="clear" w:color="auto" w:fill="auto"/>
        <w:tabs>
          <w:tab w:val="left" w:pos="865"/>
        </w:tabs>
        <w:spacing w:line="274" w:lineRule="exact"/>
        <w:ind w:left="600" w:right="40"/>
        <w:rPr>
          <w:rFonts w:ascii="Times New Roman" w:hAnsi="Times New Roman" w:cs="Times New Roman"/>
          <w:b w:val="0"/>
          <w:sz w:val="24"/>
          <w:szCs w:val="24"/>
        </w:rPr>
      </w:pPr>
      <w:r w:rsidRPr="00E95B73">
        <w:rPr>
          <w:rStyle w:val="BodytextItalic"/>
          <w:b w:val="0"/>
          <w:sz w:val="24"/>
          <w:szCs w:val="24"/>
        </w:rPr>
        <w:t>Евстафьева, Л. П.</w:t>
      </w:r>
      <w:r w:rsidRPr="00E95B73">
        <w:rPr>
          <w:rFonts w:ascii="Times New Roman" w:hAnsi="Times New Roman" w:cs="Times New Roman"/>
          <w:b w:val="0"/>
          <w:sz w:val="24"/>
          <w:szCs w:val="24"/>
        </w:rPr>
        <w:t xml:space="preserve"> Математика: дидактические материалы к учебнику 9 класса / </w:t>
      </w:r>
      <w:r w:rsidRPr="00E95B73">
        <w:rPr>
          <w:rStyle w:val="Bodytext11"/>
          <w:rFonts w:ascii="Times New Roman" w:hAnsi="Times New Roman" w:cs="Times New Roman"/>
          <w:b w:val="0"/>
          <w:sz w:val="24"/>
          <w:szCs w:val="24"/>
        </w:rPr>
        <w:t>Л.</w:t>
      </w:r>
      <w:r w:rsidRPr="00E95B73">
        <w:rPr>
          <w:rFonts w:ascii="Times New Roman" w:hAnsi="Times New Roman" w:cs="Times New Roman"/>
          <w:b w:val="0"/>
          <w:sz w:val="24"/>
          <w:szCs w:val="24"/>
        </w:rPr>
        <w:t xml:space="preserve"> П. Евстафьева, А. П. Карп. - М.: Просвещение, 2011.</w:t>
      </w:r>
    </w:p>
    <w:p w:rsidR="00EB2F30" w:rsidRPr="00E95B73" w:rsidRDefault="00EB2F30" w:rsidP="00FC67E0">
      <w:pPr>
        <w:pStyle w:val="Bodytext1"/>
        <w:shd w:val="clear" w:color="auto" w:fill="auto"/>
        <w:tabs>
          <w:tab w:val="left" w:pos="807"/>
        </w:tabs>
        <w:spacing w:line="274" w:lineRule="exact"/>
        <w:ind w:left="600" w:right="40"/>
        <w:rPr>
          <w:rFonts w:ascii="Times New Roman" w:hAnsi="Times New Roman" w:cs="Times New Roman"/>
          <w:b w:val="0"/>
          <w:sz w:val="24"/>
          <w:szCs w:val="24"/>
        </w:rPr>
      </w:pPr>
      <w:r w:rsidRPr="00E95B73">
        <w:rPr>
          <w:rStyle w:val="BodytextItalic"/>
          <w:b w:val="0"/>
          <w:sz w:val="24"/>
          <w:szCs w:val="24"/>
        </w:rPr>
        <w:t>Минаева, С. С.</w:t>
      </w:r>
      <w:r w:rsidRPr="00E95B73">
        <w:rPr>
          <w:rFonts w:ascii="Times New Roman" w:hAnsi="Times New Roman" w:cs="Times New Roman"/>
          <w:b w:val="0"/>
          <w:sz w:val="24"/>
          <w:szCs w:val="24"/>
        </w:rPr>
        <w:t xml:space="preserve"> Математика. 9 класс: рабочая тетрадь к учебнику / С. С. Минаева, Л. О Ро- слова; под ред. Г. В. Дорофеева. - М.: Дрофа, 2011</w:t>
      </w:r>
    </w:p>
    <w:p w:rsidR="00EB2F30" w:rsidRPr="00E95B73" w:rsidRDefault="00EB2F30" w:rsidP="00B203AE">
      <w:pPr>
        <w:pStyle w:val="Bodytext1"/>
        <w:numPr>
          <w:ilvl w:val="1"/>
          <w:numId w:val="2"/>
        </w:numPr>
        <w:shd w:val="clear" w:color="auto" w:fill="auto"/>
        <w:tabs>
          <w:tab w:val="left" w:pos="822"/>
        </w:tabs>
        <w:spacing w:line="274" w:lineRule="exact"/>
        <w:ind w:left="20" w:right="40" w:firstLine="580"/>
        <w:rPr>
          <w:rFonts w:ascii="Times New Roman" w:hAnsi="Times New Roman" w:cs="Times New Roman"/>
          <w:b w:val="0"/>
          <w:i/>
          <w:sz w:val="24"/>
          <w:szCs w:val="24"/>
        </w:rPr>
      </w:pPr>
      <w:r w:rsidRPr="00E95B73">
        <w:rPr>
          <w:rStyle w:val="BodytextItalic"/>
          <w:b w:val="0"/>
          <w:i w:val="0"/>
          <w:sz w:val="24"/>
          <w:szCs w:val="24"/>
        </w:rPr>
        <w:t>И.В.Ященко , С.А.Шестаков</w:t>
      </w:r>
      <w:r>
        <w:rPr>
          <w:rStyle w:val="BodytextItalic"/>
          <w:b w:val="0"/>
          <w:i w:val="0"/>
          <w:sz w:val="24"/>
          <w:szCs w:val="24"/>
        </w:rPr>
        <w:t xml:space="preserve"> </w:t>
      </w:r>
      <w:r w:rsidRPr="00E95B73">
        <w:rPr>
          <w:rStyle w:val="BodytextItalic"/>
          <w:b w:val="0"/>
          <w:i w:val="0"/>
          <w:sz w:val="24"/>
          <w:szCs w:val="24"/>
        </w:rPr>
        <w:t xml:space="preserve"> ГИА 2013.Матемиатика 9кл</w:t>
      </w:r>
      <w:r w:rsidRPr="00E95B73">
        <w:rPr>
          <w:rFonts w:ascii="Times New Roman" w:hAnsi="Times New Roman" w:cs="Times New Roman"/>
          <w:b w:val="0"/>
          <w:i/>
          <w:sz w:val="24"/>
          <w:szCs w:val="24"/>
        </w:rPr>
        <w:t>.</w:t>
      </w:r>
    </w:p>
    <w:p w:rsidR="00EB2F30" w:rsidRPr="00E95B73" w:rsidRDefault="00EB2F30" w:rsidP="00B203AE">
      <w:pPr>
        <w:pStyle w:val="Bodytext1"/>
        <w:shd w:val="clear" w:color="auto" w:fill="auto"/>
        <w:spacing w:after="17" w:line="210" w:lineRule="exact"/>
        <w:ind w:left="20" w:firstLine="580"/>
        <w:rPr>
          <w:rFonts w:ascii="Times New Roman" w:hAnsi="Times New Roman" w:cs="Times New Roman"/>
          <w:b w:val="0"/>
          <w:sz w:val="24"/>
          <w:szCs w:val="24"/>
        </w:rPr>
      </w:pPr>
      <w:r w:rsidRPr="00E95B73">
        <w:rPr>
          <w:rStyle w:val="BodytextSpacing2pt"/>
          <w:b w:val="0"/>
          <w:sz w:val="24"/>
          <w:szCs w:val="24"/>
        </w:rPr>
        <w:t>Информационно-методическая и Интернет-поддержка:</w:t>
      </w:r>
    </w:p>
    <w:p w:rsidR="00EB2F30" w:rsidRPr="00E95B73" w:rsidRDefault="00EB2F30" w:rsidP="00B203AE">
      <w:pPr>
        <w:pStyle w:val="Bodytext1"/>
        <w:numPr>
          <w:ilvl w:val="2"/>
          <w:numId w:val="2"/>
        </w:numPr>
        <w:shd w:val="clear" w:color="auto" w:fill="auto"/>
        <w:tabs>
          <w:tab w:val="left" w:pos="802"/>
        </w:tabs>
        <w:spacing w:line="274" w:lineRule="exact"/>
        <w:ind w:left="20" w:firstLine="580"/>
        <w:rPr>
          <w:rFonts w:ascii="Times New Roman" w:hAnsi="Times New Roman" w:cs="Times New Roman"/>
          <w:b w:val="0"/>
          <w:sz w:val="24"/>
          <w:szCs w:val="24"/>
        </w:rPr>
      </w:pPr>
      <w:r w:rsidRPr="00E95B73">
        <w:rPr>
          <w:rFonts w:ascii="Times New Roman" w:hAnsi="Times New Roman" w:cs="Times New Roman"/>
          <w:b w:val="0"/>
          <w:sz w:val="24"/>
          <w:szCs w:val="24"/>
        </w:rPr>
        <w:t>Журнал «Математика в школе».</w:t>
      </w:r>
    </w:p>
    <w:p w:rsidR="00EB2F30" w:rsidRPr="00E95B73" w:rsidRDefault="00EB2F30" w:rsidP="00B203AE">
      <w:pPr>
        <w:pStyle w:val="Bodytext1"/>
        <w:numPr>
          <w:ilvl w:val="2"/>
          <w:numId w:val="2"/>
        </w:numPr>
        <w:shd w:val="clear" w:color="auto" w:fill="auto"/>
        <w:tabs>
          <w:tab w:val="left" w:pos="826"/>
        </w:tabs>
        <w:spacing w:line="274" w:lineRule="exact"/>
        <w:ind w:left="20" w:firstLine="580"/>
        <w:rPr>
          <w:rFonts w:ascii="Times New Roman" w:hAnsi="Times New Roman" w:cs="Times New Roman"/>
          <w:b w:val="0"/>
          <w:sz w:val="24"/>
          <w:szCs w:val="24"/>
        </w:rPr>
      </w:pPr>
      <w:r w:rsidRPr="00E95B73">
        <w:rPr>
          <w:rFonts w:ascii="Times New Roman" w:hAnsi="Times New Roman" w:cs="Times New Roman"/>
          <w:b w:val="0"/>
          <w:sz w:val="24"/>
          <w:szCs w:val="24"/>
        </w:rPr>
        <w:t>Приложение «Математика», сайт ргоу.ги (рубрика «Математика»).</w:t>
      </w:r>
    </w:p>
    <w:p w:rsidR="00EB2F30" w:rsidRPr="00E95B73" w:rsidRDefault="00EB2F30" w:rsidP="00B203AE">
      <w:pPr>
        <w:pStyle w:val="Bodytext1"/>
        <w:numPr>
          <w:ilvl w:val="2"/>
          <w:numId w:val="2"/>
        </w:numPr>
        <w:shd w:val="clear" w:color="auto" w:fill="auto"/>
        <w:tabs>
          <w:tab w:val="left" w:pos="826"/>
        </w:tabs>
        <w:spacing w:after="180" w:line="274" w:lineRule="exact"/>
        <w:ind w:left="20" w:firstLine="580"/>
        <w:rPr>
          <w:rFonts w:ascii="Times New Roman" w:hAnsi="Times New Roman" w:cs="Times New Roman"/>
          <w:b w:val="0"/>
          <w:sz w:val="24"/>
          <w:szCs w:val="24"/>
        </w:rPr>
      </w:pPr>
      <w:r w:rsidRPr="00E95B73">
        <w:rPr>
          <w:rFonts w:ascii="Times New Roman" w:hAnsi="Times New Roman" w:cs="Times New Roman"/>
          <w:b w:val="0"/>
          <w:sz w:val="24"/>
          <w:szCs w:val="24"/>
        </w:rPr>
        <w:t>Интернет-школа Просвещение.ги.</w:t>
      </w:r>
    </w:p>
    <w:p w:rsidR="00EB2F30" w:rsidRPr="00E95B73" w:rsidRDefault="00EB2F30">
      <w:pPr>
        <w:pStyle w:val="Bodytext20"/>
        <w:shd w:val="clear" w:color="auto" w:fill="auto"/>
        <w:ind w:left="20" w:right="1240"/>
        <w:rPr>
          <w:rFonts w:ascii="Times New Roman" w:hAnsi="Times New Roman" w:cs="Times New Roman"/>
          <w:sz w:val="24"/>
          <w:szCs w:val="24"/>
        </w:rPr>
      </w:pPr>
    </w:p>
    <w:p w:rsidR="00EB2F30" w:rsidRPr="00E95B73" w:rsidRDefault="00EB2F30">
      <w:pPr>
        <w:pStyle w:val="Bodytext20"/>
        <w:shd w:val="clear" w:color="auto" w:fill="auto"/>
        <w:ind w:left="20" w:right="1240"/>
        <w:rPr>
          <w:rFonts w:ascii="Times New Roman" w:hAnsi="Times New Roman" w:cs="Times New Roman"/>
          <w:sz w:val="24"/>
          <w:szCs w:val="24"/>
        </w:rPr>
      </w:pPr>
    </w:p>
    <w:p w:rsidR="00EB2F30" w:rsidRPr="00E95B73" w:rsidRDefault="00EB2F30">
      <w:pPr>
        <w:pStyle w:val="Bodytext20"/>
        <w:shd w:val="clear" w:color="auto" w:fill="auto"/>
        <w:ind w:left="20" w:right="1240"/>
        <w:rPr>
          <w:rFonts w:ascii="Times New Roman" w:hAnsi="Times New Roman" w:cs="Times New Roman"/>
          <w:sz w:val="24"/>
          <w:szCs w:val="24"/>
        </w:rPr>
      </w:pPr>
      <w:r w:rsidRPr="00E95B73">
        <w:rPr>
          <w:rFonts w:ascii="Times New Roman" w:hAnsi="Times New Roman" w:cs="Times New Roman"/>
          <w:sz w:val="24"/>
          <w:szCs w:val="24"/>
        </w:rPr>
        <w:t xml:space="preserve">В результате изучения курса учащиеся должны; </w:t>
      </w:r>
      <w:r w:rsidRPr="00E95B73">
        <w:rPr>
          <w:rStyle w:val="Bodytext2Bold"/>
          <w:rFonts w:ascii="Times New Roman" w:hAnsi="Times New Roman" w:cs="Times New Roman"/>
          <w:b w:val="0"/>
          <w:sz w:val="24"/>
          <w:szCs w:val="24"/>
        </w:rPr>
        <w:t>знать</w:t>
      </w:r>
      <w:r w:rsidRPr="00E95B73">
        <w:rPr>
          <w:rStyle w:val="Bodytext2NotItalic"/>
          <w:rFonts w:ascii="Times New Roman" w:hAnsi="Times New Roman" w:cs="Times New Roman"/>
          <w:sz w:val="24"/>
          <w:szCs w:val="24"/>
        </w:rPr>
        <w:t>/понимать</w:t>
      </w:r>
    </w:p>
    <w:p w:rsidR="00EB2F30" w:rsidRPr="00E95B73" w:rsidRDefault="00EB2F30">
      <w:pPr>
        <w:pStyle w:val="Bodytext31"/>
        <w:numPr>
          <w:ilvl w:val="0"/>
          <w:numId w:val="1"/>
        </w:numPr>
        <w:shd w:val="clear" w:color="auto" w:fill="auto"/>
        <w:tabs>
          <w:tab w:val="left" w:pos="308"/>
        </w:tabs>
        <w:ind w:left="20" w:right="280"/>
        <w:rPr>
          <w:rFonts w:ascii="Times New Roman" w:hAnsi="Times New Roman" w:cs="Times New Roman"/>
          <w:sz w:val="24"/>
          <w:szCs w:val="24"/>
        </w:rPr>
      </w:pPr>
      <w:r w:rsidRPr="00E95B73">
        <w:rPr>
          <w:rFonts w:ascii="Times New Roman" w:hAnsi="Times New Roman" w:cs="Times New Roman"/>
          <w:sz w:val="24"/>
          <w:szCs w:val="24"/>
        </w:rPr>
        <w:t>существо понятия математического доказательства; приводить примеры доказательств;</w:t>
      </w:r>
    </w:p>
    <w:p w:rsidR="00EB2F30" w:rsidRPr="00E95B73" w:rsidRDefault="00EB2F30">
      <w:pPr>
        <w:pStyle w:val="Bodytext31"/>
        <w:numPr>
          <w:ilvl w:val="0"/>
          <w:numId w:val="1"/>
        </w:numPr>
        <w:shd w:val="clear" w:color="auto" w:fill="auto"/>
        <w:tabs>
          <w:tab w:val="left" w:pos="313"/>
        </w:tabs>
        <w:ind w:left="20"/>
        <w:rPr>
          <w:rFonts w:ascii="Times New Roman" w:hAnsi="Times New Roman" w:cs="Times New Roman"/>
          <w:sz w:val="24"/>
          <w:szCs w:val="24"/>
        </w:rPr>
      </w:pPr>
      <w:r w:rsidRPr="00E95B73">
        <w:rPr>
          <w:rFonts w:ascii="Times New Roman" w:hAnsi="Times New Roman" w:cs="Times New Roman"/>
          <w:sz w:val="24"/>
          <w:szCs w:val="24"/>
        </w:rPr>
        <w:t>существо понятия алгоритма; приводить примеры алгоритмов;</w:t>
      </w:r>
    </w:p>
    <w:p w:rsidR="00EB2F30" w:rsidRPr="00E95B73" w:rsidRDefault="00EB2F30">
      <w:pPr>
        <w:pStyle w:val="Bodytext31"/>
        <w:numPr>
          <w:ilvl w:val="0"/>
          <w:numId w:val="1"/>
        </w:numPr>
        <w:shd w:val="clear" w:color="auto" w:fill="auto"/>
        <w:tabs>
          <w:tab w:val="left" w:pos="322"/>
        </w:tabs>
        <w:ind w:left="20" w:right="280"/>
        <w:rPr>
          <w:rFonts w:ascii="Times New Roman" w:hAnsi="Times New Roman" w:cs="Times New Roman"/>
          <w:sz w:val="24"/>
          <w:szCs w:val="24"/>
        </w:rPr>
      </w:pPr>
      <w:r w:rsidRPr="00E95B73">
        <w:rPr>
          <w:rFonts w:ascii="Times New Roman" w:hAnsi="Times New Roman" w:cs="Times New Roman"/>
          <w:sz w:val="24"/>
          <w:szCs w:val="24"/>
        </w:rPr>
        <w:t>как используются математические</w:t>
      </w:r>
      <w:r w:rsidRPr="00E95B73">
        <w:rPr>
          <w:rStyle w:val="Bodytext3Bold"/>
          <w:rFonts w:ascii="Times New Roman" w:hAnsi="Times New Roman" w:cs="Times New Roman"/>
          <w:b w:val="0"/>
          <w:sz w:val="24"/>
          <w:szCs w:val="24"/>
        </w:rPr>
        <w:t xml:space="preserve"> формулы,</w:t>
      </w:r>
      <w:r w:rsidRPr="00E95B73">
        <w:rPr>
          <w:rFonts w:ascii="Times New Roman" w:hAnsi="Times New Roman" w:cs="Times New Roman"/>
          <w:sz w:val="24"/>
          <w:szCs w:val="24"/>
        </w:rPr>
        <w:t xml:space="preserve"> уравнения и</w:t>
      </w:r>
      <w:r w:rsidRPr="00E95B73">
        <w:rPr>
          <w:rStyle w:val="Bodytext3Bold"/>
          <w:rFonts w:ascii="Times New Roman" w:hAnsi="Times New Roman" w:cs="Times New Roman"/>
          <w:b w:val="0"/>
          <w:sz w:val="24"/>
          <w:szCs w:val="24"/>
        </w:rPr>
        <w:t xml:space="preserve"> не</w:t>
      </w:r>
      <w:r w:rsidRPr="00E95B73">
        <w:rPr>
          <w:rStyle w:val="Bodytext3Bold"/>
          <w:rFonts w:ascii="Times New Roman" w:hAnsi="Times New Roman" w:cs="Times New Roman"/>
          <w:b w:val="0"/>
          <w:sz w:val="24"/>
          <w:szCs w:val="24"/>
        </w:rPr>
        <w:softHyphen/>
      </w:r>
      <w:r w:rsidRPr="00E95B73">
        <w:rPr>
          <w:rFonts w:ascii="Times New Roman" w:hAnsi="Times New Roman" w:cs="Times New Roman"/>
          <w:sz w:val="24"/>
          <w:szCs w:val="24"/>
        </w:rPr>
        <w:t>равенства; примеры их применения для решения математических</w:t>
      </w:r>
      <w:r w:rsidRPr="00E95B73">
        <w:rPr>
          <w:rStyle w:val="Bodytext3Bold"/>
          <w:rFonts w:ascii="Times New Roman" w:hAnsi="Times New Roman" w:cs="Times New Roman"/>
          <w:b w:val="0"/>
          <w:sz w:val="24"/>
          <w:szCs w:val="24"/>
        </w:rPr>
        <w:t xml:space="preserve"> и </w:t>
      </w:r>
      <w:r w:rsidRPr="00E95B73">
        <w:rPr>
          <w:rFonts w:ascii="Times New Roman" w:hAnsi="Times New Roman" w:cs="Times New Roman"/>
          <w:sz w:val="24"/>
          <w:szCs w:val="24"/>
        </w:rPr>
        <w:t>практических задач;</w:t>
      </w:r>
    </w:p>
    <w:p w:rsidR="00EB2F30" w:rsidRPr="00E95B73" w:rsidRDefault="00EB2F30">
      <w:pPr>
        <w:pStyle w:val="Bodytext40"/>
        <w:numPr>
          <w:ilvl w:val="0"/>
          <w:numId w:val="1"/>
        </w:numPr>
        <w:shd w:val="clear" w:color="auto" w:fill="auto"/>
        <w:tabs>
          <w:tab w:val="left" w:pos="322"/>
        </w:tabs>
        <w:ind w:left="20" w:right="280"/>
        <w:rPr>
          <w:rFonts w:ascii="Times New Roman" w:hAnsi="Times New Roman" w:cs="Times New Roman"/>
          <w:b w:val="0"/>
          <w:sz w:val="24"/>
          <w:szCs w:val="24"/>
        </w:rPr>
      </w:pPr>
      <w:r w:rsidRPr="00E95B73">
        <w:rPr>
          <w:rFonts w:ascii="Times New Roman" w:hAnsi="Times New Roman" w:cs="Times New Roman"/>
          <w:b w:val="0"/>
          <w:sz w:val="24"/>
          <w:szCs w:val="24"/>
        </w:rPr>
        <w:t>как математически определенные функции могут описывать реальные зависимости; приводить примеры такого описания;</w:t>
      </w:r>
    </w:p>
    <w:p w:rsidR="00EB2F30" w:rsidRPr="00E95B73" w:rsidRDefault="00EB2F30">
      <w:pPr>
        <w:pStyle w:val="Bodytext40"/>
        <w:numPr>
          <w:ilvl w:val="0"/>
          <w:numId w:val="1"/>
        </w:numPr>
        <w:shd w:val="clear" w:color="auto" w:fill="auto"/>
        <w:tabs>
          <w:tab w:val="left" w:pos="322"/>
        </w:tabs>
        <w:ind w:left="20" w:right="280"/>
        <w:rPr>
          <w:rFonts w:ascii="Times New Roman" w:hAnsi="Times New Roman" w:cs="Times New Roman"/>
          <w:b w:val="0"/>
          <w:sz w:val="24"/>
          <w:szCs w:val="24"/>
        </w:rPr>
      </w:pPr>
      <w:r w:rsidRPr="00E95B73">
        <w:rPr>
          <w:rFonts w:ascii="Times New Roman" w:hAnsi="Times New Roman" w:cs="Times New Roman"/>
          <w:b w:val="0"/>
          <w:sz w:val="24"/>
          <w:szCs w:val="24"/>
        </w:rPr>
        <w:t>как потребности практики привели математическую науку к необходимости расширения понятия числа;</w:t>
      </w:r>
    </w:p>
    <w:p w:rsidR="00EB2F30" w:rsidRPr="00E95B73" w:rsidRDefault="00EB2F30">
      <w:pPr>
        <w:pStyle w:val="Bodytext40"/>
        <w:numPr>
          <w:ilvl w:val="0"/>
          <w:numId w:val="1"/>
        </w:numPr>
        <w:shd w:val="clear" w:color="auto" w:fill="auto"/>
        <w:tabs>
          <w:tab w:val="left" w:pos="322"/>
        </w:tabs>
        <w:ind w:left="20" w:right="280"/>
        <w:rPr>
          <w:rFonts w:ascii="Times New Roman" w:hAnsi="Times New Roman" w:cs="Times New Roman"/>
          <w:b w:val="0"/>
          <w:sz w:val="24"/>
          <w:szCs w:val="24"/>
        </w:rPr>
      </w:pPr>
      <w:r w:rsidRPr="00E95B73">
        <w:rPr>
          <w:rFonts w:ascii="Times New Roman" w:hAnsi="Times New Roman" w:cs="Times New Roman"/>
          <w:b w:val="0"/>
          <w:sz w:val="24"/>
          <w:szCs w:val="24"/>
        </w:rPr>
        <w:t>вероятностный характер многих закономерностей окружающего мира; примеры статистических закономерностей и выводов;</w:t>
      </w:r>
    </w:p>
    <w:p w:rsidR="00EB2F30" w:rsidRPr="00E95B73" w:rsidRDefault="00EB2F30">
      <w:pPr>
        <w:pStyle w:val="Bodytext40"/>
        <w:numPr>
          <w:ilvl w:val="0"/>
          <w:numId w:val="1"/>
        </w:numPr>
        <w:shd w:val="clear" w:color="auto" w:fill="auto"/>
        <w:tabs>
          <w:tab w:val="left" w:pos="322"/>
        </w:tabs>
        <w:ind w:left="20" w:right="280"/>
        <w:rPr>
          <w:rFonts w:ascii="Times New Roman" w:hAnsi="Times New Roman" w:cs="Times New Roman"/>
          <w:b w:val="0"/>
          <w:sz w:val="24"/>
          <w:szCs w:val="24"/>
        </w:rPr>
      </w:pPr>
      <w:r w:rsidRPr="00E95B73">
        <w:rPr>
          <w:rFonts w:ascii="Times New Roman" w:hAnsi="Times New Roman" w:cs="Times New Roman"/>
          <w:b w:val="0"/>
          <w:sz w:val="24"/>
          <w:szCs w:val="24"/>
        </w:rPr>
        <w:t>каким образом геометрия возникла из практических задач землемерия; примеры геометрических объектов и утверждений о них, важных для практики;</w:t>
      </w:r>
    </w:p>
    <w:p w:rsidR="00EB2F30" w:rsidRPr="00E95B73" w:rsidRDefault="00EB2F30">
      <w:pPr>
        <w:pStyle w:val="Bodytext40"/>
        <w:numPr>
          <w:ilvl w:val="0"/>
          <w:numId w:val="1"/>
        </w:numPr>
        <w:shd w:val="clear" w:color="auto" w:fill="auto"/>
        <w:tabs>
          <w:tab w:val="left" w:pos="313"/>
        </w:tabs>
        <w:ind w:left="20" w:right="280"/>
        <w:rPr>
          <w:rFonts w:ascii="Times New Roman" w:hAnsi="Times New Roman" w:cs="Times New Roman"/>
          <w:b w:val="0"/>
          <w:sz w:val="24"/>
          <w:szCs w:val="24"/>
        </w:rPr>
      </w:pPr>
      <w:r w:rsidRPr="00E95B73">
        <w:rPr>
          <w:rFonts w:ascii="Times New Roman" w:hAnsi="Times New Roman" w:cs="Times New Roman"/>
          <w:b w:val="0"/>
          <w:sz w:val="24"/>
          <w:szCs w:val="24"/>
        </w:rPr>
        <w:t>смысл идеализации, позволяющей решать задачи реальной действительности математическими методами, примеры ошибок, возникающих при идеализации.</w:t>
      </w:r>
    </w:p>
    <w:p w:rsidR="00EB2F30" w:rsidRPr="00E95B73" w:rsidRDefault="00EB2F30">
      <w:pPr>
        <w:pStyle w:val="Bodytext31"/>
        <w:shd w:val="clear" w:color="auto" w:fill="auto"/>
        <w:ind w:left="20"/>
        <w:rPr>
          <w:rFonts w:ascii="Times New Roman" w:hAnsi="Times New Roman" w:cs="Times New Roman"/>
          <w:sz w:val="24"/>
          <w:szCs w:val="24"/>
        </w:rPr>
      </w:pPr>
      <w:r w:rsidRPr="00E95B73">
        <w:rPr>
          <w:rStyle w:val="Bodytext30"/>
          <w:rFonts w:ascii="Times New Roman" w:hAnsi="Times New Roman" w:cs="Times New Roman"/>
          <w:sz w:val="24"/>
          <w:szCs w:val="24"/>
        </w:rPr>
        <w:t>Уметь</w:t>
      </w:r>
    </w:p>
    <w:p w:rsidR="00EB2F30" w:rsidRPr="00E95B73" w:rsidRDefault="00EB2F30">
      <w:pPr>
        <w:pStyle w:val="Bodytext40"/>
        <w:numPr>
          <w:ilvl w:val="0"/>
          <w:numId w:val="1"/>
        </w:numPr>
        <w:shd w:val="clear" w:color="auto" w:fill="auto"/>
        <w:tabs>
          <w:tab w:val="left" w:pos="322"/>
        </w:tabs>
        <w:ind w:left="20" w:right="280"/>
        <w:rPr>
          <w:rFonts w:ascii="Times New Roman" w:hAnsi="Times New Roman" w:cs="Times New Roman"/>
          <w:b w:val="0"/>
          <w:sz w:val="24"/>
          <w:szCs w:val="24"/>
        </w:rPr>
      </w:pPr>
      <w:r w:rsidRPr="00E95B73">
        <w:rPr>
          <w:rFonts w:ascii="Times New Roman" w:hAnsi="Times New Roman" w:cs="Times New Roman"/>
          <w:b w:val="0"/>
          <w:sz w:val="24"/>
          <w:szCs w:val="24"/>
        </w:rPr>
        <w:t xml:space="preserve">выполнять устно арифметические действия: сложение и вычитание </w:t>
      </w:r>
      <w:r w:rsidRPr="00E95B73">
        <w:rPr>
          <w:rStyle w:val="Bodytext4NotBold"/>
          <w:rFonts w:ascii="Times New Roman" w:hAnsi="Times New Roman" w:cs="Times New Roman"/>
          <w:sz w:val="24"/>
          <w:szCs w:val="24"/>
        </w:rPr>
        <w:t>двузначных</w:t>
      </w:r>
      <w:r w:rsidRPr="00E95B73">
        <w:rPr>
          <w:rFonts w:ascii="Times New Roman" w:hAnsi="Times New Roman" w:cs="Times New Roman"/>
          <w:b w:val="0"/>
          <w:sz w:val="24"/>
          <w:szCs w:val="24"/>
        </w:rPr>
        <w:t xml:space="preserve"> чисел и десятичных дробей с двумя знаками, умножение однозначных чисел, арифметические операции с обыкновенными дробями с однозначным знаменателем и числителем;</w:t>
      </w:r>
    </w:p>
    <w:p w:rsidR="00EB2F30" w:rsidRPr="00E95B73" w:rsidRDefault="00EB2F30">
      <w:pPr>
        <w:pStyle w:val="Bodytext40"/>
        <w:numPr>
          <w:ilvl w:val="0"/>
          <w:numId w:val="1"/>
        </w:numPr>
        <w:shd w:val="clear" w:color="auto" w:fill="auto"/>
        <w:tabs>
          <w:tab w:val="left" w:pos="318"/>
        </w:tabs>
        <w:ind w:left="20" w:right="280"/>
        <w:rPr>
          <w:rFonts w:ascii="Times New Roman" w:hAnsi="Times New Roman" w:cs="Times New Roman"/>
          <w:b w:val="0"/>
          <w:sz w:val="24"/>
          <w:szCs w:val="24"/>
        </w:rPr>
      </w:pPr>
      <w:r w:rsidRPr="00E95B73">
        <w:rPr>
          <w:rFonts w:ascii="Times New Roman" w:hAnsi="Times New Roman" w:cs="Times New Roman"/>
          <w:b w:val="0"/>
          <w:sz w:val="24"/>
          <w:szCs w:val="24"/>
        </w:rPr>
        <w:t>переходить от одной формы записи чисел к другой, представлять десятичную дробь в виде обыкновенной и в простейших случаях обыкновенную в виде десятичной, проценты — в виде дроби и дробь — в виде процентов; записывать большие и малые числа с использованием целых степеней десятки;</w:t>
      </w:r>
    </w:p>
    <w:p w:rsidR="00EB2F30" w:rsidRPr="00E95B73" w:rsidRDefault="00EB2F30">
      <w:pPr>
        <w:pStyle w:val="Bodytext40"/>
        <w:numPr>
          <w:ilvl w:val="0"/>
          <w:numId w:val="1"/>
        </w:numPr>
        <w:shd w:val="clear" w:color="auto" w:fill="auto"/>
        <w:tabs>
          <w:tab w:val="left" w:pos="322"/>
        </w:tabs>
        <w:ind w:left="20" w:right="280"/>
        <w:rPr>
          <w:rFonts w:ascii="Times New Roman" w:hAnsi="Times New Roman" w:cs="Times New Roman"/>
          <w:b w:val="0"/>
          <w:sz w:val="24"/>
          <w:szCs w:val="24"/>
        </w:rPr>
      </w:pPr>
      <w:r w:rsidRPr="00E95B73">
        <w:rPr>
          <w:rFonts w:ascii="Times New Roman" w:hAnsi="Times New Roman" w:cs="Times New Roman"/>
          <w:b w:val="0"/>
          <w:sz w:val="24"/>
          <w:szCs w:val="24"/>
        </w:rPr>
        <w:t>выполнять арифметические действия с рациональными числами, сравнивать рациональные и действительные числа; находить в несложных случаях значения степеней с целыми показателями и корней; находить значения числовых выражений;</w:t>
      </w:r>
    </w:p>
    <w:p w:rsidR="00EB2F30" w:rsidRPr="00E95B73" w:rsidRDefault="00EB2F30">
      <w:pPr>
        <w:pStyle w:val="Bodytext40"/>
        <w:numPr>
          <w:ilvl w:val="0"/>
          <w:numId w:val="1"/>
        </w:numPr>
        <w:shd w:val="clear" w:color="auto" w:fill="auto"/>
        <w:tabs>
          <w:tab w:val="left" w:pos="313"/>
        </w:tabs>
        <w:ind w:left="20" w:right="280"/>
        <w:rPr>
          <w:rFonts w:ascii="Times New Roman" w:hAnsi="Times New Roman" w:cs="Times New Roman"/>
          <w:b w:val="0"/>
          <w:sz w:val="24"/>
          <w:szCs w:val="24"/>
        </w:rPr>
      </w:pPr>
      <w:r w:rsidRPr="00E95B73">
        <w:rPr>
          <w:rFonts w:ascii="Times New Roman" w:hAnsi="Times New Roman" w:cs="Times New Roman"/>
          <w:b w:val="0"/>
          <w:sz w:val="24"/>
          <w:szCs w:val="24"/>
        </w:rPr>
        <w:t>округлять целые числа и десятичные дроби, находить приближения чисел с недостатком и с избытком, выполнять оценку числовых выражений;</w:t>
      </w:r>
    </w:p>
    <w:p w:rsidR="00EB2F30" w:rsidRPr="00E95B73" w:rsidRDefault="00EB2F30">
      <w:pPr>
        <w:pStyle w:val="Bodytext40"/>
        <w:numPr>
          <w:ilvl w:val="0"/>
          <w:numId w:val="1"/>
        </w:numPr>
        <w:shd w:val="clear" w:color="auto" w:fill="auto"/>
        <w:tabs>
          <w:tab w:val="left" w:pos="318"/>
        </w:tabs>
        <w:ind w:left="20" w:right="280"/>
        <w:rPr>
          <w:rFonts w:ascii="Times New Roman" w:hAnsi="Times New Roman" w:cs="Times New Roman"/>
          <w:b w:val="0"/>
          <w:sz w:val="24"/>
          <w:szCs w:val="24"/>
        </w:rPr>
      </w:pPr>
      <w:r w:rsidRPr="00E95B73">
        <w:rPr>
          <w:rFonts w:ascii="Times New Roman" w:hAnsi="Times New Roman" w:cs="Times New Roman"/>
          <w:b w:val="0"/>
          <w:sz w:val="24"/>
          <w:szCs w:val="24"/>
        </w:rPr>
        <w:t>пользоваться основными единицами длины, массы, времени, скорости, площади, объема; выражать более крупные единицы через более мелкие и наоборот;</w:t>
      </w:r>
    </w:p>
    <w:p w:rsidR="00EB2F30" w:rsidRPr="00E95B73" w:rsidRDefault="00EB2F30">
      <w:pPr>
        <w:pStyle w:val="Bodytext40"/>
        <w:numPr>
          <w:ilvl w:val="0"/>
          <w:numId w:val="1"/>
        </w:numPr>
        <w:shd w:val="clear" w:color="auto" w:fill="auto"/>
        <w:tabs>
          <w:tab w:val="left" w:pos="322"/>
        </w:tabs>
        <w:ind w:left="20" w:right="280"/>
        <w:rPr>
          <w:rFonts w:ascii="Times New Roman" w:hAnsi="Times New Roman" w:cs="Times New Roman"/>
          <w:b w:val="0"/>
          <w:sz w:val="24"/>
          <w:szCs w:val="24"/>
        </w:rPr>
      </w:pPr>
      <w:r w:rsidRPr="00E95B73">
        <w:rPr>
          <w:rFonts w:ascii="Times New Roman" w:hAnsi="Times New Roman" w:cs="Times New Roman"/>
          <w:b w:val="0"/>
          <w:sz w:val="24"/>
          <w:szCs w:val="24"/>
        </w:rPr>
        <w:t>решать текстовые задачи, включая задачи, связанные с отношением ш с пропорциональностью величин, дробями и процентами;</w:t>
      </w:r>
    </w:p>
    <w:p w:rsidR="00EB2F30" w:rsidRPr="00E95B73" w:rsidRDefault="00EB2F30">
      <w:pPr>
        <w:pStyle w:val="Bodytext40"/>
        <w:numPr>
          <w:ilvl w:val="0"/>
          <w:numId w:val="1"/>
        </w:numPr>
        <w:shd w:val="clear" w:color="auto" w:fill="auto"/>
        <w:tabs>
          <w:tab w:val="left" w:pos="313"/>
        </w:tabs>
        <w:ind w:left="20" w:right="280"/>
        <w:rPr>
          <w:rFonts w:ascii="Times New Roman" w:hAnsi="Times New Roman" w:cs="Times New Roman"/>
          <w:b w:val="0"/>
          <w:sz w:val="24"/>
          <w:szCs w:val="24"/>
        </w:rPr>
      </w:pPr>
      <w:r w:rsidRPr="00E95B73">
        <w:rPr>
          <w:rFonts w:ascii="Times New Roman" w:hAnsi="Times New Roman" w:cs="Times New Roman"/>
          <w:b w:val="0"/>
          <w:sz w:val="24"/>
          <w:szCs w:val="24"/>
        </w:rPr>
        <w:t>составлять буквенные выражения и формулы по условиям задач; осуществлять в выражениях и формулах числовые подстановки и выполнять соответствующие вычисления, осуществлять подстановку одного выражения в другое; выражать из формул одну переменную через остальные;</w:t>
      </w:r>
    </w:p>
    <w:p w:rsidR="00EB2F30" w:rsidRPr="00E95B73" w:rsidRDefault="00EB2F30">
      <w:pPr>
        <w:pStyle w:val="Bodytext40"/>
        <w:numPr>
          <w:ilvl w:val="0"/>
          <w:numId w:val="1"/>
        </w:numPr>
        <w:shd w:val="clear" w:color="auto" w:fill="auto"/>
        <w:tabs>
          <w:tab w:val="left" w:pos="327"/>
        </w:tabs>
        <w:ind w:left="20" w:right="280"/>
        <w:rPr>
          <w:rFonts w:ascii="Times New Roman" w:hAnsi="Times New Roman" w:cs="Times New Roman"/>
          <w:b w:val="0"/>
          <w:sz w:val="24"/>
          <w:szCs w:val="24"/>
        </w:rPr>
      </w:pPr>
      <w:r w:rsidRPr="00E95B73">
        <w:rPr>
          <w:rFonts w:ascii="Times New Roman" w:hAnsi="Times New Roman" w:cs="Times New Roman"/>
          <w:b w:val="0"/>
          <w:sz w:val="24"/>
          <w:szCs w:val="24"/>
        </w:rPr>
        <w:t>выполнять основные действия со степенями с целыми показателями, с многочленами и с алгебраическими дробями; выполнять разложение многочленов на множители; выполнять тождественные преобразования</w:t>
      </w:r>
    </w:p>
    <w:p w:rsidR="00EB2F30" w:rsidRPr="00E95B73" w:rsidRDefault="00EB2F30">
      <w:pPr>
        <w:pStyle w:val="Bodytext1"/>
        <w:shd w:val="clear" w:color="auto" w:fill="auto"/>
        <w:ind w:left="40"/>
        <w:rPr>
          <w:rFonts w:ascii="Times New Roman" w:hAnsi="Times New Roman" w:cs="Times New Roman"/>
          <w:b w:val="0"/>
          <w:sz w:val="24"/>
          <w:szCs w:val="24"/>
        </w:rPr>
      </w:pPr>
      <w:r w:rsidRPr="00E95B73">
        <w:rPr>
          <w:rFonts w:ascii="Times New Roman" w:hAnsi="Times New Roman" w:cs="Times New Roman"/>
          <w:b w:val="0"/>
          <w:sz w:val="24"/>
          <w:szCs w:val="24"/>
        </w:rPr>
        <w:t>рациональных выражений;</w:t>
      </w:r>
    </w:p>
    <w:p w:rsidR="00EB2F30" w:rsidRPr="00E95B73" w:rsidRDefault="00EB2F30">
      <w:pPr>
        <w:pStyle w:val="Bodytext1"/>
        <w:numPr>
          <w:ilvl w:val="0"/>
          <w:numId w:val="1"/>
        </w:numPr>
        <w:shd w:val="clear" w:color="auto" w:fill="auto"/>
        <w:tabs>
          <w:tab w:val="left" w:pos="347"/>
        </w:tabs>
        <w:ind w:left="40" w:right="1360"/>
        <w:rPr>
          <w:rFonts w:ascii="Times New Roman" w:hAnsi="Times New Roman" w:cs="Times New Roman"/>
          <w:b w:val="0"/>
          <w:sz w:val="24"/>
          <w:szCs w:val="24"/>
        </w:rPr>
      </w:pPr>
      <w:r w:rsidRPr="00E95B73">
        <w:rPr>
          <w:rFonts w:ascii="Times New Roman" w:hAnsi="Times New Roman" w:cs="Times New Roman"/>
          <w:b w:val="0"/>
          <w:sz w:val="24"/>
          <w:szCs w:val="24"/>
        </w:rPr>
        <w:t>применять свойства арифметических квадратных корней для вычисления значений и преобразований числовых выражений, содержащих квадратные корни;</w:t>
      </w:r>
    </w:p>
    <w:p w:rsidR="00EB2F30" w:rsidRPr="00E95B73" w:rsidRDefault="00EB2F30">
      <w:pPr>
        <w:pStyle w:val="Bodytext1"/>
        <w:numPr>
          <w:ilvl w:val="0"/>
          <w:numId w:val="1"/>
        </w:numPr>
        <w:shd w:val="clear" w:color="auto" w:fill="auto"/>
        <w:tabs>
          <w:tab w:val="left" w:pos="342"/>
        </w:tabs>
        <w:ind w:left="40" w:right="240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E95B73">
        <w:rPr>
          <w:rFonts w:ascii="Times New Roman" w:hAnsi="Times New Roman" w:cs="Times New Roman"/>
          <w:b w:val="0"/>
          <w:sz w:val="24"/>
          <w:szCs w:val="24"/>
        </w:rPr>
        <w:t>решать линейные, квадратные уравнения</w:t>
      </w:r>
      <w:r w:rsidRPr="00E95B73">
        <w:rPr>
          <w:rStyle w:val="Bodytext11"/>
          <w:rFonts w:ascii="Times New Roman" w:hAnsi="Times New Roman" w:cs="Times New Roman"/>
          <w:b w:val="0"/>
          <w:sz w:val="24"/>
          <w:szCs w:val="24"/>
        </w:rPr>
        <w:t xml:space="preserve"> и</w:t>
      </w:r>
      <w:r w:rsidRPr="00E95B73">
        <w:rPr>
          <w:rFonts w:ascii="Times New Roman" w:hAnsi="Times New Roman" w:cs="Times New Roman"/>
          <w:b w:val="0"/>
          <w:sz w:val="24"/>
          <w:szCs w:val="24"/>
        </w:rPr>
        <w:t xml:space="preserve"> рациональные уравнения, сводящиеся к ним, системы двух линейных уравнений</w:t>
      </w:r>
      <w:r w:rsidRPr="00E95B73">
        <w:rPr>
          <w:rStyle w:val="Bodytext11"/>
          <w:rFonts w:ascii="Times New Roman" w:hAnsi="Times New Roman" w:cs="Times New Roman"/>
          <w:b w:val="0"/>
          <w:sz w:val="24"/>
          <w:szCs w:val="24"/>
        </w:rPr>
        <w:t xml:space="preserve"> и</w:t>
      </w:r>
      <w:r w:rsidRPr="00E95B73">
        <w:rPr>
          <w:rFonts w:ascii="Times New Roman" w:hAnsi="Times New Roman" w:cs="Times New Roman"/>
          <w:b w:val="0"/>
          <w:sz w:val="24"/>
          <w:szCs w:val="24"/>
        </w:rPr>
        <w:t xml:space="preserve"> несложные нелинейные системы;</w:t>
      </w:r>
    </w:p>
    <w:p w:rsidR="00EB2F30" w:rsidRPr="00E95B73" w:rsidRDefault="00EB2F30">
      <w:pPr>
        <w:pStyle w:val="Bodytext1"/>
        <w:numPr>
          <w:ilvl w:val="0"/>
          <w:numId w:val="1"/>
        </w:numPr>
        <w:shd w:val="clear" w:color="auto" w:fill="auto"/>
        <w:tabs>
          <w:tab w:val="left" w:pos="347"/>
        </w:tabs>
        <w:ind w:left="40" w:right="240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E95B73">
        <w:rPr>
          <w:rFonts w:ascii="Times New Roman" w:hAnsi="Times New Roman" w:cs="Times New Roman"/>
          <w:b w:val="0"/>
          <w:sz w:val="24"/>
          <w:szCs w:val="24"/>
        </w:rPr>
        <w:t>решать линейные и квадратные неравенства с одной переменной и их системы;</w:t>
      </w:r>
    </w:p>
    <w:p w:rsidR="00EB2F30" w:rsidRPr="00E95B73" w:rsidRDefault="00EB2F30">
      <w:pPr>
        <w:pStyle w:val="Bodytext1"/>
        <w:numPr>
          <w:ilvl w:val="0"/>
          <w:numId w:val="1"/>
        </w:numPr>
        <w:shd w:val="clear" w:color="auto" w:fill="auto"/>
        <w:tabs>
          <w:tab w:val="left" w:pos="347"/>
        </w:tabs>
        <w:ind w:left="40" w:right="240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E95B73">
        <w:rPr>
          <w:rFonts w:ascii="Times New Roman" w:hAnsi="Times New Roman" w:cs="Times New Roman"/>
          <w:b w:val="0"/>
          <w:sz w:val="24"/>
          <w:szCs w:val="24"/>
        </w:rPr>
        <w:t>решать текстовые задачи алгебраическим методом, интерпретировать полученный результат, проводить отбор решений, исходя из формулировки задачи;</w:t>
      </w:r>
    </w:p>
    <w:p w:rsidR="00EB2F30" w:rsidRPr="00E95B73" w:rsidRDefault="00EB2F30">
      <w:pPr>
        <w:pStyle w:val="Bodytext1"/>
        <w:numPr>
          <w:ilvl w:val="0"/>
          <w:numId w:val="1"/>
        </w:numPr>
        <w:shd w:val="clear" w:color="auto" w:fill="auto"/>
        <w:tabs>
          <w:tab w:val="left" w:pos="342"/>
        </w:tabs>
        <w:ind w:left="40"/>
        <w:rPr>
          <w:rFonts w:ascii="Times New Roman" w:hAnsi="Times New Roman" w:cs="Times New Roman"/>
          <w:b w:val="0"/>
          <w:sz w:val="24"/>
          <w:szCs w:val="24"/>
        </w:rPr>
      </w:pPr>
      <w:r w:rsidRPr="00E95B73">
        <w:rPr>
          <w:rFonts w:ascii="Times New Roman" w:hAnsi="Times New Roman" w:cs="Times New Roman"/>
          <w:b w:val="0"/>
          <w:sz w:val="24"/>
          <w:szCs w:val="24"/>
        </w:rPr>
        <w:t>изображать числа точками на координатной прямой;</w:t>
      </w:r>
    </w:p>
    <w:p w:rsidR="00EB2F30" w:rsidRPr="00E95B73" w:rsidRDefault="00EB2F30">
      <w:pPr>
        <w:pStyle w:val="Bodytext1"/>
        <w:numPr>
          <w:ilvl w:val="0"/>
          <w:numId w:val="1"/>
        </w:numPr>
        <w:shd w:val="clear" w:color="auto" w:fill="auto"/>
        <w:tabs>
          <w:tab w:val="left" w:pos="333"/>
        </w:tabs>
        <w:ind w:left="40" w:right="240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E95B73">
        <w:rPr>
          <w:rFonts w:ascii="Times New Roman" w:hAnsi="Times New Roman" w:cs="Times New Roman"/>
          <w:b w:val="0"/>
          <w:sz w:val="24"/>
          <w:szCs w:val="24"/>
        </w:rPr>
        <w:t>определять координаты точки плоскости, строить точки с заданными координатами; изображать множество решений линейного неравенства;</w:t>
      </w:r>
    </w:p>
    <w:p w:rsidR="00EB2F30" w:rsidRPr="00E95B73" w:rsidRDefault="00EB2F30">
      <w:pPr>
        <w:pStyle w:val="Bodytext1"/>
        <w:numPr>
          <w:ilvl w:val="0"/>
          <w:numId w:val="1"/>
        </w:numPr>
        <w:shd w:val="clear" w:color="auto" w:fill="auto"/>
        <w:tabs>
          <w:tab w:val="left" w:pos="347"/>
        </w:tabs>
        <w:ind w:left="40" w:right="240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E95B73">
        <w:rPr>
          <w:rFonts w:ascii="Times New Roman" w:hAnsi="Times New Roman" w:cs="Times New Roman"/>
          <w:b w:val="0"/>
          <w:sz w:val="24"/>
          <w:szCs w:val="24"/>
        </w:rPr>
        <w:t>распознавать арифметические и геометрические прогрессии; решать задачи с применением формулы общего члена и суммы нескольких первых членов;</w:t>
      </w:r>
    </w:p>
    <w:p w:rsidR="00EB2F30" w:rsidRPr="00E95B73" w:rsidRDefault="00EB2F30">
      <w:pPr>
        <w:pStyle w:val="Bodytext1"/>
        <w:numPr>
          <w:ilvl w:val="0"/>
          <w:numId w:val="1"/>
        </w:numPr>
        <w:shd w:val="clear" w:color="auto" w:fill="auto"/>
        <w:tabs>
          <w:tab w:val="left" w:pos="347"/>
        </w:tabs>
        <w:ind w:left="40" w:right="240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E95B73">
        <w:rPr>
          <w:rFonts w:ascii="Times New Roman" w:hAnsi="Times New Roman" w:cs="Times New Roman"/>
          <w:b w:val="0"/>
          <w:sz w:val="24"/>
          <w:szCs w:val="24"/>
        </w:rPr>
        <w:t>находить значения функции, заданной формулой, таблицей, графиком по ее аргументу; находить значение аргумента по значению функции, заданной графиком или таблицей;</w:t>
      </w:r>
    </w:p>
    <w:p w:rsidR="00EB2F30" w:rsidRPr="00E95B73" w:rsidRDefault="00EB2F30">
      <w:pPr>
        <w:pStyle w:val="Bodytext1"/>
        <w:numPr>
          <w:ilvl w:val="0"/>
          <w:numId w:val="1"/>
        </w:numPr>
        <w:shd w:val="clear" w:color="auto" w:fill="auto"/>
        <w:tabs>
          <w:tab w:val="left" w:pos="338"/>
        </w:tabs>
        <w:ind w:left="40" w:right="240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E95B73">
        <w:rPr>
          <w:rFonts w:ascii="Times New Roman" w:hAnsi="Times New Roman" w:cs="Times New Roman"/>
          <w:b w:val="0"/>
          <w:sz w:val="24"/>
          <w:szCs w:val="24"/>
        </w:rPr>
        <w:t>определять свойства функции по ее г рафику; применять графические представления при решении уравнений, систем, неравенств;</w:t>
      </w:r>
    </w:p>
    <w:p w:rsidR="00EB2F30" w:rsidRPr="00E95B73" w:rsidRDefault="00EB2F30">
      <w:pPr>
        <w:pStyle w:val="Bodytext1"/>
        <w:numPr>
          <w:ilvl w:val="0"/>
          <w:numId w:val="1"/>
        </w:numPr>
        <w:shd w:val="clear" w:color="auto" w:fill="auto"/>
        <w:tabs>
          <w:tab w:val="left" w:pos="342"/>
        </w:tabs>
        <w:ind w:left="40"/>
        <w:rPr>
          <w:rFonts w:ascii="Times New Roman" w:hAnsi="Times New Roman" w:cs="Times New Roman"/>
          <w:b w:val="0"/>
          <w:sz w:val="24"/>
          <w:szCs w:val="24"/>
        </w:rPr>
      </w:pPr>
      <w:r w:rsidRPr="00E95B73">
        <w:rPr>
          <w:rFonts w:ascii="Times New Roman" w:hAnsi="Times New Roman" w:cs="Times New Roman"/>
          <w:b w:val="0"/>
          <w:sz w:val="24"/>
          <w:szCs w:val="24"/>
        </w:rPr>
        <w:t>описывать свойства изученных функций, строить их графики;</w:t>
      </w:r>
    </w:p>
    <w:p w:rsidR="00EB2F30" w:rsidRPr="00E95B73" w:rsidRDefault="00EB2F30">
      <w:pPr>
        <w:pStyle w:val="Bodytext1"/>
        <w:numPr>
          <w:ilvl w:val="0"/>
          <w:numId w:val="1"/>
        </w:numPr>
        <w:shd w:val="clear" w:color="auto" w:fill="auto"/>
        <w:tabs>
          <w:tab w:val="left" w:pos="342"/>
        </w:tabs>
        <w:ind w:left="40" w:right="240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E95B73">
        <w:rPr>
          <w:rFonts w:ascii="Times New Roman" w:hAnsi="Times New Roman" w:cs="Times New Roman"/>
          <w:b w:val="0"/>
          <w:sz w:val="24"/>
          <w:szCs w:val="24"/>
        </w:rPr>
        <w:t>проводить несложные доказательства, получать простейшие следствия из известных или ранее полученных утверждений, оценивать логическую правильность рассуждений, использовать примеры для иллюстрации и конт</w:t>
      </w:r>
      <w:r>
        <w:rPr>
          <w:rFonts w:ascii="Times New Roman" w:hAnsi="Times New Roman" w:cs="Times New Roman"/>
          <w:b w:val="0"/>
          <w:sz w:val="24"/>
          <w:szCs w:val="24"/>
        </w:rPr>
        <w:t>р</w:t>
      </w:r>
      <w:r w:rsidRPr="00E95B73">
        <w:rPr>
          <w:rFonts w:ascii="Times New Roman" w:hAnsi="Times New Roman" w:cs="Times New Roman"/>
          <w:b w:val="0"/>
          <w:sz w:val="24"/>
          <w:szCs w:val="24"/>
        </w:rPr>
        <w:t>примеры для опровержения утверждений;</w:t>
      </w:r>
    </w:p>
    <w:p w:rsidR="00EB2F30" w:rsidRPr="00E95B73" w:rsidRDefault="00EB2F30">
      <w:pPr>
        <w:pStyle w:val="Bodytext1"/>
        <w:numPr>
          <w:ilvl w:val="0"/>
          <w:numId w:val="1"/>
        </w:numPr>
        <w:shd w:val="clear" w:color="auto" w:fill="auto"/>
        <w:tabs>
          <w:tab w:val="left" w:pos="342"/>
        </w:tabs>
        <w:ind w:left="40" w:right="240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E95B73">
        <w:rPr>
          <w:rFonts w:ascii="Times New Roman" w:hAnsi="Times New Roman" w:cs="Times New Roman"/>
          <w:b w:val="0"/>
          <w:sz w:val="24"/>
          <w:szCs w:val="24"/>
        </w:rPr>
        <w:t>извлекать информацию, представленную в таблицах, на диаграммах, графиках; составлять таблицы, строить диаграммы и графики;</w:t>
      </w:r>
    </w:p>
    <w:p w:rsidR="00EB2F30" w:rsidRPr="00E95B73" w:rsidRDefault="00EB2F30">
      <w:pPr>
        <w:pStyle w:val="Bodytext1"/>
        <w:numPr>
          <w:ilvl w:val="0"/>
          <w:numId w:val="1"/>
        </w:numPr>
        <w:shd w:val="clear" w:color="auto" w:fill="auto"/>
        <w:tabs>
          <w:tab w:val="left" w:pos="342"/>
        </w:tabs>
        <w:ind w:left="40" w:right="240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E95B73">
        <w:rPr>
          <w:rFonts w:ascii="Times New Roman" w:hAnsi="Times New Roman" w:cs="Times New Roman"/>
          <w:b w:val="0"/>
          <w:sz w:val="24"/>
          <w:szCs w:val="24"/>
        </w:rPr>
        <w:t>решать комбинаторные задачи путем систематического перебора возможных вариантов и с использованием правила умножения;</w:t>
      </w:r>
    </w:p>
    <w:p w:rsidR="00EB2F30" w:rsidRPr="00E95B73" w:rsidRDefault="00EB2F30">
      <w:pPr>
        <w:pStyle w:val="Bodytext1"/>
        <w:numPr>
          <w:ilvl w:val="0"/>
          <w:numId w:val="1"/>
        </w:numPr>
        <w:shd w:val="clear" w:color="auto" w:fill="auto"/>
        <w:tabs>
          <w:tab w:val="left" w:pos="347"/>
        </w:tabs>
        <w:ind w:left="40"/>
        <w:rPr>
          <w:rFonts w:ascii="Times New Roman" w:hAnsi="Times New Roman" w:cs="Times New Roman"/>
          <w:b w:val="0"/>
          <w:sz w:val="24"/>
          <w:szCs w:val="24"/>
        </w:rPr>
      </w:pPr>
      <w:r w:rsidRPr="00E95B73">
        <w:rPr>
          <w:rFonts w:ascii="Times New Roman" w:hAnsi="Times New Roman" w:cs="Times New Roman"/>
          <w:b w:val="0"/>
          <w:sz w:val="24"/>
          <w:szCs w:val="24"/>
        </w:rPr>
        <w:t>вычислять средние значения результатов измерений;</w:t>
      </w:r>
    </w:p>
    <w:p w:rsidR="00EB2F30" w:rsidRPr="00E95B73" w:rsidRDefault="00EB2F30">
      <w:pPr>
        <w:pStyle w:val="Bodytext1"/>
        <w:numPr>
          <w:ilvl w:val="0"/>
          <w:numId w:val="1"/>
        </w:numPr>
        <w:shd w:val="clear" w:color="auto" w:fill="auto"/>
        <w:tabs>
          <w:tab w:val="left" w:pos="352"/>
        </w:tabs>
        <w:ind w:left="40" w:right="240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E95B73">
        <w:rPr>
          <w:rFonts w:ascii="Times New Roman" w:hAnsi="Times New Roman" w:cs="Times New Roman"/>
          <w:b w:val="0"/>
          <w:sz w:val="24"/>
          <w:szCs w:val="24"/>
        </w:rPr>
        <w:t>находить частоту события, используя собственные наблюдения и готовые статистические данные;</w:t>
      </w:r>
    </w:p>
    <w:p w:rsidR="00EB2F30" w:rsidRPr="00E95B73" w:rsidRDefault="00EB2F30">
      <w:pPr>
        <w:pStyle w:val="Bodytext1"/>
        <w:numPr>
          <w:ilvl w:val="0"/>
          <w:numId w:val="1"/>
        </w:numPr>
        <w:shd w:val="clear" w:color="auto" w:fill="auto"/>
        <w:tabs>
          <w:tab w:val="left" w:pos="342"/>
        </w:tabs>
        <w:ind w:left="40" w:right="240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E95B73">
        <w:rPr>
          <w:rFonts w:ascii="Times New Roman" w:hAnsi="Times New Roman" w:cs="Times New Roman"/>
          <w:b w:val="0"/>
          <w:sz w:val="24"/>
          <w:szCs w:val="24"/>
        </w:rPr>
        <w:t xml:space="preserve">находить вероятности случайных событий в простейших случаях. </w:t>
      </w:r>
      <w:r w:rsidRPr="00E95B73">
        <w:rPr>
          <w:rStyle w:val="Bodytext0"/>
          <w:rFonts w:ascii="Times New Roman" w:hAnsi="Times New Roman" w:cs="Times New Roman"/>
          <w:b w:val="0"/>
          <w:sz w:val="24"/>
          <w:szCs w:val="24"/>
        </w:rPr>
        <w:t>использовать приобретенные знания и умения</w:t>
      </w:r>
    </w:p>
    <w:p w:rsidR="00EB2F30" w:rsidRPr="00E95B73" w:rsidRDefault="00EB2F30">
      <w:pPr>
        <w:pStyle w:val="Bodytext1"/>
        <w:shd w:val="clear" w:color="auto" w:fill="auto"/>
        <w:ind w:left="40"/>
        <w:rPr>
          <w:rFonts w:ascii="Times New Roman" w:hAnsi="Times New Roman" w:cs="Times New Roman"/>
          <w:b w:val="0"/>
          <w:sz w:val="24"/>
          <w:szCs w:val="24"/>
        </w:rPr>
      </w:pPr>
      <w:r w:rsidRPr="00E95B73">
        <w:rPr>
          <w:rFonts w:ascii="Times New Roman" w:hAnsi="Times New Roman" w:cs="Times New Roman"/>
          <w:b w:val="0"/>
          <w:sz w:val="24"/>
          <w:szCs w:val="24"/>
        </w:rPr>
        <w:t>в практической деятельности и повседневной жизни для:</w:t>
      </w:r>
    </w:p>
    <w:p w:rsidR="00EB2F30" w:rsidRPr="00E95B73" w:rsidRDefault="00EB2F30">
      <w:pPr>
        <w:pStyle w:val="Bodytext1"/>
        <w:numPr>
          <w:ilvl w:val="0"/>
          <w:numId w:val="1"/>
        </w:numPr>
        <w:shd w:val="clear" w:color="auto" w:fill="auto"/>
        <w:tabs>
          <w:tab w:val="left" w:pos="347"/>
        </w:tabs>
        <w:ind w:left="40" w:right="240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E95B73">
        <w:rPr>
          <w:rFonts w:ascii="Times New Roman" w:hAnsi="Times New Roman" w:cs="Times New Roman"/>
          <w:b w:val="0"/>
          <w:sz w:val="24"/>
          <w:szCs w:val="24"/>
        </w:rPr>
        <w:t>решения несложных практических расчетных задач, в том числе с использованием при необходимости справочных материалов, калькулятора, компьютера;</w:t>
      </w:r>
    </w:p>
    <w:p w:rsidR="00EB2F30" w:rsidRPr="00E95B73" w:rsidRDefault="00EB2F30">
      <w:pPr>
        <w:pStyle w:val="Bodytext1"/>
        <w:numPr>
          <w:ilvl w:val="0"/>
          <w:numId w:val="1"/>
        </w:numPr>
        <w:shd w:val="clear" w:color="auto" w:fill="auto"/>
        <w:tabs>
          <w:tab w:val="left" w:pos="333"/>
        </w:tabs>
        <w:ind w:left="40" w:right="1360"/>
        <w:rPr>
          <w:rFonts w:ascii="Times New Roman" w:hAnsi="Times New Roman" w:cs="Times New Roman"/>
          <w:b w:val="0"/>
          <w:sz w:val="24"/>
          <w:szCs w:val="24"/>
        </w:rPr>
      </w:pPr>
      <w:r w:rsidRPr="00E95B73">
        <w:rPr>
          <w:rFonts w:ascii="Times New Roman" w:hAnsi="Times New Roman" w:cs="Times New Roman"/>
          <w:b w:val="0"/>
          <w:sz w:val="24"/>
          <w:szCs w:val="24"/>
        </w:rPr>
        <w:t>устной прикидки и оценки результата вычислений; проверки результата вычисления, с использованием различных приемов;</w:t>
      </w:r>
    </w:p>
    <w:p w:rsidR="00EB2F30" w:rsidRPr="00E95B73" w:rsidRDefault="00EB2F30">
      <w:pPr>
        <w:pStyle w:val="Bodytext1"/>
        <w:numPr>
          <w:ilvl w:val="0"/>
          <w:numId w:val="1"/>
        </w:numPr>
        <w:shd w:val="clear" w:color="auto" w:fill="auto"/>
        <w:tabs>
          <w:tab w:val="left" w:pos="347"/>
        </w:tabs>
        <w:ind w:left="40" w:right="800"/>
        <w:rPr>
          <w:rFonts w:ascii="Times New Roman" w:hAnsi="Times New Roman" w:cs="Times New Roman"/>
          <w:b w:val="0"/>
          <w:sz w:val="24"/>
          <w:szCs w:val="24"/>
        </w:rPr>
      </w:pPr>
      <w:r w:rsidRPr="00E95B73">
        <w:rPr>
          <w:rFonts w:ascii="Times New Roman" w:hAnsi="Times New Roman" w:cs="Times New Roman"/>
          <w:b w:val="0"/>
          <w:sz w:val="24"/>
          <w:szCs w:val="24"/>
        </w:rPr>
        <w:t>интерпретации результатов решения задач с учетом ограничений, связанных с реальными свойствами рассматриваемых процессов и явлений;</w:t>
      </w:r>
    </w:p>
    <w:p w:rsidR="00EB2F30" w:rsidRPr="00E95B73" w:rsidRDefault="00EB2F30">
      <w:pPr>
        <w:pStyle w:val="Bodytext1"/>
        <w:numPr>
          <w:ilvl w:val="0"/>
          <w:numId w:val="1"/>
        </w:numPr>
        <w:shd w:val="clear" w:color="auto" w:fill="auto"/>
        <w:tabs>
          <w:tab w:val="left" w:pos="347"/>
        </w:tabs>
        <w:ind w:left="40" w:right="240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E95B73">
        <w:rPr>
          <w:rFonts w:ascii="Times New Roman" w:hAnsi="Times New Roman" w:cs="Times New Roman"/>
          <w:b w:val="0"/>
          <w:sz w:val="24"/>
          <w:szCs w:val="24"/>
        </w:rPr>
        <w:t>выполнения расчетов по формулам, составления формул, выражающих зависимости между реальными величинами; нахождения нужной формулы в справочных материалах;</w:t>
      </w:r>
    </w:p>
    <w:p w:rsidR="00EB2F30" w:rsidRPr="00E95B73" w:rsidRDefault="00EB2F30">
      <w:pPr>
        <w:pStyle w:val="Bodytext1"/>
        <w:numPr>
          <w:ilvl w:val="0"/>
          <w:numId w:val="1"/>
        </w:numPr>
        <w:shd w:val="clear" w:color="auto" w:fill="auto"/>
        <w:tabs>
          <w:tab w:val="left" w:pos="342"/>
        </w:tabs>
        <w:ind w:left="40"/>
        <w:rPr>
          <w:rFonts w:ascii="Times New Roman" w:hAnsi="Times New Roman" w:cs="Times New Roman"/>
          <w:b w:val="0"/>
          <w:sz w:val="24"/>
          <w:szCs w:val="24"/>
        </w:rPr>
      </w:pPr>
      <w:r w:rsidRPr="00E95B73">
        <w:rPr>
          <w:rFonts w:ascii="Times New Roman" w:hAnsi="Times New Roman" w:cs="Times New Roman"/>
          <w:b w:val="0"/>
          <w:sz w:val="24"/>
          <w:szCs w:val="24"/>
        </w:rPr>
        <w:t>моделирования практических ситуаций и исследования построенных</w:t>
      </w:r>
    </w:p>
    <w:p w:rsidR="00EB2F30" w:rsidRPr="00E95B73" w:rsidRDefault="00EB2F30">
      <w:pPr>
        <w:pStyle w:val="Bodytext1"/>
        <w:shd w:val="clear" w:color="auto" w:fill="auto"/>
        <w:ind w:left="20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E95B73">
        <w:rPr>
          <w:rFonts w:ascii="Times New Roman" w:hAnsi="Times New Roman" w:cs="Times New Roman"/>
          <w:b w:val="0"/>
          <w:sz w:val="24"/>
          <w:szCs w:val="24"/>
        </w:rPr>
        <w:t>моделей с использованием аппарата алгебры;</w:t>
      </w:r>
    </w:p>
    <w:p w:rsidR="00EB2F30" w:rsidRPr="00E95B73" w:rsidRDefault="00EB2F30">
      <w:pPr>
        <w:pStyle w:val="Bodytext1"/>
        <w:numPr>
          <w:ilvl w:val="0"/>
          <w:numId w:val="1"/>
        </w:numPr>
        <w:shd w:val="clear" w:color="auto" w:fill="auto"/>
        <w:tabs>
          <w:tab w:val="left" w:pos="322"/>
        </w:tabs>
        <w:ind w:left="20" w:right="320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E95B73">
        <w:rPr>
          <w:rFonts w:ascii="Times New Roman" w:hAnsi="Times New Roman" w:cs="Times New Roman"/>
          <w:b w:val="0"/>
          <w:sz w:val="24"/>
          <w:szCs w:val="24"/>
        </w:rPr>
        <w:t>описания зависимостей между физическими величинами со</w:t>
      </w:r>
      <w:r w:rsidRPr="00E95B73">
        <w:rPr>
          <w:rFonts w:ascii="Times New Roman" w:hAnsi="Times New Roman" w:cs="Times New Roman"/>
          <w:b w:val="0"/>
          <w:sz w:val="24"/>
          <w:szCs w:val="24"/>
        </w:rPr>
        <w:softHyphen/>
        <w:t>ответствующими формулами при исследовании несложных практических ситуаций;</w:t>
      </w:r>
    </w:p>
    <w:p w:rsidR="00EB2F30" w:rsidRPr="00E95B73" w:rsidRDefault="00EB2F30">
      <w:pPr>
        <w:pStyle w:val="Bodytext1"/>
        <w:numPr>
          <w:ilvl w:val="0"/>
          <w:numId w:val="1"/>
        </w:numPr>
        <w:shd w:val="clear" w:color="auto" w:fill="auto"/>
        <w:tabs>
          <w:tab w:val="left" w:pos="327"/>
        </w:tabs>
        <w:ind w:left="20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E95B73">
        <w:rPr>
          <w:rFonts w:ascii="Times New Roman" w:hAnsi="Times New Roman" w:cs="Times New Roman"/>
          <w:b w:val="0"/>
          <w:sz w:val="24"/>
          <w:szCs w:val="24"/>
        </w:rPr>
        <w:t>интерпретации графиков реальных зависимостей между величинами;</w:t>
      </w:r>
    </w:p>
    <w:p w:rsidR="00EB2F30" w:rsidRPr="00E95B73" w:rsidRDefault="00EB2F30">
      <w:pPr>
        <w:pStyle w:val="Bodytext1"/>
        <w:numPr>
          <w:ilvl w:val="0"/>
          <w:numId w:val="1"/>
        </w:numPr>
        <w:shd w:val="clear" w:color="auto" w:fill="auto"/>
        <w:tabs>
          <w:tab w:val="left" w:pos="322"/>
        </w:tabs>
        <w:ind w:left="20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E95B73">
        <w:rPr>
          <w:rFonts w:ascii="Times New Roman" w:hAnsi="Times New Roman" w:cs="Times New Roman"/>
          <w:b w:val="0"/>
          <w:sz w:val="24"/>
          <w:szCs w:val="24"/>
        </w:rPr>
        <w:t>выстраивания аргументации при доказательстве и в диалоге;</w:t>
      </w:r>
    </w:p>
    <w:p w:rsidR="00EB2F30" w:rsidRPr="00E95B73" w:rsidRDefault="00EB2F30">
      <w:pPr>
        <w:pStyle w:val="Bodytext1"/>
        <w:numPr>
          <w:ilvl w:val="0"/>
          <w:numId w:val="1"/>
        </w:numPr>
        <w:shd w:val="clear" w:color="auto" w:fill="auto"/>
        <w:tabs>
          <w:tab w:val="left" w:pos="322"/>
        </w:tabs>
        <w:ind w:left="20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E95B73">
        <w:rPr>
          <w:rFonts w:ascii="Times New Roman" w:hAnsi="Times New Roman" w:cs="Times New Roman"/>
          <w:b w:val="0"/>
          <w:sz w:val="24"/>
          <w:szCs w:val="24"/>
        </w:rPr>
        <w:t>распознавания логически некорректных рассуждений;</w:t>
      </w:r>
    </w:p>
    <w:p w:rsidR="00EB2F30" w:rsidRPr="00E95B73" w:rsidRDefault="00EB2F30">
      <w:pPr>
        <w:pStyle w:val="Bodytext1"/>
        <w:numPr>
          <w:ilvl w:val="0"/>
          <w:numId w:val="1"/>
        </w:numPr>
        <w:shd w:val="clear" w:color="auto" w:fill="auto"/>
        <w:tabs>
          <w:tab w:val="left" w:pos="313"/>
        </w:tabs>
        <w:ind w:left="20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E95B73">
        <w:rPr>
          <w:rFonts w:ascii="Times New Roman" w:hAnsi="Times New Roman" w:cs="Times New Roman"/>
          <w:b w:val="0"/>
          <w:sz w:val="24"/>
          <w:szCs w:val="24"/>
        </w:rPr>
        <w:t>записи математических утверждений, доказательств;</w:t>
      </w:r>
    </w:p>
    <w:p w:rsidR="00EB2F30" w:rsidRPr="00E95B73" w:rsidRDefault="00EB2F30">
      <w:pPr>
        <w:pStyle w:val="Bodytext1"/>
        <w:numPr>
          <w:ilvl w:val="0"/>
          <w:numId w:val="1"/>
        </w:numPr>
        <w:shd w:val="clear" w:color="auto" w:fill="auto"/>
        <w:tabs>
          <w:tab w:val="left" w:pos="318"/>
        </w:tabs>
        <w:ind w:left="20" w:right="320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E95B73">
        <w:rPr>
          <w:rFonts w:ascii="Times New Roman" w:hAnsi="Times New Roman" w:cs="Times New Roman"/>
          <w:b w:val="0"/>
          <w:sz w:val="24"/>
          <w:szCs w:val="24"/>
        </w:rPr>
        <w:t>анализа реальных числовых данных, представленных в виде диаграмм, графиков, таблиц;</w:t>
      </w:r>
    </w:p>
    <w:p w:rsidR="00EB2F30" w:rsidRPr="00E95B73" w:rsidRDefault="00EB2F30">
      <w:pPr>
        <w:pStyle w:val="Bodytext1"/>
        <w:numPr>
          <w:ilvl w:val="0"/>
          <w:numId w:val="1"/>
        </w:numPr>
        <w:shd w:val="clear" w:color="auto" w:fill="auto"/>
        <w:tabs>
          <w:tab w:val="left" w:pos="327"/>
        </w:tabs>
        <w:ind w:left="20" w:right="700"/>
        <w:rPr>
          <w:rFonts w:ascii="Times New Roman" w:hAnsi="Times New Roman" w:cs="Times New Roman"/>
          <w:b w:val="0"/>
          <w:sz w:val="24"/>
          <w:szCs w:val="24"/>
        </w:rPr>
      </w:pPr>
      <w:r w:rsidRPr="00E95B73">
        <w:rPr>
          <w:rFonts w:ascii="Times New Roman" w:hAnsi="Times New Roman" w:cs="Times New Roman"/>
          <w:b w:val="0"/>
          <w:sz w:val="24"/>
          <w:szCs w:val="24"/>
        </w:rPr>
        <w:t>решения практических задач в повседневной и профессиональной деятельности с использованием действий с числами, процентов, длин, площадей, объемов, времени, скорости;</w:t>
      </w:r>
    </w:p>
    <w:p w:rsidR="00EB2F30" w:rsidRPr="00E95B73" w:rsidRDefault="00EB2F30">
      <w:pPr>
        <w:pStyle w:val="Bodytext1"/>
        <w:numPr>
          <w:ilvl w:val="0"/>
          <w:numId w:val="1"/>
        </w:numPr>
        <w:shd w:val="clear" w:color="auto" w:fill="auto"/>
        <w:tabs>
          <w:tab w:val="left" w:pos="322"/>
        </w:tabs>
        <w:ind w:left="20" w:right="320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E95B73">
        <w:rPr>
          <w:rFonts w:ascii="Times New Roman" w:hAnsi="Times New Roman" w:cs="Times New Roman"/>
          <w:b w:val="0"/>
          <w:sz w:val="24"/>
          <w:szCs w:val="24"/>
        </w:rPr>
        <w:t>решения учебных и практических задач, требующих систематического перебора вариантов;</w:t>
      </w:r>
    </w:p>
    <w:p w:rsidR="00EB2F30" w:rsidRDefault="00EB2F30">
      <w:pPr>
        <w:pStyle w:val="Bodytext1"/>
        <w:numPr>
          <w:ilvl w:val="0"/>
          <w:numId w:val="1"/>
        </w:numPr>
        <w:shd w:val="clear" w:color="auto" w:fill="auto"/>
        <w:tabs>
          <w:tab w:val="left" w:pos="313"/>
        </w:tabs>
        <w:ind w:left="20" w:right="320"/>
        <w:jc w:val="left"/>
        <w:rPr>
          <w:rFonts w:ascii="Times New Roman" w:hAnsi="Times New Roman" w:cs="Times New Roman"/>
          <w:b w:val="0"/>
          <w:sz w:val="24"/>
          <w:szCs w:val="24"/>
        </w:rPr>
      </w:pPr>
      <w:r w:rsidRPr="00E95B73">
        <w:rPr>
          <w:rFonts w:ascii="Times New Roman" w:hAnsi="Times New Roman" w:cs="Times New Roman"/>
          <w:b w:val="0"/>
          <w:sz w:val="24"/>
          <w:szCs w:val="24"/>
        </w:rPr>
        <w:t>сравнения шансов наступления случайных событий, для оценки вероятности случайного события в практических ситуациях, сопоставления модели с реальной ситуацией; понимания статистических утверждений.</w:t>
      </w:r>
    </w:p>
    <w:p w:rsidR="00EB2F30" w:rsidRDefault="00EB2F30" w:rsidP="003479EA">
      <w:pPr>
        <w:pStyle w:val="Bodytext1"/>
        <w:shd w:val="clear" w:color="auto" w:fill="auto"/>
        <w:tabs>
          <w:tab w:val="left" w:pos="313"/>
        </w:tabs>
        <w:ind w:right="320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:rsidR="00EB2F30" w:rsidRDefault="00EB2F30" w:rsidP="003479EA">
      <w:pPr>
        <w:pStyle w:val="Bodytext1"/>
        <w:shd w:val="clear" w:color="auto" w:fill="auto"/>
        <w:tabs>
          <w:tab w:val="left" w:pos="313"/>
        </w:tabs>
        <w:ind w:right="320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:rsidR="00EB2F30" w:rsidRDefault="00EB2F30" w:rsidP="003479EA">
      <w:pPr>
        <w:pStyle w:val="Bodytext1"/>
        <w:shd w:val="clear" w:color="auto" w:fill="auto"/>
        <w:tabs>
          <w:tab w:val="left" w:pos="313"/>
        </w:tabs>
        <w:ind w:right="320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:rsidR="00EB2F30" w:rsidRDefault="00EB2F30" w:rsidP="003479EA">
      <w:pPr>
        <w:pStyle w:val="Bodytext1"/>
        <w:shd w:val="clear" w:color="auto" w:fill="auto"/>
        <w:tabs>
          <w:tab w:val="left" w:pos="313"/>
        </w:tabs>
        <w:ind w:right="320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:rsidR="00EB2F30" w:rsidRDefault="00EB2F30" w:rsidP="003479EA">
      <w:pPr>
        <w:pStyle w:val="Bodytext1"/>
        <w:shd w:val="clear" w:color="auto" w:fill="auto"/>
        <w:tabs>
          <w:tab w:val="left" w:pos="313"/>
        </w:tabs>
        <w:ind w:right="320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:rsidR="00EB2F30" w:rsidRDefault="00EB2F30" w:rsidP="003479EA">
      <w:pPr>
        <w:pStyle w:val="Bodytext1"/>
        <w:shd w:val="clear" w:color="auto" w:fill="auto"/>
        <w:tabs>
          <w:tab w:val="left" w:pos="313"/>
        </w:tabs>
        <w:ind w:right="320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p w:rsidR="00EB2F30" w:rsidRDefault="00EB2F30" w:rsidP="003479EA">
      <w:pPr>
        <w:pStyle w:val="Heading40"/>
        <w:keepNext/>
        <w:keepLines/>
        <w:shd w:val="clear" w:color="auto" w:fill="auto"/>
        <w:spacing w:before="0" w:after="76" w:line="220" w:lineRule="exact"/>
        <w:ind w:left="5200"/>
        <w:jc w:val="left"/>
      </w:pPr>
      <w:r>
        <w:t xml:space="preserve">Тематическое планирование алгебра 9кл  </w:t>
      </w:r>
    </w:p>
    <w:tbl>
      <w:tblPr>
        <w:tblW w:w="14757" w:type="dxa"/>
        <w:jc w:val="center"/>
        <w:tblLayout w:type="fixed"/>
        <w:tblCellMar>
          <w:left w:w="10" w:type="dxa"/>
          <w:right w:w="10" w:type="dxa"/>
        </w:tblCellMar>
        <w:tblLook w:val="00A0"/>
      </w:tblPr>
      <w:tblGrid>
        <w:gridCol w:w="576"/>
        <w:gridCol w:w="845"/>
        <w:gridCol w:w="1424"/>
        <w:gridCol w:w="566"/>
        <w:gridCol w:w="852"/>
        <w:gridCol w:w="2117"/>
        <w:gridCol w:w="2544"/>
        <w:gridCol w:w="1690"/>
        <w:gridCol w:w="989"/>
        <w:gridCol w:w="1987"/>
        <w:gridCol w:w="562"/>
        <w:gridCol w:w="605"/>
      </w:tblGrid>
      <w:tr w:rsidR="00EB2F30" w:rsidRPr="003479EA" w:rsidTr="003C19FF">
        <w:trPr>
          <w:trHeight w:val="557"/>
          <w:jc w:val="center"/>
        </w:trPr>
        <w:tc>
          <w:tcPr>
            <w:tcW w:w="5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64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№ п/п</w:t>
            </w:r>
          </w:p>
        </w:tc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59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Назва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ние раз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дела про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граммы</w:t>
            </w:r>
          </w:p>
        </w:tc>
        <w:tc>
          <w:tcPr>
            <w:tcW w:w="14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64" w:lineRule="exact"/>
              <w:ind w:right="38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Тема урока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59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Кол-</w:t>
            </w:r>
          </w:p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59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во часов</w:t>
            </w:r>
          </w:p>
        </w:tc>
        <w:tc>
          <w:tcPr>
            <w:tcW w:w="85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64" w:lineRule="exact"/>
              <w:ind w:left="12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Тип урока</w:t>
            </w:r>
          </w:p>
        </w:tc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64" w:lineRule="exact"/>
              <w:ind w:right="54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Элементы содержания</w:t>
            </w:r>
          </w:p>
        </w:tc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59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Требования к уровню подготовки обучающихся</w:t>
            </w:r>
          </w:p>
        </w:tc>
        <w:tc>
          <w:tcPr>
            <w:tcW w:w="169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Вид контроля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64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Элементы дополни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тельного содержания</w:t>
            </w:r>
          </w:p>
        </w:tc>
        <w:tc>
          <w:tcPr>
            <w:tcW w:w="19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64" w:lineRule="exact"/>
              <w:ind w:right="54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Домашнее задание</w:t>
            </w:r>
          </w:p>
        </w:tc>
        <w:tc>
          <w:tcPr>
            <w:tcW w:w="11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59" w:lineRule="exact"/>
              <w:ind w:left="100" w:firstLine="28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Дата проведения</w:t>
            </w:r>
          </w:p>
        </w:tc>
      </w:tr>
      <w:tr w:rsidR="00EB2F30" w:rsidRPr="003479EA" w:rsidTr="003C19FF">
        <w:trPr>
          <w:trHeight w:val="782"/>
          <w:jc w:val="center"/>
        </w:trPr>
        <w:tc>
          <w:tcPr>
            <w:tcW w:w="57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8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План</w:t>
            </w: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10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Факт</w:t>
            </w:r>
          </w:p>
        </w:tc>
      </w:tr>
      <w:tr w:rsidR="00EB2F30" w:rsidRPr="003479EA" w:rsidTr="003C19FF">
        <w:trPr>
          <w:trHeight w:val="59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20"/>
              <w:framePr w:wrap="notBeside" w:vAnchor="text" w:hAnchor="text" w:xAlign="center" w:y="1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b/>
                <w:sz w:val="18"/>
                <w:szCs w:val="18"/>
              </w:rPr>
              <w:t>1</w:t>
            </w:r>
          </w:p>
        </w:tc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 xml:space="preserve">НЕРАВЕНСТВА </w:t>
            </w:r>
            <w:r w:rsidRPr="003479EA">
              <w:rPr>
                <w:rStyle w:val="BodytextItalic4"/>
                <w:sz w:val="18"/>
                <w:szCs w:val="18"/>
              </w:rPr>
              <w:t>(19 часов)</w:t>
            </w:r>
          </w:p>
        </w:tc>
        <w:tc>
          <w:tcPr>
            <w:tcW w:w="14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Действи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тельные числа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2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b/>
                <w:sz w:val="18"/>
                <w:szCs w:val="18"/>
              </w:rPr>
              <w:t>ОСЗ</w:t>
            </w:r>
          </w:p>
        </w:tc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Действительные числа как бесконеч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ные дроби. Сравне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ние действительных чисел. Этапы разви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тия представлений о числе</w:t>
            </w:r>
          </w:p>
        </w:tc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spacing w:line="293" w:lineRule="exact"/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Знать/понимать,</w:t>
            </w:r>
            <w:r w:rsidRPr="003479EA">
              <w:rPr>
                <w:rStyle w:val="Bodytext2Bold"/>
                <w:rFonts w:ascii="Times New Roman" w:hAnsi="Times New Roman" w:cs="Times New Roman"/>
                <w:sz w:val="18"/>
                <w:szCs w:val="18"/>
              </w:rPr>
              <w:t xml:space="preserve"> как</w:t>
            </w:r>
          </w:p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потребности практики привели математическую науку к необходимости расширения понятия числа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Перио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дические и непе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риодиче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ские беско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нечные десятич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ные дро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би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П. 1.1. №5, 7, 13, 14 (а, б)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B2F30" w:rsidRPr="003479EA" w:rsidTr="003C19FF">
        <w:trPr>
          <w:trHeight w:val="89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2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b/>
                <w:sz w:val="18"/>
                <w:szCs w:val="18"/>
              </w:rPr>
              <w:t>ПЗУ</w:t>
            </w:r>
          </w:p>
        </w:tc>
        <w:tc>
          <w:tcPr>
            <w:tcW w:w="21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8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Проверка д/з фронтально (5-10 мин)</w:t>
            </w: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8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П. 1.1. № 14 (в, е), 19, 24, 28 (3)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B2F30" w:rsidRPr="003479EA" w:rsidTr="003C19FF">
        <w:trPr>
          <w:trHeight w:val="60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8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2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b/>
                <w:sz w:val="18"/>
                <w:szCs w:val="18"/>
              </w:rPr>
              <w:t>ПЗУ</w:t>
            </w:r>
          </w:p>
        </w:tc>
        <w:tc>
          <w:tcPr>
            <w:tcW w:w="21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МД (8-10 мин)</w:t>
            </w: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П. 1.1. № 29 (а-в), 31,34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B2F30" w:rsidRPr="003479EA" w:rsidTr="003C19FF">
        <w:trPr>
          <w:trHeight w:val="87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20"/>
              <w:framePr w:wrap="notBeside" w:vAnchor="text" w:hAnchor="text" w:xAlign="center" w:y="1"/>
              <w:shd w:val="clear" w:color="auto" w:fill="auto"/>
              <w:spacing w:line="240" w:lineRule="auto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b/>
                <w:sz w:val="18"/>
                <w:szCs w:val="18"/>
              </w:rPr>
              <w:t>4</w:t>
            </w:r>
          </w:p>
        </w:tc>
        <w:tc>
          <w:tcPr>
            <w:tcW w:w="8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ind w:right="38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Общие</w:t>
            </w:r>
          </w:p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ind w:right="38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свойства</w:t>
            </w:r>
          </w:p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неравенств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2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b/>
                <w:sz w:val="18"/>
                <w:szCs w:val="18"/>
              </w:rPr>
              <w:t>ОНМ</w:t>
            </w:r>
          </w:p>
        </w:tc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Свойства неравенств для перехода от од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них неравенств к другим. Оценка суммы и произведе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ния по заданным границам слагаемых или множителей. Свойство транзитив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ности</w:t>
            </w:r>
          </w:p>
        </w:tc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ind w:left="60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Уметь:</w:t>
            </w:r>
          </w:p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238"/>
              </w:tabs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применять свойства неравенств для перехода от одних неравенств</w:t>
            </w:r>
          </w:p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к другим;</w:t>
            </w:r>
          </w:p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numPr>
                <w:ilvl w:val="0"/>
                <w:numId w:val="4"/>
              </w:numPr>
              <w:shd w:val="clear" w:color="auto" w:fill="auto"/>
              <w:tabs>
                <w:tab w:val="left" w:pos="233"/>
              </w:tabs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оценивать суммы</w:t>
            </w:r>
          </w:p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и произведения по задан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ным границам слагаемых или множителей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Проверка д/з (отчет) (15 мин)</w:t>
            </w: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П. 1.2. №38 (б, г, е), 42 (б, в), 51, 54 (а, в)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B2F30" w:rsidRPr="003479EA" w:rsidTr="003C19FF">
        <w:trPr>
          <w:trHeight w:val="204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2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b/>
                <w:sz w:val="18"/>
                <w:szCs w:val="18"/>
              </w:rPr>
              <w:t>ЗИ</w:t>
            </w:r>
          </w:p>
        </w:tc>
        <w:tc>
          <w:tcPr>
            <w:tcW w:w="21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ДМ: П-6 (10 мин)</w:t>
            </w:r>
          </w:p>
        </w:tc>
        <w:tc>
          <w:tcPr>
            <w:tcW w:w="9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П. 1.2. №60, 63, 70, 73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B2F30" w:rsidRPr="003479EA" w:rsidTr="003C19FF">
        <w:trPr>
          <w:trHeight w:val="89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8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ind w:right="38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Решение</w:t>
            </w:r>
          </w:p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ind w:right="380"/>
              <w:jc w:val="righ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линейных</w:t>
            </w:r>
          </w:p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неравенств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2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b/>
                <w:sz w:val="18"/>
                <w:szCs w:val="18"/>
              </w:rPr>
              <w:t>ОНМ</w:t>
            </w:r>
          </w:p>
        </w:tc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Неравенство с одной переменной. Реше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ние неравенств. Ли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нейные неравенства с одной переменной</w:t>
            </w:r>
          </w:p>
        </w:tc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Style w:val="BodytextBold"/>
                <w:sz w:val="18"/>
                <w:szCs w:val="18"/>
              </w:rPr>
              <w:t>Знать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 xml:space="preserve"> понятия равно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 xml:space="preserve">сильности уравнений и неравенств. </w:t>
            </w:r>
            <w:r w:rsidRPr="003479EA">
              <w:rPr>
                <w:rStyle w:val="BodytextBold"/>
                <w:sz w:val="18"/>
                <w:szCs w:val="18"/>
              </w:rPr>
              <w:t>Уметь:</w:t>
            </w:r>
          </w:p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233"/>
              </w:tabs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решать линейные нера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венства;</w:t>
            </w:r>
          </w:p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numPr>
                <w:ilvl w:val="0"/>
                <w:numId w:val="5"/>
              </w:numPr>
              <w:shd w:val="clear" w:color="auto" w:fill="auto"/>
              <w:tabs>
                <w:tab w:val="left" w:pos="238"/>
              </w:tabs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изображать множество решений линейного неравенства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Проверка д/з (фронтально)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Линей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ные не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равенства с пара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метром: а) без ветвле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ния;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П. 1.3. №75 (в, г), 77 (е-и), 79 (в-ж). Схема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B2F30" w:rsidRPr="003479EA" w:rsidTr="003C19FF">
        <w:trPr>
          <w:trHeight w:val="566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7</w:t>
            </w:r>
          </w:p>
        </w:tc>
        <w:tc>
          <w:tcPr>
            <w:tcW w:w="8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2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b/>
                <w:sz w:val="18"/>
                <w:szCs w:val="18"/>
              </w:rPr>
              <w:t>ЗИ</w:t>
            </w:r>
          </w:p>
        </w:tc>
        <w:tc>
          <w:tcPr>
            <w:tcW w:w="21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ДМ: П-7 (10 мин)</w:t>
            </w: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74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П. 1.3. № 81 (д, е), 82 (г-с), 86, 88 (б)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B2F30" w:rsidRPr="003479EA" w:rsidTr="003C19FF">
        <w:trPr>
          <w:trHeight w:val="119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8</w:t>
            </w:r>
          </w:p>
        </w:tc>
        <w:tc>
          <w:tcPr>
            <w:tcW w:w="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2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b/>
                <w:sz w:val="18"/>
                <w:szCs w:val="18"/>
              </w:rPr>
              <w:t>ЗИ</w:t>
            </w:r>
          </w:p>
        </w:tc>
        <w:tc>
          <w:tcPr>
            <w:tcW w:w="21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Графический диктант (8-10 мин)</w:t>
            </w:r>
          </w:p>
        </w:tc>
        <w:tc>
          <w:tcPr>
            <w:tcW w:w="9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П. 1.3. № 87 (а-г), 93 (а, в, ж)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EB2F30" w:rsidRPr="008C3C61" w:rsidRDefault="00EB2F30" w:rsidP="003479EA">
      <w:pPr>
        <w:rPr>
          <w:sz w:val="22"/>
          <w:szCs w:val="22"/>
        </w:rPr>
        <w:sectPr w:rsidR="00EB2F30" w:rsidRPr="008C3C61">
          <w:footerReference w:type="default" r:id="rId8"/>
          <w:type w:val="continuous"/>
          <w:pgSz w:w="16837" w:h="11905" w:orient="landscape"/>
          <w:pgMar w:top="1157" w:right="597" w:bottom="1152" w:left="1778" w:header="0" w:footer="3" w:gutter="0"/>
          <w:cols w:space="720"/>
          <w:noEndnote/>
          <w:docGrid w:linePitch="360"/>
        </w:sect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A0"/>
      </w:tblPr>
      <w:tblGrid>
        <w:gridCol w:w="595"/>
        <w:gridCol w:w="845"/>
        <w:gridCol w:w="1272"/>
        <w:gridCol w:w="562"/>
        <w:gridCol w:w="706"/>
        <w:gridCol w:w="2117"/>
        <w:gridCol w:w="2539"/>
        <w:gridCol w:w="1690"/>
        <w:gridCol w:w="984"/>
        <w:gridCol w:w="1987"/>
        <w:gridCol w:w="566"/>
        <w:gridCol w:w="590"/>
      </w:tblGrid>
      <w:tr w:rsidR="00EB2F30" w:rsidRPr="003479EA" w:rsidTr="003C19FF">
        <w:trPr>
          <w:trHeight w:val="216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40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2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50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rPr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34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104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84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48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B2F30" w:rsidRPr="003479EA" w:rsidTr="003C19FF">
        <w:trPr>
          <w:trHeight w:val="802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9</w:t>
            </w:r>
          </w:p>
        </w:tc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ПЗУ</w:t>
            </w:r>
          </w:p>
        </w:tc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64" w:lineRule="exact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ДМ: П-9 (15 мин)</w:t>
            </w:r>
          </w:p>
        </w:tc>
        <w:tc>
          <w:tcPr>
            <w:tcW w:w="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64" w:lineRule="exact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б) с легко угады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ваемым нетле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нием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59" w:lineRule="exact"/>
              <w:ind w:left="8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П. 1.3. №88 (б), 83 (г), 95. ДМ: О-З (14, 15)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B2F30" w:rsidRPr="003479EA" w:rsidTr="003C19FF">
        <w:trPr>
          <w:trHeight w:val="528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10</w:t>
            </w:r>
          </w:p>
        </w:tc>
        <w:tc>
          <w:tcPr>
            <w:tcW w:w="8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ПЗУ</w:t>
            </w:r>
          </w:p>
        </w:tc>
        <w:tc>
          <w:tcPr>
            <w:tcW w:w="21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B2F30" w:rsidRPr="003479EA" w:rsidTr="003C19FF">
        <w:trPr>
          <w:trHeight w:val="811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11</w:t>
            </w:r>
          </w:p>
        </w:tc>
        <w:tc>
          <w:tcPr>
            <w:tcW w:w="8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64" w:lineRule="exact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Решение систем линейных неравенств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50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rPr>
                <w:sz w:val="18"/>
                <w:szCs w:val="18"/>
              </w:rPr>
            </w:pPr>
            <w:r w:rsidRPr="003479EA">
              <w:rPr>
                <w:sz w:val="18"/>
                <w:szCs w:val="18"/>
              </w:rPr>
              <w:t>ОНМ</w:t>
            </w:r>
          </w:p>
        </w:tc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69" w:lineRule="exact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Системы линейных неравенств. Двойные неравенства</w:t>
            </w:r>
          </w:p>
        </w:tc>
        <w:tc>
          <w:tcPr>
            <w:tcW w:w="25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spacing w:line="264" w:lineRule="exac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Уметь:</w:t>
            </w:r>
          </w:p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numPr>
                <w:ilvl w:val="0"/>
                <w:numId w:val="6"/>
              </w:numPr>
              <w:shd w:val="clear" w:color="auto" w:fill="auto"/>
              <w:tabs>
                <w:tab w:val="left" w:pos="233"/>
              </w:tabs>
              <w:spacing w:line="264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решать системы линей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ных неравенств;</w:t>
            </w:r>
          </w:p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numPr>
                <w:ilvl w:val="0"/>
                <w:numId w:val="6"/>
              </w:numPr>
              <w:shd w:val="clear" w:color="auto" w:fill="auto"/>
              <w:tabs>
                <w:tab w:val="left" w:pos="233"/>
              </w:tabs>
              <w:spacing w:line="264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решать двойные нера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венства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69" w:lineRule="exact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Проверка д/з (отчет) (15 мим)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69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П. 1.4. № 102 (ж- и), 105 (в, г), 108 (г-е). ДМ: 0-4 (2)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B2F30" w:rsidRPr="003479EA" w:rsidTr="003C19FF">
        <w:trPr>
          <w:trHeight w:val="816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12</w:t>
            </w:r>
          </w:p>
        </w:tc>
        <w:tc>
          <w:tcPr>
            <w:tcW w:w="8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50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rPr>
                <w:sz w:val="18"/>
                <w:szCs w:val="18"/>
              </w:rPr>
            </w:pPr>
            <w:r w:rsidRPr="003479EA">
              <w:rPr>
                <w:sz w:val="18"/>
                <w:szCs w:val="18"/>
              </w:rPr>
              <w:t>ЗИ</w:t>
            </w:r>
          </w:p>
        </w:tc>
        <w:tc>
          <w:tcPr>
            <w:tcW w:w="21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74" w:lineRule="exact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ДМ: П-12 (15 мин)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69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П.</w:t>
            </w:r>
            <w:r w:rsidRPr="003479EA">
              <w:rPr>
                <w:rStyle w:val="BodytextCandara"/>
                <w:rFonts w:ascii="Times New Roman" w:hAnsi="Times New Roman" w:cs="Times New Roman"/>
              </w:rPr>
              <w:t xml:space="preserve"> 1.4.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 xml:space="preserve"> № Ю5 (д, е), 106 (д, е), 110 (а, б), 112(6, в)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B2F30" w:rsidRPr="003479EA" w:rsidTr="003C19FF">
        <w:trPr>
          <w:trHeight w:val="821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13</w:t>
            </w:r>
          </w:p>
        </w:tc>
        <w:tc>
          <w:tcPr>
            <w:tcW w:w="8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ПЗУ</w:t>
            </w:r>
          </w:p>
        </w:tc>
        <w:tc>
          <w:tcPr>
            <w:tcW w:w="21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69" w:lineRule="exact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 xml:space="preserve">ДМ: </w:t>
            </w:r>
            <w:r w:rsidRPr="003479EA">
              <w:rPr>
                <w:rStyle w:val="Bodytext0"/>
                <w:rFonts w:ascii="Times New Roman" w:hAnsi="Times New Roman" w:cs="Times New Roman"/>
                <w:sz w:val="18"/>
                <w:szCs w:val="18"/>
              </w:rPr>
              <w:t xml:space="preserve">П-13(1,3), 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Г1-14 (1-3) (20 мин)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69" w:lineRule="exact"/>
              <w:ind w:left="8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П. 1.4. № 113 (г-е), 115 (г, е), 116 (а), 119 (а, б)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B2F30" w:rsidRPr="003479EA" w:rsidTr="003C19FF">
        <w:trPr>
          <w:trHeight w:val="533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14</w:t>
            </w:r>
          </w:p>
        </w:tc>
        <w:tc>
          <w:tcPr>
            <w:tcW w:w="8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59" w:lineRule="exact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Доказатель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ство нера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венств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Комб.</w:t>
            </w:r>
          </w:p>
        </w:tc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59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Доказательство чи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словых и алгебраи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ческих неравенств</w:t>
            </w:r>
          </w:p>
        </w:tc>
        <w:tc>
          <w:tcPr>
            <w:tcW w:w="25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64" w:lineRule="exact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Проверка д/з (отчет)(10 мин)</w:t>
            </w:r>
          </w:p>
        </w:tc>
        <w:tc>
          <w:tcPr>
            <w:tcW w:w="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59" w:lineRule="exact"/>
              <w:ind w:left="8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П. 1.5. № 123 (а, б), 124 (а, в, д), 125 (а)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B2F30" w:rsidRPr="003479EA" w:rsidTr="003C19FF">
        <w:trPr>
          <w:trHeight w:val="542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15</w:t>
            </w:r>
          </w:p>
        </w:tc>
        <w:tc>
          <w:tcPr>
            <w:tcW w:w="8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Комб.</w:t>
            </w:r>
          </w:p>
        </w:tc>
        <w:tc>
          <w:tcPr>
            <w:tcW w:w="21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64" w:lineRule="exact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ДМ: 0-5 (15 мин)</w:t>
            </w:r>
          </w:p>
        </w:tc>
        <w:tc>
          <w:tcPr>
            <w:tcW w:w="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69" w:lineRule="exact"/>
              <w:ind w:left="8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П. 1.5. № 127 (б), 133 (а), 136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B2F30" w:rsidRPr="003479EA" w:rsidTr="003C19FF">
        <w:trPr>
          <w:trHeight w:val="542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16</w:t>
            </w:r>
          </w:p>
        </w:tc>
        <w:tc>
          <w:tcPr>
            <w:tcW w:w="8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Комб.</w:t>
            </w:r>
          </w:p>
        </w:tc>
        <w:tc>
          <w:tcPr>
            <w:tcW w:w="21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64" w:lineRule="exact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ДМ: П-15 (10 мин)</w:t>
            </w:r>
          </w:p>
        </w:tc>
        <w:tc>
          <w:tcPr>
            <w:tcW w:w="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64" w:lineRule="exact"/>
              <w:ind w:left="8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П. 1.5. № 137, 140, 141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B2F30" w:rsidRPr="003479EA" w:rsidTr="003C19FF">
        <w:trPr>
          <w:trHeight w:val="542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17</w:t>
            </w:r>
          </w:p>
        </w:tc>
        <w:tc>
          <w:tcPr>
            <w:tcW w:w="8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69" w:lineRule="exact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Что озна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чают слова «с точно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стью до...»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Комб.</w:t>
            </w:r>
          </w:p>
        </w:tc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69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Округление чисел. Прикидка и оценка результатов вычис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лений. Выделение множителя - степени десяти в записи чисел</w:t>
            </w:r>
          </w:p>
        </w:tc>
        <w:tc>
          <w:tcPr>
            <w:tcW w:w="25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spacing w:line="264" w:lineRule="exac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Уметь:</w:t>
            </w:r>
          </w:p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228"/>
              </w:tabs>
              <w:spacing w:line="264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округлять целые</w:t>
            </w:r>
          </w:p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64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и десятичные дроби;</w:t>
            </w:r>
          </w:p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238"/>
              </w:tabs>
              <w:spacing w:line="264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находить приближения чисел с недостатком</w:t>
            </w:r>
          </w:p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64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и с избытком;</w:t>
            </w:r>
          </w:p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228"/>
              </w:tabs>
              <w:spacing w:line="264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записывать число</w:t>
            </w:r>
          </w:p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64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с использованием целых степеней десяти;</w:t>
            </w:r>
          </w:p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233"/>
              </w:tabs>
              <w:spacing w:line="264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читать запись</w:t>
            </w:r>
            <w:r w:rsidRPr="003479EA">
              <w:rPr>
                <w:rStyle w:val="BodytextBold9"/>
                <w:sz w:val="18"/>
                <w:szCs w:val="18"/>
              </w:rPr>
              <w:t xml:space="preserve"> а±И;</w:t>
            </w:r>
          </w:p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numPr>
                <w:ilvl w:val="0"/>
                <w:numId w:val="7"/>
              </w:numPr>
              <w:shd w:val="clear" w:color="auto" w:fill="auto"/>
              <w:tabs>
                <w:tab w:val="left" w:pos="228"/>
              </w:tabs>
              <w:spacing w:line="264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определять по записи промежуток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69" w:lineRule="exact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ДМ: П-16 (10 мин)</w:t>
            </w:r>
          </w:p>
        </w:tc>
        <w:tc>
          <w:tcPr>
            <w:tcW w:w="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69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Относи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тельная и абсо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лютная погреш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ности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69" w:lineRule="exact"/>
              <w:ind w:left="8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П. 1.6. № 149, 150 (а-в), 154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B2F30" w:rsidRPr="003479EA" w:rsidTr="003C19FF">
        <w:trPr>
          <w:trHeight w:val="2688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18</w:t>
            </w:r>
          </w:p>
        </w:tc>
        <w:tc>
          <w:tcPr>
            <w:tcW w:w="8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Комб.</w:t>
            </w:r>
          </w:p>
        </w:tc>
        <w:tc>
          <w:tcPr>
            <w:tcW w:w="21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69" w:lineRule="exact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ДМ: П-17 (10 мин)</w:t>
            </w:r>
          </w:p>
        </w:tc>
        <w:tc>
          <w:tcPr>
            <w:tcW w:w="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74" w:lineRule="exact"/>
              <w:ind w:left="8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II 1.6. № 151, 155. ДМ: О-б (9, 11)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60"/>
              <w:framePr w:wrap="notBeside" w:vAnchor="text" w:hAnchor="text" w:xAlign="center" w:y="1"/>
              <w:shd w:val="clear" w:color="auto" w:fill="auto"/>
              <w:spacing w:line="240" w:lineRule="auto"/>
              <w:ind w:left="100"/>
              <w:rPr>
                <w:sz w:val="18"/>
                <w:szCs w:val="18"/>
              </w:rPr>
            </w:pPr>
            <w:r w:rsidRPr="003479EA">
              <w:rPr>
                <w:sz w:val="18"/>
                <w:szCs w:val="18"/>
              </w:rPr>
              <w:t>(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B2F30" w:rsidRPr="003479EA" w:rsidTr="003C19FF">
        <w:trPr>
          <w:trHeight w:val="557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Зачет № 1 по теме неравенства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Зачет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Зачет (40 мин)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64" w:lineRule="exact"/>
              <w:ind w:left="8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ДМ: Проверь себя (с. 17-18)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EB2F30" w:rsidRPr="008C3C61" w:rsidRDefault="00EB2F30" w:rsidP="003479EA">
      <w:pPr>
        <w:pStyle w:val="Heading30"/>
        <w:keepNext/>
        <w:keepLines/>
        <w:shd w:val="clear" w:color="auto" w:fill="auto"/>
        <w:spacing w:after="1518" w:line="210" w:lineRule="exact"/>
        <w:rPr>
          <w:sz w:val="22"/>
          <w:szCs w:val="2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A0"/>
      </w:tblPr>
      <w:tblGrid>
        <w:gridCol w:w="576"/>
        <w:gridCol w:w="840"/>
        <w:gridCol w:w="1277"/>
        <w:gridCol w:w="566"/>
        <w:gridCol w:w="701"/>
        <w:gridCol w:w="2107"/>
        <w:gridCol w:w="2539"/>
        <w:gridCol w:w="1685"/>
        <w:gridCol w:w="984"/>
        <w:gridCol w:w="1987"/>
        <w:gridCol w:w="566"/>
        <w:gridCol w:w="590"/>
      </w:tblGrid>
      <w:tr w:rsidR="00EB2F30" w:rsidRPr="003479EA" w:rsidTr="003C19FF">
        <w:trPr>
          <w:trHeight w:val="145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20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after="60" w:line="240" w:lineRule="auto"/>
              <w:ind w:left="308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КВАДРАТИЧНАЯ ФУНКЦИЯ</w:t>
            </w:r>
          </w:p>
          <w:p w:rsidR="00EB2F30" w:rsidRPr="003479EA" w:rsidRDefault="00EB2F30" w:rsidP="003C19FF">
            <w:pPr>
              <w:pStyle w:val="Bodytext80"/>
              <w:framePr w:wrap="notBeside" w:vAnchor="text" w:hAnchor="text" w:xAlign="center" w:y="1"/>
              <w:shd w:val="clear" w:color="auto" w:fill="auto"/>
              <w:spacing w:line="240" w:lineRule="auto"/>
              <w:ind w:left="4080"/>
              <w:rPr>
                <w:sz w:val="18"/>
                <w:szCs w:val="18"/>
              </w:rPr>
            </w:pPr>
            <w:r w:rsidRPr="003479EA">
              <w:rPr>
                <w:sz w:val="18"/>
                <w:szCs w:val="18"/>
              </w:rPr>
              <w:t>(20 часов)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Анализ за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четной ра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боты. Ка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кую функ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цию назы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вают квад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ратичной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4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ОНМ</w:t>
            </w:r>
          </w:p>
        </w:tc>
        <w:tc>
          <w:tcPr>
            <w:tcW w:w="210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Квадратичная функ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ция как модель, опи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сывающая зависимо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сти между реальны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ми величинами</w:t>
            </w:r>
          </w:p>
        </w:tc>
        <w:tc>
          <w:tcPr>
            <w:tcW w:w="25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spacing w:line="293" w:lineRule="exact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Знать/понимать:</w:t>
            </w:r>
          </w:p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233"/>
              </w:tabs>
              <w:spacing w:line="293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как математически оп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ределенные функции мо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гут описывать реальные зависимости;</w:t>
            </w:r>
          </w:p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233"/>
              </w:tabs>
              <w:spacing w:line="293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определение квадра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тичной функции;</w:t>
            </w:r>
          </w:p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238"/>
              </w:tabs>
              <w:spacing w:line="293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понятие области опре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деления функции;</w:t>
            </w:r>
          </w:p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238"/>
              </w:tabs>
              <w:spacing w:after="240" w:line="293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понятие области значе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ний функции.</w:t>
            </w:r>
          </w:p>
          <w:p w:rsidR="00EB2F30" w:rsidRPr="003479EA" w:rsidRDefault="00EB2F30" w:rsidP="003C19FF">
            <w:pPr>
              <w:framePr w:wrap="notBeside" w:vAnchor="text" w:hAnchor="text" w:xAlign="center" w:y="1"/>
              <w:spacing w:before="240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Уметь:</w:t>
            </w:r>
          </w:p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247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находить значения функции,заданной формулой, таблицей, графиком по ее аргу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менту;</w:t>
            </w:r>
          </w:p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242"/>
              </w:tabs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находить значение аргумента по значению функции, заданной гра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фиком или таблицей;</w:t>
            </w:r>
          </w:p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238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находить наибольшее или наименьшее значе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ния квадратичной функ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ции;</w:t>
            </w:r>
          </w:p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238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использовать функцио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нальную символику;</w:t>
            </w:r>
          </w:p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numPr>
                <w:ilvl w:val="0"/>
                <w:numId w:val="8"/>
              </w:numPr>
              <w:shd w:val="clear" w:color="auto" w:fill="auto"/>
              <w:tabs>
                <w:tab w:val="left" w:pos="238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находить нуль функ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ции, вершину параболы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Проверка д/з (фронтально) (5-10 мин)</w:t>
            </w:r>
          </w:p>
        </w:tc>
        <w:tc>
          <w:tcPr>
            <w:tcW w:w="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Степен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ные</w:t>
            </w:r>
          </w:p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функции с нату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ральным показа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телем, их графики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П. 2.1. № 177, 179, 181, 185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B2F30" w:rsidRPr="003479EA" w:rsidTr="003C19FF">
        <w:trPr>
          <w:trHeight w:val="148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21</w:t>
            </w:r>
          </w:p>
        </w:tc>
        <w:tc>
          <w:tcPr>
            <w:tcW w:w="8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70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rPr>
                <w:sz w:val="18"/>
                <w:szCs w:val="18"/>
              </w:rPr>
            </w:pPr>
            <w:r w:rsidRPr="003479EA">
              <w:rPr>
                <w:sz w:val="18"/>
                <w:szCs w:val="18"/>
              </w:rPr>
              <w:t>ЗИ</w:t>
            </w:r>
          </w:p>
        </w:tc>
        <w:tc>
          <w:tcPr>
            <w:tcW w:w="21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ДМ: 0-7 (6-8) (10 мин)</w:t>
            </w:r>
          </w:p>
        </w:tc>
        <w:tc>
          <w:tcPr>
            <w:tcW w:w="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8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П. 2.1. № 182, 184, 186 (а, в)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B2F30" w:rsidRPr="003479EA" w:rsidTr="003C19FF">
        <w:trPr>
          <w:trHeight w:val="1459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8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70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rPr>
                <w:sz w:val="18"/>
                <w:szCs w:val="18"/>
              </w:rPr>
            </w:pPr>
            <w:r w:rsidRPr="003479EA">
              <w:rPr>
                <w:sz w:val="18"/>
                <w:szCs w:val="18"/>
              </w:rPr>
              <w:t>ЗИ</w:t>
            </w:r>
          </w:p>
        </w:tc>
        <w:tc>
          <w:tcPr>
            <w:tcW w:w="210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ДМ: П-18 (15 мин)</w:t>
            </w:r>
          </w:p>
        </w:tc>
        <w:tc>
          <w:tcPr>
            <w:tcW w:w="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302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П. 2.1. № 189 (а), 191 (б). ДМ: 0-8 (4, 5)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B2F30" w:rsidRPr="003479EA" w:rsidTr="003C19FF">
        <w:trPr>
          <w:trHeight w:val="468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23</w:t>
            </w:r>
          </w:p>
        </w:tc>
        <w:tc>
          <w:tcPr>
            <w:tcW w:w="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ПКЗУ</w:t>
            </w:r>
          </w:p>
        </w:tc>
        <w:tc>
          <w:tcPr>
            <w:tcW w:w="210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ФО (1 вариант), чтение графиков (2 вариант)</w:t>
            </w:r>
          </w:p>
        </w:tc>
        <w:tc>
          <w:tcPr>
            <w:tcW w:w="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П. 2.1. ДМ: 0-8 (7 (б, в), 9, 17 (а, г))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EB2F30" w:rsidRPr="008C3C61" w:rsidRDefault="00EB2F30" w:rsidP="003479EA">
      <w:pPr>
        <w:rPr>
          <w:sz w:val="22"/>
          <w:szCs w:val="22"/>
        </w:rPr>
      </w:pPr>
    </w:p>
    <w:tbl>
      <w:tblPr>
        <w:tblW w:w="14577" w:type="dxa"/>
        <w:jc w:val="center"/>
        <w:tblLayout w:type="fixed"/>
        <w:tblCellMar>
          <w:left w:w="10" w:type="dxa"/>
          <w:right w:w="10" w:type="dxa"/>
        </w:tblCellMar>
        <w:tblLook w:val="00A0"/>
      </w:tblPr>
      <w:tblGrid>
        <w:gridCol w:w="586"/>
        <w:gridCol w:w="840"/>
        <w:gridCol w:w="1419"/>
        <w:gridCol w:w="566"/>
        <w:gridCol w:w="701"/>
        <w:gridCol w:w="2112"/>
        <w:gridCol w:w="2539"/>
        <w:gridCol w:w="1690"/>
        <w:gridCol w:w="984"/>
        <w:gridCol w:w="1992"/>
        <w:gridCol w:w="562"/>
        <w:gridCol w:w="586"/>
      </w:tblGrid>
      <w:tr w:rsidR="00EB2F30" w:rsidRPr="003479EA" w:rsidTr="003C19FF">
        <w:trPr>
          <w:trHeight w:val="235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220"/>
              <w:rPr>
                <w:sz w:val="18"/>
                <w:szCs w:val="18"/>
              </w:rPr>
            </w:pP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400"/>
              <w:rPr>
                <w:sz w:val="18"/>
                <w:szCs w:val="18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620"/>
              <w:rPr>
                <w:sz w:val="18"/>
                <w:szCs w:val="18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rPr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340"/>
              <w:rPr>
                <w:sz w:val="18"/>
                <w:szCs w:val="18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1040"/>
              <w:rPr>
                <w:sz w:val="18"/>
                <w:szCs w:val="18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  <w:rPr>
                <w:sz w:val="18"/>
                <w:szCs w:val="18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  <w:rPr>
                <w:sz w:val="18"/>
                <w:szCs w:val="18"/>
              </w:rPr>
            </w:pP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440"/>
              <w:rPr>
                <w:sz w:val="18"/>
                <w:szCs w:val="18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  <w:rPr>
                <w:sz w:val="18"/>
                <w:szCs w:val="18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2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rPr>
                <w:sz w:val="18"/>
                <w:szCs w:val="18"/>
              </w:rPr>
            </w:pPr>
          </w:p>
        </w:tc>
      </w:tr>
      <w:tr w:rsidR="00EB2F30" w:rsidRPr="003479EA" w:rsidTr="003C19FF">
        <w:trPr>
          <w:trHeight w:val="1162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2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24</w:t>
            </w:r>
          </w:p>
        </w:tc>
        <w:tc>
          <w:tcPr>
            <w:tcW w:w="84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00"/>
              <w:framePr w:wrap="notBeside" w:vAnchor="text" w:hAnchor="text" w:xAlign="center" w:y="1"/>
              <w:shd w:val="clear" w:color="auto" w:fill="auto"/>
              <w:spacing w:line="240" w:lineRule="auto"/>
              <w:ind w:left="120"/>
              <w:rPr>
                <w:sz w:val="18"/>
                <w:szCs w:val="18"/>
              </w:rPr>
            </w:pP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ind w:left="8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График и свойства функции</w:t>
            </w:r>
          </w:p>
          <w:p w:rsidR="00EB2F30" w:rsidRPr="003479EA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88" w:lineRule="exact"/>
              <w:jc w:val="both"/>
              <w:rPr>
                <w:sz w:val="18"/>
                <w:szCs w:val="18"/>
              </w:rPr>
            </w:pPr>
            <w:r w:rsidRPr="003479EA">
              <w:rPr>
                <w:sz w:val="18"/>
                <w:szCs w:val="18"/>
              </w:rPr>
              <w:t xml:space="preserve">    у= ах</w:t>
            </w:r>
            <w:r w:rsidRPr="003479EA">
              <w:rPr>
                <w:sz w:val="18"/>
                <w:szCs w:val="18"/>
                <w:vertAlign w:val="superscript"/>
              </w:rPr>
              <w:t>2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ПЗУ</w:t>
            </w:r>
          </w:p>
        </w:tc>
        <w:tc>
          <w:tcPr>
            <w:tcW w:w="21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Частный случай квадратичной функ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ции</w:t>
            </w:r>
            <w:r w:rsidRPr="003479EA">
              <w:rPr>
                <w:rStyle w:val="BodytextBold8"/>
                <w:sz w:val="18"/>
                <w:szCs w:val="18"/>
              </w:rPr>
              <w:t xml:space="preserve"> у = ах</w:t>
            </w:r>
            <w:r w:rsidRPr="003479EA">
              <w:rPr>
                <w:rStyle w:val="BodytextBold8"/>
                <w:sz w:val="18"/>
                <w:szCs w:val="18"/>
                <w:vertAlign w:val="superscript"/>
              </w:rPr>
              <w:t>2</w:t>
            </w:r>
            <w:r w:rsidRPr="003479EA">
              <w:rPr>
                <w:rStyle w:val="BodytextBold8"/>
                <w:sz w:val="18"/>
                <w:szCs w:val="18"/>
              </w:rPr>
              <w:t>,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 xml:space="preserve"> график. Координаты верши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ны. Ось симметрии</w:t>
            </w:r>
          </w:p>
        </w:tc>
        <w:tc>
          <w:tcPr>
            <w:tcW w:w="25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Знать/понимать:</w:t>
            </w:r>
          </w:p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233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свойства квадратичной функции;</w:t>
            </w:r>
          </w:p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233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общие свойства функ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ций.</w:t>
            </w:r>
          </w:p>
          <w:p w:rsidR="00EB2F30" w:rsidRPr="003479EA" w:rsidRDefault="00EB2F30" w:rsidP="003C19FF">
            <w:pPr>
              <w:framePr w:wrap="notBeside" w:vAnchor="text" w:hAnchor="text" w:xAlign="center" w:y="1"/>
              <w:jc w:val="both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Уметь:</w:t>
            </w:r>
          </w:p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233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строить график квадра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тичной функции по точ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кам;</w:t>
            </w:r>
          </w:p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numPr>
                <w:ilvl w:val="0"/>
                <w:numId w:val="9"/>
              </w:numPr>
              <w:shd w:val="clear" w:color="auto" w:fill="auto"/>
              <w:tabs>
                <w:tab w:val="left" w:pos="238"/>
              </w:tabs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изображать график схематически для а &gt; 0, а &lt; 0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307" w:lineRule="exact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ДМ: 0-9 (2, 7, 8, 9)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П. 2.2. № 195, 198, 200. Таблица «Осо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бенности графика, свойства графика»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B2F30" w:rsidRPr="003479EA" w:rsidTr="003479EA">
        <w:trPr>
          <w:trHeight w:val="730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2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25</w:t>
            </w:r>
          </w:p>
        </w:tc>
        <w:tc>
          <w:tcPr>
            <w:tcW w:w="8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Комб.</w:t>
            </w:r>
          </w:p>
        </w:tc>
        <w:tc>
          <w:tcPr>
            <w:tcW w:w="21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ДМ: П-19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П. 2.2. № 202 (а, в), 204, 209 (а, б). ДМ: 0-9(11)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B2F30" w:rsidRPr="003479EA" w:rsidTr="003C19FF">
        <w:trPr>
          <w:trHeight w:val="874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2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26</w:t>
            </w:r>
          </w:p>
        </w:tc>
        <w:tc>
          <w:tcPr>
            <w:tcW w:w="8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rPr>
                <w:rStyle w:val="BodytextBold8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Сдвиг гра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фика функ-ции</w:t>
            </w:r>
            <w:r w:rsidRPr="003479EA">
              <w:rPr>
                <w:rStyle w:val="BodytextBold8"/>
                <w:sz w:val="18"/>
                <w:szCs w:val="18"/>
              </w:rPr>
              <w:t xml:space="preserve"> </w:t>
            </w:r>
          </w:p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Style w:val="BodytextBold8"/>
                <w:sz w:val="18"/>
                <w:szCs w:val="18"/>
              </w:rPr>
              <w:t xml:space="preserve">у = ах 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вдоль осей координат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5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ОНМ</w:t>
            </w:r>
          </w:p>
        </w:tc>
        <w:tc>
          <w:tcPr>
            <w:tcW w:w="21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Параллельный пере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нос графиков функ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ции</w:t>
            </w:r>
            <w:r w:rsidRPr="003479EA">
              <w:rPr>
                <w:rStyle w:val="BodytextBold7"/>
                <w:sz w:val="18"/>
                <w:szCs w:val="18"/>
              </w:rPr>
              <w:t xml:space="preserve"> у=ах</w:t>
            </w:r>
            <w:r w:rsidRPr="003479EA">
              <w:rPr>
                <w:rStyle w:val="BodytextBold7"/>
                <w:sz w:val="18"/>
                <w:szCs w:val="18"/>
                <w:vertAlign w:val="superscript"/>
              </w:rPr>
              <w:t>2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вдоль осей координат</w:t>
            </w:r>
          </w:p>
        </w:tc>
        <w:tc>
          <w:tcPr>
            <w:tcW w:w="25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Style w:val="BodytextBold8"/>
                <w:sz w:val="18"/>
                <w:szCs w:val="18"/>
              </w:rPr>
              <w:t>Знать,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 xml:space="preserve"> с помощью каких сдвигов вдоль коорди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натных осей из графиков функции</w:t>
            </w:r>
            <w:r w:rsidRPr="003479EA">
              <w:rPr>
                <w:rStyle w:val="BodytextBold8"/>
                <w:sz w:val="18"/>
                <w:szCs w:val="18"/>
              </w:rPr>
              <w:t xml:space="preserve"> у = ах</w:t>
            </w:r>
            <w:r w:rsidRPr="003479EA">
              <w:rPr>
                <w:rStyle w:val="BodytextBold8"/>
                <w:sz w:val="18"/>
                <w:szCs w:val="18"/>
                <w:vertAlign w:val="superscript"/>
              </w:rPr>
              <w:t>2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 xml:space="preserve"> можно получить параболу, зада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 xml:space="preserve">ваемую уравнением </w:t>
            </w:r>
            <w:r w:rsidRPr="003479EA">
              <w:rPr>
                <w:rStyle w:val="BodytextBold8"/>
                <w:sz w:val="18"/>
                <w:szCs w:val="18"/>
              </w:rPr>
              <w:t>у = ах</w:t>
            </w:r>
            <w:r w:rsidRPr="003479EA">
              <w:rPr>
                <w:rStyle w:val="BodytextBold8"/>
                <w:sz w:val="18"/>
                <w:szCs w:val="18"/>
                <w:vertAlign w:val="superscript"/>
              </w:rPr>
              <w:t>2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 xml:space="preserve"> + или </w:t>
            </w:r>
            <w:r w:rsidRPr="003479EA">
              <w:rPr>
                <w:rStyle w:val="BodytextBold7"/>
                <w:sz w:val="18"/>
                <w:szCs w:val="18"/>
              </w:rPr>
              <w:t>у = а(х + ^)</w:t>
            </w:r>
            <w:r w:rsidRPr="003479EA">
              <w:rPr>
                <w:rStyle w:val="BodytextBold7"/>
                <w:sz w:val="18"/>
                <w:szCs w:val="18"/>
                <w:vertAlign w:val="superscript"/>
              </w:rPr>
              <w:t>2</w:t>
            </w:r>
            <w:r w:rsidRPr="003479EA">
              <w:rPr>
                <w:rStyle w:val="BodytextBold7"/>
                <w:sz w:val="18"/>
                <w:szCs w:val="18"/>
              </w:rPr>
              <w:t xml:space="preserve">. </w:t>
            </w:r>
            <w:r w:rsidRPr="003479EA">
              <w:rPr>
                <w:rStyle w:val="BodytextBold8"/>
                <w:sz w:val="18"/>
                <w:szCs w:val="18"/>
              </w:rPr>
              <w:t>Уметь:</w:t>
            </w:r>
          </w:p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numPr>
                <w:ilvl w:val="0"/>
                <w:numId w:val="10"/>
              </w:numPr>
              <w:shd w:val="clear" w:color="auto" w:fill="auto"/>
              <w:tabs>
                <w:tab w:val="left" w:pos="238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в конкретных случаях построить параболы</w:t>
            </w:r>
            <w:r w:rsidRPr="003479EA">
              <w:rPr>
                <w:rStyle w:val="BodytextBold8"/>
                <w:sz w:val="18"/>
                <w:szCs w:val="18"/>
              </w:rPr>
              <w:t xml:space="preserve"> у = = ах</w:t>
            </w:r>
            <w:r w:rsidRPr="003479EA">
              <w:rPr>
                <w:rStyle w:val="BodytextBold8"/>
                <w:sz w:val="18"/>
                <w:szCs w:val="18"/>
                <w:vertAlign w:val="superscript"/>
              </w:rPr>
              <w:t>2</w:t>
            </w:r>
            <w:r w:rsidRPr="003479EA">
              <w:rPr>
                <w:rStyle w:val="BodytextBold8"/>
                <w:sz w:val="18"/>
                <w:szCs w:val="18"/>
              </w:rPr>
              <w:t xml:space="preserve"> + </w:t>
            </w:r>
            <w:r w:rsidRPr="003479EA">
              <w:rPr>
                <w:rStyle w:val="BodytextBold7"/>
                <w:sz w:val="18"/>
                <w:szCs w:val="18"/>
              </w:rPr>
              <w:t>д,у = а (х +</w:t>
            </w:r>
            <w:r w:rsidRPr="003479EA">
              <w:rPr>
                <w:rStyle w:val="Bodytext8pt"/>
                <w:sz w:val="18"/>
                <w:szCs w:val="18"/>
              </w:rPr>
              <w:t xml:space="preserve"> д)</w:t>
            </w:r>
            <w:r w:rsidRPr="003479EA">
              <w:rPr>
                <w:rStyle w:val="Bodytext8pt"/>
                <w:sz w:val="18"/>
                <w:szCs w:val="18"/>
                <w:vertAlign w:val="superscript"/>
              </w:rPr>
              <w:t>2</w:t>
            </w:r>
            <w:r w:rsidRPr="003479EA">
              <w:rPr>
                <w:rStyle w:val="Bodytext8pt"/>
                <w:sz w:val="18"/>
                <w:szCs w:val="18"/>
              </w:rPr>
              <w:t>;</w:t>
            </w:r>
          </w:p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numPr>
                <w:ilvl w:val="0"/>
                <w:numId w:val="10"/>
              </w:numPr>
              <w:shd w:val="clear" w:color="auto" w:fill="auto"/>
              <w:tabs>
                <w:tab w:val="left" w:pos="238"/>
              </w:tabs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изображать параболы (отмечать вершину, про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водить ось симметрии, показывать направление ветвей)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Графический диктант (10 мин)</w:t>
            </w:r>
          </w:p>
        </w:tc>
        <w:tc>
          <w:tcPr>
            <w:tcW w:w="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Графики уравне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ний, со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держа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щих мо</w:t>
            </w:r>
            <w:r w:rsidRPr="003479EA">
              <w:rPr>
                <w:rFonts w:ascii="Times New Roman" w:hAnsi="Times New Roman" w:cs="Times New Roman"/>
                <w:sz w:val="18"/>
                <w:szCs w:val="18"/>
              </w:rPr>
              <w:softHyphen/>
              <w:t>дули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П. 2.3. №213, 216 (в, г), 219, 225 (а)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B2F30" w:rsidRPr="003479EA" w:rsidTr="003C19FF">
        <w:trPr>
          <w:trHeight w:val="595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2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27</w:t>
            </w:r>
          </w:p>
        </w:tc>
        <w:tc>
          <w:tcPr>
            <w:tcW w:w="8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ЗИ</w:t>
            </w:r>
          </w:p>
        </w:tc>
        <w:tc>
          <w:tcPr>
            <w:tcW w:w="21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ДМ: П-19 (15 мин)</w:t>
            </w:r>
          </w:p>
        </w:tc>
        <w:tc>
          <w:tcPr>
            <w:tcW w:w="98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П. 2.3. № 215 (б, г), 217 (б, в), 233, 235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B2F30" w:rsidRPr="003479EA" w:rsidTr="003C19FF">
        <w:trPr>
          <w:trHeight w:val="595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2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28</w:t>
            </w:r>
          </w:p>
        </w:tc>
        <w:tc>
          <w:tcPr>
            <w:tcW w:w="8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1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rPr>
                <w:sz w:val="18"/>
                <w:szCs w:val="18"/>
              </w:rPr>
            </w:pPr>
            <w:r w:rsidRPr="003479EA">
              <w:rPr>
                <w:sz w:val="18"/>
                <w:szCs w:val="18"/>
              </w:rPr>
              <w:t>ЗИ</w:t>
            </w:r>
          </w:p>
        </w:tc>
        <w:tc>
          <w:tcPr>
            <w:tcW w:w="21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Опрос теории (10-12 мин)</w:t>
            </w:r>
          </w:p>
        </w:tc>
        <w:tc>
          <w:tcPr>
            <w:tcW w:w="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П. 2.3. № 229 (в), 236, 237 (а, в)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B2F30" w:rsidRPr="003479EA" w:rsidTr="003C19FF">
        <w:trPr>
          <w:trHeight w:val="893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2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29</w:t>
            </w:r>
          </w:p>
        </w:tc>
        <w:tc>
          <w:tcPr>
            <w:tcW w:w="84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1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rPr>
                <w:sz w:val="18"/>
                <w:szCs w:val="18"/>
              </w:rPr>
            </w:pPr>
            <w:r w:rsidRPr="003479EA">
              <w:rPr>
                <w:sz w:val="18"/>
                <w:szCs w:val="18"/>
              </w:rPr>
              <w:t>ПЗУ</w:t>
            </w:r>
          </w:p>
        </w:tc>
        <w:tc>
          <w:tcPr>
            <w:tcW w:w="21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8" w:lineRule="exact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ДМ: 0-11 (5 (а, в)) (10 мин)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312" w:lineRule="exact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П. 2.3. № 238, 240 (г).</w:t>
            </w:r>
          </w:p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ДМ: 0-10(4 (б))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EB2F30" w:rsidRPr="003479EA" w:rsidTr="003C19FF">
        <w:trPr>
          <w:trHeight w:val="2323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2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30</w:t>
            </w:r>
          </w:p>
        </w:tc>
        <w:tc>
          <w:tcPr>
            <w:tcW w:w="84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4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Комб.</w:t>
            </w:r>
          </w:p>
        </w:tc>
        <w:tc>
          <w:tcPr>
            <w:tcW w:w="21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2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ДМ: П-10 (15 мин)</w:t>
            </w:r>
          </w:p>
        </w:tc>
        <w:tc>
          <w:tcPr>
            <w:tcW w:w="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ind w:left="60"/>
              <w:jc w:val="left"/>
              <w:rPr>
                <w:rFonts w:ascii="Times New Roman" w:hAnsi="Times New Roman" w:cs="Times New Roman"/>
                <w:sz w:val="18"/>
                <w:szCs w:val="18"/>
              </w:rPr>
            </w:pPr>
            <w:r w:rsidRPr="003479EA">
              <w:rPr>
                <w:rFonts w:ascii="Times New Roman" w:hAnsi="Times New Roman" w:cs="Times New Roman"/>
                <w:sz w:val="18"/>
                <w:szCs w:val="18"/>
              </w:rPr>
              <w:t>П. 2.3. ДМ: 0-12(1, 4 (а, б), 11, 12)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3479EA" w:rsidRDefault="00EB2F30" w:rsidP="003C19FF">
            <w:pPr>
              <w:framePr w:wrap="notBeside" w:vAnchor="text" w:hAnchor="text" w:xAlign="center" w:y="1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:rsidR="00EB2F30" w:rsidRPr="008C3C61" w:rsidRDefault="00EB2F30" w:rsidP="003479EA">
      <w:pPr>
        <w:rPr>
          <w:sz w:val="22"/>
          <w:szCs w:val="2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A0"/>
      </w:tblPr>
      <w:tblGrid>
        <w:gridCol w:w="586"/>
        <w:gridCol w:w="845"/>
        <w:gridCol w:w="1277"/>
        <w:gridCol w:w="562"/>
        <w:gridCol w:w="706"/>
        <w:gridCol w:w="2112"/>
        <w:gridCol w:w="2544"/>
        <w:gridCol w:w="1690"/>
        <w:gridCol w:w="989"/>
        <w:gridCol w:w="1987"/>
        <w:gridCol w:w="566"/>
        <w:gridCol w:w="605"/>
      </w:tblGrid>
      <w:tr w:rsidR="00EB2F30" w:rsidRPr="008C3C61" w:rsidTr="003C19FF">
        <w:trPr>
          <w:trHeight w:val="235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jc w:val="left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400"/>
              <w:jc w:val="left"/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20"/>
              <w:jc w:val="left"/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jc w:val="left"/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340"/>
              <w:jc w:val="left"/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1040"/>
              <w:jc w:val="left"/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1260"/>
              <w:jc w:val="left"/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840"/>
              <w:jc w:val="left"/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480"/>
              <w:jc w:val="left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  <w:jc w:val="left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jc w:val="left"/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jc w:val="left"/>
            </w:pPr>
          </w:p>
        </w:tc>
      </w:tr>
      <w:tr w:rsidR="00EB2F30" w:rsidRPr="008C3C61" w:rsidTr="003C19FF">
        <w:trPr>
          <w:trHeight w:val="878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jc w:val="left"/>
            </w:pPr>
            <w:r w:rsidRPr="008C3C61">
              <w:t>31</w:t>
            </w:r>
          </w:p>
        </w:tc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20"/>
              <w:framePr w:wrap="notBeside" w:vAnchor="text" w:hAnchor="text" w:xAlign="center" w:y="1"/>
              <w:shd w:val="clear" w:color="auto" w:fill="auto"/>
              <w:spacing w:line="240" w:lineRule="auto"/>
              <w:ind w:left="80"/>
              <w:rPr>
                <w:sz w:val="22"/>
                <w:szCs w:val="22"/>
              </w:rPr>
            </w:pP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ind w:left="60"/>
              <w:jc w:val="left"/>
            </w:pPr>
            <w:r w:rsidRPr="008C3C61">
              <w:t>График функции</w:t>
            </w:r>
          </w:p>
          <w:p w:rsidR="00EB2F30" w:rsidRPr="008C3C61" w:rsidRDefault="00EB2F30" w:rsidP="003C19FF">
            <w:pPr>
              <w:pStyle w:val="Bodytext80"/>
              <w:framePr w:wrap="notBeside" w:vAnchor="text" w:hAnchor="text" w:xAlign="center" w:y="1"/>
              <w:shd w:val="clear" w:color="auto" w:fill="auto"/>
              <w:spacing w:before="0" w:line="293" w:lineRule="exact"/>
              <w:ind w:left="60"/>
              <w:rPr>
                <w:sz w:val="22"/>
                <w:szCs w:val="22"/>
              </w:rPr>
            </w:pPr>
            <w:r w:rsidRPr="008C3C61">
              <w:rPr>
                <w:sz w:val="22"/>
                <w:szCs w:val="22"/>
              </w:rPr>
              <w:t>у</w:t>
            </w:r>
            <w:r w:rsidRPr="008C3C61">
              <w:rPr>
                <w:rStyle w:val="Bodytext8NotItalic"/>
                <w:sz w:val="22"/>
                <w:szCs w:val="22"/>
              </w:rPr>
              <w:t xml:space="preserve"> = ах</w:t>
            </w:r>
            <w:r w:rsidRPr="008C3C61">
              <w:rPr>
                <w:rStyle w:val="Bodytext8NotItalic"/>
                <w:sz w:val="22"/>
                <w:szCs w:val="22"/>
                <w:vertAlign w:val="superscript"/>
              </w:rPr>
              <w:t>2</w:t>
            </w:r>
            <w:r w:rsidRPr="008C3C61">
              <w:rPr>
                <w:rStyle w:val="Bodytext8NotItalic"/>
                <w:sz w:val="22"/>
                <w:szCs w:val="22"/>
              </w:rPr>
              <w:t xml:space="preserve"> +</w:t>
            </w:r>
            <w:r w:rsidRPr="008C3C61">
              <w:rPr>
                <w:sz w:val="22"/>
                <w:szCs w:val="22"/>
              </w:rPr>
              <w:t xml:space="preserve"> Ьх + с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jc w:val="left"/>
            </w:pPr>
            <w:r w:rsidRPr="008C3C61">
              <w:t>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</w:pPr>
            <w:r w:rsidRPr="008C3C61">
              <w:t>ПЗУ</w:t>
            </w:r>
          </w:p>
        </w:tc>
        <w:tc>
          <w:tcPr>
            <w:tcW w:w="21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Квадратичная функ</w:t>
            </w:r>
            <w:r w:rsidRPr="008C3C61">
              <w:softHyphen/>
              <w:t>ция, ее график, пара</w:t>
            </w:r>
            <w:r w:rsidRPr="008C3C61">
              <w:softHyphen/>
              <w:t>бола</w:t>
            </w:r>
          </w:p>
        </w:tc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  <w:spacing w:line="293" w:lineRule="exact"/>
              <w:ind w:left="60"/>
              <w:rPr>
                <w:sz w:val="22"/>
                <w:szCs w:val="22"/>
              </w:rPr>
            </w:pPr>
            <w:r w:rsidRPr="008C3C61">
              <w:rPr>
                <w:rFonts w:hint="eastAsia"/>
                <w:sz w:val="22"/>
                <w:szCs w:val="22"/>
              </w:rPr>
              <w:t>Знать</w:t>
            </w:r>
            <w:r w:rsidRPr="008C3C61">
              <w:rPr>
                <w:sz w:val="22"/>
                <w:szCs w:val="22"/>
              </w:rPr>
              <w:t>:</w:t>
            </w:r>
          </w:p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numPr>
                <w:ilvl w:val="0"/>
                <w:numId w:val="11"/>
              </w:numPr>
              <w:shd w:val="clear" w:color="auto" w:fill="auto"/>
              <w:tabs>
                <w:tab w:val="left" w:pos="228"/>
              </w:tabs>
              <w:spacing w:line="293" w:lineRule="exact"/>
              <w:ind w:left="60"/>
              <w:jc w:val="left"/>
            </w:pPr>
            <w:r w:rsidRPr="008C3C61">
              <w:t>сущность понятия алгоритма;</w:t>
            </w:r>
          </w:p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numPr>
                <w:ilvl w:val="0"/>
                <w:numId w:val="11"/>
              </w:numPr>
              <w:shd w:val="clear" w:color="auto" w:fill="auto"/>
              <w:tabs>
                <w:tab w:val="left" w:pos="233"/>
              </w:tabs>
              <w:spacing w:line="293" w:lineRule="exact"/>
            </w:pPr>
            <w:r w:rsidRPr="008C3C61">
              <w:t>алгоритм построения графика квадратичной функции.</w:t>
            </w:r>
          </w:p>
          <w:p w:rsidR="00EB2F30" w:rsidRPr="008C3C61" w:rsidRDefault="00EB2F30" w:rsidP="003C19FF">
            <w:pPr>
              <w:framePr w:wrap="notBeside" w:vAnchor="text" w:hAnchor="text" w:xAlign="center" w:y="1"/>
              <w:spacing w:line="293" w:lineRule="exact"/>
              <w:ind w:left="60"/>
              <w:rPr>
                <w:sz w:val="22"/>
                <w:szCs w:val="22"/>
              </w:rPr>
            </w:pPr>
            <w:r w:rsidRPr="008C3C61">
              <w:rPr>
                <w:rFonts w:hint="eastAsia"/>
                <w:sz w:val="22"/>
                <w:szCs w:val="22"/>
              </w:rPr>
              <w:t>Уметь</w:t>
            </w:r>
            <w:r w:rsidRPr="008C3C61">
              <w:rPr>
                <w:sz w:val="22"/>
                <w:szCs w:val="22"/>
              </w:rPr>
              <w:t>:</w:t>
            </w:r>
          </w:p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numPr>
                <w:ilvl w:val="0"/>
                <w:numId w:val="11"/>
              </w:numPr>
              <w:shd w:val="clear" w:color="auto" w:fill="auto"/>
              <w:tabs>
                <w:tab w:val="left" w:pos="233"/>
              </w:tabs>
              <w:spacing w:line="293" w:lineRule="exact"/>
              <w:ind w:left="60"/>
              <w:jc w:val="left"/>
            </w:pPr>
            <w:r w:rsidRPr="008C3C61">
              <w:t>описывать свойства изученных функций;</w:t>
            </w:r>
          </w:p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numPr>
                <w:ilvl w:val="0"/>
                <w:numId w:val="11"/>
              </w:numPr>
              <w:shd w:val="clear" w:color="auto" w:fill="auto"/>
              <w:tabs>
                <w:tab w:val="left" w:pos="233"/>
              </w:tabs>
              <w:spacing w:line="293" w:lineRule="exact"/>
              <w:ind w:left="60"/>
              <w:jc w:val="left"/>
            </w:pPr>
            <w:r w:rsidRPr="008C3C61">
              <w:t>строить их графики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</w:pPr>
            <w:r w:rsidRPr="008C3C61">
              <w:t>Опрос теории (письменно) (10-12 мин)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Приме</w:t>
            </w:r>
            <w:r w:rsidRPr="008C3C61">
              <w:softHyphen/>
              <w:t>нение свойств квадра</w:t>
            </w:r>
            <w:r w:rsidRPr="008C3C61">
              <w:softHyphen/>
              <w:t>тичной функции при ре</w:t>
            </w:r>
            <w:r w:rsidRPr="008C3C61">
              <w:softHyphen/>
              <w:t>шении задач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302" w:lineRule="exact"/>
            </w:pPr>
            <w:r w:rsidRPr="008C3C61">
              <w:t>П. 2.4. № 244 (а, в), 247 (а, в), 249, 252 (в)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893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jc w:val="left"/>
            </w:pPr>
            <w:r w:rsidRPr="008C3C61">
              <w:t>32</w:t>
            </w:r>
          </w:p>
        </w:tc>
        <w:tc>
          <w:tcPr>
            <w:tcW w:w="8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</w:pPr>
            <w:r w:rsidRPr="008C3C61">
              <w:t>ПЗУ</w:t>
            </w:r>
          </w:p>
        </w:tc>
        <w:tc>
          <w:tcPr>
            <w:tcW w:w="21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2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ind w:left="60"/>
              <w:jc w:val="left"/>
            </w:pPr>
            <w:r w:rsidRPr="008C3C61">
              <w:t>ДМ: П-21 (15 мин)</w:t>
            </w: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П. 2.4. № 245 (д, е), 248 (а, в), 251 (б), 252 (б)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595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jc w:val="left"/>
            </w:pPr>
            <w:r w:rsidRPr="008C3C61">
              <w:t>33</w:t>
            </w:r>
          </w:p>
        </w:tc>
        <w:tc>
          <w:tcPr>
            <w:tcW w:w="8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Урок- прак</w:t>
            </w:r>
            <w:r w:rsidRPr="008C3C61">
              <w:softHyphen/>
              <w:t>тикум</w:t>
            </w:r>
          </w:p>
        </w:tc>
        <w:tc>
          <w:tcPr>
            <w:tcW w:w="21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2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jc w:val="left"/>
            </w:pPr>
            <w:r w:rsidRPr="008C3C61">
              <w:t>Отчет</w:t>
            </w: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П. 2.4. № 253, 262. РТ: № 82, 85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605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jc w:val="left"/>
            </w:pPr>
            <w:r w:rsidRPr="008C3C61">
              <w:t>34</w:t>
            </w:r>
          </w:p>
        </w:tc>
        <w:tc>
          <w:tcPr>
            <w:tcW w:w="8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7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21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2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302" w:lineRule="exact"/>
              <w:ind w:left="60"/>
              <w:jc w:val="left"/>
            </w:pPr>
            <w:r w:rsidRPr="008C3C61">
              <w:t>ДМ: 0-13 (30 мин)</w:t>
            </w:r>
          </w:p>
        </w:tc>
        <w:tc>
          <w:tcPr>
            <w:tcW w:w="9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883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jc w:val="left"/>
            </w:pPr>
            <w:r w:rsidRPr="008C3C61">
              <w:t>35</w:t>
            </w:r>
          </w:p>
        </w:tc>
        <w:tc>
          <w:tcPr>
            <w:tcW w:w="8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ind w:left="60"/>
              <w:jc w:val="left"/>
            </w:pPr>
            <w:r w:rsidRPr="008C3C61">
              <w:t>Квадратные неравенства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jc w:val="left"/>
            </w:pPr>
            <w:r w:rsidRPr="008C3C61">
              <w:t>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</w:pPr>
            <w:r w:rsidRPr="008C3C61">
              <w:t>ОНМ</w:t>
            </w:r>
          </w:p>
        </w:tc>
        <w:tc>
          <w:tcPr>
            <w:tcW w:w="21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ind w:left="60"/>
              <w:jc w:val="left"/>
            </w:pPr>
            <w:r w:rsidRPr="008C3C61">
              <w:t>Квадратные нера</w:t>
            </w:r>
            <w:r w:rsidRPr="008C3C61">
              <w:softHyphen/>
              <w:t xml:space="preserve">венства вида </w:t>
            </w:r>
            <w:r w:rsidRPr="008C3C61">
              <w:rPr>
                <w:rStyle w:val="BodytextItalic3"/>
                <w:sz w:val="22"/>
                <w:szCs w:val="22"/>
              </w:rPr>
              <w:t>ах</w:t>
            </w:r>
            <w:r w:rsidRPr="008C3C61">
              <w:rPr>
                <w:rStyle w:val="BodytextItalic3"/>
                <w:sz w:val="22"/>
                <w:szCs w:val="22"/>
                <w:vertAlign w:val="superscript"/>
              </w:rPr>
              <w:t>2</w:t>
            </w:r>
            <w:r w:rsidRPr="008C3C61">
              <w:rPr>
                <w:rStyle w:val="BodytextItalic3"/>
                <w:sz w:val="22"/>
                <w:szCs w:val="22"/>
              </w:rPr>
              <w:t xml:space="preserve"> + Ьх + с &gt;</w:t>
            </w:r>
            <w:r w:rsidRPr="008C3C61">
              <w:t xml:space="preserve"> 0, </w:t>
            </w:r>
            <w:r w:rsidRPr="008C3C61">
              <w:rPr>
                <w:rStyle w:val="BodytextItalic3"/>
                <w:sz w:val="22"/>
                <w:szCs w:val="22"/>
              </w:rPr>
              <w:t>ах</w:t>
            </w:r>
            <w:r w:rsidRPr="008C3C61">
              <w:rPr>
                <w:rStyle w:val="BodytextItalic3"/>
                <w:sz w:val="22"/>
                <w:szCs w:val="22"/>
                <w:vertAlign w:val="superscript"/>
              </w:rPr>
              <w:t>2</w:t>
            </w:r>
            <w:r w:rsidRPr="008C3C61">
              <w:rPr>
                <w:rStyle w:val="BodytextItalic3"/>
                <w:sz w:val="22"/>
                <w:szCs w:val="22"/>
              </w:rPr>
              <w:t xml:space="preserve"> + Ьх + с &lt;</w:t>
            </w:r>
            <w:r w:rsidRPr="008C3C61">
              <w:t xml:space="preserve"> 0,</w:t>
            </w:r>
          </w:p>
        </w:tc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ind w:left="60"/>
              <w:jc w:val="left"/>
            </w:pPr>
            <w:r w:rsidRPr="008C3C61">
              <w:rPr>
                <w:rStyle w:val="BodytextBold6"/>
                <w:sz w:val="22"/>
                <w:szCs w:val="22"/>
              </w:rPr>
              <w:t>Уметь</w:t>
            </w:r>
            <w:r w:rsidRPr="008C3C61">
              <w:t xml:space="preserve"> решать квадрат</w:t>
            </w:r>
            <w:r w:rsidRPr="008C3C61">
              <w:softHyphen/>
              <w:t>ные неравенства с одной переменной с опорой на схематический график квадратичной функции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</w:pPr>
            <w:r w:rsidRPr="008C3C61">
              <w:t>Проверка д/з фронтально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ind w:left="60"/>
              <w:jc w:val="left"/>
            </w:pPr>
            <w:r w:rsidRPr="008C3C61">
              <w:t>Решение нера</w:t>
            </w:r>
            <w:r w:rsidRPr="008C3C61">
              <w:softHyphen/>
              <w:t>венств методом интерва</w:t>
            </w:r>
            <w:r w:rsidRPr="008C3C61">
              <w:softHyphen/>
              <w:t>лов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</w:pPr>
            <w:r w:rsidRPr="008C3C61">
              <w:t>П. 2.5. № 269 (б), 270 (г, е), 271 (а-в). Алгоритм решения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878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jc w:val="left"/>
            </w:pPr>
            <w:r w:rsidRPr="008C3C61">
              <w:t>36</w:t>
            </w:r>
          </w:p>
        </w:tc>
        <w:tc>
          <w:tcPr>
            <w:tcW w:w="8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</w:pPr>
            <w:r w:rsidRPr="008C3C61">
              <w:t>ЗИ</w:t>
            </w:r>
          </w:p>
        </w:tc>
        <w:tc>
          <w:tcPr>
            <w:tcW w:w="21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2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83" w:lineRule="exact"/>
              <w:ind w:left="60"/>
              <w:jc w:val="left"/>
            </w:pPr>
            <w:r w:rsidRPr="008C3C61">
              <w:t>ДМ: 0-14 (2, 7, 23, 24)</w:t>
            </w: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</w:pPr>
            <w:r w:rsidRPr="008C3C61">
              <w:t>П. 2.5. № 275 (и-м), 277 (а, б), 283 (б). РТ: № 91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590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jc w:val="left"/>
            </w:pPr>
            <w:r w:rsidRPr="008C3C61">
              <w:t>37</w:t>
            </w:r>
          </w:p>
        </w:tc>
        <w:tc>
          <w:tcPr>
            <w:tcW w:w="8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27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6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</w:pPr>
            <w:r w:rsidRPr="008C3C61">
              <w:t>ПЗУ</w:t>
            </w:r>
          </w:p>
        </w:tc>
        <w:tc>
          <w:tcPr>
            <w:tcW w:w="211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2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ind w:left="60"/>
              <w:jc w:val="left"/>
            </w:pPr>
            <w:r w:rsidRPr="008C3C61">
              <w:t>ДМ: П-22 (15 мин)</w:t>
            </w:r>
          </w:p>
        </w:tc>
        <w:tc>
          <w:tcPr>
            <w:tcW w:w="98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П. 2.5. № 285, 287 (б, г), 291,294 (а)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893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jc w:val="left"/>
            </w:pPr>
            <w:r w:rsidRPr="008C3C61">
              <w:t>38</w:t>
            </w:r>
          </w:p>
        </w:tc>
        <w:tc>
          <w:tcPr>
            <w:tcW w:w="8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</w:pPr>
            <w:r w:rsidRPr="008C3C61">
              <w:t>Комб.</w:t>
            </w:r>
          </w:p>
        </w:tc>
        <w:tc>
          <w:tcPr>
            <w:tcW w:w="21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2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jc w:val="left"/>
            </w:pPr>
            <w:r w:rsidRPr="008C3C61">
              <w:t>Тест (15 мин)</w:t>
            </w:r>
          </w:p>
        </w:tc>
        <w:tc>
          <w:tcPr>
            <w:tcW w:w="9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ind w:left="60"/>
              <w:jc w:val="left"/>
            </w:pPr>
            <w:r w:rsidRPr="008C3C61">
              <w:t>П. 2.5. № 286 (в, д), 288 (а, в), 293. РТ: № 97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605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jc w:val="left"/>
            </w:pPr>
            <w:r w:rsidRPr="008C3C61">
              <w:t>39</w:t>
            </w:r>
          </w:p>
        </w:tc>
        <w:tc>
          <w:tcPr>
            <w:tcW w:w="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jc w:val="left"/>
            </w:pPr>
            <w:r w:rsidRPr="008C3C61">
              <w:t>Зачет № 2</w:t>
            </w:r>
            <w:r>
              <w:t xml:space="preserve"> по теме квадратичная функция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jc w:val="left"/>
            </w:pPr>
            <w:r w:rsidRPr="008C3C61"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</w:pPr>
            <w:r w:rsidRPr="008C3C61">
              <w:t>Зачет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jc w:val="left"/>
            </w:pPr>
            <w:r w:rsidRPr="008C3C61">
              <w:t>Зачет (40 мин)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1176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jc w:val="left"/>
            </w:pPr>
            <w:r w:rsidRPr="008C3C61">
              <w:t>40</w:t>
            </w:r>
          </w:p>
        </w:tc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54" w:lineRule="exact"/>
              <w:ind w:left="240" w:firstLine="280"/>
              <w:jc w:val="left"/>
            </w:pPr>
            <w:r w:rsidRPr="008C3C61">
              <w:t>УРАВНЕНИЯ И СИСТЕМЫ УРАВ</w:t>
            </w:r>
            <w:r w:rsidRPr="008C3C61">
              <w:softHyphen/>
              <w:t>НЕНИЙ</w:t>
            </w:r>
            <w:r w:rsidRPr="008C3C61">
              <w:rPr>
                <w:rStyle w:val="BodytextItalic3"/>
                <w:sz w:val="22"/>
                <w:szCs w:val="22"/>
              </w:rPr>
              <w:t xml:space="preserve"> (25 часов)</w:t>
            </w:r>
          </w:p>
        </w:tc>
        <w:tc>
          <w:tcPr>
            <w:tcW w:w="12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ind w:left="60"/>
              <w:jc w:val="left"/>
            </w:pPr>
            <w:r w:rsidRPr="008C3C61">
              <w:t>Анализ за</w:t>
            </w:r>
            <w:r w:rsidRPr="008C3C61">
              <w:softHyphen/>
              <w:t>четной ра</w:t>
            </w:r>
            <w:r w:rsidRPr="008C3C61">
              <w:softHyphen/>
              <w:t>боты. Ра</w:t>
            </w:r>
            <w:r w:rsidRPr="008C3C61">
              <w:softHyphen/>
              <w:t>циональные выражения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jc w:val="left"/>
            </w:pPr>
            <w:r w:rsidRPr="008C3C61">
              <w:t>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</w:pPr>
            <w:r w:rsidRPr="008C3C61">
              <w:t>ОНМ</w:t>
            </w:r>
          </w:p>
        </w:tc>
        <w:tc>
          <w:tcPr>
            <w:tcW w:w="211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</w:pPr>
            <w:r w:rsidRPr="008C3C61">
              <w:t>Рациональные вы</w:t>
            </w:r>
            <w:r w:rsidRPr="008C3C61">
              <w:softHyphen/>
              <w:t>ражения и их преоб</w:t>
            </w:r>
            <w:r w:rsidRPr="008C3C61">
              <w:softHyphen/>
              <w:t>разования. Область определения выра</w:t>
            </w:r>
            <w:r w:rsidRPr="008C3C61">
              <w:softHyphen/>
              <w:t>жения. Тождество. Доказательство тож</w:t>
            </w:r>
            <w:r w:rsidRPr="008C3C61">
              <w:softHyphen/>
              <w:t>деств</w:t>
            </w:r>
          </w:p>
        </w:tc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  <w:ind w:left="60"/>
              <w:rPr>
                <w:sz w:val="22"/>
                <w:szCs w:val="22"/>
              </w:rPr>
            </w:pPr>
            <w:r w:rsidRPr="008C3C61">
              <w:rPr>
                <w:rFonts w:hint="eastAsia"/>
                <w:sz w:val="22"/>
                <w:szCs w:val="22"/>
              </w:rPr>
              <w:t>Знать</w:t>
            </w:r>
            <w:r w:rsidRPr="008C3C61">
              <w:rPr>
                <w:sz w:val="22"/>
                <w:szCs w:val="22"/>
              </w:rPr>
              <w:t>:</w:t>
            </w:r>
          </w:p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numPr>
                <w:ilvl w:val="0"/>
                <w:numId w:val="12"/>
              </w:numPr>
              <w:shd w:val="clear" w:color="auto" w:fill="auto"/>
              <w:tabs>
                <w:tab w:val="left" w:pos="228"/>
              </w:tabs>
              <w:ind w:left="60"/>
              <w:jc w:val="left"/>
            </w:pPr>
            <w:r w:rsidRPr="008C3C61">
              <w:t>терминологию, связан</w:t>
            </w:r>
            <w:r w:rsidRPr="008C3C61">
              <w:softHyphen/>
              <w:t>ную с рациональными выражениями;</w:t>
            </w:r>
          </w:p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numPr>
                <w:ilvl w:val="0"/>
                <w:numId w:val="12"/>
              </w:numPr>
              <w:shd w:val="clear" w:color="auto" w:fill="auto"/>
              <w:tabs>
                <w:tab w:val="left" w:pos="238"/>
              </w:tabs>
              <w:ind w:left="60"/>
              <w:jc w:val="left"/>
            </w:pPr>
            <w:r w:rsidRPr="008C3C61">
              <w:t>классификацию выра</w:t>
            </w:r>
            <w:r w:rsidRPr="008C3C61">
              <w:softHyphen/>
              <w:t>жений (рациональное, целое, дробное, иррацио</w:t>
            </w:r>
            <w:r w:rsidRPr="008C3C61">
              <w:softHyphen/>
              <w:t>нальное).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jc w:val="left"/>
            </w:pPr>
            <w:r w:rsidRPr="008C3C61">
              <w:t>МД (10 мин)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ind w:left="60"/>
              <w:jc w:val="left"/>
            </w:pPr>
            <w:r w:rsidRPr="008C3C61">
              <w:t>П. 3.1. №308 (а-в), 311, 313 (а, б). ДМ: О-15 (2 (в, г), 4)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1176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jc w:val="left"/>
            </w:pPr>
            <w:r w:rsidRPr="008C3C61">
              <w:t>41</w:t>
            </w:r>
          </w:p>
        </w:tc>
        <w:tc>
          <w:tcPr>
            <w:tcW w:w="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2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</w:pPr>
            <w:r w:rsidRPr="008C3C61">
              <w:t>ПЗУ</w:t>
            </w:r>
          </w:p>
        </w:tc>
        <w:tc>
          <w:tcPr>
            <w:tcW w:w="211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2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ind w:left="60"/>
              <w:jc w:val="left"/>
            </w:pPr>
            <w:r w:rsidRPr="008C3C61">
              <w:t>ДМ: П-24 (10 мин)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8" w:lineRule="exact"/>
            </w:pPr>
            <w:r w:rsidRPr="008C3C61">
              <w:t>П. 3.1. №314, 316 (а), 318 (а, в), 327 (в)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6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</w:tbl>
    <w:p w:rsidR="00EB2F30" w:rsidRPr="008C3C61" w:rsidRDefault="00EB2F30" w:rsidP="003479EA">
      <w:pPr>
        <w:rPr>
          <w:sz w:val="22"/>
          <w:szCs w:val="22"/>
        </w:rPr>
      </w:pPr>
    </w:p>
    <w:p w:rsidR="00EB2F30" w:rsidRPr="008C3C61" w:rsidRDefault="00EB2F30" w:rsidP="003479EA">
      <w:pPr>
        <w:pStyle w:val="Bodytext130"/>
        <w:shd w:val="clear" w:color="auto" w:fill="auto"/>
        <w:spacing w:after="710" w:line="350" w:lineRule="exact"/>
        <w:ind w:left="10320"/>
        <w:rPr>
          <w:sz w:val="22"/>
          <w:szCs w:val="22"/>
        </w:rPr>
      </w:pPr>
      <w:r w:rsidRPr="008C3C61">
        <w:rPr>
          <w:sz w:val="22"/>
          <w:szCs w:val="22"/>
        </w:rPr>
        <w:t>(</w:t>
      </w: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A0"/>
      </w:tblPr>
      <w:tblGrid>
        <w:gridCol w:w="595"/>
        <w:gridCol w:w="845"/>
        <w:gridCol w:w="1272"/>
        <w:gridCol w:w="562"/>
        <w:gridCol w:w="710"/>
        <w:gridCol w:w="2112"/>
        <w:gridCol w:w="2549"/>
        <w:gridCol w:w="1685"/>
        <w:gridCol w:w="989"/>
        <w:gridCol w:w="1992"/>
        <w:gridCol w:w="566"/>
        <w:gridCol w:w="600"/>
      </w:tblGrid>
      <w:tr w:rsidR="00EB2F30" w:rsidRPr="008C3C61" w:rsidTr="003C19FF">
        <w:trPr>
          <w:trHeight w:val="235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jc w:val="left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400"/>
              <w:jc w:val="left"/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620"/>
              <w:rPr>
                <w:sz w:val="22"/>
                <w:szCs w:val="22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rPr>
                <w:sz w:val="22"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340"/>
              <w:rPr>
                <w:sz w:val="22"/>
                <w:szCs w:val="22"/>
              </w:rPr>
            </w:pP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1040"/>
              <w:rPr>
                <w:sz w:val="22"/>
                <w:szCs w:val="22"/>
              </w:rPr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1260"/>
              <w:rPr>
                <w:sz w:val="22"/>
                <w:szCs w:val="22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  <w:jc w:val="left"/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460"/>
              <w:rPr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1020"/>
              <w:jc w:val="left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jc w:val="left"/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jc w:val="left"/>
            </w:pPr>
          </w:p>
        </w:tc>
      </w:tr>
      <w:tr w:rsidR="00EB2F30" w:rsidRPr="008C3C61" w:rsidTr="003C19FF">
        <w:trPr>
          <w:trHeight w:val="590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jc w:val="left"/>
            </w:pPr>
            <w:r w:rsidRPr="008C3C61">
              <w:t>42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</w:pPr>
            <w:r w:rsidRPr="008C3C61">
              <w:t>ПЗУ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  <w:spacing w:after="120"/>
              <w:ind w:left="60"/>
              <w:rPr>
                <w:sz w:val="22"/>
                <w:szCs w:val="22"/>
              </w:rPr>
            </w:pPr>
            <w:r w:rsidRPr="008C3C61">
              <w:rPr>
                <w:rFonts w:hint="eastAsia"/>
                <w:sz w:val="22"/>
                <w:szCs w:val="22"/>
              </w:rPr>
              <w:t>Уметь</w:t>
            </w:r>
            <w:r w:rsidRPr="008C3C61">
              <w:rPr>
                <w:sz w:val="22"/>
                <w:szCs w:val="22"/>
              </w:rPr>
              <w:t>:</w:t>
            </w:r>
          </w:p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before="120" w:line="240" w:lineRule="auto"/>
              <w:ind w:left="60"/>
              <w:jc w:val="left"/>
            </w:pPr>
            <w:r w:rsidRPr="008C3C61">
              <w:t>- выполнять числовые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ind w:left="60"/>
              <w:jc w:val="left"/>
            </w:pPr>
            <w:r w:rsidRPr="008C3C61">
              <w:t>ДМ: П-25 (10 мин)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П. 3.1. №329</w:t>
            </w:r>
            <w:r w:rsidRPr="008C3C61">
              <w:rPr>
                <w:rStyle w:val="Bodytext8pt2"/>
                <w:sz w:val="22"/>
                <w:szCs w:val="22"/>
              </w:rPr>
              <w:t xml:space="preserve"> (а), </w:t>
            </w:r>
            <w:r w:rsidRPr="008C3C61">
              <w:t>330, 333</w:t>
            </w:r>
            <w:r w:rsidRPr="008C3C61">
              <w:rPr>
                <w:rStyle w:val="Bodytext8pt2"/>
                <w:sz w:val="22"/>
                <w:szCs w:val="22"/>
              </w:rPr>
              <w:t xml:space="preserve"> (а),</w:t>
            </w:r>
            <w:r w:rsidRPr="008C3C61">
              <w:t xml:space="preserve"> 334 (в)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1762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jc w:val="left"/>
            </w:pPr>
            <w:r w:rsidRPr="008C3C61">
              <w:t>43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</w:pPr>
            <w:r w:rsidRPr="008C3C61">
              <w:t>ПКЗУ</w:t>
            </w:r>
          </w:p>
        </w:tc>
        <w:tc>
          <w:tcPr>
            <w:tcW w:w="21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25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ind w:left="60"/>
              <w:jc w:val="left"/>
            </w:pPr>
            <w:r w:rsidRPr="008C3C61">
              <w:t>подстановки в буквенные выражения и находить их значения;</w:t>
            </w:r>
          </w:p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- находить область опре</w:t>
            </w:r>
            <w:r w:rsidRPr="008C3C61">
              <w:softHyphen/>
              <w:t>деления целых и дробных выражений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8" w:lineRule="exact"/>
              <w:ind w:left="60"/>
              <w:jc w:val="left"/>
            </w:pPr>
            <w:r w:rsidRPr="008C3C61">
              <w:t>ДМ: П-26 (15 минО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after="660" w:line="298" w:lineRule="exact"/>
            </w:pPr>
            <w:r w:rsidRPr="008C3C61">
              <w:t>П. 3.1. №321, 341 (а), 345 (а), 347 (а)</w:t>
            </w:r>
          </w:p>
          <w:p w:rsidR="00EB2F30" w:rsidRPr="008C3C61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before="660" w:line="240" w:lineRule="auto"/>
              <w:ind w:left="1020"/>
              <w:rPr>
                <w:sz w:val="22"/>
                <w:szCs w:val="22"/>
              </w:rPr>
            </w:pPr>
            <w:r w:rsidRPr="008C3C61">
              <w:rPr>
                <w:sz w:val="22"/>
                <w:szCs w:val="22"/>
              </w:rPr>
              <w:t>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600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jc w:val="left"/>
            </w:pPr>
            <w:r w:rsidRPr="008C3C61">
              <w:t>44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ind w:left="40"/>
              <w:jc w:val="left"/>
            </w:pPr>
            <w:r w:rsidRPr="008C3C61">
              <w:t>Целые уравнения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jc w:val="left"/>
            </w:pPr>
            <w:r w:rsidRPr="008C3C61"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</w:pPr>
            <w:r w:rsidRPr="008C3C61">
              <w:t>Комб.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Примеры решения уравнений высших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ind w:left="60"/>
              <w:jc w:val="left"/>
            </w:pPr>
            <w:r w:rsidRPr="008C3C61">
              <w:rPr>
                <w:rStyle w:val="BodytextBold5"/>
                <w:sz w:val="22"/>
                <w:szCs w:val="22"/>
              </w:rPr>
              <w:t>Знать</w:t>
            </w:r>
            <w:r w:rsidRPr="008C3C61">
              <w:t xml:space="preserve"> приемы решения уравнений высших сте</w:t>
            </w:r>
            <w:r w:rsidRPr="008C3C61">
              <w:softHyphen/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ind w:left="60"/>
              <w:jc w:val="left"/>
            </w:pPr>
            <w:r w:rsidRPr="008C3C61">
              <w:t>ДМ: П-23 (10 мин)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ind w:left="60"/>
              <w:jc w:val="left"/>
            </w:pPr>
            <w:r w:rsidRPr="008C3C61">
              <w:t>Теорема Безу.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П. 3.2. № 348 (а), 352 (а, д), 356 (г)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1752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jc w:val="left"/>
            </w:pPr>
            <w:r w:rsidRPr="008C3C61">
              <w:t>45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</w:pPr>
            <w:r w:rsidRPr="008C3C61">
              <w:t>Комб.</w:t>
            </w:r>
          </w:p>
        </w:tc>
        <w:tc>
          <w:tcPr>
            <w:tcW w:w="21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степеней. Решение рациональных урав</w:t>
            </w:r>
            <w:r w:rsidRPr="008C3C61">
              <w:softHyphen/>
              <w:t>нений. Замена пере</w:t>
            </w:r>
            <w:r w:rsidRPr="008C3C61">
              <w:softHyphen/>
              <w:t>менных, разложение на множители</w:t>
            </w:r>
          </w:p>
        </w:tc>
        <w:tc>
          <w:tcPr>
            <w:tcW w:w="25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307" w:lineRule="exact"/>
              <w:ind w:left="60"/>
              <w:jc w:val="left"/>
            </w:pPr>
            <w:r w:rsidRPr="008C3C61">
              <w:t xml:space="preserve">пеней. </w:t>
            </w:r>
            <w:r w:rsidRPr="008C3C61">
              <w:rPr>
                <w:rStyle w:val="BodytextBold5"/>
                <w:sz w:val="22"/>
                <w:szCs w:val="22"/>
              </w:rPr>
              <w:t>Уметь:</w:t>
            </w:r>
          </w:p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numPr>
                <w:ilvl w:val="0"/>
                <w:numId w:val="13"/>
              </w:numPr>
              <w:shd w:val="clear" w:color="auto" w:fill="auto"/>
              <w:tabs>
                <w:tab w:val="left" w:pos="228"/>
              </w:tabs>
              <w:ind w:left="60"/>
              <w:jc w:val="left"/>
            </w:pPr>
            <w:r w:rsidRPr="008C3C61">
              <w:t>решать квадратные и рациональные уравнения;</w:t>
            </w:r>
          </w:p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numPr>
                <w:ilvl w:val="0"/>
                <w:numId w:val="13"/>
              </w:numPr>
              <w:shd w:val="clear" w:color="auto" w:fill="auto"/>
              <w:tabs>
                <w:tab w:val="left" w:pos="238"/>
              </w:tabs>
              <w:ind w:left="60"/>
              <w:jc w:val="left"/>
            </w:pPr>
            <w:r w:rsidRPr="008C3C61">
              <w:t>решать уравнения выс</w:t>
            </w:r>
            <w:r w:rsidRPr="008C3C61">
              <w:softHyphen/>
              <w:t>ших степеней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ind w:left="60"/>
              <w:jc w:val="left"/>
            </w:pPr>
            <w:r w:rsidRPr="008C3C61">
              <w:t>ДМ: П-28 (10 мин)</w:t>
            </w:r>
          </w:p>
        </w:tc>
        <w:tc>
          <w:tcPr>
            <w:tcW w:w="98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8" w:lineRule="exact"/>
              <w:ind w:left="60"/>
              <w:jc w:val="left"/>
            </w:pPr>
            <w:r w:rsidRPr="008C3C61">
              <w:t>Схема Горнера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П. 3.3. № 364 (а, б), 366 (а, б), 370 (а, б), 371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878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jc w:val="left"/>
            </w:pPr>
            <w:r w:rsidRPr="008C3C61">
              <w:t>46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83" w:lineRule="exact"/>
              <w:ind w:left="40"/>
              <w:jc w:val="left"/>
            </w:pPr>
            <w:r w:rsidRPr="008C3C61">
              <w:t>Дробные уравнения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jc w:val="left"/>
            </w:pPr>
            <w:r w:rsidRPr="008C3C61"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</w:pPr>
            <w:r w:rsidRPr="008C3C61">
              <w:t>Комб.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ind w:left="60"/>
              <w:jc w:val="left"/>
            </w:pPr>
            <w:r w:rsidRPr="008C3C61">
              <w:t>ФО теории (12-15 мин)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8" w:lineRule="exact"/>
            </w:pPr>
            <w:r w:rsidRPr="008C3C61">
              <w:t xml:space="preserve">П. 3.3. № 377 (а-в), 380 (д), 381 (а), 382 </w:t>
            </w:r>
            <w:r w:rsidRPr="008C3C61">
              <w:rPr>
                <w:rStyle w:val="Bodytext10pt"/>
                <w:sz w:val="22"/>
                <w:szCs w:val="22"/>
              </w:rPr>
              <w:t>(а)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893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jc w:val="left"/>
            </w:pPr>
            <w:r w:rsidRPr="008C3C61">
              <w:t>47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2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</w:pPr>
            <w:r w:rsidRPr="008C3C61">
              <w:t>Комб.</w:t>
            </w:r>
          </w:p>
        </w:tc>
        <w:tc>
          <w:tcPr>
            <w:tcW w:w="21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254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ind w:left="60"/>
              <w:jc w:val="left"/>
            </w:pPr>
            <w:r w:rsidRPr="008C3C61">
              <w:t>ДМ: П-29 (10 мин)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302" w:lineRule="exact"/>
            </w:pPr>
            <w:r w:rsidRPr="008C3C61">
              <w:t xml:space="preserve">П. 3.3. № 379 (а, б), 382 (е), 385 (а), 387 </w:t>
            </w:r>
            <w:r w:rsidRPr="008C3C61">
              <w:rPr>
                <w:rStyle w:val="Bodytext10pt"/>
                <w:sz w:val="22"/>
                <w:szCs w:val="22"/>
              </w:rPr>
              <w:t>(а)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605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jc w:val="left"/>
            </w:pPr>
            <w:r w:rsidRPr="008C3C61">
              <w:t>48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2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6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</w:pPr>
            <w:r w:rsidRPr="008C3C61">
              <w:t>ПЗУ</w:t>
            </w:r>
          </w:p>
        </w:tc>
        <w:tc>
          <w:tcPr>
            <w:tcW w:w="211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2549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ind w:left="60"/>
              <w:jc w:val="left"/>
            </w:pPr>
            <w:r w:rsidRPr="008C3C61">
              <w:t>ДМ: П-30 (10 мин)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П. 3.3. № 387 (б), 390 (б), 392, 394 (а)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888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jc w:val="left"/>
            </w:pPr>
            <w:r w:rsidRPr="008C3C61">
              <w:t>49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6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Урок- прак- тикум</w:t>
            </w:r>
          </w:p>
        </w:tc>
        <w:tc>
          <w:tcPr>
            <w:tcW w:w="211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254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8" w:lineRule="exact"/>
            </w:pPr>
            <w:r w:rsidRPr="008C3C61">
              <w:t>Практикум (от</w:t>
            </w:r>
            <w:r w:rsidRPr="008C3C61">
              <w:softHyphen/>
              <w:t>чет) (40 мин)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ind w:left="60"/>
              <w:jc w:val="left"/>
            </w:pPr>
            <w:r w:rsidRPr="008C3C61">
              <w:t>П. 3.3. № 395 (а), 396 (а), 399 (а). РТ: № 118, 119 (а)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1181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jc w:val="left"/>
            </w:pPr>
            <w:r w:rsidRPr="008C3C61">
              <w:t>50</w:t>
            </w:r>
          </w:p>
        </w:tc>
        <w:tc>
          <w:tcPr>
            <w:tcW w:w="8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83" w:lineRule="exact"/>
              <w:ind w:left="40"/>
              <w:jc w:val="left"/>
            </w:pPr>
            <w:r w:rsidRPr="008C3C61">
              <w:t>Решение задач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jc w:val="left"/>
            </w:pPr>
            <w:r w:rsidRPr="008C3C61">
              <w:t>4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</w:pPr>
            <w:r w:rsidRPr="008C3C61">
              <w:t>Комб.</w:t>
            </w:r>
          </w:p>
        </w:tc>
        <w:tc>
          <w:tcPr>
            <w:tcW w:w="21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83" w:lineRule="exact"/>
              <w:ind w:left="60"/>
              <w:jc w:val="left"/>
            </w:pPr>
            <w:r w:rsidRPr="008C3C61">
              <w:t>Решение задач ал</w:t>
            </w:r>
            <w:r w:rsidRPr="008C3C61">
              <w:softHyphen/>
              <w:t>гебраическим мето</w:t>
            </w:r>
            <w:r w:rsidRPr="008C3C61">
              <w:softHyphen/>
              <w:t>дом</w:t>
            </w:r>
          </w:p>
        </w:tc>
        <w:tc>
          <w:tcPr>
            <w:tcW w:w="25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83" w:lineRule="exact"/>
              <w:ind w:left="60"/>
              <w:jc w:val="left"/>
            </w:pPr>
            <w:r w:rsidRPr="008C3C61">
              <w:rPr>
                <w:rStyle w:val="BodytextBold5"/>
                <w:sz w:val="22"/>
                <w:szCs w:val="22"/>
              </w:rPr>
              <w:t>Уметь</w:t>
            </w:r>
            <w:r w:rsidRPr="008C3C61">
              <w:t xml:space="preserve"> решать текстовые задачи с помощью составления уравнений, интерпретируя результат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</w:pPr>
            <w:r w:rsidRPr="008C3C61">
              <w:t>ФО «Способы решения урав</w:t>
            </w:r>
            <w:r w:rsidRPr="008C3C61">
              <w:softHyphen/>
              <w:t>нений»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ind w:left="60"/>
              <w:jc w:val="left"/>
            </w:pPr>
            <w:r w:rsidRPr="008C3C61">
              <w:t>Уравне</w:t>
            </w:r>
            <w:r w:rsidRPr="008C3C61">
              <w:softHyphen/>
              <w:t>ния с пара</w:t>
            </w:r>
            <w:r w:rsidRPr="008C3C61">
              <w:softHyphen/>
              <w:t>метром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83" w:lineRule="exact"/>
            </w:pPr>
            <w:r w:rsidRPr="008C3C61">
              <w:t>П. 3.4. № 397 (б), 402 (б), 407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</w:tbl>
    <w:p w:rsidR="00EB2F30" w:rsidRPr="008C3C61" w:rsidRDefault="00EB2F30" w:rsidP="003479EA">
      <w:pPr>
        <w:rPr>
          <w:sz w:val="22"/>
          <w:szCs w:val="2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A0"/>
      </w:tblPr>
      <w:tblGrid>
        <w:gridCol w:w="576"/>
        <w:gridCol w:w="845"/>
        <w:gridCol w:w="1272"/>
        <w:gridCol w:w="566"/>
        <w:gridCol w:w="706"/>
        <w:gridCol w:w="2117"/>
        <w:gridCol w:w="2539"/>
        <w:gridCol w:w="1685"/>
        <w:gridCol w:w="994"/>
        <w:gridCol w:w="1987"/>
        <w:gridCol w:w="566"/>
        <w:gridCol w:w="590"/>
      </w:tblGrid>
      <w:tr w:rsidR="00EB2F30" w:rsidRPr="008C3C61" w:rsidTr="003C19FF">
        <w:trPr>
          <w:trHeight w:val="23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jc w:val="left"/>
            </w:pPr>
            <w:r w:rsidRPr="008C3C61"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380"/>
              <w:jc w:val="left"/>
            </w:pPr>
            <w:r w:rsidRPr="008C3C61">
              <w:t>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00"/>
              <w:jc w:val="left"/>
            </w:pPr>
            <w:r w:rsidRPr="008C3C61"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jc w:val="left"/>
            </w:pPr>
            <w:r w:rsidRPr="008C3C61">
              <w:t>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340"/>
              <w:jc w:val="left"/>
            </w:pPr>
            <w:r w:rsidRPr="008C3C61">
              <w:t>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1040"/>
              <w:jc w:val="left"/>
            </w:pPr>
            <w:r w:rsidRPr="008C3C61">
              <w:t>6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  <w:jc w:val="left"/>
            </w:pPr>
            <w:r w:rsidRPr="008C3C61">
              <w:t>7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  <w:jc w:val="left"/>
            </w:pPr>
            <w:r w:rsidRPr="008C3C61">
              <w:t>8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460"/>
              <w:jc w:val="left"/>
            </w:pPr>
            <w:r w:rsidRPr="008C3C61">
              <w:t>9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  <w:jc w:val="left"/>
            </w:pPr>
            <w:r w:rsidRPr="008C3C61"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jc w:val="left"/>
            </w:pPr>
            <w:r w:rsidRPr="008C3C61">
              <w:t>11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jc w:val="left"/>
            </w:pPr>
            <w:r w:rsidRPr="008C3C61">
              <w:t>12</w:t>
            </w:r>
          </w:p>
        </w:tc>
      </w:tr>
      <w:tr w:rsidR="00EB2F30" w:rsidRPr="008C3C61" w:rsidTr="003C19FF">
        <w:trPr>
          <w:trHeight w:val="581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jc w:val="left"/>
            </w:pPr>
            <w:r w:rsidRPr="008C3C61">
              <w:t>51</w:t>
            </w:r>
          </w:p>
        </w:tc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40"/>
              <w:framePr w:wrap="notBeside" w:vAnchor="text" w:hAnchor="text" w:xAlign="center" w:y="1"/>
              <w:shd w:val="clear" w:color="auto" w:fill="auto"/>
              <w:spacing w:line="240" w:lineRule="auto"/>
              <w:ind w:left="100"/>
              <w:rPr>
                <w:sz w:val="22"/>
                <w:szCs w:val="22"/>
              </w:rPr>
            </w:pP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</w:pPr>
            <w:r w:rsidRPr="008C3C61">
              <w:t>Комб.</w:t>
            </w:r>
          </w:p>
        </w:tc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25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ind w:left="60"/>
              <w:jc w:val="left"/>
            </w:pPr>
            <w:r w:rsidRPr="008C3C61">
              <w:t>с учетом ограничений условия задачи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</w:pPr>
            <w:r w:rsidRPr="008C3C61">
              <w:t>ДМ: П-31 (10 мин)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</w:pPr>
            <w:r w:rsidRPr="008C3C61">
              <w:t>П. 3.4. № 398 (б), 405 (б), 412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59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jc w:val="left"/>
            </w:pPr>
            <w:r w:rsidRPr="008C3C61">
              <w:t>52</w:t>
            </w:r>
          </w:p>
        </w:tc>
        <w:tc>
          <w:tcPr>
            <w:tcW w:w="8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</w:pPr>
            <w:r w:rsidRPr="008C3C61">
              <w:t>Комб.</w:t>
            </w:r>
          </w:p>
        </w:tc>
        <w:tc>
          <w:tcPr>
            <w:tcW w:w="21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25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ind w:left="60"/>
              <w:jc w:val="left"/>
            </w:pPr>
            <w:r w:rsidRPr="008C3C61">
              <w:t>ДМ: П-32 (15 мин)</w:t>
            </w:r>
          </w:p>
        </w:tc>
        <w:tc>
          <w:tcPr>
            <w:tcW w:w="99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</w:pPr>
            <w:r w:rsidRPr="008C3C61">
              <w:t>П. 3.4. №409 (б), 418,421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605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jc w:val="left"/>
            </w:pPr>
            <w:r w:rsidRPr="008C3C61">
              <w:t>53</w:t>
            </w:r>
          </w:p>
        </w:tc>
        <w:tc>
          <w:tcPr>
            <w:tcW w:w="8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2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</w:pPr>
            <w:r w:rsidRPr="008C3C61">
              <w:t>Комб.</w:t>
            </w:r>
          </w:p>
        </w:tc>
        <w:tc>
          <w:tcPr>
            <w:tcW w:w="21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2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8" w:lineRule="exact"/>
            </w:pPr>
            <w:r w:rsidRPr="008C3C61">
              <w:t>ДМ: П-33 (15 мин)</w:t>
            </w:r>
          </w:p>
        </w:tc>
        <w:tc>
          <w:tcPr>
            <w:tcW w:w="9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302" w:lineRule="exact"/>
            </w:pPr>
            <w:r w:rsidRPr="008C3C61">
              <w:t>П. 3.4. №400 (а), 425, 428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60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jc w:val="left"/>
            </w:pPr>
            <w:r w:rsidRPr="008C3C61">
              <w:t>54</w:t>
            </w:r>
          </w:p>
        </w:tc>
        <w:tc>
          <w:tcPr>
            <w:tcW w:w="8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jc w:val="left"/>
            </w:pPr>
            <w:r w:rsidRPr="008C3C61">
              <w:t>Зачет № 3</w:t>
            </w:r>
            <w:r>
              <w:t xml:space="preserve"> по теме уравнения системы уравнений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jc w:val="left"/>
            </w:pPr>
            <w:r w:rsidRPr="008C3C61"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</w:pPr>
            <w:r w:rsidRPr="008C3C61">
              <w:t>Зачет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</w:pPr>
            <w:r w:rsidRPr="008C3C61">
              <w:t>Зачет (40 мин)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8" w:lineRule="exact"/>
            </w:pPr>
            <w:r w:rsidRPr="008C3C61">
              <w:t>ДМ: Проверь себя (с. 56)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888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jc w:val="left"/>
            </w:pPr>
            <w:r w:rsidRPr="008C3C61">
              <w:t>55</w:t>
            </w:r>
          </w:p>
        </w:tc>
        <w:tc>
          <w:tcPr>
            <w:tcW w:w="8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</w:pPr>
            <w:r w:rsidRPr="008C3C61">
              <w:t>Анализ зачетной работы. Системы уравнений с двумя пе</w:t>
            </w:r>
            <w:r w:rsidRPr="008C3C61">
              <w:softHyphen/>
              <w:t>ременными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jc w:val="left"/>
            </w:pPr>
            <w:r w:rsidRPr="008C3C61">
              <w:t>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</w:pPr>
            <w:r w:rsidRPr="008C3C61">
              <w:t>ОНМ</w:t>
            </w:r>
          </w:p>
        </w:tc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ind w:left="60"/>
              <w:jc w:val="left"/>
            </w:pPr>
            <w:r w:rsidRPr="008C3C61">
              <w:t>Система уравнений. Решение системы подстановкой,ал</w:t>
            </w:r>
            <w:r w:rsidRPr="008C3C61">
              <w:softHyphen/>
              <w:t>гебраическим сло</w:t>
            </w:r>
            <w:r w:rsidRPr="008C3C61">
              <w:softHyphen/>
              <w:t>жением, графически</w:t>
            </w:r>
          </w:p>
        </w:tc>
        <w:tc>
          <w:tcPr>
            <w:tcW w:w="25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ind w:left="60"/>
              <w:jc w:val="left"/>
            </w:pPr>
            <w:r w:rsidRPr="008C3C61">
              <w:rPr>
                <w:rStyle w:val="BodytextBold4"/>
                <w:sz w:val="22"/>
                <w:szCs w:val="22"/>
              </w:rPr>
              <w:t>Знать</w:t>
            </w:r>
            <w:r w:rsidRPr="008C3C61">
              <w:t xml:space="preserve"> способы решения систем уравнений. </w:t>
            </w:r>
            <w:r w:rsidRPr="008C3C61">
              <w:rPr>
                <w:rStyle w:val="BodytextBold4"/>
                <w:sz w:val="22"/>
                <w:szCs w:val="22"/>
              </w:rPr>
              <w:t>Уметь:</w:t>
            </w:r>
          </w:p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numPr>
                <w:ilvl w:val="0"/>
                <w:numId w:val="14"/>
              </w:numPr>
              <w:shd w:val="clear" w:color="auto" w:fill="auto"/>
              <w:tabs>
                <w:tab w:val="left" w:pos="238"/>
              </w:tabs>
            </w:pPr>
            <w:r w:rsidRPr="008C3C61">
              <w:t>решать системы урав</w:t>
            </w:r>
            <w:r w:rsidRPr="008C3C61">
              <w:softHyphen/>
              <w:t>нений различными спо</w:t>
            </w:r>
            <w:r w:rsidRPr="008C3C61">
              <w:softHyphen/>
              <w:t>собами;</w:t>
            </w:r>
          </w:p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numPr>
                <w:ilvl w:val="0"/>
                <w:numId w:val="14"/>
              </w:numPr>
              <w:shd w:val="clear" w:color="auto" w:fill="auto"/>
              <w:tabs>
                <w:tab w:val="left" w:pos="238"/>
              </w:tabs>
              <w:ind w:left="60"/>
              <w:jc w:val="left"/>
            </w:pPr>
            <w:r w:rsidRPr="008C3C61">
              <w:t>решать текстовые зада</w:t>
            </w:r>
            <w:r w:rsidRPr="008C3C61">
              <w:softHyphen/>
              <w:t>чи алгебраическим мето</w:t>
            </w:r>
            <w:r w:rsidRPr="008C3C61">
              <w:softHyphen/>
              <w:t>дом, интерпретировать полученный результат, проводить отбор реше</w:t>
            </w:r>
            <w:r w:rsidRPr="008C3C61">
              <w:softHyphen/>
              <w:t>ний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Работа над ошибками (20 мин)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302" w:lineRule="exact"/>
            </w:pPr>
            <w:r w:rsidRPr="008C3C61">
              <w:t>П. 3.5. № 430 (а, в), 431,433 (а, д), 435 (а)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59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jc w:val="left"/>
            </w:pPr>
            <w:r w:rsidRPr="008C3C61">
              <w:t>56</w:t>
            </w:r>
          </w:p>
        </w:tc>
        <w:tc>
          <w:tcPr>
            <w:tcW w:w="8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</w:pPr>
            <w:r w:rsidRPr="008C3C61">
              <w:t>ЗИ</w:t>
            </w:r>
          </w:p>
        </w:tc>
        <w:tc>
          <w:tcPr>
            <w:tcW w:w="21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25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ДМ: П-34 (15 мин)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П. 3.5. №437 (б, г), 439 (в), 536 (а, д)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88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jc w:val="left"/>
            </w:pPr>
            <w:r w:rsidRPr="008C3C61">
              <w:t>57</w:t>
            </w:r>
          </w:p>
        </w:tc>
        <w:tc>
          <w:tcPr>
            <w:tcW w:w="8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</w:pPr>
            <w:r w:rsidRPr="008C3C61">
              <w:t>ПЗУ</w:t>
            </w:r>
          </w:p>
        </w:tc>
        <w:tc>
          <w:tcPr>
            <w:tcW w:w="21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25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</w:pPr>
            <w:r w:rsidRPr="008C3C61">
              <w:t>Устная работа по готовым гра</w:t>
            </w:r>
            <w:r w:rsidRPr="008C3C61">
              <w:softHyphen/>
              <w:t>фикам (10 мин)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</w:pPr>
            <w:r w:rsidRPr="008C3C61">
              <w:t>П. 3.5. №441, 443 (а, б), 448 (а, б)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1152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jc w:val="left"/>
            </w:pPr>
            <w:r w:rsidRPr="008C3C61">
              <w:t>58</w:t>
            </w:r>
          </w:p>
        </w:tc>
        <w:tc>
          <w:tcPr>
            <w:tcW w:w="8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2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</w:pPr>
            <w:r w:rsidRPr="008C3C61">
              <w:t>Комб.</w:t>
            </w:r>
          </w:p>
        </w:tc>
        <w:tc>
          <w:tcPr>
            <w:tcW w:w="21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2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ind w:left="60"/>
              <w:jc w:val="left"/>
            </w:pPr>
            <w:r w:rsidRPr="008C3C61">
              <w:t>ДМ: П-35 (15 мин)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П. 3.5. № 444 (в), 446 (б, в), 447 (а), 448 (в)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88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jc w:val="left"/>
            </w:pPr>
            <w:r w:rsidRPr="008C3C61">
              <w:t>59</w:t>
            </w:r>
          </w:p>
        </w:tc>
        <w:tc>
          <w:tcPr>
            <w:tcW w:w="8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ind w:left="60"/>
              <w:jc w:val="left"/>
            </w:pPr>
            <w:r w:rsidRPr="008C3C61">
              <w:t>Решение задач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jc w:val="left"/>
            </w:pPr>
            <w:r w:rsidRPr="008C3C61">
              <w:t>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</w:pPr>
            <w:r w:rsidRPr="008C3C61">
              <w:t>Комб.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Фронтальная проверка д/з (5-8 мин)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П. 3.6. № 459 (а), 460 (б), 463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600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jc w:val="left"/>
            </w:pPr>
            <w:r w:rsidRPr="008C3C61">
              <w:t>60</w:t>
            </w:r>
          </w:p>
        </w:tc>
        <w:tc>
          <w:tcPr>
            <w:tcW w:w="8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2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Прак</w:t>
            </w:r>
            <w:r w:rsidRPr="008C3C61">
              <w:softHyphen/>
              <w:t>тикум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ind w:left="60"/>
              <w:jc w:val="left"/>
            </w:pPr>
            <w:r w:rsidRPr="008C3C61">
              <w:t>Практикум (40 мин) 0-21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РТ: № 135, 136, 137,140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883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jc w:val="left"/>
            </w:pPr>
            <w:r w:rsidRPr="008C3C61">
              <w:t>61</w:t>
            </w:r>
          </w:p>
        </w:tc>
        <w:tc>
          <w:tcPr>
            <w:tcW w:w="8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ind w:left="60"/>
              <w:jc w:val="left"/>
            </w:pPr>
            <w:r w:rsidRPr="008C3C61">
              <w:t>Графиче</w:t>
            </w:r>
            <w:r w:rsidRPr="008C3C61">
              <w:softHyphen/>
              <w:t>ское иссле</w:t>
            </w:r>
            <w:r w:rsidRPr="008C3C61">
              <w:softHyphen/>
              <w:t>дование уравнений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jc w:val="left"/>
            </w:pPr>
            <w:r w:rsidRPr="008C3C61">
              <w:t>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</w:pPr>
            <w:r w:rsidRPr="008C3C61">
              <w:t>Комб.</w:t>
            </w:r>
          </w:p>
        </w:tc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</w:pPr>
            <w:r w:rsidRPr="008C3C61">
              <w:t>Использование гра</w:t>
            </w:r>
            <w:r w:rsidRPr="008C3C61">
              <w:softHyphen/>
              <w:t>фиков функций для решения уравнений и систем. Графическая интерпретация урав</w:t>
            </w:r>
            <w:r w:rsidRPr="008C3C61">
              <w:softHyphen/>
              <w:t>нений и их систем</w:t>
            </w:r>
          </w:p>
        </w:tc>
        <w:tc>
          <w:tcPr>
            <w:tcW w:w="25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ind w:left="60"/>
              <w:jc w:val="left"/>
            </w:pPr>
            <w:r w:rsidRPr="008C3C61">
              <w:rPr>
                <w:rStyle w:val="BodytextBold4"/>
                <w:sz w:val="22"/>
                <w:szCs w:val="22"/>
              </w:rPr>
              <w:t>Уметь</w:t>
            </w:r>
            <w:r w:rsidRPr="008C3C61">
              <w:t xml:space="preserve"> применять гра</w:t>
            </w:r>
            <w:r w:rsidRPr="008C3C61">
              <w:softHyphen/>
              <w:t>фические представления при решении уравнений, систем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ДМ: П-39 (15 мин)</w:t>
            </w:r>
          </w:p>
        </w:tc>
        <w:tc>
          <w:tcPr>
            <w:tcW w:w="99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</w:pPr>
            <w:r w:rsidRPr="008C3C61">
              <w:t>График дробно- линей</w:t>
            </w:r>
            <w:r w:rsidRPr="008C3C61">
              <w:softHyphen/>
              <w:t>ной</w:t>
            </w:r>
          </w:p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</w:pPr>
            <w:r w:rsidRPr="008C3C61">
              <w:t>функции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ind w:left="60"/>
              <w:jc w:val="left"/>
            </w:pPr>
            <w:r w:rsidRPr="008C3C61">
              <w:t>П. 3.7. №479, 481 (а, б), 483 (а). С. 180, №4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907"/>
          <w:jc w:val="center"/>
        </w:trPr>
        <w:tc>
          <w:tcPr>
            <w:tcW w:w="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jc w:val="left"/>
            </w:pPr>
            <w:r w:rsidRPr="008C3C61">
              <w:t>62</w:t>
            </w:r>
          </w:p>
        </w:tc>
        <w:tc>
          <w:tcPr>
            <w:tcW w:w="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2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</w:pPr>
            <w:r w:rsidRPr="008C3C61">
              <w:t>Комб.</w:t>
            </w:r>
          </w:p>
        </w:tc>
        <w:tc>
          <w:tcPr>
            <w:tcW w:w="21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2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ДМ: П-40 (15 мин)</w:t>
            </w:r>
          </w:p>
        </w:tc>
        <w:tc>
          <w:tcPr>
            <w:tcW w:w="99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</w:pPr>
            <w:r w:rsidRPr="008C3C61">
              <w:t>П. 3.7. №481 (в), 485 (а, б), 488 (а). С. 181, №5 (г)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</w:tbl>
    <w:p w:rsidR="00EB2F30" w:rsidRPr="008C3C61" w:rsidRDefault="00EB2F30" w:rsidP="003479EA">
      <w:pPr>
        <w:rPr>
          <w:sz w:val="22"/>
          <w:szCs w:val="22"/>
        </w:rPr>
        <w:sectPr w:rsidR="00EB2F30" w:rsidRPr="008C3C61">
          <w:headerReference w:type="even" r:id="rId9"/>
          <w:headerReference w:type="default" r:id="rId10"/>
          <w:footerReference w:type="default" r:id="rId11"/>
          <w:type w:val="continuous"/>
          <w:pgSz w:w="16837" w:h="11905" w:orient="landscape"/>
          <w:pgMar w:top="218" w:right="768" w:bottom="218" w:left="1578" w:header="0" w:footer="3" w:gutter="0"/>
          <w:cols w:space="720"/>
          <w:noEndnote/>
          <w:docGrid w:linePitch="360"/>
        </w:sect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A0"/>
      </w:tblPr>
      <w:tblGrid>
        <w:gridCol w:w="581"/>
        <w:gridCol w:w="845"/>
        <w:gridCol w:w="1272"/>
        <w:gridCol w:w="566"/>
        <w:gridCol w:w="706"/>
        <w:gridCol w:w="2117"/>
        <w:gridCol w:w="2544"/>
        <w:gridCol w:w="1685"/>
        <w:gridCol w:w="989"/>
        <w:gridCol w:w="1992"/>
        <w:gridCol w:w="566"/>
        <w:gridCol w:w="586"/>
      </w:tblGrid>
      <w:tr w:rsidR="00EB2F30" w:rsidRPr="008C3C61" w:rsidTr="003C19FF">
        <w:trPr>
          <w:trHeight w:val="23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220"/>
              <w:rPr>
                <w:sz w:val="22"/>
                <w:szCs w:val="22"/>
              </w:rPr>
            </w:pPr>
            <w:r w:rsidRPr="008C3C61">
              <w:rPr>
                <w:sz w:val="22"/>
                <w:szCs w:val="22"/>
              </w:rPr>
              <w:t>1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400"/>
              <w:rPr>
                <w:sz w:val="22"/>
                <w:szCs w:val="22"/>
              </w:rPr>
            </w:pPr>
            <w:r w:rsidRPr="008C3C61">
              <w:rPr>
                <w:sz w:val="22"/>
                <w:szCs w:val="22"/>
              </w:rPr>
              <w:t>2</w:t>
            </w: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620"/>
              <w:rPr>
                <w:sz w:val="22"/>
                <w:szCs w:val="22"/>
              </w:rPr>
            </w:pPr>
            <w:r w:rsidRPr="008C3C61">
              <w:rPr>
                <w:sz w:val="22"/>
                <w:szCs w:val="22"/>
              </w:rPr>
              <w:t>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260"/>
              <w:rPr>
                <w:sz w:val="22"/>
                <w:szCs w:val="22"/>
              </w:rPr>
            </w:pPr>
            <w:r w:rsidRPr="008C3C61">
              <w:rPr>
                <w:sz w:val="22"/>
                <w:szCs w:val="22"/>
              </w:rPr>
              <w:t>4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340"/>
              <w:rPr>
                <w:sz w:val="22"/>
                <w:szCs w:val="22"/>
              </w:rPr>
            </w:pPr>
            <w:r w:rsidRPr="008C3C61">
              <w:rPr>
                <w:sz w:val="22"/>
                <w:szCs w:val="22"/>
              </w:rPr>
              <w:t>5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1040"/>
              <w:rPr>
                <w:sz w:val="22"/>
                <w:szCs w:val="22"/>
              </w:rPr>
            </w:pPr>
            <w:r w:rsidRPr="008C3C61">
              <w:rPr>
                <w:sz w:val="22"/>
                <w:szCs w:val="22"/>
              </w:rPr>
              <w:t>б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  <w:rPr>
                <w:sz w:val="22"/>
                <w:szCs w:val="22"/>
              </w:rPr>
            </w:pPr>
            <w:r w:rsidRPr="008C3C61">
              <w:rPr>
                <w:sz w:val="22"/>
                <w:szCs w:val="22"/>
              </w:rPr>
              <w:t>7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  <w:rPr>
                <w:sz w:val="22"/>
                <w:szCs w:val="22"/>
              </w:rPr>
            </w:pPr>
            <w:r w:rsidRPr="008C3C61">
              <w:rPr>
                <w:sz w:val="22"/>
                <w:szCs w:val="22"/>
              </w:rPr>
              <w:t>8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460"/>
              <w:rPr>
                <w:sz w:val="22"/>
                <w:szCs w:val="22"/>
              </w:rPr>
            </w:pPr>
            <w:r w:rsidRPr="008C3C61">
              <w:rPr>
                <w:sz w:val="22"/>
                <w:szCs w:val="22"/>
              </w:rPr>
              <w:t>9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  <w:rPr>
                <w:sz w:val="22"/>
                <w:szCs w:val="22"/>
              </w:rPr>
            </w:pPr>
            <w:r w:rsidRPr="008C3C61">
              <w:rPr>
                <w:sz w:val="22"/>
                <w:szCs w:val="22"/>
              </w:rPr>
              <w:t>10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rPr>
                <w:sz w:val="22"/>
                <w:szCs w:val="22"/>
              </w:rPr>
            </w:pPr>
            <w:r w:rsidRPr="008C3C61">
              <w:rPr>
                <w:sz w:val="22"/>
                <w:szCs w:val="22"/>
              </w:rPr>
              <w:t>11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rPr>
                <w:sz w:val="22"/>
                <w:szCs w:val="22"/>
              </w:rPr>
            </w:pPr>
            <w:r w:rsidRPr="008C3C61">
              <w:rPr>
                <w:sz w:val="22"/>
                <w:szCs w:val="22"/>
              </w:rPr>
              <w:t>12</w:t>
            </w:r>
          </w:p>
        </w:tc>
      </w:tr>
      <w:tr w:rsidR="00EB2F30" w:rsidRPr="008C3C61" w:rsidTr="003C19FF">
        <w:trPr>
          <w:trHeight w:val="87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20"/>
              <w:jc w:val="left"/>
            </w:pPr>
            <w:r w:rsidRPr="008C3C61">
              <w:t>63</w:t>
            </w:r>
          </w:p>
        </w:tc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</w:pPr>
            <w:r w:rsidRPr="008C3C61">
              <w:t>ПЗУ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ind w:left="60"/>
              <w:jc w:val="left"/>
            </w:pPr>
            <w:r w:rsidRPr="008C3C61">
              <w:t>П. 3.7. №489. ДМ:</w:t>
            </w:r>
          </w:p>
          <w:p w:rsidR="00EB2F30" w:rsidRPr="008C3C61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88" w:lineRule="exact"/>
              <w:jc w:val="both"/>
              <w:rPr>
                <w:sz w:val="22"/>
                <w:szCs w:val="22"/>
              </w:rPr>
            </w:pPr>
            <w:r w:rsidRPr="008C3C61">
              <w:rPr>
                <w:rStyle w:val="Bodytext910"/>
                <w:sz w:val="22"/>
                <w:szCs w:val="22"/>
              </w:rPr>
              <w:t>0-21(1</w:t>
            </w:r>
            <w:r w:rsidRPr="008C3C61">
              <w:rPr>
                <w:sz w:val="22"/>
                <w:szCs w:val="22"/>
              </w:rPr>
              <w:t>,8</w:t>
            </w:r>
            <w:r w:rsidRPr="008C3C61">
              <w:rPr>
                <w:rStyle w:val="Bodytext910"/>
                <w:sz w:val="22"/>
                <w:szCs w:val="22"/>
              </w:rPr>
              <w:t>(2,</w:t>
            </w:r>
            <w:r w:rsidRPr="008C3C61">
              <w:rPr>
                <w:sz w:val="22"/>
                <w:szCs w:val="22"/>
              </w:rPr>
              <w:t xml:space="preserve"> 3), 3)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59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20"/>
              <w:jc w:val="left"/>
            </w:pPr>
            <w:r w:rsidRPr="008C3C61">
              <w:t>64</w:t>
            </w:r>
          </w:p>
        </w:tc>
        <w:tc>
          <w:tcPr>
            <w:tcW w:w="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</w:pPr>
            <w:r w:rsidRPr="008C3C61">
              <w:t>Зачет № 4</w:t>
            </w:r>
            <w:r>
              <w:t xml:space="preserve"> по теме уравнения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60"/>
              <w:jc w:val="left"/>
            </w:pPr>
            <w:r w:rsidRPr="008C3C61"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</w:pPr>
            <w:r w:rsidRPr="008C3C61">
              <w:t>Зачет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jc w:val="left"/>
            </w:pPr>
            <w:r w:rsidRPr="008C3C61">
              <w:t>Зачет(40 мин)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ДМ: Проверь себя (с. 59)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590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20"/>
              <w:jc w:val="left"/>
            </w:pPr>
            <w:r w:rsidRPr="008C3C61">
              <w:t>65</w:t>
            </w:r>
          </w:p>
        </w:tc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after="60" w:line="240" w:lineRule="auto"/>
              <w:ind w:left="860"/>
              <w:jc w:val="left"/>
            </w:pPr>
            <w:r w:rsidRPr="008C3C61">
              <w:t xml:space="preserve">АРИФМЕТИЧЕСКАЯ И ГЕОМЕТРИЧЕСКАЯ </w:t>
            </w:r>
            <w:r>
              <w:t xml:space="preserve"> </w:t>
            </w:r>
            <w:r w:rsidRPr="008C3C61">
              <w:t>ПРОГРЕССИИ</w:t>
            </w:r>
          </w:p>
          <w:p w:rsidR="00EB2F30" w:rsidRPr="008C3C61" w:rsidRDefault="00EB2F30" w:rsidP="003C19FF">
            <w:pPr>
              <w:pStyle w:val="Bodytext80"/>
              <w:framePr w:wrap="notBeside" w:vAnchor="text" w:hAnchor="text" w:xAlign="center" w:y="1"/>
              <w:shd w:val="clear" w:color="auto" w:fill="auto"/>
              <w:spacing w:line="240" w:lineRule="auto"/>
              <w:ind w:left="3360"/>
              <w:rPr>
                <w:sz w:val="22"/>
                <w:szCs w:val="22"/>
              </w:rPr>
            </w:pPr>
            <w:r w:rsidRPr="008C3C61">
              <w:rPr>
                <w:rStyle w:val="Bodytext88pt"/>
                <w:sz w:val="22"/>
                <w:szCs w:val="22"/>
              </w:rPr>
              <w:t>(77</w:t>
            </w:r>
            <w:r w:rsidRPr="008C3C61">
              <w:rPr>
                <w:sz w:val="22"/>
                <w:szCs w:val="22"/>
              </w:rPr>
              <w:t xml:space="preserve"> часов)</w:t>
            </w: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ind w:left="60"/>
              <w:jc w:val="left"/>
            </w:pPr>
            <w:r w:rsidRPr="008C3C61">
              <w:t>Анализ зачетной работы. Числовые последова</w:t>
            </w:r>
            <w:r w:rsidRPr="008C3C61">
              <w:softHyphen/>
              <w:t>тельности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60"/>
              <w:jc w:val="left"/>
            </w:pPr>
            <w:r w:rsidRPr="008C3C61">
              <w:t>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</w:pPr>
            <w:r w:rsidRPr="008C3C61">
              <w:t>Комб.</w:t>
            </w:r>
          </w:p>
        </w:tc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Числовые последо</w:t>
            </w:r>
            <w:r w:rsidRPr="008C3C61">
              <w:softHyphen/>
              <w:t>вательности. Поня</w:t>
            </w:r>
            <w:r w:rsidRPr="008C3C61">
              <w:softHyphen/>
              <w:t>тие последователь</w:t>
            </w:r>
            <w:r w:rsidRPr="008C3C61">
              <w:softHyphen/>
              <w:t>ности</w:t>
            </w:r>
          </w:p>
        </w:tc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  <w:spacing w:line="293" w:lineRule="exact"/>
              <w:jc w:val="both"/>
              <w:rPr>
                <w:sz w:val="22"/>
                <w:szCs w:val="22"/>
              </w:rPr>
            </w:pPr>
            <w:r w:rsidRPr="008C3C61">
              <w:rPr>
                <w:rFonts w:hint="eastAsia"/>
                <w:sz w:val="22"/>
                <w:szCs w:val="22"/>
              </w:rPr>
              <w:t>Уметь</w:t>
            </w:r>
            <w:r w:rsidRPr="008C3C61">
              <w:rPr>
                <w:sz w:val="22"/>
                <w:szCs w:val="22"/>
              </w:rPr>
              <w:t>:</w:t>
            </w:r>
          </w:p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numPr>
                <w:ilvl w:val="0"/>
                <w:numId w:val="15"/>
              </w:numPr>
              <w:shd w:val="clear" w:color="auto" w:fill="auto"/>
              <w:tabs>
                <w:tab w:val="left" w:pos="247"/>
              </w:tabs>
              <w:spacing w:line="293" w:lineRule="exact"/>
            </w:pPr>
            <w:r w:rsidRPr="008C3C61">
              <w:t>использовать приобре</w:t>
            </w:r>
            <w:r w:rsidRPr="008C3C61">
              <w:softHyphen/>
              <w:t>тенные знания и умения в практической деятель</w:t>
            </w:r>
            <w:r w:rsidRPr="008C3C61">
              <w:softHyphen/>
              <w:t>ности и повседневной жизни;</w:t>
            </w:r>
          </w:p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numPr>
                <w:ilvl w:val="0"/>
                <w:numId w:val="15"/>
              </w:numPr>
              <w:shd w:val="clear" w:color="auto" w:fill="auto"/>
              <w:tabs>
                <w:tab w:val="left" w:pos="228"/>
              </w:tabs>
              <w:spacing w:line="293" w:lineRule="exact"/>
            </w:pPr>
            <w:r w:rsidRPr="008C3C61">
              <w:t>для нахождения нуж</w:t>
            </w:r>
            <w:r w:rsidRPr="008C3C61">
              <w:softHyphen/>
              <w:t>ной формулы в справоч</w:t>
            </w:r>
            <w:r w:rsidRPr="008C3C61">
              <w:softHyphen/>
              <w:t>ных материалах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ind w:left="60"/>
              <w:jc w:val="left"/>
            </w:pPr>
            <w:r w:rsidRPr="008C3C61">
              <w:t>ДМ: П-42 (10 мин)</w:t>
            </w:r>
          </w:p>
        </w:tc>
        <w:tc>
          <w:tcPr>
            <w:tcW w:w="98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Сумма квадра</w:t>
            </w:r>
            <w:r w:rsidRPr="008C3C61">
              <w:softHyphen/>
              <w:t>тов пер</w:t>
            </w:r>
            <w:r w:rsidRPr="008C3C61">
              <w:softHyphen/>
              <w:t>вых</w:t>
            </w:r>
            <w:r w:rsidRPr="008C3C61">
              <w:rPr>
                <w:rStyle w:val="BodytextItalic2"/>
                <w:sz w:val="22"/>
                <w:szCs w:val="22"/>
              </w:rPr>
              <w:t xml:space="preserve"> п </w:t>
            </w:r>
            <w:r w:rsidRPr="008C3C61">
              <w:t>нату</w:t>
            </w:r>
            <w:r w:rsidRPr="008C3C61">
              <w:softHyphen/>
              <w:t>ральных чисел</w:t>
            </w: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 xml:space="preserve">П. 4.1. №509, 511, 513 (а, </w:t>
            </w:r>
            <w:r w:rsidRPr="008C3C61">
              <w:rPr>
                <w:rStyle w:val="BodytextSpacing2pt1"/>
                <w:sz w:val="22"/>
                <w:szCs w:val="22"/>
              </w:rPr>
              <w:t>в)'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2347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after="660" w:line="240" w:lineRule="auto"/>
              <w:ind w:left="220"/>
              <w:jc w:val="left"/>
            </w:pPr>
            <w:r w:rsidRPr="008C3C61">
              <w:t>66</w:t>
            </w:r>
          </w:p>
          <w:p w:rsidR="00EB2F30" w:rsidRPr="008C3C61" w:rsidRDefault="00EB2F30" w:rsidP="003C19FF">
            <w:pPr>
              <w:pStyle w:val="Bodytext150"/>
              <w:framePr w:wrap="notBeside" w:vAnchor="text" w:hAnchor="text" w:xAlign="center" w:y="1"/>
              <w:shd w:val="clear" w:color="auto" w:fill="auto"/>
              <w:spacing w:line="240" w:lineRule="auto"/>
              <w:ind w:left="500"/>
              <w:rPr>
                <w:sz w:val="22"/>
                <w:szCs w:val="22"/>
              </w:rPr>
            </w:pPr>
            <w:r w:rsidRPr="008C3C61">
              <w:rPr>
                <w:sz w:val="22"/>
                <w:szCs w:val="22"/>
              </w:rPr>
              <w:t>)</w:t>
            </w:r>
          </w:p>
        </w:tc>
        <w:tc>
          <w:tcPr>
            <w:tcW w:w="8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2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</w:pPr>
            <w:r w:rsidRPr="008C3C61">
              <w:t>Комб.</w:t>
            </w:r>
          </w:p>
        </w:tc>
        <w:tc>
          <w:tcPr>
            <w:tcW w:w="21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2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98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 xml:space="preserve">П. 4.1. №516 (б, д, е), 518 (б), 524 (в, </w:t>
            </w:r>
            <w:r w:rsidRPr="008C3C61">
              <w:rPr>
                <w:rStyle w:val="Bodytext8pt1"/>
                <w:sz w:val="22"/>
                <w:szCs w:val="22"/>
              </w:rPr>
              <w:t>Д),</w:t>
            </w:r>
            <w:r w:rsidRPr="008C3C61">
              <w:t xml:space="preserve"> 526 (а)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586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20"/>
              <w:jc w:val="left"/>
            </w:pPr>
            <w:r w:rsidRPr="008C3C61">
              <w:t>67</w:t>
            </w:r>
          </w:p>
        </w:tc>
        <w:tc>
          <w:tcPr>
            <w:tcW w:w="8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27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</w:pPr>
            <w:r w:rsidRPr="008C3C61">
              <w:t>Арифмети</w:t>
            </w:r>
            <w:r w:rsidRPr="008C3C61">
              <w:softHyphen/>
              <w:t>ческая про</w:t>
            </w:r>
            <w:r w:rsidRPr="008C3C61">
              <w:softHyphen/>
              <w:t>грессия</w:t>
            </w:r>
          </w:p>
        </w:tc>
        <w:tc>
          <w:tcPr>
            <w:tcW w:w="56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260"/>
              <w:rPr>
                <w:sz w:val="22"/>
                <w:szCs w:val="22"/>
              </w:rPr>
            </w:pPr>
            <w:r w:rsidRPr="008C3C61">
              <w:rPr>
                <w:sz w:val="22"/>
                <w:szCs w:val="22"/>
              </w:rPr>
              <w:t>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</w:pPr>
            <w:r w:rsidRPr="008C3C61">
              <w:t>ОНМ. ЗИ</w:t>
            </w:r>
          </w:p>
        </w:tc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ind w:left="60"/>
              <w:jc w:val="left"/>
            </w:pPr>
            <w:r w:rsidRPr="008C3C61">
              <w:t>Арифметическая прогрессия</w:t>
            </w:r>
          </w:p>
        </w:tc>
        <w:tc>
          <w:tcPr>
            <w:tcW w:w="254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  <w:spacing w:line="293" w:lineRule="exact"/>
              <w:jc w:val="both"/>
              <w:rPr>
                <w:sz w:val="22"/>
                <w:szCs w:val="22"/>
              </w:rPr>
            </w:pPr>
            <w:r w:rsidRPr="008C3C61">
              <w:rPr>
                <w:rFonts w:hint="eastAsia"/>
                <w:sz w:val="22"/>
                <w:szCs w:val="22"/>
              </w:rPr>
              <w:t>Знать</w:t>
            </w:r>
            <w:r w:rsidRPr="008C3C61">
              <w:rPr>
                <w:sz w:val="22"/>
                <w:szCs w:val="22"/>
              </w:rPr>
              <w:t>:</w:t>
            </w:r>
          </w:p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numPr>
                <w:ilvl w:val="0"/>
                <w:numId w:val="16"/>
              </w:numPr>
              <w:shd w:val="clear" w:color="auto" w:fill="auto"/>
              <w:tabs>
                <w:tab w:val="left" w:pos="233"/>
              </w:tabs>
              <w:spacing w:line="293" w:lineRule="exact"/>
            </w:pPr>
            <w:r w:rsidRPr="008C3C61">
              <w:t>определение арифмети</w:t>
            </w:r>
            <w:r w:rsidRPr="008C3C61">
              <w:softHyphen/>
              <w:t>ческой прогрессии;</w:t>
            </w:r>
          </w:p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numPr>
                <w:ilvl w:val="0"/>
                <w:numId w:val="16"/>
              </w:numPr>
              <w:shd w:val="clear" w:color="auto" w:fill="auto"/>
              <w:tabs>
                <w:tab w:val="left" w:pos="223"/>
              </w:tabs>
              <w:spacing w:line="293" w:lineRule="exact"/>
            </w:pPr>
            <w:r w:rsidRPr="008C3C61">
              <w:t xml:space="preserve">рекуррентную формулу. </w:t>
            </w:r>
            <w:r w:rsidRPr="008C3C61">
              <w:rPr>
                <w:rStyle w:val="BodytextBold3"/>
                <w:sz w:val="22"/>
                <w:szCs w:val="22"/>
              </w:rPr>
              <w:t>Уметь:</w:t>
            </w:r>
          </w:p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numPr>
                <w:ilvl w:val="0"/>
                <w:numId w:val="16"/>
              </w:numPr>
              <w:shd w:val="clear" w:color="auto" w:fill="auto"/>
              <w:tabs>
                <w:tab w:val="left" w:pos="238"/>
              </w:tabs>
              <w:spacing w:line="293" w:lineRule="exact"/>
            </w:pPr>
            <w:r w:rsidRPr="008C3C61">
              <w:t>распознавать арифме</w:t>
            </w:r>
            <w:r w:rsidRPr="008C3C61">
              <w:softHyphen/>
              <w:t>тическую прогрессию;</w:t>
            </w:r>
          </w:p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numPr>
                <w:ilvl w:val="0"/>
                <w:numId w:val="16"/>
              </w:numPr>
              <w:shd w:val="clear" w:color="auto" w:fill="auto"/>
              <w:tabs>
                <w:tab w:val="left" w:pos="238"/>
              </w:tabs>
              <w:spacing w:line="293" w:lineRule="exact"/>
            </w:pPr>
            <w:r w:rsidRPr="008C3C61">
              <w:t>находить разность про</w:t>
            </w:r>
            <w:r w:rsidRPr="008C3C61">
              <w:softHyphen/>
              <w:t>грессии;</w:t>
            </w:r>
          </w:p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numPr>
                <w:ilvl w:val="0"/>
                <w:numId w:val="16"/>
              </w:numPr>
              <w:shd w:val="clear" w:color="auto" w:fill="auto"/>
              <w:tabs>
                <w:tab w:val="left" w:pos="233"/>
              </w:tabs>
              <w:spacing w:line="293" w:lineRule="exact"/>
            </w:pPr>
            <w:r w:rsidRPr="008C3C61">
              <w:t>выписывать последова</w:t>
            </w:r>
            <w:r w:rsidRPr="008C3C61">
              <w:softHyphen/>
              <w:t>тельно члены профес</w:t>
            </w:r>
            <w:r w:rsidRPr="008C3C61">
              <w:softHyphen/>
              <w:t>сии, двигаясь как в на</w:t>
            </w:r>
            <w:r w:rsidRPr="008C3C61">
              <w:softHyphen/>
              <w:t>правлении возрастания номеров, так и в обрат</w:t>
            </w:r>
            <w:r w:rsidRPr="008C3C61">
              <w:softHyphen/>
              <w:t>ном порядке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jc w:val="left"/>
            </w:pPr>
            <w:r w:rsidRPr="008C3C61">
              <w:t>мд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</w:pPr>
            <w:r w:rsidRPr="008C3C61">
              <w:t>П. 4.2. № 529, 530, 533 (а), 536 (а, б)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59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20"/>
              <w:jc w:val="left"/>
            </w:pPr>
            <w:r w:rsidRPr="008C3C61">
              <w:t>68</w:t>
            </w:r>
          </w:p>
        </w:tc>
        <w:tc>
          <w:tcPr>
            <w:tcW w:w="8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272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6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70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Урок</w:t>
            </w:r>
          </w:p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с ди-</w:t>
            </w:r>
          </w:p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дак-</w:t>
            </w:r>
          </w:p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тиче-</w:t>
            </w:r>
          </w:p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ской</w:t>
            </w:r>
          </w:p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игрой</w:t>
            </w:r>
          </w:p>
        </w:tc>
        <w:tc>
          <w:tcPr>
            <w:tcW w:w="21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254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8" w:lineRule="exact"/>
              <w:ind w:left="60"/>
              <w:jc w:val="left"/>
            </w:pPr>
            <w:r w:rsidRPr="008C3C61">
              <w:t>ДМ: П-43 (15 мин)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8" w:lineRule="exact"/>
            </w:pPr>
            <w:r w:rsidRPr="008C3C61">
              <w:t>П. 4.2. № 539, 542, 546 (а, б), 552 (а, б)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352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20"/>
              <w:jc w:val="left"/>
            </w:pPr>
            <w:r w:rsidRPr="008C3C61">
              <w:t>69</w:t>
            </w:r>
          </w:p>
        </w:tc>
        <w:tc>
          <w:tcPr>
            <w:tcW w:w="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27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6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70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21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254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Сборник (с. 131- 135).</w:t>
            </w:r>
          </w:p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ind w:left="60"/>
              <w:jc w:val="left"/>
            </w:pPr>
            <w:r w:rsidRPr="008C3C61">
              <w:t>П. 6. №6.1-6.5, 6.6-6.7, 6.11-6.21, 6.27-6.28, 6.32-6.34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</w:tbl>
    <w:p w:rsidR="00EB2F30" w:rsidRPr="008C3C61" w:rsidRDefault="00EB2F30" w:rsidP="003479EA">
      <w:pPr>
        <w:rPr>
          <w:sz w:val="22"/>
          <w:szCs w:val="2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A0"/>
      </w:tblPr>
      <w:tblGrid>
        <w:gridCol w:w="586"/>
        <w:gridCol w:w="845"/>
        <w:gridCol w:w="1272"/>
        <w:gridCol w:w="566"/>
        <w:gridCol w:w="706"/>
        <w:gridCol w:w="2107"/>
        <w:gridCol w:w="2544"/>
        <w:gridCol w:w="1685"/>
        <w:gridCol w:w="989"/>
        <w:gridCol w:w="1992"/>
        <w:gridCol w:w="562"/>
        <w:gridCol w:w="600"/>
      </w:tblGrid>
      <w:tr w:rsidR="00EB2F30" w:rsidRPr="008C3C61" w:rsidTr="003C19FF">
        <w:trPr>
          <w:trHeight w:val="235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jc w:val="left"/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400"/>
              <w:jc w:val="left"/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20"/>
              <w:jc w:val="left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jc w:val="left"/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340"/>
              <w:jc w:val="left"/>
            </w:pP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1040"/>
              <w:jc w:val="left"/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1260"/>
              <w:jc w:val="left"/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  <w:jc w:val="left"/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480"/>
              <w:jc w:val="left"/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6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  <w:rPr>
                <w:sz w:val="22"/>
                <w:szCs w:val="22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60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rPr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60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rPr>
                <w:sz w:val="22"/>
                <w:szCs w:val="22"/>
              </w:rPr>
            </w:pPr>
          </w:p>
        </w:tc>
      </w:tr>
      <w:tr w:rsidR="00EB2F30" w:rsidRPr="008C3C61" w:rsidTr="003C19FF">
        <w:trPr>
          <w:trHeight w:val="595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jc w:val="left"/>
            </w:pPr>
            <w:r w:rsidRPr="008C3C61">
              <w:t>70</w:t>
            </w: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Сумма пер</w:t>
            </w:r>
            <w:r w:rsidRPr="008C3C61">
              <w:softHyphen/>
              <w:t>вых</w:t>
            </w:r>
            <w:r w:rsidRPr="008C3C61">
              <w:rPr>
                <w:rStyle w:val="BodytextBold2"/>
                <w:sz w:val="22"/>
                <w:szCs w:val="22"/>
              </w:rPr>
              <w:t xml:space="preserve"> п</w:t>
            </w:r>
            <w:r w:rsidRPr="008C3C61">
              <w:t xml:space="preserve"> чле</w:t>
            </w:r>
            <w:r w:rsidRPr="008C3C61">
              <w:softHyphen/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jc w:val="left"/>
            </w:pPr>
            <w:r w:rsidRPr="008C3C61">
              <w:t>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60"/>
              <w:framePr w:wrap="notBeside" w:vAnchor="text" w:hAnchor="text" w:xAlign="center" w:y="1"/>
              <w:shd w:val="clear" w:color="auto" w:fill="auto"/>
              <w:spacing w:line="240" w:lineRule="auto"/>
              <w:ind w:left="80"/>
              <w:rPr>
                <w:sz w:val="22"/>
                <w:szCs w:val="22"/>
              </w:rPr>
            </w:pPr>
            <w:r w:rsidRPr="008C3C61">
              <w:rPr>
                <w:sz w:val="22"/>
                <w:szCs w:val="22"/>
              </w:rPr>
              <w:t>ОНМ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ind w:left="60"/>
              <w:jc w:val="left"/>
            </w:pPr>
            <w:r w:rsidRPr="008C3C61">
              <w:t>Формула общего члена арифметиче</w:t>
            </w:r>
            <w:r w:rsidRPr="008C3C61">
              <w:softHyphen/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ind w:left="60"/>
              <w:jc w:val="left"/>
            </w:pPr>
            <w:r w:rsidRPr="008C3C61">
              <w:rPr>
                <w:rStyle w:val="BodytextBold2"/>
                <w:sz w:val="22"/>
                <w:szCs w:val="22"/>
              </w:rPr>
              <w:t>Уметь</w:t>
            </w:r>
            <w:r w:rsidRPr="008C3C61">
              <w:t xml:space="preserve"> решать задачи с применением формулы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jc w:val="left"/>
            </w:pPr>
            <w:r w:rsidRPr="008C3C61">
              <w:t>ФО теории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П. 4.3. № 558 (а), 559, 563, 568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883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jc w:val="left"/>
            </w:pPr>
            <w:r w:rsidRPr="008C3C61">
              <w:t>71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2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</w:pPr>
            <w:r w:rsidRPr="008C3C61">
              <w:t>нов ариф</w:t>
            </w:r>
            <w:r w:rsidRPr="008C3C61">
              <w:softHyphen/>
              <w:t>метической прогрессии</w:t>
            </w:r>
          </w:p>
        </w:tc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80"/>
              <w:jc w:val="left"/>
            </w:pPr>
            <w:r w:rsidRPr="008C3C61">
              <w:t>ПЗУ</w:t>
            </w:r>
          </w:p>
        </w:tc>
        <w:tc>
          <w:tcPr>
            <w:tcW w:w="21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ind w:left="60"/>
              <w:jc w:val="left"/>
            </w:pPr>
            <w:r w:rsidRPr="008C3C61">
              <w:t>ской прогрессии, суммы первых не</w:t>
            </w:r>
            <w:r w:rsidRPr="008C3C61">
              <w:softHyphen/>
              <w:t>скольких членов</w:t>
            </w:r>
          </w:p>
        </w:tc>
        <w:tc>
          <w:tcPr>
            <w:tcW w:w="2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общего члена и суммы нескольких членов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ind w:left="60"/>
              <w:jc w:val="left"/>
            </w:pPr>
            <w:r w:rsidRPr="008C3C61">
              <w:t>ДМ: 0-24 (10 мин)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П. 4.3. № 561 (б), 567 (б), 569 (б, в), 570 (б)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864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jc w:val="left"/>
            </w:pPr>
            <w:r w:rsidRPr="008C3C61">
              <w:t>72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80"/>
              <w:jc w:val="left"/>
            </w:pPr>
            <w:r w:rsidRPr="008C3C61">
              <w:t>Комб.</w:t>
            </w:r>
          </w:p>
        </w:tc>
        <w:tc>
          <w:tcPr>
            <w:tcW w:w="21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ind w:left="60"/>
              <w:jc w:val="left"/>
            </w:pPr>
            <w:r w:rsidRPr="008C3C61">
              <w:t>арифметической прогрессии</w:t>
            </w: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ind w:left="60"/>
              <w:jc w:val="left"/>
            </w:pPr>
            <w:r w:rsidRPr="008C3C61">
              <w:t>ДМ: П-44 (15 мин)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П. 4.3. № 572 (б), 573, 586 (а), 587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898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jc w:val="left"/>
            </w:pPr>
            <w:r w:rsidRPr="008C3C61">
              <w:t>73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Геометри</w:t>
            </w:r>
            <w:r w:rsidRPr="008C3C61">
              <w:softHyphen/>
              <w:t>ческая про</w:t>
            </w:r>
            <w:r w:rsidRPr="008C3C61">
              <w:softHyphen/>
              <w:t>грессия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jc w:val="left"/>
            </w:pPr>
            <w:r w:rsidRPr="008C3C61">
              <w:t>3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60"/>
              <w:framePr w:wrap="notBeside" w:vAnchor="text" w:hAnchor="text" w:xAlign="center" w:y="1"/>
              <w:shd w:val="clear" w:color="auto" w:fill="auto"/>
              <w:spacing w:line="240" w:lineRule="auto"/>
              <w:ind w:left="80"/>
              <w:rPr>
                <w:sz w:val="22"/>
                <w:szCs w:val="22"/>
              </w:rPr>
            </w:pPr>
            <w:r w:rsidRPr="008C3C61">
              <w:rPr>
                <w:rStyle w:val="Bodytext16Spacing-1pt"/>
                <w:sz w:val="22"/>
                <w:szCs w:val="22"/>
              </w:rPr>
              <w:t>ОНМ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ind w:left="60"/>
              <w:jc w:val="left"/>
            </w:pPr>
            <w:r w:rsidRPr="008C3C61">
              <w:t>Геометрическая про</w:t>
            </w:r>
            <w:r w:rsidRPr="008C3C61">
              <w:softHyphen/>
              <w:t>фессия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rPr>
                <w:rStyle w:val="BodytextBold2"/>
                <w:sz w:val="22"/>
                <w:szCs w:val="22"/>
              </w:rPr>
              <w:t>Знать</w:t>
            </w:r>
            <w:r w:rsidRPr="008C3C61">
              <w:t xml:space="preserve"> определение гео</w:t>
            </w:r>
            <w:r w:rsidRPr="008C3C61">
              <w:softHyphen/>
              <w:t xml:space="preserve">метрической прогрессии. </w:t>
            </w:r>
            <w:r w:rsidRPr="008C3C61">
              <w:rPr>
                <w:rStyle w:val="BodytextBold2"/>
                <w:sz w:val="22"/>
                <w:szCs w:val="22"/>
              </w:rPr>
              <w:t>Уметь: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ind w:left="60"/>
              <w:jc w:val="left"/>
            </w:pPr>
            <w:r w:rsidRPr="008C3C61">
              <w:t>Письменная проверка знаний формул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8" w:lineRule="exact"/>
            </w:pPr>
            <w:r w:rsidRPr="008C3C61">
              <w:t>П. 4.4. № 588 (а, г), 591,594(6), 597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590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jc w:val="left"/>
            </w:pPr>
            <w:r w:rsidRPr="008C3C61">
              <w:t>74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272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66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60"/>
              <w:framePr w:wrap="notBeside" w:vAnchor="text" w:hAnchor="text" w:xAlign="center" w:y="1"/>
              <w:shd w:val="clear" w:color="auto" w:fill="auto"/>
              <w:spacing w:line="240" w:lineRule="auto"/>
              <w:ind w:left="80"/>
              <w:rPr>
                <w:sz w:val="22"/>
                <w:szCs w:val="22"/>
              </w:rPr>
            </w:pPr>
            <w:r w:rsidRPr="008C3C61">
              <w:rPr>
                <w:sz w:val="22"/>
                <w:szCs w:val="22"/>
              </w:rPr>
              <w:t>зи</w:t>
            </w:r>
          </w:p>
        </w:tc>
        <w:tc>
          <w:tcPr>
            <w:tcW w:w="2107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2544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- распознавать геометри</w:t>
            </w:r>
            <w:r w:rsidRPr="008C3C61">
              <w:softHyphen/>
              <w:t>ческую прогрессию;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ind w:left="60"/>
              <w:jc w:val="left"/>
            </w:pPr>
            <w:r w:rsidRPr="008C3C61">
              <w:t>ДМ: 0-25 (10 мин)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П. 4.4. №</w:t>
            </w:r>
            <w:r w:rsidRPr="008C3C61">
              <w:rPr>
                <w:rStyle w:val="BodytextCandara1"/>
                <w:sz w:val="22"/>
                <w:szCs w:val="22"/>
              </w:rPr>
              <w:t xml:space="preserve"> 593</w:t>
            </w:r>
            <w:r w:rsidRPr="008C3C61">
              <w:t xml:space="preserve"> (б), 695,603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2909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jc w:val="left"/>
            </w:pPr>
            <w:r w:rsidRPr="008C3C61">
              <w:t>75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80"/>
              <w:jc w:val="left"/>
            </w:pPr>
            <w:r w:rsidRPr="008C3C61">
              <w:t>Комб.</w:t>
            </w:r>
          </w:p>
        </w:tc>
        <w:tc>
          <w:tcPr>
            <w:tcW w:w="21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numPr>
                <w:ilvl w:val="0"/>
                <w:numId w:val="17"/>
              </w:numPr>
              <w:shd w:val="clear" w:color="auto" w:fill="auto"/>
              <w:tabs>
                <w:tab w:val="left" w:pos="238"/>
              </w:tabs>
            </w:pPr>
            <w:r w:rsidRPr="008C3C61">
              <w:t>находить знаменатель прогрессии, зная любые два соседних ее члена;</w:t>
            </w:r>
          </w:p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numPr>
                <w:ilvl w:val="0"/>
                <w:numId w:val="17"/>
              </w:numPr>
              <w:shd w:val="clear" w:color="auto" w:fill="auto"/>
              <w:tabs>
                <w:tab w:val="left" w:pos="233"/>
              </w:tabs>
            </w:pPr>
            <w:r w:rsidRPr="008C3C61">
              <w:t>последовательно выпи</w:t>
            </w:r>
            <w:r w:rsidRPr="008C3C61">
              <w:softHyphen/>
              <w:t>сывать члены прогрес</w:t>
            </w:r>
            <w:r w:rsidRPr="008C3C61">
              <w:softHyphen/>
              <w:t>сии, двигаясь как в на</w:t>
            </w:r>
            <w:r w:rsidRPr="008C3C61">
              <w:softHyphen/>
              <w:t>правлении возрастания номеров, так и в обрат</w:t>
            </w:r>
            <w:r w:rsidRPr="008C3C61">
              <w:softHyphen/>
              <w:t>ном порядке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jc w:val="left"/>
            </w:pPr>
            <w:r w:rsidRPr="008C3C61">
              <w:t>ДМ: П-45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8" w:lineRule="exact"/>
            </w:pPr>
            <w:r w:rsidRPr="008C3C61">
              <w:t>П. 4.4. №601,604, 606 (б)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893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60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rPr>
                <w:sz w:val="22"/>
                <w:szCs w:val="22"/>
              </w:rPr>
            </w:pPr>
            <w:r w:rsidRPr="008C3C61">
              <w:rPr>
                <w:sz w:val="22"/>
                <w:szCs w:val="22"/>
              </w:rPr>
              <w:t>76</w:t>
            </w:r>
          </w:p>
        </w:tc>
        <w:tc>
          <w:tcPr>
            <w:tcW w:w="845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Сумма пер</w:t>
            </w:r>
            <w:r w:rsidRPr="008C3C61">
              <w:softHyphen/>
              <w:t>вых п чле</w:t>
            </w:r>
            <w:r w:rsidRPr="008C3C61">
              <w:softHyphen/>
              <w:t>нов геомет</w:t>
            </w:r>
            <w:r w:rsidRPr="008C3C61">
              <w:softHyphen/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jc w:val="left"/>
            </w:pPr>
            <w:r w:rsidRPr="008C3C61">
              <w:t>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80"/>
              <w:jc w:val="left"/>
            </w:pPr>
            <w:r w:rsidRPr="008C3C61">
              <w:t>Комб.</w:t>
            </w:r>
          </w:p>
        </w:tc>
        <w:tc>
          <w:tcPr>
            <w:tcW w:w="210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Формула общего члена геометриче</w:t>
            </w:r>
            <w:r w:rsidRPr="008C3C61">
              <w:softHyphen/>
              <w:t>ской прогрессии.</w:t>
            </w: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8" w:lineRule="exact"/>
            </w:pPr>
            <w:r w:rsidRPr="008C3C61">
              <w:rPr>
                <w:rStyle w:val="BodytextBold2"/>
                <w:sz w:val="22"/>
                <w:szCs w:val="22"/>
              </w:rPr>
              <w:t>Уметь</w:t>
            </w:r>
            <w:r w:rsidRPr="008C3C61">
              <w:t xml:space="preserve"> решать задачи с применением формулы общего члена и суммы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8" w:lineRule="exact"/>
              <w:ind w:left="60"/>
              <w:jc w:val="left"/>
            </w:pPr>
            <w:r w:rsidRPr="008C3C61">
              <w:t>ДМ: 0-26 (10 мин)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302" w:lineRule="exact"/>
            </w:pPr>
            <w:r w:rsidRPr="008C3C61">
              <w:t>П. 4.5. №615(6), 618 (а), 621,625 (а, б)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1469"/>
          <w:jc w:val="center"/>
        </w:trPr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00"/>
              <w:jc w:val="left"/>
            </w:pPr>
            <w:r w:rsidRPr="008C3C61">
              <w:t>77</w:t>
            </w:r>
          </w:p>
        </w:tc>
        <w:tc>
          <w:tcPr>
            <w:tcW w:w="845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83" w:lineRule="exact"/>
            </w:pPr>
            <w:r w:rsidRPr="008C3C61">
              <w:t>рической прогрессии</w:t>
            </w: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80"/>
              <w:jc w:val="left"/>
            </w:pPr>
            <w:r w:rsidRPr="008C3C61">
              <w:t>Комб.</w:t>
            </w:r>
          </w:p>
        </w:tc>
        <w:tc>
          <w:tcPr>
            <w:tcW w:w="210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ind w:left="60"/>
              <w:jc w:val="left"/>
            </w:pPr>
            <w:r w:rsidRPr="008C3C61">
              <w:t>Суммы первых нескольких членов геометрической про</w:t>
            </w:r>
            <w:r w:rsidRPr="008C3C61">
              <w:softHyphen/>
              <w:t>грессии</w:t>
            </w: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</w:pPr>
            <w:r w:rsidRPr="008C3C61">
              <w:t>нескольких первых чле</w:t>
            </w:r>
            <w:r w:rsidRPr="008C3C61">
              <w:softHyphen/>
              <w:t>нов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ind w:left="60"/>
              <w:jc w:val="left"/>
            </w:pPr>
            <w:r w:rsidRPr="008C3C61">
              <w:t>ДМ: П-46 (15 мин)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П. 4.5. № 622, 627, 629, 633(б)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</w:tbl>
    <w:p w:rsidR="00EB2F30" w:rsidRPr="008C3C61" w:rsidRDefault="00EB2F30" w:rsidP="003479EA">
      <w:pPr>
        <w:rPr>
          <w:sz w:val="22"/>
          <w:szCs w:val="2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A0"/>
      </w:tblPr>
      <w:tblGrid>
        <w:gridCol w:w="581"/>
        <w:gridCol w:w="845"/>
        <w:gridCol w:w="1419"/>
        <w:gridCol w:w="424"/>
        <w:gridCol w:w="701"/>
        <w:gridCol w:w="2117"/>
        <w:gridCol w:w="2539"/>
        <w:gridCol w:w="1685"/>
        <w:gridCol w:w="989"/>
        <w:gridCol w:w="1987"/>
        <w:gridCol w:w="566"/>
        <w:gridCol w:w="586"/>
      </w:tblGrid>
      <w:tr w:rsidR="00EB2F30" w:rsidRPr="008C3C61" w:rsidTr="003C19FF">
        <w:trPr>
          <w:trHeight w:val="230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20"/>
              <w:framePr w:wrap="notBeside" w:vAnchor="text" w:hAnchor="text" w:xAlign="center" w:y="1"/>
              <w:shd w:val="clear" w:color="auto" w:fill="auto"/>
              <w:spacing w:line="240" w:lineRule="auto"/>
              <w:ind w:left="220"/>
              <w:rPr>
                <w:sz w:val="22"/>
                <w:szCs w:val="22"/>
              </w:rPr>
            </w:pPr>
          </w:p>
        </w:tc>
        <w:tc>
          <w:tcPr>
            <w:tcW w:w="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20"/>
              <w:framePr w:wrap="notBeside" w:vAnchor="text" w:hAnchor="text" w:xAlign="center" w:y="1"/>
              <w:shd w:val="clear" w:color="auto" w:fill="auto"/>
              <w:spacing w:line="240" w:lineRule="auto"/>
              <w:ind w:left="400"/>
              <w:rPr>
                <w:sz w:val="22"/>
                <w:szCs w:val="22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20"/>
              <w:framePr w:wrap="notBeside" w:vAnchor="text" w:hAnchor="text" w:xAlign="center" w:y="1"/>
              <w:shd w:val="clear" w:color="auto" w:fill="auto"/>
              <w:spacing w:line="240" w:lineRule="auto"/>
              <w:ind w:left="620"/>
              <w:rPr>
                <w:sz w:val="22"/>
                <w:szCs w:val="22"/>
              </w:rPr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20"/>
              <w:framePr w:wrap="notBeside" w:vAnchor="text" w:hAnchor="text" w:xAlign="center" w:y="1"/>
              <w:shd w:val="clear" w:color="auto" w:fill="auto"/>
              <w:spacing w:line="240" w:lineRule="auto"/>
              <w:ind w:left="260"/>
              <w:rPr>
                <w:sz w:val="22"/>
                <w:szCs w:val="22"/>
              </w:rPr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20"/>
              <w:framePr w:wrap="notBeside" w:vAnchor="text" w:hAnchor="text" w:xAlign="center" w:y="1"/>
              <w:shd w:val="clear" w:color="auto" w:fill="auto"/>
              <w:spacing w:line="240" w:lineRule="auto"/>
              <w:ind w:left="320"/>
              <w:rPr>
                <w:sz w:val="22"/>
                <w:szCs w:val="22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20"/>
              <w:framePr w:wrap="notBeside" w:vAnchor="text" w:hAnchor="text" w:xAlign="center" w:y="1"/>
              <w:shd w:val="clear" w:color="auto" w:fill="auto"/>
              <w:spacing w:line="240" w:lineRule="auto"/>
              <w:ind w:left="1040"/>
              <w:rPr>
                <w:sz w:val="22"/>
                <w:szCs w:val="22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20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  <w:rPr>
                <w:sz w:val="22"/>
                <w:szCs w:val="22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20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  <w:rPr>
                <w:sz w:val="22"/>
                <w:szCs w:val="22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20"/>
              <w:framePr w:wrap="notBeside" w:vAnchor="text" w:hAnchor="text" w:xAlign="center" w:y="1"/>
              <w:shd w:val="clear" w:color="auto" w:fill="auto"/>
              <w:spacing w:line="240" w:lineRule="auto"/>
              <w:ind w:left="460"/>
              <w:rPr>
                <w:sz w:val="22"/>
                <w:szCs w:val="22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20"/>
              <w:framePr w:wrap="notBeside" w:vAnchor="text" w:hAnchor="text" w:xAlign="center" w:y="1"/>
              <w:shd w:val="clear" w:color="auto" w:fill="auto"/>
              <w:spacing w:line="240" w:lineRule="auto"/>
              <w:ind w:left="940"/>
              <w:rPr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20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rPr>
                <w:sz w:val="22"/>
                <w:szCs w:val="22"/>
              </w:rPr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20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rPr>
                <w:sz w:val="22"/>
                <w:szCs w:val="22"/>
              </w:rPr>
            </w:pPr>
          </w:p>
        </w:tc>
      </w:tr>
      <w:tr w:rsidR="00EB2F30" w:rsidRPr="008C3C61" w:rsidTr="003C19FF">
        <w:trPr>
          <w:trHeight w:val="557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20"/>
              <w:jc w:val="left"/>
            </w:pPr>
            <w:r w:rsidRPr="008C3C61">
              <w:t>78</w:t>
            </w:r>
          </w:p>
        </w:tc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80"/>
              <w:framePr w:wrap="notBeside" w:vAnchor="text" w:hAnchor="text" w:xAlign="center" w:y="1"/>
              <w:shd w:val="clear" w:color="auto" w:fill="auto"/>
              <w:spacing w:before="0" w:line="240" w:lineRule="auto"/>
              <w:ind w:left="120"/>
              <w:rPr>
                <w:sz w:val="22"/>
                <w:szCs w:val="22"/>
              </w:rPr>
            </w:pPr>
          </w:p>
        </w:tc>
        <w:tc>
          <w:tcPr>
            <w:tcW w:w="14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</w:pPr>
            <w:r w:rsidRPr="008C3C61">
              <w:t>Простые и сложные проценты</w:t>
            </w:r>
          </w:p>
        </w:tc>
        <w:tc>
          <w:tcPr>
            <w:tcW w:w="42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20"/>
              <w:framePr w:wrap="notBeside" w:vAnchor="text" w:hAnchor="text" w:xAlign="center" w:y="1"/>
              <w:shd w:val="clear" w:color="auto" w:fill="auto"/>
              <w:spacing w:line="240" w:lineRule="auto"/>
              <w:ind w:left="260"/>
              <w:rPr>
                <w:sz w:val="22"/>
                <w:szCs w:val="22"/>
              </w:rPr>
            </w:pPr>
            <w:r w:rsidRPr="008C3C61">
              <w:rPr>
                <w:sz w:val="22"/>
                <w:szCs w:val="22"/>
              </w:rPr>
              <w:t>3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</w:pPr>
            <w:r w:rsidRPr="008C3C61">
              <w:t>ОНМ</w:t>
            </w:r>
          </w:p>
        </w:tc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ind w:left="60"/>
              <w:jc w:val="left"/>
            </w:pPr>
            <w:r w:rsidRPr="008C3C61">
              <w:t>Простые и сложные проценты. Схемы начисления процен</w:t>
            </w:r>
            <w:r w:rsidRPr="008C3C61">
              <w:softHyphen/>
              <w:t>тов</w:t>
            </w:r>
          </w:p>
        </w:tc>
        <w:tc>
          <w:tcPr>
            <w:tcW w:w="25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80"/>
              <w:framePr w:wrap="notBeside" w:vAnchor="text" w:hAnchor="text" w:xAlign="center" w:y="1"/>
              <w:shd w:val="clear" w:color="auto" w:fill="auto"/>
              <w:spacing w:before="0" w:line="278" w:lineRule="exact"/>
              <w:jc w:val="both"/>
              <w:rPr>
                <w:sz w:val="22"/>
                <w:szCs w:val="22"/>
              </w:rPr>
            </w:pPr>
            <w:r w:rsidRPr="008C3C61">
              <w:rPr>
                <w:sz w:val="22"/>
                <w:szCs w:val="22"/>
              </w:rPr>
              <w:t>Уметь:</w:t>
            </w:r>
          </w:p>
          <w:p w:rsidR="00EB2F30" w:rsidRPr="008C3C61" w:rsidRDefault="00EB2F30" w:rsidP="003479EA">
            <w:pPr>
              <w:pStyle w:val="Bodytext1"/>
              <w:framePr w:wrap="notBeside" w:vAnchor="text" w:hAnchor="text" w:xAlign="center" w:y="1"/>
              <w:numPr>
                <w:ilvl w:val="0"/>
                <w:numId w:val="18"/>
              </w:numPr>
              <w:shd w:val="clear" w:color="auto" w:fill="auto"/>
              <w:tabs>
                <w:tab w:val="left" w:pos="238"/>
              </w:tabs>
              <w:spacing w:line="278" w:lineRule="exact"/>
            </w:pPr>
            <w:r w:rsidRPr="008C3C61">
              <w:t>решать текстовые зада</w:t>
            </w:r>
            <w:r w:rsidRPr="008C3C61">
              <w:softHyphen/>
              <w:t>чи с процентами;</w:t>
            </w:r>
          </w:p>
          <w:p w:rsidR="00EB2F30" w:rsidRPr="008C3C61" w:rsidRDefault="00EB2F30" w:rsidP="003479EA">
            <w:pPr>
              <w:pStyle w:val="Bodytext1"/>
              <w:framePr w:wrap="notBeside" w:vAnchor="text" w:hAnchor="text" w:xAlign="center" w:y="1"/>
              <w:numPr>
                <w:ilvl w:val="0"/>
                <w:numId w:val="18"/>
              </w:numPr>
              <w:shd w:val="clear" w:color="auto" w:fill="auto"/>
              <w:tabs>
                <w:tab w:val="left" w:pos="233"/>
              </w:tabs>
              <w:spacing w:line="278" w:lineRule="exact"/>
            </w:pPr>
            <w:r w:rsidRPr="008C3C61">
              <w:t>использовать приобре</w:t>
            </w:r>
            <w:r w:rsidRPr="008C3C61">
              <w:softHyphen/>
              <w:t>тенные знания и умения в практической деятельно</w:t>
            </w:r>
            <w:r w:rsidRPr="008C3C61">
              <w:softHyphen/>
              <w:t>сти и повседневной жиз</w:t>
            </w:r>
            <w:r w:rsidRPr="008C3C61">
              <w:softHyphen/>
              <w:t>ни, для решения неслож</w:t>
            </w:r>
            <w:r w:rsidRPr="008C3C61">
              <w:softHyphen/>
              <w:t>ных практических задач;</w:t>
            </w:r>
          </w:p>
          <w:p w:rsidR="00EB2F30" w:rsidRPr="008C3C61" w:rsidRDefault="00EB2F30" w:rsidP="003479EA">
            <w:pPr>
              <w:pStyle w:val="Bodytext1"/>
              <w:framePr w:wrap="notBeside" w:vAnchor="text" w:hAnchor="text" w:xAlign="center" w:y="1"/>
              <w:numPr>
                <w:ilvl w:val="0"/>
                <w:numId w:val="18"/>
              </w:numPr>
              <w:shd w:val="clear" w:color="auto" w:fill="auto"/>
              <w:tabs>
                <w:tab w:val="left" w:pos="238"/>
              </w:tabs>
              <w:spacing w:line="278" w:lineRule="exact"/>
            </w:pPr>
            <w:r w:rsidRPr="008C3C61">
              <w:t>выполнять процентные расчеты;</w:t>
            </w:r>
          </w:p>
          <w:p w:rsidR="00EB2F30" w:rsidRPr="008C3C61" w:rsidRDefault="00EB2F30" w:rsidP="003479EA">
            <w:pPr>
              <w:pStyle w:val="Bodytext1"/>
              <w:framePr w:wrap="notBeside" w:vAnchor="text" w:hAnchor="text" w:xAlign="center" w:y="1"/>
              <w:numPr>
                <w:ilvl w:val="0"/>
                <w:numId w:val="18"/>
              </w:numPr>
              <w:shd w:val="clear" w:color="auto" w:fill="auto"/>
              <w:tabs>
                <w:tab w:val="left" w:pos="228"/>
              </w:tabs>
              <w:spacing w:line="278" w:lineRule="exact"/>
            </w:pPr>
            <w:r w:rsidRPr="008C3C61">
              <w:t>правильно выбирать схе</w:t>
            </w:r>
            <w:r w:rsidRPr="008C3C61">
              <w:softHyphen/>
              <w:t>му начисления процентов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74" w:lineRule="exact"/>
              <w:ind w:left="60"/>
              <w:jc w:val="left"/>
            </w:pPr>
            <w:r w:rsidRPr="008C3C61">
              <w:t>ДМ: П-47 (15 мин)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</w:pPr>
            <w:r w:rsidRPr="008C3C61">
              <w:t>П. 4.6. № 638, 642, 645,651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571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20"/>
              <w:jc w:val="left"/>
            </w:pPr>
            <w:r w:rsidRPr="008C3C61">
              <w:t>79</w:t>
            </w:r>
          </w:p>
        </w:tc>
        <w:tc>
          <w:tcPr>
            <w:tcW w:w="8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41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42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20"/>
              <w:framePr w:wrap="notBeside" w:vAnchor="text" w:hAnchor="text" w:xAlign="center" w:y="1"/>
              <w:shd w:val="clear" w:color="auto" w:fill="auto"/>
              <w:spacing w:line="240" w:lineRule="auto"/>
              <w:rPr>
                <w:sz w:val="22"/>
                <w:szCs w:val="22"/>
              </w:rPr>
            </w:pPr>
            <w:r w:rsidRPr="008C3C61">
              <w:rPr>
                <w:sz w:val="22"/>
                <w:szCs w:val="22"/>
              </w:rPr>
              <w:t>зи</w:t>
            </w:r>
          </w:p>
        </w:tc>
        <w:tc>
          <w:tcPr>
            <w:tcW w:w="211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253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jc w:val="left"/>
            </w:pPr>
            <w:r w:rsidRPr="008C3C61">
              <w:t>Отчет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</w:pPr>
            <w:r w:rsidRPr="008C3C61">
              <w:t>П. 4.6. № 652, 653, 655. Схема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2525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20"/>
              <w:jc w:val="left"/>
            </w:pPr>
            <w:r w:rsidRPr="008C3C61">
              <w:t>80</w:t>
            </w:r>
          </w:p>
        </w:tc>
        <w:tc>
          <w:tcPr>
            <w:tcW w:w="84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4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42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</w:pPr>
            <w:r w:rsidRPr="008C3C61">
              <w:t>Дело</w:t>
            </w:r>
            <w:r w:rsidRPr="008C3C61">
              <w:softHyphen/>
              <w:t>вая игра</w:t>
            </w:r>
          </w:p>
        </w:tc>
        <w:tc>
          <w:tcPr>
            <w:tcW w:w="21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2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after="420" w:line="283" w:lineRule="exact"/>
            </w:pPr>
            <w:r w:rsidRPr="008C3C61">
              <w:t>П. 4.6. №641,650, 657.658</w:t>
            </w:r>
          </w:p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before="420" w:line="240" w:lineRule="auto"/>
              <w:ind w:left="1200"/>
              <w:jc w:val="left"/>
            </w:pPr>
            <w:r w:rsidRPr="008C3C61">
              <w:t>л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850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20"/>
              <w:jc w:val="left"/>
            </w:pPr>
            <w:r w:rsidRPr="008C3C61">
              <w:t>81</w:t>
            </w:r>
          </w:p>
        </w:tc>
        <w:tc>
          <w:tcPr>
            <w:tcW w:w="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</w:pPr>
            <w:r w:rsidRPr="008C3C61">
              <w:t>Зачет № 5</w:t>
            </w:r>
            <w:r>
              <w:t xml:space="preserve"> по теме арифметическая и геометрическая прогрессии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60"/>
              <w:jc w:val="left"/>
            </w:pPr>
            <w:r w:rsidRPr="008C3C61">
              <w:t>1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</w:pPr>
            <w:r w:rsidRPr="008C3C61">
              <w:t>Зачет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jc w:val="left"/>
            </w:pPr>
            <w:r w:rsidRPr="008C3C61">
              <w:t>Зачет (40 мин)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</w:pPr>
            <w:r w:rsidRPr="008C3C61">
              <w:t>Вопросы для по</w:t>
            </w:r>
            <w:r w:rsidRPr="008C3C61">
              <w:softHyphen/>
              <w:t>вторения главы 4 (с. 239)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1680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20"/>
              <w:jc w:val="left"/>
            </w:pPr>
            <w:r w:rsidRPr="008C3C61">
              <w:t>82</w:t>
            </w:r>
          </w:p>
        </w:tc>
        <w:tc>
          <w:tcPr>
            <w:tcW w:w="8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83" w:lineRule="exact"/>
              <w:jc w:val="center"/>
            </w:pPr>
            <w:r w:rsidRPr="008C3C61">
              <w:t xml:space="preserve">СТАТИСТИЧЕСКИЕ ИССЛЕДОВАНИЯ </w:t>
            </w:r>
            <w:r>
              <w:t xml:space="preserve">  </w:t>
            </w:r>
            <w:r w:rsidRPr="008C3C61">
              <w:rPr>
                <w:rStyle w:val="BodytextItalic1"/>
                <w:sz w:val="22"/>
                <w:szCs w:val="22"/>
              </w:rPr>
              <w:t>(6</w:t>
            </w:r>
            <w:r>
              <w:rPr>
                <w:rStyle w:val="BodytextItalic1"/>
                <w:sz w:val="22"/>
                <w:szCs w:val="22"/>
              </w:rPr>
              <w:t xml:space="preserve"> </w:t>
            </w:r>
            <w:r w:rsidRPr="008C3C61">
              <w:rPr>
                <w:rStyle w:val="BodytextItalic1"/>
                <w:sz w:val="22"/>
                <w:szCs w:val="22"/>
              </w:rPr>
              <w:t>часов)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</w:pPr>
            <w:r>
              <w:t>Выборочные исследования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60"/>
              <w:jc w:val="left"/>
            </w:pPr>
            <w:r w:rsidRPr="008C3C61">
              <w:t>2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</w:pPr>
            <w:r w:rsidRPr="008C3C61">
              <w:t>Комб.</w:t>
            </w:r>
          </w:p>
        </w:tc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ind w:left="60"/>
              <w:jc w:val="left"/>
            </w:pPr>
            <w:r w:rsidRPr="008C3C61">
              <w:t>Статистические дан</w:t>
            </w:r>
            <w:r w:rsidRPr="008C3C61">
              <w:softHyphen/>
              <w:t>ные. Представление данных в виде таб</w:t>
            </w:r>
            <w:r w:rsidRPr="008C3C61">
              <w:softHyphen/>
              <w:t>лиц, диаграмм, гра</w:t>
            </w:r>
            <w:r w:rsidRPr="008C3C61">
              <w:softHyphen/>
              <w:t>фиков. Словарь тер</w:t>
            </w:r>
            <w:r w:rsidRPr="008C3C61">
              <w:softHyphen/>
              <w:t>минов: выборочное обследование,гене</w:t>
            </w:r>
            <w:r w:rsidRPr="008C3C61">
              <w:softHyphen/>
              <w:t>ральная совокуп</w:t>
            </w:r>
            <w:r w:rsidRPr="008C3C61">
              <w:softHyphen/>
              <w:t>ность, репрезента</w:t>
            </w:r>
            <w:r w:rsidRPr="008C3C61">
              <w:softHyphen/>
              <w:t>тивная выборка, ранжирование ряда данных, полигон частот, частота слу</w:t>
            </w:r>
            <w:r w:rsidRPr="008C3C61">
              <w:softHyphen/>
              <w:t>чайного события, относительная час</w:t>
            </w:r>
            <w:r w:rsidRPr="008C3C61">
              <w:softHyphen/>
              <w:t>тота случайного.</w:t>
            </w:r>
          </w:p>
        </w:tc>
        <w:tc>
          <w:tcPr>
            <w:tcW w:w="25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80"/>
              <w:framePr w:wrap="notBeside" w:vAnchor="text" w:hAnchor="text" w:xAlign="center" w:y="1"/>
              <w:shd w:val="clear" w:color="auto" w:fill="auto"/>
              <w:spacing w:before="0" w:line="278" w:lineRule="exact"/>
              <w:jc w:val="both"/>
              <w:rPr>
                <w:sz w:val="22"/>
                <w:szCs w:val="22"/>
              </w:rPr>
            </w:pPr>
            <w:r w:rsidRPr="008C3C61">
              <w:rPr>
                <w:sz w:val="22"/>
                <w:szCs w:val="22"/>
              </w:rPr>
              <w:t>Уметь:</w:t>
            </w:r>
          </w:p>
          <w:p w:rsidR="00EB2F30" w:rsidRPr="008C3C61" w:rsidRDefault="00EB2F30" w:rsidP="003479EA">
            <w:pPr>
              <w:pStyle w:val="Bodytext1"/>
              <w:framePr w:wrap="notBeside" w:vAnchor="text" w:hAnchor="text" w:xAlign="center" w:y="1"/>
              <w:numPr>
                <w:ilvl w:val="0"/>
                <w:numId w:val="19"/>
              </w:numPr>
              <w:shd w:val="clear" w:color="auto" w:fill="auto"/>
              <w:tabs>
                <w:tab w:val="left" w:pos="238"/>
              </w:tabs>
              <w:spacing w:line="278" w:lineRule="exact"/>
            </w:pPr>
            <w:r w:rsidRPr="008C3C61">
              <w:t>извлекать информацию, представленную в табли</w:t>
            </w:r>
            <w:r w:rsidRPr="008C3C61">
              <w:softHyphen/>
              <w:t>цах, диаграммах, графиках;</w:t>
            </w:r>
          </w:p>
          <w:p w:rsidR="00EB2F30" w:rsidRPr="008C3C61" w:rsidRDefault="00EB2F30" w:rsidP="003479EA">
            <w:pPr>
              <w:pStyle w:val="Bodytext1"/>
              <w:framePr w:wrap="notBeside" w:vAnchor="text" w:hAnchor="text" w:xAlign="center" w:y="1"/>
              <w:numPr>
                <w:ilvl w:val="0"/>
                <w:numId w:val="19"/>
              </w:numPr>
              <w:shd w:val="clear" w:color="auto" w:fill="auto"/>
              <w:tabs>
                <w:tab w:val="left" w:pos="238"/>
              </w:tabs>
              <w:spacing w:line="278" w:lineRule="exact"/>
            </w:pPr>
            <w:r w:rsidRPr="008C3C61">
              <w:t>вычислять средние зна</w:t>
            </w:r>
            <w:r w:rsidRPr="008C3C61">
              <w:softHyphen/>
              <w:t>чения результатов изме</w:t>
            </w:r>
            <w:r w:rsidRPr="008C3C61">
              <w:softHyphen/>
              <w:t>рений;</w:t>
            </w:r>
          </w:p>
          <w:p w:rsidR="00EB2F30" w:rsidRPr="008C3C61" w:rsidRDefault="00EB2F30" w:rsidP="003479EA">
            <w:pPr>
              <w:pStyle w:val="Bodytext1"/>
              <w:framePr w:wrap="notBeside" w:vAnchor="text" w:hAnchor="text" w:xAlign="center" w:y="1"/>
              <w:numPr>
                <w:ilvl w:val="0"/>
                <w:numId w:val="19"/>
              </w:numPr>
              <w:shd w:val="clear" w:color="auto" w:fill="auto"/>
              <w:tabs>
                <w:tab w:val="left" w:pos="238"/>
              </w:tabs>
              <w:spacing w:line="278" w:lineRule="exact"/>
              <w:ind w:left="60"/>
              <w:jc w:val="left"/>
            </w:pPr>
            <w:r w:rsidRPr="008C3C61">
              <w:t>использовать приобре</w:t>
            </w:r>
            <w:r w:rsidRPr="008C3C61">
              <w:softHyphen/>
              <w:t>тенные знания и умения в практической деятель</w:t>
            </w:r>
            <w:r w:rsidRPr="008C3C61">
              <w:softHyphen/>
              <w:t>ности и повседневной жизни:</w:t>
            </w:r>
          </w:p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</w:pPr>
            <w:r w:rsidRPr="008C3C61">
              <w:t>а) для анализа реальных числовых данных, пред</w:t>
            </w:r>
            <w:r w:rsidRPr="008C3C61">
              <w:softHyphen/>
              <w:t>ставленных в виде диа</w:t>
            </w:r>
            <w:r w:rsidRPr="008C3C61">
              <w:softHyphen/>
              <w:t>грамм, графиков, таблиц;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ind w:left="60"/>
              <w:jc w:val="left"/>
            </w:pPr>
            <w:r w:rsidRPr="008C3C61">
              <w:t>ДМ: 0-28 (10 мин)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ind w:left="60"/>
              <w:jc w:val="left"/>
            </w:pPr>
            <w:r w:rsidRPr="008C3C61">
              <w:t>Вероят</w:t>
            </w:r>
            <w:r w:rsidRPr="008C3C61">
              <w:softHyphen/>
              <w:t>ность и стати</w:t>
            </w:r>
            <w:r w:rsidRPr="008C3C61">
              <w:softHyphen/>
              <w:t>стика вокруг нас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</w:pPr>
            <w:r w:rsidRPr="008C3C61">
              <w:t>П. 5.1. №677, 679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2832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20"/>
              <w:jc w:val="left"/>
            </w:pPr>
            <w:r w:rsidRPr="008C3C61">
              <w:t>83</w:t>
            </w:r>
          </w:p>
        </w:tc>
        <w:tc>
          <w:tcPr>
            <w:tcW w:w="8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</w:pPr>
            <w:r w:rsidRPr="008C3C61">
              <w:t>Комб.</w:t>
            </w:r>
          </w:p>
        </w:tc>
        <w:tc>
          <w:tcPr>
            <w:tcW w:w="21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2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ind w:left="60"/>
              <w:jc w:val="left"/>
            </w:pPr>
            <w:r w:rsidRPr="008C3C61">
              <w:t>ДМ: П-48 (10 мин)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8" w:lineRule="exact"/>
            </w:pPr>
            <w:r w:rsidRPr="008C3C61">
              <w:t>П. 5.1. №681, 683. ДМ: 0-28 (8)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</w:tbl>
    <w:p w:rsidR="00EB2F30" w:rsidRPr="008C3C61" w:rsidRDefault="00EB2F30" w:rsidP="003479EA">
      <w:pPr>
        <w:rPr>
          <w:sz w:val="22"/>
          <w:szCs w:val="22"/>
        </w:rPr>
        <w:sectPr w:rsidR="00EB2F30" w:rsidRPr="008C3C61">
          <w:headerReference w:type="even" r:id="rId12"/>
          <w:headerReference w:type="default" r:id="rId13"/>
          <w:pgSz w:w="16837" w:h="11905" w:orient="landscape"/>
          <w:pgMar w:top="218" w:right="768" w:bottom="218" w:left="1578" w:header="0" w:footer="3" w:gutter="0"/>
          <w:cols w:space="720"/>
          <w:noEndnote/>
          <w:titlePg/>
          <w:docGrid w:linePitch="360"/>
        </w:sectPr>
      </w:pPr>
    </w:p>
    <w:tbl>
      <w:tblPr>
        <w:tblW w:w="14890" w:type="dxa"/>
        <w:jc w:val="center"/>
        <w:tblLayout w:type="fixed"/>
        <w:tblCellMar>
          <w:left w:w="10" w:type="dxa"/>
          <w:right w:w="10" w:type="dxa"/>
        </w:tblCellMar>
        <w:tblLook w:val="00A0"/>
      </w:tblPr>
      <w:tblGrid>
        <w:gridCol w:w="581"/>
        <w:gridCol w:w="850"/>
        <w:gridCol w:w="1698"/>
        <w:gridCol w:w="562"/>
        <w:gridCol w:w="710"/>
        <w:gridCol w:w="2117"/>
        <w:gridCol w:w="2539"/>
        <w:gridCol w:w="1690"/>
        <w:gridCol w:w="989"/>
        <w:gridCol w:w="1992"/>
        <w:gridCol w:w="562"/>
        <w:gridCol w:w="600"/>
      </w:tblGrid>
      <w:tr w:rsidR="00EB2F30" w:rsidRPr="008C3C61" w:rsidTr="003C19FF">
        <w:trPr>
          <w:trHeight w:val="240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220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400"/>
              <w:rPr>
                <w:sz w:val="22"/>
                <w:szCs w:val="22"/>
              </w:rPr>
            </w:pPr>
          </w:p>
        </w:tc>
        <w:tc>
          <w:tcPr>
            <w:tcW w:w="16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620"/>
              <w:rPr>
                <w:sz w:val="22"/>
                <w:szCs w:val="22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rPr>
                <w:sz w:val="22"/>
                <w:szCs w:val="22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340"/>
              <w:rPr>
                <w:sz w:val="22"/>
                <w:szCs w:val="22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1040"/>
              <w:rPr>
                <w:sz w:val="22"/>
                <w:szCs w:val="22"/>
              </w:rPr>
            </w:pP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1240"/>
              <w:rPr>
                <w:sz w:val="22"/>
                <w:szCs w:val="22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  <w:rPr>
                <w:sz w:val="22"/>
                <w:szCs w:val="22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460"/>
              <w:rPr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  <w:rPr>
                <w:sz w:val="22"/>
                <w:szCs w:val="22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rPr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rPr>
                <w:sz w:val="22"/>
                <w:szCs w:val="22"/>
              </w:rPr>
            </w:pPr>
          </w:p>
        </w:tc>
      </w:tr>
      <w:tr w:rsidR="00EB2F30" w:rsidRPr="008C3C61" w:rsidTr="003C19FF">
        <w:trPr>
          <w:trHeight w:val="581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20"/>
              <w:jc w:val="left"/>
            </w:pPr>
            <w:r w:rsidRPr="008C3C61">
              <w:t>84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</w:pPr>
            <w:r>
              <w:t>Интервальный ряд. Гистограмма.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jc w:val="left"/>
            </w:pPr>
            <w:r w:rsidRPr="008C3C61"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</w:pPr>
            <w:r w:rsidRPr="008C3C61">
              <w:t>Комб.</w:t>
            </w:r>
          </w:p>
        </w:tc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ind w:left="80"/>
              <w:jc w:val="left"/>
            </w:pPr>
            <w:r w:rsidRPr="008C3C61">
              <w:t>Средние результаты измерений. Понятие о статистическом выводе на основе выборки (интерваль</w:t>
            </w:r>
            <w:r w:rsidRPr="008C3C61">
              <w:softHyphen/>
              <w:t>ный ряд, чисто- грамма)</w:t>
            </w:r>
          </w:p>
        </w:tc>
        <w:tc>
          <w:tcPr>
            <w:tcW w:w="25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tabs>
                <w:tab w:val="left" w:pos="305"/>
              </w:tabs>
            </w:pPr>
            <w:r w:rsidRPr="008C3C61">
              <w:t>б)</w:t>
            </w:r>
            <w:r w:rsidRPr="008C3C61">
              <w:tab/>
              <w:t>сопоставления модели в реальной ситуации;</w:t>
            </w:r>
          </w:p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tabs>
                <w:tab w:val="left" w:pos="290"/>
              </w:tabs>
            </w:pPr>
            <w:r w:rsidRPr="008C3C61">
              <w:t>в)</w:t>
            </w:r>
            <w:r w:rsidRPr="008C3C61">
              <w:tab/>
              <w:t>понимания статисти</w:t>
            </w:r>
            <w:r w:rsidRPr="008C3C61">
              <w:softHyphen/>
              <w:t>ческих утверждений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ind w:left="60"/>
              <w:jc w:val="left"/>
            </w:pPr>
            <w:r w:rsidRPr="008C3C61">
              <w:t>ДМ: 0-29 (15 мин)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</w:pPr>
            <w:r w:rsidRPr="008C3C61">
              <w:t>П. 5.2. № 686, 688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2054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20"/>
              <w:jc w:val="left"/>
            </w:pPr>
            <w:r w:rsidRPr="008C3C61">
              <w:t>85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6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</w:pPr>
            <w:r w:rsidRPr="008C3C61">
              <w:t>Комб.</w:t>
            </w:r>
          </w:p>
        </w:tc>
        <w:tc>
          <w:tcPr>
            <w:tcW w:w="21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2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  <w:ind w:left="60"/>
              <w:jc w:val="left"/>
            </w:pPr>
            <w:r w:rsidRPr="008C3C61">
              <w:t>ДМ: ПЧ9 (10 мин)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</w:pPr>
            <w:r w:rsidRPr="008C3C61">
              <w:t>П. 5.2. № 689, 687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600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20"/>
              <w:jc w:val="left"/>
            </w:pPr>
            <w:r w:rsidRPr="008C3C61">
              <w:t>86</w:t>
            </w:r>
          </w:p>
        </w:tc>
        <w:tc>
          <w:tcPr>
            <w:tcW w:w="850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>
              <w:t>Характеристика разброса.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jc w:val="left"/>
            </w:pPr>
            <w:r w:rsidRPr="008C3C61">
              <w:t>2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Дело</w:t>
            </w:r>
            <w:r w:rsidRPr="008C3C61">
              <w:softHyphen/>
              <w:t>вая игра</w:t>
            </w:r>
          </w:p>
        </w:tc>
        <w:tc>
          <w:tcPr>
            <w:tcW w:w="211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Выборочная диспер</w:t>
            </w:r>
            <w:r w:rsidRPr="008C3C61">
              <w:softHyphen/>
              <w:t>сия. Среднее квадра</w:t>
            </w:r>
            <w:r w:rsidRPr="008C3C61">
              <w:softHyphen/>
              <w:t>тичное отклонение</w:t>
            </w:r>
          </w:p>
        </w:tc>
        <w:tc>
          <w:tcPr>
            <w:tcW w:w="25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  <w:jc w:val="both"/>
              <w:rPr>
                <w:sz w:val="22"/>
                <w:szCs w:val="22"/>
              </w:rPr>
            </w:pPr>
            <w:r w:rsidRPr="008C3C61">
              <w:rPr>
                <w:rFonts w:hint="eastAsia"/>
                <w:sz w:val="22"/>
                <w:szCs w:val="22"/>
              </w:rPr>
              <w:t>Знать</w:t>
            </w:r>
            <w:r w:rsidRPr="008C3C61">
              <w:rPr>
                <w:sz w:val="22"/>
                <w:szCs w:val="22"/>
              </w:rPr>
              <w:t>:</w:t>
            </w:r>
          </w:p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numPr>
                <w:ilvl w:val="0"/>
                <w:numId w:val="20"/>
              </w:numPr>
              <w:shd w:val="clear" w:color="auto" w:fill="auto"/>
              <w:tabs>
                <w:tab w:val="left" w:pos="233"/>
              </w:tabs>
            </w:pPr>
            <w:r w:rsidRPr="008C3C61">
              <w:t>роль статистических исследований;</w:t>
            </w:r>
          </w:p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numPr>
                <w:ilvl w:val="0"/>
                <w:numId w:val="20"/>
              </w:numPr>
              <w:shd w:val="clear" w:color="auto" w:fill="auto"/>
              <w:tabs>
                <w:tab w:val="left" w:pos="238"/>
              </w:tabs>
              <w:ind w:left="60"/>
              <w:jc w:val="left"/>
            </w:pPr>
            <w:r w:rsidRPr="008C3C61">
              <w:t>методы обработки данных;</w:t>
            </w:r>
          </w:p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numPr>
                <w:ilvl w:val="0"/>
                <w:numId w:val="20"/>
              </w:numPr>
              <w:shd w:val="clear" w:color="auto" w:fill="auto"/>
              <w:tabs>
                <w:tab w:val="left" w:pos="233"/>
              </w:tabs>
            </w:pPr>
            <w:r w:rsidRPr="008C3C61">
              <w:t>словарь терминов: ге</w:t>
            </w:r>
            <w:r w:rsidRPr="008C3C61">
              <w:softHyphen/>
              <w:t>неральная совокупность, выборочное обследова</w:t>
            </w:r>
            <w:r w:rsidRPr="008C3C61">
              <w:softHyphen/>
              <w:t>ние, репрезентативная выборка, ранжирование ряда, полигон частот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</w:pPr>
            <w:r w:rsidRPr="008C3C61">
              <w:t>П. 5.3. № 690, 692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3206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20"/>
              <w:jc w:val="left"/>
            </w:pPr>
            <w:r w:rsidRPr="008C3C61">
              <w:t>87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6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7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211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2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jc w:val="left"/>
            </w:pPr>
            <w:r w:rsidRPr="008C3C61">
              <w:t>ФО (10 мин)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</w:pPr>
            <w:r w:rsidRPr="008C3C61">
              <w:t>П. 5.3.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898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20"/>
              <w:jc w:val="left"/>
            </w:pPr>
            <w:r w:rsidRPr="008C3C61">
              <w:t>88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00"/>
              <w:jc w:val="left"/>
            </w:pPr>
            <w:r w:rsidRPr="008C3C61">
              <w:t>ПОВТОРЕНИЕ</w:t>
            </w:r>
          </w:p>
          <w:p w:rsidR="00EB2F30" w:rsidRPr="008C3C61" w:rsidRDefault="00EB2F30" w:rsidP="003C19FF">
            <w:pPr>
              <w:pStyle w:val="Bodytext80"/>
              <w:framePr w:wrap="notBeside" w:vAnchor="text" w:hAnchor="text" w:xAlign="center" w:y="1"/>
              <w:shd w:val="clear" w:color="auto" w:fill="auto"/>
              <w:spacing w:before="120" w:line="240" w:lineRule="auto"/>
              <w:ind w:left="860"/>
              <w:rPr>
                <w:sz w:val="22"/>
                <w:szCs w:val="22"/>
              </w:rPr>
            </w:pPr>
            <w:r w:rsidRPr="008C3C61">
              <w:rPr>
                <w:sz w:val="22"/>
                <w:szCs w:val="22"/>
              </w:rPr>
              <w:t>(15 часов)</w:t>
            </w:r>
          </w:p>
        </w:tc>
        <w:tc>
          <w:tcPr>
            <w:tcW w:w="169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8" w:lineRule="exact"/>
            </w:pPr>
            <w:r w:rsidRPr="008C3C61">
              <w:t>Выражения и преобра</w:t>
            </w:r>
            <w:r w:rsidRPr="008C3C61">
              <w:softHyphen/>
              <w:t>зования</w:t>
            </w:r>
          </w:p>
        </w:tc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jc w:val="left"/>
            </w:pPr>
            <w:r w:rsidRPr="008C3C61">
              <w:t>2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</w:pPr>
            <w:r w:rsidRPr="008C3C61">
              <w:t>Комб.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253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  <w:spacing w:line="293" w:lineRule="exact"/>
              <w:jc w:val="both"/>
              <w:rPr>
                <w:sz w:val="22"/>
                <w:szCs w:val="22"/>
              </w:rPr>
            </w:pPr>
            <w:r w:rsidRPr="008C3C61">
              <w:rPr>
                <w:rFonts w:hint="eastAsia"/>
                <w:sz w:val="22"/>
                <w:szCs w:val="22"/>
              </w:rPr>
              <w:t>Уметь</w:t>
            </w:r>
            <w:r w:rsidRPr="008C3C61">
              <w:rPr>
                <w:sz w:val="22"/>
                <w:szCs w:val="22"/>
              </w:rPr>
              <w:t>:</w:t>
            </w:r>
          </w:p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numPr>
                <w:ilvl w:val="0"/>
                <w:numId w:val="21"/>
              </w:numPr>
              <w:shd w:val="clear" w:color="auto" w:fill="auto"/>
              <w:tabs>
                <w:tab w:val="left" w:pos="233"/>
              </w:tabs>
              <w:spacing w:line="293" w:lineRule="exact"/>
            </w:pPr>
            <w:r w:rsidRPr="008C3C61">
              <w:t>выполнять разложение на множители;</w:t>
            </w:r>
          </w:p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numPr>
                <w:ilvl w:val="0"/>
                <w:numId w:val="21"/>
              </w:numPr>
              <w:shd w:val="clear" w:color="auto" w:fill="auto"/>
              <w:tabs>
                <w:tab w:val="left" w:pos="238"/>
              </w:tabs>
              <w:spacing w:line="293" w:lineRule="exact"/>
            </w:pPr>
            <w:r w:rsidRPr="008C3C61">
              <w:t>многошаговые преоб</w:t>
            </w:r>
            <w:r w:rsidRPr="008C3C61">
              <w:softHyphen/>
              <w:t>разования с применением широкого набора изучен</w:t>
            </w:r>
            <w:r w:rsidRPr="008C3C61">
              <w:softHyphen/>
              <w:t>ных алгоритмов</w:t>
            </w: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jc w:val="left"/>
            </w:pPr>
            <w:r w:rsidRPr="008C3C61">
              <w:t>Отчет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Сборник (с. 95- 101), № 1.1, 1.8, 1.12, 1.20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1762"/>
          <w:jc w:val="center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20"/>
              <w:jc w:val="left"/>
            </w:pPr>
            <w:r w:rsidRPr="008C3C61">
              <w:t>89</w:t>
            </w:r>
          </w:p>
        </w:tc>
        <w:tc>
          <w:tcPr>
            <w:tcW w:w="8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69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6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</w:pPr>
            <w:r w:rsidRPr="008C3C61">
              <w:t>Комб.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253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</w:pPr>
            <w:r w:rsidRPr="008C3C61">
              <w:t>Сборник (с. 95- 101), № 1.23, 1.27, 1.29, 1.34, 1.44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</w:tbl>
    <w:p w:rsidR="00EB2F30" w:rsidRPr="008C3C61" w:rsidRDefault="00EB2F30" w:rsidP="003479EA">
      <w:pPr>
        <w:rPr>
          <w:sz w:val="22"/>
          <w:szCs w:val="22"/>
        </w:rPr>
      </w:pPr>
    </w:p>
    <w:tbl>
      <w:tblPr>
        <w:tblW w:w="0" w:type="auto"/>
        <w:jc w:val="center"/>
        <w:tblLayout w:type="fixed"/>
        <w:tblCellMar>
          <w:left w:w="10" w:type="dxa"/>
          <w:right w:w="10" w:type="dxa"/>
        </w:tblCellMar>
        <w:tblLook w:val="00A0"/>
      </w:tblPr>
      <w:tblGrid>
        <w:gridCol w:w="595"/>
        <w:gridCol w:w="850"/>
        <w:gridCol w:w="1272"/>
        <w:gridCol w:w="566"/>
        <w:gridCol w:w="706"/>
        <w:gridCol w:w="2117"/>
        <w:gridCol w:w="2544"/>
        <w:gridCol w:w="1685"/>
        <w:gridCol w:w="989"/>
        <w:gridCol w:w="1992"/>
        <w:gridCol w:w="566"/>
        <w:gridCol w:w="600"/>
      </w:tblGrid>
      <w:tr w:rsidR="00EB2F30" w:rsidRPr="008C3C61" w:rsidTr="003C19FF">
        <w:trPr>
          <w:trHeight w:val="235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220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420"/>
              <w:rPr>
                <w:sz w:val="22"/>
                <w:szCs w:val="22"/>
              </w:rPr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620"/>
              <w:rPr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rPr>
                <w:sz w:val="22"/>
                <w:szCs w:val="22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340"/>
              <w:rPr>
                <w:sz w:val="22"/>
                <w:szCs w:val="22"/>
              </w:rPr>
            </w:pP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1060"/>
              <w:rPr>
                <w:sz w:val="22"/>
                <w:szCs w:val="22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1260"/>
              <w:rPr>
                <w:sz w:val="22"/>
                <w:szCs w:val="22"/>
              </w:rPr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820"/>
              <w:rPr>
                <w:sz w:val="22"/>
                <w:szCs w:val="22"/>
              </w:rPr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480"/>
              <w:rPr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960"/>
              <w:rPr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260"/>
              <w:rPr>
                <w:sz w:val="22"/>
                <w:szCs w:val="22"/>
              </w:rPr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rPr>
                <w:sz w:val="22"/>
                <w:szCs w:val="22"/>
              </w:rPr>
            </w:pPr>
          </w:p>
        </w:tc>
      </w:tr>
      <w:tr w:rsidR="00EB2F30" w:rsidRPr="008C3C61" w:rsidTr="003C19FF">
        <w:trPr>
          <w:trHeight w:val="878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20"/>
              <w:jc w:val="left"/>
            </w:pPr>
            <w:r w:rsidRPr="008C3C61">
              <w:t>90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</w:pPr>
            <w:r w:rsidRPr="008C3C61">
              <w:t>Линейные уравнения и неравен</w:t>
            </w:r>
            <w:r w:rsidRPr="008C3C61">
              <w:softHyphen/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jc w:val="left"/>
            </w:pPr>
            <w:r w:rsidRPr="008C3C61">
              <w:t>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jc w:val="left"/>
            </w:pPr>
            <w:r w:rsidRPr="008C3C61">
              <w:t>Комб.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  <w:jc w:val="both"/>
              <w:rPr>
                <w:sz w:val="22"/>
                <w:szCs w:val="22"/>
              </w:rPr>
            </w:pPr>
            <w:r w:rsidRPr="008C3C61">
              <w:rPr>
                <w:rFonts w:hint="eastAsia"/>
                <w:sz w:val="22"/>
                <w:szCs w:val="22"/>
              </w:rPr>
              <w:t>Уметь</w:t>
            </w:r>
            <w:r w:rsidRPr="008C3C61">
              <w:rPr>
                <w:sz w:val="22"/>
                <w:szCs w:val="22"/>
              </w:rPr>
              <w:t>:</w:t>
            </w:r>
          </w:p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</w:pPr>
            <w:r w:rsidRPr="008C3C61">
              <w:t>- решать текстовые зада</w:t>
            </w:r>
            <w:r w:rsidRPr="008C3C61">
              <w:softHyphen/>
              <w:t>чи, используя как ариф</w:t>
            </w:r>
            <w:r w:rsidRPr="008C3C61">
              <w:softHyphen/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jc w:val="left"/>
            </w:pPr>
            <w:r w:rsidRPr="008C3C61">
              <w:t>Отчет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</w:pPr>
            <w:r w:rsidRPr="008C3C61">
              <w:t>Сборник (с. 110),</w:t>
            </w:r>
          </w:p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</w:pPr>
            <w:r w:rsidRPr="008C3C61">
              <w:t>№3.2,3.7,3.9,3.17,</w:t>
            </w:r>
          </w:p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</w:pPr>
            <w:r w:rsidRPr="008C3C61">
              <w:t>3.23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2357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20"/>
              <w:jc w:val="left"/>
            </w:pPr>
            <w:r w:rsidRPr="008C3C61">
              <w:t>91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ства. Реше</w:t>
            </w:r>
            <w:r w:rsidRPr="008C3C61">
              <w:softHyphen/>
              <w:t>ние тексто</w:t>
            </w:r>
            <w:r w:rsidRPr="008C3C61">
              <w:softHyphen/>
              <w:t>вых задач</w:t>
            </w: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jc w:val="left"/>
            </w:pPr>
            <w:r w:rsidRPr="008C3C61">
              <w:t>Комб.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метические способы рас</w:t>
            </w:r>
            <w:r w:rsidRPr="008C3C61">
              <w:softHyphen/>
              <w:t>суждения, так и алгеб</w:t>
            </w:r>
            <w:r w:rsidRPr="008C3C61">
              <w:softHyphen/>
              <w:t>раический метод; - работать с алгебраиче</w:t>
            </w:r>
            <w:r w:rsidRPr="008C3C61">
              <w:softHyphen/>
              <w:t>ской моделью, в которой число переменных пре</w:t>
            </w:r>
            <w:r w:rsidRPr="008C3C61">
              <w:softHyphen/>
              <w:t>восходит число уравне</w:t>
            </w:r>
            <w:r w:rsidRPr="008C3C61">
              <w:softHyphen/>
              <w:t>ний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after="240"/>
              <w:ind w:left="60"/>
              <w:jc w:val="left"/>
            </w:pPr>
            <w:r w:rsidRPr="008C3C61">
              <w:t>Сборник (с. 137), №7.2,7.4,7.6, 7.12, 7.14,7.17</w:t>
            </w:r>
          </w:p>
          <w:p w:rsidR="00EB2F30" w:rsidRPr="008C3C61" w:rsidRDefault="00EB2F30" w:rsidP="003C19FF">
            <w:pPr>
              <w:pStyle w:val="Bodytext90"/>
              <w:framePr w:wrap="notBeside" w:vAnchor="text" w:hAnchor="text" w:xAlign="center" w:y="1"/>
              <w:shd w:val="clear" w:color="auto" w:fill="auto"/>
              <w:spacing w:before="240" w:line="240" w:lineRule="auto"/>
              <w:ind w:left="960"/>
              <w:rPr>
                <w:sz w:val="22"/>
                <w:szCs w:val="22"/>
              </w:rPr>
            </w:pPr>
            <w:r w:rsidRPr="008C3C61">
              <w:rPr>
                <w:sz w:val="22"/>
                <w:szCs w:val="22"/>
              </w:rPr>
              <w:t>Л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1166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20"/>
              <w:jc w:val="left"/>
            </w:pPr>
            <w:r w:rsidRPr="008C3C61">
              <w:t>92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ind w:left="60"/>
              <w:jc w:val="left"/>
            </w:pPr>
            <w:r w:rsidRPr="008C3C61">
              <w:t>Квадратные уравнения. Решение текстовых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jc w:val="left"/>
            </w:pPr>
            <w:r w:rsidRPr="008C3C61">
              <w:t>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jc w:val="left"/>
            </w:pPr>
            <w:r w:rsidRPr="008C3C61">
              <w:t>Комб.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</w:pPr>
            <w:r w:rsidRPr="008C3C61">
              <w:rPr>
                <w:rStyle w:val="BodytextBold1"/>
                <w:sz w:val="22"/>
                <w:szCs w:val="22"/>
              </w:rPr>
              <w:t>Уметь</w:t>
            </w:r>
            <w:r w:rsidRPr="008C3C61">
              <w:t xml:space="preserve"> решать уравнения различными способами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</w:pPr>
            <w:r w:rsidRPr="008C3C61">
              <w:t>П. 2.1.</w:t>
            </w:r>
          </w:p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</w:pPr>
            <w:r w:rsidRPr="008C3C61">
              <w:t>Сборник (с. 102), №2.3, 2.7, 2.13, 2.22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878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20"/>
              <w:jc w:val="left"/>
            </w:pPr>
            <w:r w:rsidRPr="008C3C61">
              <w:t>93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jc w:val="left"/>
            </w:pPr>
            <w:r w:rsidRPr="008C3C61">
              <w:t>задач</w:t>
            </w: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jc w:val="left"/>
            </w:pPr>
            <w:r w:rsidRPr="008C3C61">
              <w:t>Комб.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jc w:val="left"/>
            </w:pPr>
            <w:r w:rsidRPr="008C3C61">
              <w:t>Отчет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</w:pPr>
            <w:r w:rsidRPr="008C3C61">
              <w:t>Сборник (с. 104— 139), №2.26, 2.30, 7.10,7.18, 7.21,7.23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898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20"/>
              <w:jc w:val="left"/>
            </w:pPr>
            <w:r w:rsidRPr="008C3C61">
              <w:t>94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8" w:lineRule="exact"/>
              <w:ind w:left="60"/>
              <w:jc w:val="left"/>
            </w:pPr>
            <w:r w:rsidRPr="008C3C61">
              <w:t>Квадратные неравенства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40"/>
              <w:jc w:val="left"/>
            </w:pPr>
            <w:r w:rsidRPr="008C3C61">
              <w:t>2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jc w:val="left"/>
            </w:pPr>
            <w:r w:rsidRPr="008C3C61">
              <w:t>Комб.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rPr>
                <w:rStyle w:val="BodytextBold1"/>
                <w:sz w:val="22"/>
                <w:szCs w:val="22"/>
              </w:rPr>
              <w:t>Уметь</w:t>
            </w:r>
            <w:r w:rsidRPr="008C3C61">
              <w:t xml:space="preserve"> решать квадрат</w:t>
            </w:r>
            <w:r w:rsidRPr="008C3C61">
              <w:softHyphen/>
              <w:t>ные неравенства графи</w:t>
            </w:r>
            <w:r w:rsidRPr="008C3C61">
              <w:softHyphen/>
              <w:t>ческим способом и мето</w:t>
            </w:r>
            <w:r w:rsidRPr="008C3C61">
              <w:softHyphen/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П. 2.5.</w:t>
            </w:r>
          </w:p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Сборник, № 3.39, 3.41,3.48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888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20"/>
              <w:jc w:val="left"/>
            </w:pPr>
            <w:r w:rsidRPr="008C3C61">
              <w:t>95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56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jc w:val="left"/>
            </w:pPr>
            <w:r w:rsidRPr="008C3C61">
              <w:t>Комб.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254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</w:pPr>
            <w:r w:rsidRPr="008C3C61">
              <w:t>дом интервалов</w:t>
            </w: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jc w:val="left"/>
            </w:pPr>
            <w:r w:rsidRPr="008C3C61">
              <w:t>Отчет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Сборник (с. 111- 113), №3.12, 3.28, 3.32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883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20"/>
              <w:jc w:val="left"/>
            </w:pPr>
            <w:r w:rsidRPr="008C3C61">
              <w:t>96</w:t>
            </w:r>
          </w:p>
        </w:tc>
        <w:tc>
          <w:tcPr>
            <w:tcW w:w="85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27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Решение дробных, целых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jc w:val="left"/>
            </w:pPr>
            <w:r w:rsidRPr="008C3C61">
              <w:t>Комб.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93" w:lineRule="exact"/>
            </w:pPr>
            <w:r w:rsidRPr="008C3C61">
              <w:t>Сборник (с. 104), № 2.22, 2.23, 2.24, 2.31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  <w:tr w:rsidR="00EB2F30" w:rsidRPr="008C3C61" w:rsidTr="003C19FF">
        <w:trPr>
          <w:trHeight w:val="1176"/>
          <w:jc w:val="center"/>
        </w:trPr>
        <w:tc>
          <w:tcPr>
            <w:tcW w:w="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220"/>
              <w:jc w:val="left"/>
            </w:pPr>
            <w:r w:rsidRPr="008C3C61">
              <w:t>97</w:t>
            </w:r>
          </w:p>
        </w:tc>
        <w:tc>
          <w:tcPr>
            <w:tcW w:w="8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27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ind w:left="60"/>
              <w:jc w:val="left"/>
            </w:pPr>
            <w:r w:rsidRPr="008C3C61">
              <w:t>уравнений третьей и четвертой степени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jc w:val="left"/>
            </w:pPr>
            <w:r w:rsidRPr="008C3C61">
              <w:t>Комб.</w:t>
            </w:r>
          </w:p>
        </w:tc>
        <w:tc>
          <w:tcPr>
            <w:tcW w:w="21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  <w:spacing w:line="240" w:lineRule="auto"/>
              <w:ind w:left="60"/>
              <w:jc w:val="left"/>
            </w:pPr>
            <w:r w:rsidRPr="008C3C61">
              <w:t>Отчет</w:t>
            </w:r>
          </w:p>
        </w:tc>
        <w:tc>
          <w:tcPr>
            <w:tcW w:w="9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1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rap="notBeside" w:vAnchor="text" w:hAnchor="text" w:xAlign="center" w:y="1"/>
              <w:shd w:val="clear" w:color="auto" w:fill="auto"/>
            </w:pPr>
            <w:r w:rsidRPr="008C3C61">
              <w:t>Сборник (с. 107), № 2.54, 2.56, 2.57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rap="notBeside" w:vAnchor="text" w:hAnchor="text" w:xAlign="center" w:y="1"/>
            </w:pPr>
          </w:p>
        </w:tc>
      </w:tr>
    </w:tbl>
    <w:p w:rsidR="00EB2F30" w:rsidRPr="008C3C61" w:rsidRDefault="00EB2F30" w:rsidP="003479EA">
      <w:pPr>
        <w:rPr>
          <w:sz w:val="22"/>
          <w:szCs w:val="22"/>
        </w:rPr>
        <w:sectPr w:rsidR="00EB2F30" w:rsidRPr="008C3C61">
          <w:headerReference w:type="even" r:id="rId14"/>
          <w:headerReference w:type="default" r:id="rId15"/>
          <w:headerReference w:type="first" r:id="rId16"/>
          <w:pgSz w:w="16837" w:h="11905" w:orient="landscape"/>
          <w:pgMar w:top="218" w:right="768" w:bottom="218" w:left="1578" w:header="0" w:footer="3" w:gutter="0"/>
          <w:cols w:space="720"/>
          <w:noEndnote/>
          <w:titlePg/>
          <w:docGrid w:linePitch="360"/>
        </w:sectPr>
      </w:pPr>
    </w:p>
    <w:p w:rsidR="00EB2F30" w:rsidRPr="008C3C61" w:rsidRDefault="00EB2F30" w:rsidP="003479EA">
      <w:pPr>
        <w:rPr>
          <w:sz w:val="22"/>
          <w:szCs w:val="22"/>
        </w:rPr>
      </w:pPr>
    </w:p>
    <w:p w:rsidR="00EB2F30" w:rsidRPr="008C3C61" w:rsidRDefault="00EB2F30" w:rsidP="003479EA">
      <w:pPr>
        <w:spacing w:line="960" w:lineRule="exact"/>
        <w:rPr>
          <w:sz w:val="22"/>
          <w:szCs w:val="22"/>
        </w:rPr>
      </w:pPr>
    </w:p>
    <w:tbl>
      <w:tblPr>
        <w:tblW w:w="14465" w:type="dxa"/>
        <w:tblInd w:w="1192" w:type="dxa"/>
        <w:tblLayout w:type="fixed"/>
        <w:tblCellMar>
          <w:left w:w="10" w:type="dxa"/>
          <w:right w:w="10" w:type="dxa"/>
        </w:tblCellMar>
        <w:tblLook w:val="00A0"/>
      </w:tblPr>
      <w:tblGrid>
        <w:gridCol w:w="581"/>
        <w:gridCol w:w="850"/>
        <w:gridCol w:w="1277"/>
        <w:gridCol w:w="562"/>
        <w:gridCol w:w="706"/>
        <w:gridCol w:w="2122"/>
        <w:gridCol w:w="2544"/>
        <w:gridCol w:w="1690"/>
        <w:gridCol w:w="994"/>
        <w:gridCol w:w="1987"/>
        <w:gridCol w:w="566"/>
        <w:gridCol w:w="586"/>
      </w:tblGrid>
      <w:tr w:rsidR="00EB2F30" w:rsidRPr="008C3C61" w:rsidTr="003C19FF">
        <w:trPr>
          <w:trHeight w:val="264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="14462" w:h="9134" w:wrap="notBeside" w:vAnchor="text" w:hAnchor="text" w:x="222" w:y="164"/>
              <w:shd w:val="clear" w:color="auto" w:fill="auto"/>
              <w:spacing w:line="240" w:lineRule="auto"/>
              <w:ind w:left="180"/>
              <w:rPr>
                <w:sz w:val="22"/>
                <w:szCs w:val="22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="14462" w:h="9134" w:wrap="notBeside" w:vAnchor="text" w:hAnchor="text" w:x="222" w:y="164"/>
              <w:shd w:val="clear" w:color="auto" w:fill="auto"/>
              <w:spacing w:line="240" w:lineRule="auto"/>
              <w:ind w:left="380"/>
              <w:rPr>
                <w:sz w:val="22"/>
                <w:szCs w:val="22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="14462" w:h="9134" w:wrap="notBeside" w:vAnchor="text" w:hAnchor="text" w:x="222" w:y="164"/>
              <w:shd w:val="clear" w:color="auto" w:fill="auto"/>
              <w:spacing w:line="240" w:lineRule="auto"/>
              <w:ind w:left="600"/>
              <w:rPr>
                <w:sz w:val="22"/>
                <w:szCs w:val="22"/>
              </w:rPr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="14462" w:h="9134" w:wrap="notBeside" w:vAnchor="text" w:hAnchor="text" w:x="222" w:y="164"/>
              <w:shd w:val="clear" w:color="auto" w:fill="auto"/>
              <w:spacing w:line="240" w:lineRule="auto"/>
              <w:ind w:left="240"/>
              <w:rPr>
                <w:sz w:val="22"/>
                <w:szCs w:val="22"/>
              </w:rPr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="14462" w:h="9134" w:wrap="notBeside" w:vAnchor="text" w:hAnchor="text" w:x="222" w:y="164"/>
              <w:shd w:val="clear" w:color="auto" w:fill="auto"/>
              <w:spacing w:line="240" w:lineRule="auto"/>
              <w:ind w:left="320"/>
              <w:rPr>
                <w:sz w:val="22"/>
                <w:szCs w:val="22"/>
              </w:rPr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="14462" w:h="9134" w:wrap="notBeside" w:vAnchor="text" w:hAnchor="text" w:x="222" w:y="164"/>
              <w:shd w:val="clear" w:color="auto" w:fill="auto"/>
              <w:spacing w:line="240" w:lineRule="auto"/>
              <w:ind w:left="1020"/>
              <w:rPr>
                <w:sz w:val="22"/>
                <w:szCs w:val="22"/>
              </w:rPr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="14462" w:h="9134" w:wrap="notBeside" w:vAnchor="text" w:hAnchor="text" w:x="222" w:y="164"/>
              <w:shd w:val="clear" w:color="auto" w:fill="auto"/>
              <w:spacing w:line="240" w:lineRule="auto"/>
              <w:ind w:left="1220"/>
              <w:rPr>
                <w:sz w:val="22"/>
                <w:szCs w:val="22"/>
              </w:rPr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="14462" w:h="9134" w:wrap="notBeside" w:vAnchor="text" w:hAnchor="text" w:x="222" w:y="164"/>
              <w:shd w:val="clear" w:color="auto" w:fill="auto"/>
              <w:spacing w:line="240" w:lineRule="auto"/>
              <w:ind w:left="800"/>
              <w:rPr>
                <w:sz w:val="22"/>
                <w:szCs w:val="22"/>
              </w:rPr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="14462" w:h="9134" w:wrap="notBeside" w:vAnchor="text" w:hAnchor="text" w:x="222" w:y="164"/>
              <w:shd w:val="clear" w:color="auto" w:fill="auto"/>
              <w:spacing w:line="240" w:lineRule="auto"/>
              <w:ind w:left="440"/>
              <w:rPr>
                <w:sz w:val="22"/>
                <w:szCs w:val="22"/>
              </w:rPr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="14462" w:h="9134" w:wrap="notBeside" w:vAnchor="text" w:hAnchor="text" w:x="222" w:y="164"/>
              <w:shd w:val="clear" w:color="auto" w:fill="auto"/>
              <w:spacing w:line="240" w:lineRule="auto"/>
              <w:ind w:left="920"/>
              <w:rPr>
                <w:sz w:val="22"/>
                <w:szCs w:val="22"/>
              </w:rPr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="14462" w:h="9134" w:wrap="notBeside" w:vAnchor="text" w:hAnchor="text" w:x="222" w:y="164"/>
              <w:shd w:val="clear" w:color="auto" w:fill="auto"/>
              <w:spacing w:line="240" w:lineRule="auto"/>
              <w:ind w:left="220"/>
              <w:rPr>
                <w:sz w:val="22"/>
                <w:szCs w:val="22"/>
              </w:rPr>
            </w:pPr>
            <w:r w:rsidRPr="008C3C61">
              <w:rPr>
                <w:sz w:val="22"/>
                <w:szCs w:val="22"/>
              </w:rPr>
              <w:t>11</w:t>
            </w: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90"/>
              <w:framePr w:w="14462" w:h="9134" w:wrap="notBeside" w:vAnchor="text" w:hAnchor="text" w:x="222" w:y="164"/>
              <w:shd w:val="clear" w:color="auto" w:fill="auto"/>
              <w:spacing w:line="240" w:lineRule="auto"/>
              <w:ind w:left="220"/>
              <w:rPr>
                <w:sz w:val="22"/>
                <w:szCs w:val="22"/>
              </w:rPr>
            </w:pPr>
            <w:r w:rsidRPr="008C3C61">
              <w:rPr>
                <w:sz w:val="22"/>
                <w:szCs w:val="22"/>
              </w:rPr>
              <w:t>12</w:t>
            </w:r>
          </w:p>
        </w:tc>
      </w:tr>
      <w:tr w:rsidR="00EB2F30" w:rsidRPr="008C3C61" w:rsidTr="003C19FF">
        <w:trPr>
          <w:trHeight w:val="2938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="14462" w:h="9134" w:wrap="notBeside" w:vAnchor="text" w:hAnchor="text" w:x="222" w:y="164"/>
              <w:shd w:val="clear" w:color="auto" w:fill="auto"/>
              <w:spacing w:line="240" w:lineRule="auto"/>
              <w:ind w:left="180"/>
              <w:jc w:val="left"/>
            </w:pPr>
            <w:r w:rsidRPr="008C3C61">
              <w:t>98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="14462" w:h="9134" w:wrap="notBeside" w:vAnchor="text" w:hAnchor="text" w:x="222" w:y="164"/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="14462" w:h="9134" w:wrap="notBeside" w:vAnchor="text" w:hAnchor="text" w:x="222" w:y="164"/>
              <w:shd w:val="clear" w:color="auto" w:fill="auto"/>
              <w:ind w:left="60"/>
              <w:jc w:val="left"/>
            </w:pPr>
            <w:r w:rsidRPr="008C3C61">
              <w:t>Системы уравнений, графиче</w:t>
            </w:r>
            <w:r w:rsidRPr="008C3C61">
              <w:softHyphen/>
              <w:t>ская интер</w:t>
            </w:r>
            <w:r w:rsidRPr="008C3C61">
              <w:softHyphen/>
              <w:t>претация решения систем уравнений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="14462" w:h="9134" w:wrap="notBeside" w:vAnchor="text" w:hAnchor="text" w:x="222" w:y="164"/>
              <w:shd w:val="clear" w:color="auto" w:fill="auto"/>
              <w:spacing w:line="240" w:lineRule="auto"/>
              <w:ind w:left="240"/>
              <w:jc w:val="left"/>
            </w:pPr>
            <w:r w:rsidRPr="008C3C61">
              <w:t>1</w:t>
            </w: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="14462" w:h="9134" w:wrap="notBeside" w:vAnchor="text" w:hAnchor="text" w:x="222" w:y="164"/>
              <w:shd w:val="clear" w:color="auto" w:fill="auto"/>
              <w:ind w:left="60"/>
              <w:jc w:val="left"/>
            </w:pPr>
            <w:r w:rsidRPr="008C3C61">
              <w:t>Урок- кон- суль- тация</w:t>
            </w: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="14462" w:h="9134" w:wrap="notBeside" w:vAnchor="text" w:hAnchor="text" w:x="222" w:y="164"/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="14462" w:h="9134" w:wrap="notBeside" w:vAnchor="text" w:hAnchor="text" w:x="222" w:y="164"/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="14462" w:h="9134" w:wrap="notBeside" w:vAnchor="text" w:hAnchor="text" w:x="222" w:y="164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="14462" w:h="9134" w:wrap="notBeside" w:vAnchor="text" w:hAnchor="text" w:x="222" w:y="164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="14462" w:h="9134" w:wrap="notBeside" w:vAnchor="text" w:hAnchor="text" w:x="222" w:y="164"/>
              <w:shd w:val="clear" w:color="auto" w:fill="auto"/>
              <w:spacing w:line="293" w:lineRule="exact"/>
              <w:ind w:left="40"/>
              <w:jc w:val="left"/>
            </w:pPr>
            <w:r w:rsidRPr="008C3C61">
              <w:t>Сборник (с. 117),</w:t>
            </w:r>
          </w:p>
          <w:p w:rsidR="00EB2F30" w:rsidRPr="008C3C61" w:rsidRDefault="00EB2F30" w:rsidP="003C19FF">
            <w:pPr>
              <w:pStyle w:val="Bodytext1"/>
              <w:framePr w:w="14462" w:h="9134" w:wrap="notBeside" w:vAnchor="text" w:hAnchor="text" w:x="222" w:y="164"/>
              <w:shd w:val="clear" w:color="auto" w:fill="auto"/>
              <w:spacing w:line="293" w:lineRule="exact"/>
              <w:ind w:left="40"/>
              <w:jc w:val="left"/>
            </w:pPr>
            <w:r w:rsidRPr="008C3C61">
              <w:t>№4.15,4.17,4.18,</w:t>
            </w:r>
          </w:p>
          <w:p w:rsidR="00EB2F30" w:rsidRPr="008C3C61" w:rsidRDefault="00EB2F30" w:rsidP="003C19FF">
            <w:pPr>
              <w:pStyle w:val="Bodytext1"/>
              <w:framePr w:w="14462" w:h="9134" w:wrap="notBeside" w:vAnchor="text" w:hAnchor="text" w:x="222" w:y="164"/>
              <w:shd w:val="clear" w:color="auto" w:fill="auto"/>
              <w:spacing w:line="293" w:lineRule="exact"/>
              <w:ind w:left="40"/>
              <w:jc w:val="left"/>
            </w:pPr>
            <w:r w:rsidRPr="008C3C61">
              <w:t>4.22;</w:t>
            </w:r>
          </w:p>
          <w:p w:rsidR="00EB2F30" w:rsidRPr="008C3C61" w:rsidRDefault="00EB2F30" w:rsidP="003C19FF">
            <w:pPr>
              <w:pStyle w:val="Bodytext1"/>
              <w:framePr w:w="14462" w:h="9134" w:wrap="notBeside" w:vAnchor="text" w:hAnchor="text" w:x="222" w:y="164"/>
              <w:shd w:val="clear" w:color="auto" w:fill="auto"/>
              <w:spacing w:line="293" w:lineRule="exact"/>
              <w:ind w:left="40"/>
              <w:jc w:val="left"/>
            </w:pPr>
            <w:r w:rsidRPr="008C3C61">
              <w:t>(с. 106), №2.51</w:t>
            </w: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="14462" w:h="9134" w:wrap="notBeside" w:vAnchor="text" w:hAnchor="text" w:x="222" w:y="164"/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="14462" w:h="9134" w:wrap="notBeside" w:vAnchor="text" w:hAnchor="text" w:x="222" w:y="164"/>
            </w:pPr>
          </w:p>
        </w:tc>
      </w:tr>
      <w:tr w:rsidR="00EB2F30" w:rsidRPr="008C3C61" w:rsidTr="003C19FF">
        <w:trPr>
          <w:trHeight w:val="1176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="14462" w:h="9134" w:wrap="notBeside" w:vAnchor="text" w:hAnchor="text" w:x="222" w:y="164"/>
              <w:shd w:val="clear" w:color="auto" w:fill="auto"/>
              <w:spacing w:line="240" w:lineRule="auto"/>
              <w:ind w:left="180"/>
              <w:jc w:val="left"/>
            </w:pPr>
            <w:r w:rsidRPr="008C3C61">
              <w:t>99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="14462" w:h="9134" w:wrap="notBeside" w:vAnchor="text" w:hAnchor="text" w:x="222" w:y="164"/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="14462" w:h="9134" w:wrap="notBeside" w:vAnchor="text" w:hAnchor="text" w:x="222" w:y="164"/>
              <w:shd w:val="clear" w:color="auto" w:fill="auto"/>
              <w:spacing w:line="293" w:lineRule="exact"/>
              <w:ind w:left="60"/>
              <w:jc w:val="left"/>
            </w:pPr>
            <w:r w:rsidRPr="008C3C61">
              <w:t>Контроль</w:t>
            </w:r>
            <w:r w:rsidRPr="008C3C61">
              <w:softHyphen/>
              <w:t>ная работа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="14462" w:h="9134" w:wrap="notBeside" w:vAnchor="text" w:hAnchor="text" w:x="222" w:y="164"/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="14462" w:h="9134" w:wrap="notBeside" w:vAnchor="text" w:hAnchor="text" w:x="222" w:y="164"/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="14462" w:h="9134" w:wrap="notBeside" w:vAnchor="text" w:hAnchor="text" w:x="222" w:y="164"/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="14462" w:h="9134" w:wrap="notBeside" w:vAnchor="text" w:hAnchor="text" w:x="222" w:y="164"/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="14462" w:h="9134" w:wrap="notBeside" w:vAnchor="text" w:hAnchor="text" w:x="222" w:y="164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="14462" w:h="9134" w:wrap="notBeside" w:vAnchor="text" w:hAnchor="text" w:x="222" w:y="164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="14462" w:h="9134" w:wrap="notBeside" w:vAnchor="text" w:hAnchor="text" w:x="222" w:y="164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="14462" w:h="9134" w:wrap="notBeside" w:vAnchor="text" w:hAnchor="text" w:x="222" w:y="164"/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="14462" w:h="9134" w:wrap="notBeside" w:vAnchor="text" w:hAnchor="text" w:x="222" w:y="164"/>
            </w:pPr>
          </w:p>
        </w:tc>
      </w:tr>
      <w:tr w:rsidR="00EB2F30" w:rsidRPr="008C3C61" w:rsidTr="003C19FF">
        <w:trPr>
          <w:trHeight w:val="1171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="14462" w:h="9134" w:wrap="notBeside" w:vAnchor="text" w:hAnchor="text" w:x="222" w:y="164"/>
              <w:shd w:val="clear" w:color="auto" w:fill="auto"/>
              <w:spacing w:line="240" w:lineRule="auto"/>
              <w:ind w:left="180"/>
              <w:jc w:val="left"/>
            </w:pPr>
            <w:r w:rsidRPr="008C3C61"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="14462" w:h="9134" w:wrap="notBeside" w:vAnchor="text" w:hAnchor="text" w:x="222" w:y="164"/>
            </w:pPr>
          </w:p>
        </w:tc>
        <w:tc>
          <w:tcPr>
            <w:tcW w:w="12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="14462" w:h="9134" w:wrap="notBeside" w:vAnchor="text" w:hAnchor="text" w:x="222" w:y="164"/>
            </w:pP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="14462" w:h="9134" w:wrap="notBeside" w:vAnchor="text" w:hAnchor="text" w:x="222" w:y="164"/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="14462" w:h="9134" w:wrap="notBeside" w:vAnchor="text" w:hAnchor="text" w:x="222" w:y="164"/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="14462" w:h="9134" w:wrap="notBeside" w:vAnchor="text" w:hAnchor="text" w:x="222" w:y="164"/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="14462" w:h="9134" w:wrap="notBeside" w:vAnchor="text" w:hAnchor="text" w:x="222" w:y="164"/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="14462" w:h="9134" w:wrap="notBeside" w:vAnchor="text" w:hAnchor="text" w:x="222" w:y="164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="14462" w:h="9134" w:wrap="notBeside" w:vAnchor="text" w:hAnchor="text" w:x="222" w:y="164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="14462" w:h="9134" w:wrap="notBeside" w:vAnchor="text" w:hAnchor="text" w:x="222" w:y="164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="14462" w:h="9134" w:wrap="notBeside" w:vAnchor="text" w:hAnchor="text" w:x="222" w:y="164"/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="14462" w:h="9134" w:wrap="notBeside" w:vAnchor="text" w:hAnchor="text" w:x="222" w:y="164"/>
            </w:pPr>
          </w:p>
        </w:tc>
      </w:tr>
      <w:tr w:rsidR="00EB2F30" w:rsidRPr="008C3C61" w:rsidTr="003C19FF">
        <w:trPr>
          <w:trHeight w:val="1190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="14462" w:h="9134" w:wrap="notBeside" w:vAnchor="text" w:hAnchor="text" w:x="222" w:y="164"/>
              <w:shd w:val="clear" w:color="auto" w:fill="auto"/>
              <w:spacing w:line="240" w:lineRule="auto"/>
              <w:ind w:left="180"/>
              <w:jc w:val="left"/>
            </w:pPr>
            <w:r w:rsidRPr="008C3C61">
              <w:t>101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="14462" w:h="9134" w:wrap="notBeside" w:vAnchor="text" w:hAnchor="text" w:x="222" w:y="164"/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="14462" w:h="9134" w:wrap="notBeside" w:vAnchor="text" w:hAnchor="text" w:x="222" w:y="164"/>
              <w:shd w:val="clear" w:color="auto" w:fill="auto"/>
              <w:spacing w:line="293" w:lineRule="exact"/>
              <w:ind w:left="60"/>
              <w:jc w:val="left"/>
            </w:pPr>
            <w:r w:rsidRPr="008C3C61">
              <w:t>Уроки- консульта</w:t>
            </w:r>
            <w:r w:rsidRPr="008C3C61">
              <w:softHyphen/>
              <w:t>ции (анализ допущен</w:t>
            </w:r>
            <w:r w:rsidRPr="008C3C61">
              <w:softHyphen/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="14462" w:h="9134" w:wrap="notBeside" w:vAnchor="text" w:hAnchor="text" w:x="222" w:y="164"/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="14462" w:h="9134" w:wrap="notBeside" w:vAnchor="text" w:hAnchor="text" w:x="222" w:y="164"/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="14462" w:h="9134" w:wrap="notBeside" w:vAnchor="text" w:hAnchor="text" w:x="222" w:y="164"/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="14462" w:h="9134" w:wrap="notBeside" w:vAnchor="text" w:hAnchor="text" w:x="222" w:y="164"/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="14462" w:h="9134" w:wrap="notBeside" w:vAnchor="text" w:hAnchor="text" w:x="222" w:y="164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="14462" w:h="9134" w:wrap="notBeside" w:vAnchor="text" w:hAnchor="text" w:x="222" w:y="164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="14462" w:h="9134" w:wrap="notBeside" w:vAnchor="text" w:hAnchor="text" w:x="222" w:y="164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="14462" w:h="9134" w:wrap="notBeside" w:vAnchor="text" w:hAnchor="text" w:x="222" w:y="164"/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="14462" w:h="9134" w:wrap="notBeside" w:vAnchor="text" w:hAnchor="text" w:x="222" w:y="164"/>
            </w:pPr>
          </w:p>
        </w:tc>
      </w:tr>
      <w:tr w:rsidR="00EB2F30" w:rsidRPr="008C3C61" w:rsidTr="003C19FF">
        <w:trPr>
          <w:trHeight w:val="2395"/>
        </w:trPr>
        <w:tc>
          <w:tcPr>
            <w:tcW w:w="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="14462" w:h="9134" w:wrap="notBeside" w:vAnchor="text" w:hAnchor="text" w:x="222" w:y="164"/>
              <w:shd w:val="clear" w:color="auto" w:fill="auto"/>
              <w:spacing w:line="240" w:lineRule="auto"/>
              <w:ind w:left="180"/>
              <w:jc w:val="left"/>
            </w:pPr>
            <w:r w:rsidRPr="008C3C61">
              <w:t>102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="14462" w:h="9134" w:wrap="notBeside" w:vAnchor="text" w:hAnchor="text" w:x="222" w:y="164"/>
            </w:pPr>
          </w:p>
        </w:tc>
        <w:tc>
          <w:tcPr>
            <w:tcW w:w="12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pStyle w:val="Bodytext1"/>
              <w:framePr w:w="14462" w:h="9134" w:wrap="notBeside" w:vAnchor="text" w:hAnchor="text" w:x="222" w:y="164"/>
              <w:shd w:val="clear" w:color="auto" w:fill="auto"/>
              <w:spacing w:line="293" w:lineRule="exact"/>
              <w:ind w:left="60"/>
              <w:jc w:val="left"/>
            </w:pPr>
            <w:r w:rsidRPr="008C3C61">
              <w:t>ных оши</w:t>
            </w:r>
            <w:r w:rsidRPr="008C3C61">
              <w:softHyphen/>
              <w:t>бок, ответы на вопросы обуча</w:t>
            </w:r>
            <w:r w:rsidRPr="008C3C61">
              <w:softHyphen/>
              <w:t>ющихся)</w:t>
            </w:r>
          </w:p>
        </w:tc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="14462" w:h="9134" w:wrap="notBeside" w:vAnchor="text" w:hAnchor="text" w:x="222" w:y="164"/>
            </w:pPr>
          </w:p>
        </w:tc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="14462" w:h="9134" w:wrap="notBeside" w:vAnchor="text" w:hAnchor="text" w:x="222" w:y="164"/>
            </w:pPr>
          </w:p>
        </w:tc>
        <w:tc>
          <w:tcPr>
            <w:tcW w:w="2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="14462" w:h="9134" w:wrap="notBeside" w:vAnchor="text" w:hAnchor="text" w:x="222" w:y="164"/>
            </w:pPr>
          </w:p>
        </w:tc>
        <w:tc>
          <w:tcPr>
            <w:tcW w:w="2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="14462" w:h="9134" w:wrap="notBeside" w:vAnchor="text" w:hAnchor="text" w:x="222" w:y="164"/>
            </w:pPr>
          </w:p>
        </w:tc>
        <w:tc>
          <w:tcPr>
            <w:tcW w:w="16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="14462" w:h="9134" w:wrap="notBeside" w:vAnchor="text" w:hAnchor="text" w:x="222" w:y="164"/>
            </w:pP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="14462" w:h="9134" w:wrap="notBeside" w:vAnchor="text" w:hAnchor="text" w:x="222" w:y="164"/>
            </w:pP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="14462" w:h="9134" w:wrap="notBeside" w:vAnchor="text" w:hAnchor="text" w:x="222" w:y="164"/>
            </w:pPr>
          </w:p>
        </w:tc>
        <w:tc>
          <w:tcPr>
            <w:tcW w:w="56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="14462" w:h="9134" w:wrap="notBeside" w:vAnchor="text" w:hAnchor="text" w:x="222" w:y="164"/>
            </w:pPr>
          </w:p>
        </w:tc>
        <w:tc>
          <w:tcPr>
            <w:tcW w:w="5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EB2F30" w:rsidRPr="008C3C61" w:rsidRDefault="00EB2F30" w:rsidP="003C19FF">
            <w:pPr>
              <w:framePr w:w="14462" w:h="9134" w:wrap="notBeside" w:vAnchor="text" w:hAnchor="text" w:x="222" w:y="164"/>
            </w:pPr>
          </w:p>
        </w:tc>
      </w:tr>
    </w:tbl>
    <w:p w:rsidR="00EB2F30" w:rsidRPr="008C3C61" w:rsidRDefault="00EB2F30" w:rsidP="003479EA">
      <w:pPr>
        <w:pStyle w:val="Tablecaption0"/>
        <w:framePr w:w="1282" w:h="170" w:wrap="notBeside" w:vAnchor="text" w:hAnchor="text" w:x="13360" w:y="-5"/>
        <w:shd w:val="clear" w:color="auto" w:fill="auto"/>
        <w:spacing w:line="170" w:lineRule="exact"/>
        <w:rPr>
          <w:sz w:val="22"/>
          <w:szCs w:val="22"/>
        </w:rPr>
      </w:pPr>
    </w:p>
    <w:p w:rsidR="00EB2F30" w:rsidRPr="008C3C61" w:rsidRDefault="00EB2F30" w:rsidP="003479EA">
      <w:pPr>
        <w:pStyle w:val="Tablecaption20"/>
        <w:framePr w:w="139" w:h="160" w:wrap="notBeside" w:vAnchor="text" w:hAnchor="text" w:y="4855"/>
        <w:shd w:val="clear" w:color="auto" w:fill="auto"/>
        <w:spacing w:line="160" w:lineRule="exact"/>
        <w:rPr>
          <w:sz w:val="22"/>
          <w:szCs w:val="22"/>
        </w:rPr>
      </w:pPr>
      <w:r w:rsidRPr="008C3C61">
        <w:rPr>
          <w:sz w:val="22"/>
          <w:szCs w:val="22"/>
        </w:rPr>
        <w:t>о</w:t>
      </w:r>
    </w:p>
    <w:p w:rsidR="00EB2F30" w:rsidRPr="008C3C61" w:rsidRDefault="00EB2F30" w:rsidP="003479EA">
      <w:pPr>
        <w:rPr>
          <w:sz w:val="22"/>
          <w:szCs w:val="22"/>
        </w:rPr>
      </w:pPr>
    </w:p>
    <w:p w:rsidR="00EB2F30" w:rsidRPr="00E95B73" w:rsidRDefault="00EB2F30" w:rsidP="003479EA">
      <w:pPr>
        <w:pStyle w:val="Bodytext1"/>
        <w:shd w:val="clear" w:color="auto" w:fill="auto"/>
        <w:tabs>
          <w:tab w:val="left" w:pos="313"/>
        </w:tabs>
        <w:ind w:right="320"/>
        <w:jc w:val="left"/>
        <w:rPr>
          <w:rFonts w:ascii="Times New Roman" w:hAnsi="Times New Roman" w:cs="Times New Roman"/>
          <w:b w:val="0"/>
          <w:sz w:val="24"/>
          <w:szCs w:val="24"/>
        </w:rPr>
      </w:pPr>
    </w:p>
    <w:sectPr w:rsidR="00EB2F30" w:rsidRPr="00E95B73" w:rsidSect="003479EA">
      <w:type w:val="continuous"/>
      <w:pgSz w:w="16837" w:h="11905" w:orient="landscape"/>
      <w:pgMar w:top="567" w:right="567" w:bottom="567" w:left="567" w:header="0" w:footer="6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2F30" w:rsidRDefault="00EB2F30" w:rsidP="00C94B75">
      <w:r>
        <w:separator/>
      </w:r>
    </w:p>
  </w:endnote>
  <w:endnote w:type="continuationSeparator" w:id="1">
    <w:p w:rsidR="00EB2F30" w:rsidRDefault="00EB2F30" w:rsidP="00C94B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ndara">
    <w:panose1 w:val="020E0502030303020204"/>
    <w:charset w:val="CC"/>
    <w:family w:val="swiss"/>
    <w:pitch w:val="variable"/>
    <w:sig w:usb0="A00002EF" w:usb1="4000204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F30" w:rsidRDefault="00EB2F30">
    <w:pPr>
      <w:pStyle w:val="Headerorfooter0"/>
      <w:framePr w:w="10790" w:h="139" w:wrap="none" w:vAnchor="text" w:hAnchor="page" w:x="558" w:y="-1184"/>
      <w:shd w:val="clear" w:color="auto" w:fill="auto"/>
      <w:ind w:left="589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F30" w:rsidRDefault="00EB2F30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2F30" w:rsidRDefault="00EB2F30"/>
  </w:footnote>
  <w:footnote w:type="continuationSeparator" w:id="1">
    <w:p w:rsidR="00EB2F30" w:rsidRDefault="00EB2F30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F30" w:rsidRDefault="00EB2F30">
    <w:pPr>
      <w:pStyle w:val="Headerorfooter0"/>
      <w:framePr w:w="16133" w:h="154" w:wrap="none" w:vAnchor="text" w:hAnchor="page" w:x="353" w:y="1808"/>
      <w:shd w:val="clear" w:color="auto" w:fill="auto"/>
      <w:ind w:left="13891"/>
    </w:pPr>
    <w:r>
      <w:rPr>
        <w:rStyle w:val="Headerorfooter8"/>
      </w:rPr>
      <w:t>Продолжение табл.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F30" w:rsidRDefault="00EB2F30">
    <w:pPr>
      <w:pStyle w:val="Headerorfooter0"/>
      <w:framePr w:w="16133" w:h="163" w:wrap="none" w:vAnchor="text" w:hAnchor="page" w:x="353" w:y="977"/>
      <w:shd w:val="clear" w:color="auto" w:fill="auto"/>
      <w:ind w:left="14165"/>
    </w:pPr>
    <w:r>
      <w:rPr>
        <w:rStyle w:val="Headerorfooter8"/>
      </w:rPr>
      <w:t>Продолжение табл.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F30" w:rsidRDefault="00EB2F30">
    <w:pPr>
      <w:pStyle w:val="Headerorfooter0"/>
      <w:framePr w:w="16133" w:h="154" w:wrap="none" w:vAnchor="text" w:hAnchor="page" w:x="353" w:y="1808"/>
      <w:shd w:val="clear" w:color="auto" w:fill="auto"/>
      <w:ind w:left="13891"/>
    </w:pPr>
    <w:r>
      <w:rPr>
        <w:rStyle w:val="Headerorfooter8"/>
      </w:rPr>
      <w:t>Продолжение табл.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F30" w:rsidRDefault="00EB2F30">
    <w:pPr>
      <w:pStyle w:val="Headerorfooter0"/>
      <w:framePr w:w="16133" w:h="163" w:wrap="none" w:vAnchor="text" w:hAnchor="page" w:x="353" w:y="977"/>
      <w:shd w:val="clear" w:color="auto" w:fill="auto"/>
      <w:ind w:left="14165"/>
    </w:pPr>
    <w:r>
      <w:rPr>
        <w:rStyle w:val="Headerorfooter8"/>
      </w:rPr>
      <w:t>Продолжение табл.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F30" w:rsidRDefault="00EB2F30"/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F30" w:rsidRDefault="00EB2F30">
    <w:pPr>
      <w:pStyle w:val="Headerorfooter0"/>
      <w:framePr w:w="16133" w:h="163" w:wrap="none" w:vAnchor="text" w:hAnchor="page" w:x="353" w:y="977"/>
      <w:shd w:val="clear" w:color="auto" w:fill="auto"/>
      <w:ind w:left="14165"/>
    </w:pPr>
    <w:r>
      <w:rPr>
        <w:rStyle w:val="Headerorfooter8"/>
      </w:rPr>
      <w:t>П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F30" w:rsidRDefault="00EB2F30">
    <w:pPr>
      <w:pStyle w:val="Headerorfooter0"/>
      <w:framePr w:w="16133" w:h="154" w:wrap="none" w:vAnchor="text" w:hAnchor="page" w:x="353" w:y="1808"/>
      <w:shd w:val="clear" w:color="auto" w:fill="auto"/>
      <w:ind w:left="13891"/>
    </w:pPr>
    <w:r>
      <w:rPr>
        <w:rStyle w:val="Headerorfooter8"/>
      </w:rPr>
      <w:t>Продолжение табл.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494B88"/>
    <w:multiLevelType w:val="multilevel"/>
    <w:tmpl w:val="D4CC2B7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">
    <w:nsid w:val="0FB25CAB"/>
    <w:multiLevelType w:val="multilevel"/>
    <w:tmpl w:val="A7D4DABE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">
    <w:nsid w:val="1238242A"/>
    <w:multiLevelType w:val="multilevel"/>
    <w:tmpl w:val="3E3A806A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2">
      <w:start w:val="1"/>
      <w:numFmt w:val="decimal"/>
      <w:lvlText w:val="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3">
    <w:nsid w:val="1C034B58"/>
    <w:multiLevelType w:val="multilevel"/>
    <w:tmpl w:val="811A289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4">
    <w:nsid w:val="1E427381"/>
    <w:multiLevelType w:val="multilevel"/>
    <w:tmpl w:val="E252F638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5">
    <w:nsid w:val="1F5C4BFC"/>
    <w:multiLevelType w:val="multilevel"/>
    <w:tmpl w:val="76E24036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6">
    <w:nsid w:val="261C446E"/>
    <w:multiLevelType w:val="multilevel"/>
    <w:tmpl w:val="F664EA36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7">
    <w:nsid w:val="28D9470C"/>
    <w:multiLevelType w:val="multilevel"/>
    <w:tmpl w:val="A36049F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8">
    <w:nsid w:val="325070A5"/>
    <w:multiLevelType w:val="multilevel"/>
    <w:tmpl w:val="7B14287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9">
    <w:nsid w:val="345B3AF9"/>
    <w:multiLevelType w:val="multilevel"/>
    <w:tmpl w:val="3B06B85E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0">
    <w:nsid w:val="393571A7"/>
    <w:multiLevelType w:val="multilevel"/>
    <w:tmpl w:val="B22A734E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1">
    <w:nsid w:val="3964616A"/>
    <w:multiLevelType w:val="multilevel"/>
    <w:tmpl w:val="D94E24DE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44274C9B"/>
    <w:multiLevelType w:val="multilevel"/>
    <w:tmpl w:val="2054ADE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3">
    <w:nsid w:val="4F216E5A"/>
    <w:multiLevelType w:val="multilevel"/>
    <w:tmpl w:val="75E6592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4">
    <w:nsid w:val="5A55381E"/>
    <w:multiLevelType w:val="multilevel"/>
    <w:tmpl w:val="066493B2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5">
    <w:nsid w:val="6CCA533E"/>
    <w:multiLevelType w:val="multilevel"/>
    <w:tmpl w:val="846CA6CA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6">
    <w:nsid w:val="6D5C2B36"/>
    <w:multiLevelType w:val="multilevel"/>
    <w:tmpl w:val="D4D447AE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7">
    <w:nsid w:val="6D9F2F43"/>
    <w:multiLevelType w:val="multilevel"/>
    <w:tmpl w:val="C1A0D1FE"/>
    <w:lvl w:ilvl="0">
      <w:start w:val="1"/>
      <w:numFmt w:val="bullet"/>
      <w:lvlText w:val="—"/>
      <w:lvlJc w:val="left"/>
      <w:rPr>
        <w:rFonts w:ascii="Tahoma" w:eastAsia="Times New Roman" w:hAnsi="Tahoma"/>
        <w:b/>
        <w:i w:val="0"/>
        <w:smallCaps w:val="0"/>
        <w:strike w:val="0"/>
        <w:color w:val="000000"/>
        <w:spacing w:val="0"/>
        <w:w w:val="100"/>
        <w:position w:val="0"/>
        <w:sz w:val="22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8">
    <w:nsid w:val="72993B12"/>
    <w:multiLevelType w:val="multilevel"/>
    <w:tmpl w:val="ACB41C64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9">
    <w:nsid w:val="766B420C"/>
    <w:multiLevelType w:val="multilevel"/>
    <w:tmpl w:val="02722B5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20">
    <w:nsid w:val="7E1A73F7"/>
    <w:multiLevelType w:val="multilevel"/>
    <w:tmpl w:val="4A9CB5C0"/>
    <w:lvl w:ilvl="0">
      <w:start w:val="1"/>
      <w:numFmt w:val="bullet"/>
      <w:lvlText w:val="-"/>
      <w:lvlJc w:val="left"/>
      <w:rPr>
        <w:rFonts w:ascii="Times New Roman" w:eastAsia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1"/>
        <w:u w:val="none"/>
      </w:rPr>
    </w:lvl>
    <w:lvl w:ilvl="1">
      <w:numFmt w:val="decimal"/>
      <w:lvlText w:val=""/>
      <w:lvlJc w:val="left"/>
      <w:rPr>
        <w:rFonts w:cs="Times New Roman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num w:numId="1">
    <w:abstractNumId w:val="17"/>
  </w:num>
  <w:num w:numId="2">
    <w:abstractNumId w:val="2"/>
  </w:num>
  <w:num w:numId="3">
    <w:abstractNumId w:val="18"/>
  </w:num>
  <w:num w:numId="4">
    <w:abstractNumId w:val="9"/>
  </w:num>
  <w:num w:numId="5">
    <w:abstractNumId w:val="10"/>
  </w:num>
  <w:num w:numId="6">
    <w:abstractNumId w:val="15"/>
  </w:num>
  <w:num w:numId="7">
    <w:abstractNumId w:val="0"/>
  </w:num>
  <w:num w:numId="8">
    <w:abstractNumId w:val="5"/>
  </w:num>
  <w:num w:numId="9">
    <w:abstractNumId w:val="16"/>
  </w:num>
  <w:num w:numId="10">
    <w:abstractNumId w:val="7"/>
  </w:num>
  <w:num w:numId="11">
    <w:abstractNumId w:val="8"/>
  </w:num>
  <w:num w:numId="12">
    <w:abstractNumId w:val="6"/>
  </w:num>
  <w:num w:numId="13">
    <w:abstractNumId w:val="14"/>
  </w:num>
  <w:num w:numId="14">
    <w:abstractNumId w:val="12"/>
  </w:num>
  <w:num w:numId="15">
    <w:abstractNumId w:val="20"/>
  </w:num>
  <w:num w:numId="16">
    <w:abstractNumId w:val="3"/>
  </w:num>
  <w:num w:numId="17">
    <w:abstractNumId w:val="19"/>
  </w:num>
  <w:num w:numId="18">
    <w:abstractNumId w:val="1"/>
  </w:num>
  <w:num w:numId="19">
    <w:abstractNumId w:val="4"/>
  </w:num>
  <w:num w:numId="20">
    <w:abstractNumId w:val="11"/>
  </w:num>
  <w:num w:numId="21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4"/>
  <w:doNotDisplayPageBoundaries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C94B75"/>
    <w:rsid w:val="000461C3"/>
    <w:rsid w:val="00074EF3"/>
    <w:rsid w:val="000D75ED"/>
    <w:rsid w:val="003479EA"/>
    <w:rsid w:val="003C19FF"/>
    <w:rsid w:val="0051051D"/>
    <w:rsid w:val="0054391D"/>
    <w:rsid w:val="00775AF3"/>
    <w:rsid w:val="00801665"/>
    <w:rsid w:val="0083717E"/>
    <w:rsid w:val="008C3C61"/>
    <w:rsid w:val="00941DE9"/>
    <w:rsid w:val="009B6AE1"/>
    <w:rsid w:val="00A9006A"/>
    <w:rsid w:val="00B203AE"/>
    <w:rsid w:val="00BB0000"/>
    <w:rsid w:val="00C94B75"/>
    <w:rsid w:val="00D4674C"/>
    <w:rsid w:val="00D926E2"/>
    <w:rsid w:val="00E232CE"/>
    <w:rsid w:val="00E95B73"/>
    <w:rsid w:val="00EB2F30"/>
    <w:rsid w:val="00FC450D"/>
    <w:rsid w:val="00FC67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4B75"/>
    <w:rPr>
      <w:color w:val="000000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C94B75"/>
    <w:rPr>
      <w:rFonts w:cs="Times New Roman"/>
      <w:color w:val="AFA497"/>
      <w:u w:val="single"/>
    </w:rPr>
  </w:style>
  <w:style w:type="character" w:customStyle="1" w:styleId="Bodytext2">
    <w:name w:val="Body text (2)_"/>
    <w:basedOn w:val="DefaultParagraphFont"/>
    <w:link w:val="Bodytext20"/>
    <w:uiPriority w:val="99"/>
    <w:locked/>
    <w:rsid w:val="00C94B75"/>
    <w:rPr>
      <w:rFonts w:ascii="Tahoma" w:hAnsi="Tahoma" w:cs="Tahoma"/>
      <w:spacing w:val="10"/>
      <w:sz w:val="23"/>
      <w:szCs w:val="23"/>
    </w:rPr>
  </w:style>
  <w:style w:type="character" w:customStyle="1" w:styleId="Bodytext2Bold">
    <w:name w:val="Body text (2) + Bold"/>
    <w:aliases w:val="Not Italic,Spacing 0 pt,Body text (3) + Not Bold"/>
    <w:basedOn w:val="Bodytext2"/>
    <w:uiPriority w:val="99"/>
    <w:rsid w:val="00C94B75"/>
    <w:rPr>
      <w:b/>
      <w:bCs/>
      <w:i/>
      <w:iCs/>
      <w:spacing w:val="0"/>
      <w:u w:val="single"/>
    </w:rPr>
  </w:style>
  <w:style w:type="character" w:customStyle="1" w:styleId="Bodytext2NotItalic">
    <w:name w:val="Body text (2) + Not Italic"/>
    <w:aliases w:val="Spacing 0 pt1"/>
    <w:basedOn w:val="Bodytext2"/>
    <w:uiPriority w:val="99"/>
    <w:rsid w:val="00C94B75"/>
    <w:rPr>
      <w:i/>
      <w:iCs/>
      <w:spacing w:val="0"/>
      <w:u w:val="single"/>
    </w:rPr>
  </w:style>
  <w:style w:type="character" w:customStyle="1" w:styleId="Bodytext3">
    <w:name w:val="Body text (3)_"/>
    <w:basedOn w:val="DefaultParagraphFont"/>
    <w:link w:val="Bodytext31"/>
    <w:uiPriority w:val="99"/>
    <w:locked/>
    <w:rsid w:val="00C94B75"/>
    <w:rPr>
      <w:rFonts w:ascii="Tahoma" w:hAnsi="Tahoma" w:cs="Tahoma"/>
      <w:spacing w:val="0"/>
      <w:sz w:val="23"/>
      <w:szCs w:val="23"/>
    </w:rPr>
  </w:style>
  <w:style w:type="character" w:customStyle="1" w:styleId="Bodytext3Bold">
    <w:name w:val="Body text (3) + Bold"/>
    <w:basedOn w:val="Bodytext3"/>
    <w:uiPriority w:val="99"/>
    <w:rsid w:val="00C94B75"/>
    <w:rPr>
      <w:b/>
      <w:bCs/>
    </w:rPr>
  </w:style>
  <w:style w:type="character" w:customStyle="1" w:styleId="Bodytext4">
    <w:name w:val="Body text (4)_"/>
    <w:basedOn w:val="DefaultParagraphFont"/>
    <w:link w:val="Bodytext40"/>
    <w:uiPriority w:val="99"/>
    <w:locked/>
    <w:rsid w:val="00C94B75"/>
    <w:rPr>
      <w:rFonts w:ascii="Tahoma" w:hAnsi="Tahoma" w:cs="Tahoma"/>
      <w:spacing w:val="0"/>
      <w:sz w:val="23"/>
      <w:szCs w:val="23"/>
    </w:rPr>
  </w:style>
  <w:style w:type="character" w:customStyle="1" w:styleId="Bodytext30">
    <w:name w:val="Body text (3)"/>
    <w:basedOn w:val="Bodytext3"/>
    <w:uiPriority w:val="99"/>
    <w:rsid w:val="00C94B75"/>
    <w:rPr>
      <w:u w:val="single"/>
    </w:rPr>
  </w:style>
  <w:style w:type="character" w:customStyle="1" w:styleId="Bodytext4NotBold">
    <w:name w:val="Body text (4) + Not Bold"/>
    <w:basedOn w:val="Bodytext4"/>
    <w:uiPriority w:val="99"/>
    <w:rsid w:val="00C94B75"/>
    <w:rPr>
      <w:b/>
      <w:bCs/>
    </w:rPr>
  </w:style>
  <w:style w:type="character" w:customStyle="1" w:styleId="Bodytext">
    <w:name w:val="Body text_"/>
    <w:basedOn w:val="DefaultParagraphFont"/>
    <w:link w:val="Bodytext1"/>
    <w:uiPriority w:val="99"/>
    <w:locked/>
    <w:rsid w:val="00C94B75"/>
    <w:rPr>
      <w:rFonts w:ascii="Tahoma" w:hAnsi="Tahoma" w:cs="Tahoma"/>
      <w:spacing w:val="0"/>
      <w:sz w:val="22"/>
      <w:szCs w:val="22"/>
    </w:rPr>
  </w:style>
  <w:style w:type="character" w:customStyle="1" w:styleId="Bodytext11">
    <w:name w:val="Body text + 11"/>
    <w:aliases w:val="5 pt"/>
    <w:basedOn w:val="Bodytext"/>
    <w:uiPriority w:val="99"/>
    <w:rsid w:val="00C94B75"/>
    <w:rPr>
      <w:sz w:val="23"/>
      <w:szCs w:val="23"/>
    </w:rPr>
  </w:style>
  <w:style w:type="character" w:customStyle="1" w:styleId="Bodytext0">
    <w:name w:val="Body text"/>
    <w:basedOn w:val="Bodytext"/>
    <w:uiPriority w:val="99"/>
    <w:rsid w:val="00C94B75"/>
    <w:rPr>
      <w:u w:val="single"/>
    </w:rPr>
  </w:style>
  <w:style w:type="paragraph" w:customStyle="1" w:styleId="Bodytext20">
    <w:name w:val="Body text (2)"/>
    <w:basedOn w:val="Normal"/>
    <w:link w:val="Bodytext2"/>
    <w:uiPriority w:val="99"/>
    <w:rsid w:val="00C94B75"/>
    <w:pPr>
      <w:shd w:val="clear" w:color="auto" w:fill="FFFFFF"/>
      <w:spacing w:line="288" w:lineRule="exact"/>
    </w:pPr>
    <w:rPr>
      <w:rFonts w:ascii="Tahoma" w:hAnsi="Tahoma" w:cs="Tahoma"/>
      <w:i/>
      <w:iCs/>
      <w:spacing w:val="10"/>
      <w:sz w:val="23"/>
      <w:szCs w:val="23"/>
    </w:rPr>
  </w:style>
  <w:style w:type="paragraph" w:customStyle="1" w:styleId="Bodytext31">
    <w:name w:val="Body text (3)1"/>
    <w:basedOn w:val="Normal"/>
    <w:link w:val="Bodytext3"/>
    <w:uiPriority w:val="99"/>
    <w:rsid w:val="00C94B75"/>
    <w:pPr>
      <w:shd w:val="clear" w:color="auto" w:fill="FFFFFF"/>
      <w:spacing w:line="288" w:lineRule="exact"/>
    </w:pPr>
    <w:rPr>
      <w:rFonts w:ascii="Tahoma" w:hAnsi="Tahoma" w:cs="Tahoma"/>
      <w:sz w:val="23"/>
      <w:szCs w:val="23"/>
    </w:rPr>
  </w:style>
  <w:style w:type="paragraph" w:customStyle="1" w:styleId="Bodytext40">
    <w:name w:val="Body text (4)"/>
    <w:basedOn w:val="Normal"/>
    <w:link w:val="Bodytext4"/>
    <w:uiPriority w:val="99"/>
    <w:rsid w:val="00C94B75"/>
    <w:pPr>
      <w:shd w:val="clear" w:color="auto" w:fill="FFFFFF"/>
      <w:spacing w:line="288" w:lineRule="exact"/>
    </w:pPr>
    <w:rPr>
      <w:rFonts w:ascii="Tahoma" w:hAnsi="Tahoma" w:cs="Tahoma"/>
      <w:b/>
      <w:bCs/>
      <w:sz w:val="23"/>
      <w:szCs w:val="23"/>
    </w:rPr>
  </w:style>
  <w:style w:type="paragraph" w:customStyle="1" w:styleId="Bodytext1">
    <w:name w:val="Body text1"/>
    <w:basedOn w:val="Normal"/>
    <w:link w:val="Bodytext"/>
    <w:uiPriority w:val="99"/>
    <w:rsid w:val="00C94B75"/>
    <w:pPr>
      <w:shd w:val="clear" w:color="auto" w:fill="FFFFFF"/>
      <w:spacing w:line="288" w:lineRule="exact"/>
      <w:jc w:val="both"/>
    </w:pPr>
    <w:rPr>
      <w:rFonts w:ascii="Tahoma" w:hAnsi="Tahoma" w:cs="Tahoma"/>
      <w:b/>
      <w:bCs/>
      <w:sz w:val="22"/>
      <w:szCs w:val="22"/>
    </w:rPr>
  </w:style>
  <w:style w:type="character" w:customStyle="1" w:styleId="Heading1">
    <w:name w:val="Heading #1_"/>
    <w:basedOn w:val="DefaultParagraphFont"/>
    <w:link w:val="Heading10"/>
    <w:uiPriority w:val="99"/>
    <w:locked/>
    <w:rsid w:val="00B203AE"/>
    <w:rPr>
      <w:rFonts w:cs="Times New Roman"/>
      <w:sz w:val="27"/>
      <w:szCs w:val="27"/>
      <w:lang w:bidi="ar-SA"/>
    </w:rPr>
  </w:style>
  <w:style w:type="character" w:customStyle="1" w:styleId="Heading2">
    <w:name w:val="Heading #2_"/>
    <w:basedOn w:val="DefaultParagraphFont"/>
    <w:link w:val="Heading20"/>
    <w:uiPriority w:val="99"/>
    <w:locked/>
    <w:rsid w:val="00B203AE"/>
    <w:rPr>
      <w:rFonts w:cs="Times New Roman"/>
      <w:sz w:val="26"/>
      <w:szCs w:val="26"/>
      <w:lang w:bidi="ar-SA"/>
    </w:rPr>
  </w:style>
  <w:style w:type="character" w:customStyle="1" w:styleId="Heading4">
    <w:name w:val="Heading #4_"/>
    <w:basedOn w:val="DefaultParagraphFont"/>
    <w:link w:val="Heading40"/>
    <w:uiPriority w:val="99"/>
    <w:locked/>
    <w:rsid w:val="00B203AE"/>
    <w:rPr>
      <w:rFonts w:cs="Times New Roman"/>
      <w:sz w:val="22"/>
      <w:szCs w:val="22"/>
      <w:lang w:bidi="ar-SA"/>
    </w:rPr>
  </w:style>
  <w:style w:type="character" w:customStyle="1" w:styleId="BodytextSpacing2pt">
    <w:name w:val="Body text + Spacing 2 pt"/>
    <w:basedOn w:val="Bodytext"/>
    <w:uiPriority w:val="99"/>
    <w:rsid w:val="00B203AE"/>
    <w:rPr>
      <w:rFonts w:ascii="Times New Roman" w:hAnsi="Times New Roman" w:cs="Times New Roman"/>
      <w:spacing w:val="40"/>
      <w:sz w:val="21"/>
      <w:szCs w:val="21"/>
    </w:rPr>
  </w:style>
  <w:style w:type="character" w:customStyle="1" w:styleId="BodytextItalic">
    <w:name w:val="Body text + Italic"/>
    <w:basedOn w:val="Bodytext"/>
    <w:uiPriority w:val="99"/>
    <w:rsid w:val="00B203AE"/>
    <w:rPr>
      <w:rFonts w:ascii="Times New Roman" w:hAnsi="Times New Roman" w:cs="Times New Roman"/>
      <w:i/>
      <w:iCs/>
      <w:sz w:val="21"/>
      <w:szCs w:val="21"/>
    </w:rPr>
  </w:style>
  <w:style w:type="paragraph" w:customStyle="1" w:styleId="Heading10">
    <w:name w:val="Heading #1"/>
    <w:basedOn w:val="Normal"/>
    <w:link w:val="Heading1"/>
    <w:uiPriority w:val="99"/>
    <w:rsid w:val="00B203AE"/>
    <w:pPr>
      <w:shd w:val="clear" w:color="auto" w:fill="FFFFFF"/>
      <w:spacing w:after="120" w:line="355" w:lineRule="exact"/>
      <w:jc w:val="center"/>
      <w:outlineLvl w:val="0"/>
    </w:pPr>
    <w:rPr>
      <w:rFonts w:ascii="Times New Roman" w:hAnsi="Times New Roman" w:cs="Times New Roman"/>
      <w:noProof/>
      <w:color w:val="auto"/>
      <w:sz w:val="27"/>
      <w:szCs w:val="27"/>
    </w:rPr>
  </w:style>
  <w:style w:type="paragraph" w:customStyle="1" w:styleId="Heading20">
    <w:name w:val="Heading #2"/>
    <w:basedOn w:val="Normal"/>
    <w:link w:val="Heading2"/>
    <w:uiPriority w:val="99"/>
    <w:rsid w:val="00B203AE"/>
    <w:pPr>
      <w:shd w:val="clear" w:color="auto" w:fill="FFFFFF"/>
      <w:spacing w:before="120" w:after="300" w:line="240" w:lineRule="atLeast"/>
      <w:jc w:val="center"/>
      <w:outlineLvl w:val="1"/>
    </w:pPr>
    <w:rPr>
      <w:rFonts w:ascii="Times New Roman" w:hAnsi="Times New Roman" w:cs="Times New Roman"/>
      <w:noProof/>
      <w:color w:val="auto"/>
      <w:sz w:val="26"/>
      <w:szCs w:val="26"/>
    </w:rPr>
  </w:style>
  <w:style w:type="paragraph" w:customStyle="1" w:styleId="Heading40">
    <w:name w:val="Heading #4"/>
    <w:basedOn w:val="Normal"/>
    <w:link w:val="Heading4"/>
    <w:uiPriority w:val="99"/>
    <w:rsid w:val="00B203AE"/>
    <w:pPr>
      <w:shd w:val="clear" w:color="auto" w:fill="FFFFFF"/>
      <w:spacing w:before="300" w:after="180" w:line="240" w:lineRule="atLeast"/>
      <w:jc w:val="center"/>
      <w:outlineLvl w:val="3"/>
    </w:pPr>
    <w:rPr>
      <w:rFonts w:ascii="Times New Roman" w:hAnsi="Times New Roman" w:cs="Times New Roman"/>
      <w:noProof/>
      <w:color w:val="auto"/>
      <w:sz w:val="22"/>
      <w:szCs w:val="22"/>
    </w:rPr>
  </w:style>
  <w:style w:type="character" w:customStyle="1" w:styleId="Headerorfooter">
    <w:name w:val="Header or footer_"/>
    <w:basedOn w:val="DefaultParagraphFont"/>
    <w:link w:val="Headerorfooter0"/>
    <w:uiPriority w:val="99"/>
    <w:locked/>
    <w:rsid w:val="003479EA"/>
    <w:rPr>
      <w:rFonts w:cs="Times New Roman"/>
      <w:lang w:bidi="ar-SA"/>
    </w:rPr>
  </w:style>
  <w:style w:type="character" w:customStyle="1" w:styleId="Headerorfooter9pt">
    <w:name w:val="Header or footer + 9 pt"/>
    <w:aliases w:val="Bold"/>
    <w:basedOn w:val="Headerorfooter"/>
    <w:uiPriority w:val="99"/>
    <w:rsid w:val="003479EA"/>
    <w:rPr>
      <w:b/>
      <w:bCs/>
      <w:spacing w:val="0"/>
      <w:sz w:val="18"/>
      <w:szCs w:val="18"/>
    </w:rPr>
  </w:style>
  <w:style w:type="character" w:customStyle="1" w:styleId="BodytextItalic4">
    <w:name w:val="Body text + Italic4"/>
    <w:basedOn w:val="Bodytext"/>
    <w:uiPriority w:val="99"/>
    <w:rsid w:val="003479EA"/>
    <w:rPr>
      <w:rFonts w:ascii="Times New Roman" w:hAnsi="Times New Roman" w:cs="Times New Roman"/>
      <w:i/>
      <w:iCs/>
      <w:sz w:val="21"/>
      <w:szCs w:val="21"/>
    </w:rPr>
  </w:style>
  <w:style w:type="character" w:customStyle="1" w:styleId="BodytextBold">
    <w:name w:val="Body text + Bold"/>
    <w:aliases w:val="Italic"/>
    <w:basedOn w:val="Bodytext"/>
    <w:uiPriority w:val="99"/>
    <w:rsid w:val="003479EA"/>
    <w:rPr>
      <w:rFonts w:ascii="Times New Roman" w:hAnsi="Times New Roman" w:cs="Times New Roman"/>
      <w:b/>
      <w:bCs/>
      <w:i/>
      <w:iCs/>
      <w:sz w:val="21"/>
      <w:szCs w:val="21"/>
    </w:rPr>
  </w:style>
  <w:style w:type="character" w:customStyle="1" w:styleId="Bodytext5">
    <w:name w:val="Body text (5)_"/>
    <w:basedOn w:val="DefaultParagraphFont"/>
    <w:link w:val="Bodytext50"/>
    <w:uiPriority w:val="99"/>
    <w:locked/>
    <w:rsid w:val="003479EA"/>
    <w:rPr>
      <w:rFonts w:cs="Times New Roman"/>
      <w:sz w:val="28"/>
      <w:szCs w:val="28"/>
      <w:lang w:bidi="ar-SA"/>
    </w:rPr>
  </w:style>
  <w:style w:type="character" w:customStyle="1" w:styleId="BodytextCandara">
    <w:name w:val="Body text + Candara"/>
    <w:aliases w:val="9 pt"/>
    <w:basedOn w:val="Bodytext"/>
    <w:uiPriority w:val="99"/>
    <w:rsid w:val="003479EA"/>
    <w:rPr>
      <w:rFonts w:ascii="Candara" w:hAnsi="Candara" w:cs="Candara"/>
      <w:sz w:val="18"/>
      <w:szCs w:val="18"/>
    </w:rPr>
  </w:style>
  <w:style w:type="character" w:customStyle="1" w:styleId="BodytextBold9">
    <w:name w:val="Body text + Bold9"/>
    <w:aliases w:val="Italic10,Spacing 1 pt"/>
    <w:basedOn w:val="Bodytext"/>
    <w:uiPriority w:val="99"/>
    <w:rsid w:val="003479EA"/>
    <w:rPr>
      <w:rFonts w:ascii="Times New Roman" w:hAnsi="Times New Roman" w:cs="Times New Roman"/>
      <w:b/>
      <w:bCs/>
      <w:i/>
      <w:iCs/>
      <w:spacing w:val="30"/>
      <w:sz w:val="21"/>
      <w:szCs w:val="21"/>
    </w:rPr>
  </w:style>
  <w:style w:type="character" w:customStyle="1" w:styleId="Bodytext6">
    <w:name w:val="Body text (6)_"/>
    <w:basedOn w:val="DefaultParagraphFont"/>
    <w:link w:val="Bodytext60"/>
    <w:uiPriority w:val="99"/>
    <w:locked/>
    <w:rsid w:val="003479EA"/>
    <w:rPr>
      <w:rFonts w:cs="Times New Roman"/>
      <w:sz w:val="12"/>
      <w:szCs w:val="12"/>
      <w:lang w:bidi="ar-SA"/>
    </w:rPr>
  </w:style>
  <w:style w:type="character" w:customStyle="1" w:styleId="Headerorfooter8">
    <w:name w:val="Header or footer + 8"/>
    <w:aliases w:val="5 pt2,Italic9"/>
    <w:basedOn w:val="Headerorfooter"/>
    <w:uiPriority w:val="99"/>
    <w:rsid w:val="003479EA"/>
    <w:rPr>
      <w:i/>
      <w:iCs/>
      <w:sz w:val="17"/>
      <w:szCs w:val="17"/>
      <w:u w:val="single"/>
    </w:rPr>
  </w:style>
  <w:style w:type="character" w:customStyle="1" w:styleId="Heading3">
    <w:name w:val="Heading #3_"/>
    <w:basedOn w:val="DefaultParagraphFont"/>
    <w:link w:val="Heading30"/>
    <w:uiPriority w:val="99"/>
    <w:locked/>
    <w:rsid w:val="003479EA"/>
    <w:rPr>
      <w:rFonts w:cs="Times New Roman"/>
      <w:sz w:val="21"/>
      <w:szCs w:val="21"/>
      <w:lang w:bidi="ar-SA"/>
    </w:rPr>
  </w:style>
  <w:style w:type="character" w:customStyle="1" w:styleId="Bodytext7">
    <w:name w:val="Body text (7)_"/>
    <w:basedOn w:val="DefaultParagraphFont"/>
    <w:link w:val="Bodytext70"/>
    <w:uiPriority w:val="99"/>
    <w:locked/>
    <w:rsid w:val="003479EA"/>
    <w:rPr>
      <w:rFonts w:cs="Times New Roman"/>
      <w:spacing w:val="-10"/>
      <w:sz w:val="25"/>
      <w:szCs w:val="25"/>
      <w:lang w:bidi="ar-SA"/>
    </w:rPr>
  </w:style>
  <w:style w:type="character" w:customStyle="1" w:styleId="Bodytext8">
    <w:name w:val="Body text (8)_"/>
    <w:basedOn w:val="DefaultParagraphFont"/>
    <w:link w:val="Bodytext80"/>
    <w:uiPriority w:val="99"/>
    <w:locked/>
    <w:rsid w:val="003479EA"/>
    <w:rPr>
      <w:rFonts w:cs="Times New Roman"/>
      <w:sz w:val="21"/>
      <w:szCs w:val="21"/>
      <w:lang w:bidi="ar-SA"/>
    </w:rPr>
  </w:style>
  <w:style w:type="character" w:customStyle="1" w:styleId="Bodytext9">
    <w:name w:val="Body text (9)_"/>
    <w:basedOn w:val="DefaultParagraphFont"/>
    <w:link w:val="Bodytext90"/>
    <w:uiPriority w:val="99"/>
    <w:locked/>
    <w:rsid w:val="003479EA"/>
    <w:rPr>
      <w:rFonts w:cs="Times New Roman"/>
      <w:sz w:val="16"/>
      <w:szCs w:val="16"/>
      <w:lang w:bidi="ar-SA"/>
    </w:rPr>
  </w:style>
  <w:style w:type="character" w:customStyle="1" w:styleId="Bodytext10">
    <w:name w:val="Body text (10)_"/>
    <w:basedOn w:val="DefaultParagraphFont"/>
    <w:link w:val="Bodytext100"/>
    <w:uiPriority w:val="99"/>
    <w:locked/>
    <w:rsid w:val="003479EA"/>
    <w:rPr>
      <w:rFonts w:cs="Times New Roman"/>
      <w:sz w:val="13"/>
      <w:szCs w:val="13"/>
      <w:lang w:bidi="ar-SA"/>
    </w:rPr>
  </w:style>
  <w:style w:type="character" w:customStyle="1" w:styleId="BodytextBold8">
    <w:name w:val="Body text + Bold8"/>
    <w:aliases w:val="Italic8"/>
    <w:basedOn w:val="Bodytext"/>
    <w:uiPriority w:val="99"/>
    <w:rsid w:val="003479EA"/>
    <w:rPr>
      <w:rFonts w:ascii="Times New Roman" w:hAnsi="Times New Roman" w:cs="Times New Roman"/>
      <w:b/>
      <w:bCs/>
      <w:i/>
      <w:iCs/>
      <w:sz w:val="21"/>
      <w:szCs w:val="21"/>
    </w:rPr>
  </w:style>
  <w:style w:type="character" w:customStyle="1" w:styleId="BodytextBold7">
    <w:name w:val="Body text + Bold7"/>
    <w:aliases w:val="Italic7,Spacing 1 pt1"/>
    <w:basedOn w:val="Bodytext"/>
    <w:uiPriority w:val="99"/>
    <w:rsid w:val="003479EA"/>
    <w:rPr>
      <w:rFonts w:ascii="Times New Roman" w:hAnsi="Times New Roman" w:cs="Times New Roman"/>
      <w:b/>
      <w:bCs/>
      <w:i/>
      <w:iCs/>
      <w:spacing w:val="30"/>
      <w:sz w:val="21"/>
      <w:szCs w:val="21"/>
    </w:rPr>
  </w:style>
  <w:style w:type="character" w:customStyle="1" w:styleId="Bodytext8pt">
    <w:name w:val="Body text + 8 pt"/>
    <w:basedOn w:val="Bodytext"/>
    <w:uiPriority w:val="99"/>
    <w:rsid w:val="003479EA"/>
    <w:rPr>
      <w:rFonts w:ascii="Times New Roman" w:hAnsi="Times New Roman" w:cs="Times New Roman"/>
      <w:sz w:val="16"/>
      <w:szCs w:val="16"/>
    </w:rPr>
  </w:style>
  <w:style w:type="character" w:customStyle="1" w:styleId="Bodytext110">
    <w:name w:val="Body text (11)_"/>
    <w:basedOn w:val="DefaultParagraphFont"/>
    <w:link w:val="Bodytext111"/>
    <w:uiPriority w:val="99"/>
    <w:locked/>
    <w:rsid w:val="003479EA"/>
    <w:rPr>
      <w:rFonts w:cs="Times New Roman"/>
      <w:sz w:val="23"/>
      <w:szCs w:val="23"/>
      <w:lang w:bidi="ar-SA"/>
    </w:rPr>
  </w:style>
  <w:style w:type="character" w:customStyle="1" w:styleId="Bodytext12">
    <w:name w:val="Body text (12)_"/>
    <w:basedOn w:val="DefaultParagraphFont"/>
    <w:link w:val="Bodytext120"/>
    <w:uiPriority w:val="99"/>
    <w:locked/>
    <w:rsid w:val="003479EA"/>
    <w:rPr>
      <w:rFonts w:cs="Times New Roman"/>
      <w:sz w:val="15"/>
      <w:szCs w:val="15"/>
      <w:lang w:bidi="ar-SA"/>
    </w:rPr>
  </w:style>
  <w:style w:type="character" w:customStyle="1" w:styleId="Bodytext8NotItalic">
    <w:name w:val="Body text (8) + Not Italic"/>
    <w:basedOn w:val="Bodytext8"/>
    <w:uiPriority w:val="99"/>
    <w:rsid w:val="003479EA"/>
    <w:rPr>
      <w:i/>
      <w:iCs/>
    </w:rPr>
  </w:style>
  <w:style w:type="character" w:customStyle="1" w:styleId="BodytextItalic3">
    <w:name w:val="Body text + Italic3"/>
    <w:basedOn w:val="Bodytext"/>
    <w:uiPriority w:val="99"/>
    <w:rsid w:val="003479EA"/>
    <w:rPr>
      <w:rFonts w:ascii="Times New Roman" w:hAnsi="Times New Roman" w:cs="Times New Roman"/>
      <w:i/>
      <w:iCs/>
      <w:sz w:val="21"/>
      <w:szCs w:val="21"/>
    </w:rPr>
  </w:style>
  <w:style w:type="character" w:customStyle="1" w:styleId="BodytextBold6">
    <w:name w:val="Body text + Bold6"/>
    <w:aliases w:val="Italic6"/>
    <w:basedOn w:val="Bodytext"/>
    <w:uiPriority w:val="99"/>
    <w:rsid w:val="003479EA"/>
    <w:rPr>
      <w:rFonts w:ascii="Times New Roman" w:hAnsi="Times New Roman" w:cs="Times New Roman"/>
      <w:b/>
      <w:bCs/>
      <w:i/>
      <w:iCs/>
      <w:sz w:val="21"/>
      <w:szCs w:val="21"/>
    </w:rPr>
  </w:style>
  <w:style w:type="character" w:customStyle="1" w:styleId="Bodytext13">
    <w:name w:val="Body text (13)_"/>
    <w:basedOn w:val="DefaultParagraphFont"/>
    <w:link w:val="Bodytext130"/>
    <w:uiPriority w:val="99"/>
    <w:locked/>
    <w:rsid w:val="003479EA"/>
    <w:rPr>
      <w:rFonts w:cs="Times New Roman"/>
      <w:sz w:val="35"/>
      <w:szCs w:val="35"/>
      <w:lang w:bidi="ar-SA"/>
    </w:rPr>
  </w:style>
  <w:style w:type="character" w:customStyle="1" w:styleId="Bodytext8pt2">
    <w:name w:val="Body text + 8 pt2"/>
    <w:basedOn w:val="Bodytext"/>
    <w:uiPriority w:val="99"/>
    <w:rsid w:val="003479EA"/>
    <w:rPr>
      <w:rFonts w:ascii="Times New Roman" w:hAnsi="Times New Roman" w:cs="Times New Roman"/>
      <w:sz w:val="16"/>
      <w:szCs w:val="16"/>
    </w:rPr>
  </w:style>
  <w:style w:type="character" w:customStyle="1" w:styleId="BodytextBold5">
    <w:name w:val="Body text + Bold5"/>
    <w:aliases w:val="Italic5"/>
    <w:basedOn w:val="Bodytext"/>
    <w:uiPriority w:val="99"/>
    <w:rsid w:val="003479EA"/>
    <w:rPr>
      <w:rFonts w:ascii="Times New Roman" w:hAnsi="Times New Roman" w:cs="Times New Roman"/>
      <w:b/>
      <w:bCs/>
      <w:i/>
      <w:iCs/>
      <w:sz w:val="21"/>
      <w:szCs w:val="21"/>
    </w:rPr>
  </w:style>
  <w:style w:type="character" w:customStyle="1" w:styleId="Bodytext10pt">
    <w:name w:val="Body text + 10 pt"/>
    <w:aliases w:val="Bold1"/>
    <w:basedOn w:val="Bodytext"/>
    <w:uiPriority w:val="99"/>
    <w:rsid w:val="003479EA"/>
    <w:rPr>
      <w:rFonts w:ascii="Times New Roman" w:hAnsi="Times New Roman" w:cs="Times New Roman"/>
      <w:b/>
      <w:bCs/>
      <w:sz w:val="20"/>
      <w:szCs w:val="20"/>
    </w:rPr>
  </w:style>
  <w:style w:type="character" w:customStyle="1" w:styleId="Bodytext14">
    <w:name w:val="Body text (14)_"/>
    <w:basedOn w:val="DefaultParagraphFont"/>
    <w:link w:val="Bodytext140"/>
    <w:uiPriority w:val="99"/>
    <w:locked/>
    <w:rsid w:val="003479EA"/>
    <w:rPr>
      <w:rFonts w:cs="Times New Roman"/>
      <w:sz w:val="12"/>
      <w:szCs w:val="12"/>
      <w:lang w:bidi="ar-SA"/>
    </w:rPr>
  </w:style>
  <w:style w:type="character" w:customStyle="1" w:styleId="BodytextBold4">
    <w:name w:val="Body text + Bold4"/>
    <w:aliases w:val="Italic4"/>
    <w:basedOn w:val="Bodytext"/>
    <w:uiPriority w:val="99"/>
    <w:rsid w:val="003479EA"/>
    <w:rPr>
      <w:rFonts w:ascii="Times New Roman" w:hAnsi="Times New Roman" w:cs="Times New Roman"/>
      <w:b/>
      <w:bCs/>
      <w:i/>
      <w:iCs/>
      <w:sz w:val="21"/>
      <w:szCs w:val="21"/>
    </w:rPr>
  </w:style>
  <w:style w:type="character" w:customStyle="1" w:styleId="Bodytext910">
    <w:name w:val="Body text (9) + 10"/>
    <w:aliases w:val="5 pt1"/>
    <w:basedOn w:val="Bodytext9"/>
    <w:uiPriority w:val="99"/>
    <w:rsid w:val="003479EA"/>
    <w:rPr>
      <w:sz w:val="21"/>
      <w:szCs w:val="21"/>
    </w:rPr>
  </w:style>
  <w:style w:type="character" w:customStyle="1" w:styleId="Bodytext88pt">
    <w:name w:val="Body text (8) + 8 pt"/>
    <w:aliases w:val="Not Italic1"/>
    <w:basedOn w:val="Bodytext8"/>
    <w:uiPriority w:val="99"/>
    <w:rsid w:val="003479EA"/>
    <w:rPr>
      <w:i/>
      <w:iCs/>
      <w:sz w:val="16"/>
      <w:szCs w:val="16"/>
    </w:rPr>
  </w:style>
  <w:style w:type="character" w:customStyle="1" w:styleId="BodytextItalic2">
    <w:name w:val="Body text + Italic2"/>
    <w:basedOn w:val="Bodytext"/>
    <w:uiPriority w:val="99"/>
    <w:rsid w:val="003479EA"/>
    <w:rPr>
      <w:rFonts w:ascii="Times New Roman" w:hAnsi="Times New Roman" w:cs="Times New Roman"/>
      <w:i/>
      <w:iCs/>
      <w:sz w:val="21"/>
      <w:szCs w:val="21"/>
    </w:rPr>
  </w:style>
  <w:style w:type="character" w:customStyle="1" w:styleId="BodytextSpacing2pt1">
    <w:name w:val="Body text + Spacing 2 pt1"/>
    <w:basedOn w:val="Bodytext"/>
    <w:uiPriority w:val="99"/>
    <w:rsid w:val="003479EA"/>
    <w:rPr>
      <w:rFonts w:ascii="Times New Roman" w:hAnsi="Times New Roman" w:cs="Times New Roman"/>
      <w:spacing w:val="40"/>
      <w:sz w:val="21"/>
      <w:szCs w:val="21"/>
    </w:rPr>
  </w:style>
  <w:style w:type="character" w:customStyle="1" w:styleId="Bodytext15">
    <w:name w:val="Body text (15)_"/>
    <w:basedOn w:val="DefaultParagraphFont"/>
    <w:link w:val="Bodytext150"/>
    <w:uiPriority w:val="99"/>
    <w:locked/>
    <w:rsid w:val="003479EA"/>
    <w:rPr>
      <w:rFonts w:cs="Times New Roman"/>
      <w:sz w:val="12"/>
      <w:szCs w:val="12"/>
      <w:lang w:bidi="ar-SA"/>
    </w:rPr>
  </w:style>
  <w:style w:type="character" w:customStyle="1" w:styleId="Bodytext8pt1">
    <w:name w:val="Body text + 8 pt1"/>
    <w:basedOn w:val="Bodytext"/>
    <w:uiPriority w:val="99"/>
    <w:rsid w:val="003479EA"/>
    <w:rPr>
      <w:rFonts w:ascii="Times New Roman" w:hAnsi="Times New Roman" w:cs="Times New Roman"/>
      <w:sz w:val="16"/>
      <w:szCs w:val="16"/>
    </w:rPr>
  </w:style>
  <w:style w:type="character" w:customStyle="1" w:styleId="BodytextBold3">
    <w:name w:val="Body text + Bold3"/>
    <w:aliases w:val="Italic3"/>
    <w:basedOn w:val="Bodytext"/>
    <w:uiPriority w:val="99"/>
    <w:rsid w:val="003479EA"/>
    <w:rPr>
      <w:rFonts w:ascii="Times New Roman" w:hAnsi="Times New Roman" w:cs="Times New Roman"/>
      <w:b/>
      <w:bCs/>
      <w:i/>
      <w:iCs/>
      <w:sz w:val="21"/>
      <w:szCs w:val="21"/>
    </w:rPr>
  </w:style>
  <w:style w:type="character" w:customStyle="1" w:styleId="Bodytext16">
    <w:name w:val="Body text (16)_"/>
    <w:basedOn w:val="DefaultParagraphFont"/>
    <w:link w:val="Bodytext160"/>
    <w:uiPriority w:val="99"/>
    <w:locked/>
    <w:rsid w:val="003479EA"/>
    <w:rPr>
      <w:rFonts w:ascii="Candara" w:hAnsi="Candara" w:cs="Times New Roman"/>
      <w:sz w:val="18"/>
      <w:szCs w:val="18"/>
      <w:lang w:bidi="ar-SA"/>
    </w:rPr>
  </w:style>
  <w:style w:type="character" w:customStyle="1" w:styleId="BodytextBold2">
    <w:name w:val="Body text + Bold2"/>
    <w:aliases w:val="Italic2"/>
    <w:basedOn w:val="Bodytext"/>
    <w:uiPriority w:val="99"/>
    <w:rsid w:val="003479EA"/>
    <w:rPr>
      <w:rFonts w:ascii="Times New Roman" w:hAnsi="Times New Roman" w:cs="Times New Roman"/>
      <w:b/>
      <w:bCs/>
      <w:i/>
      <w:iCs/>
      <w:sz w:val="21"/>
      <w:szCs w:val="21"/>
    </w:rPr>
  </w:style>
  <w:style w:type="character" w:customStyle="1" w:styleId="Bodytext16Spacing-1pt">
    <w:name w:val="Body text (16) + Spacing -1 pt"/>
    <w:basedOn w:val="Bodytext16"/>
    <w:uiPriority w:val="99"/>
    <w:rsid w:val="003479EA"/>
    <w:rPr>
      <w:spacing w:val="-20"/>
    </w:rPr>
  </w:style>
  <w:style w:type="character" w:customStyle="1" w:styleId="BodytextCandara1">
    <w:name w:val="Body text + Candara1"/>
    <w:aliases w:val="9 pt1"/>
    <w:basedOn w:val="Bodytext"/>
    <w:uiPriority w:val="99"/>
    <w:rsid w:val="003479EA"/>
    <w:rPr>
      <w:rFonts w:ascii="Candara" w:hAnsi="Candara" w:cs="Candara"/>
      <w:sz w:val="18"/>
      <w:szCs w:val="18"/>
    </w:rPr>
  </w:style>
  <w:style w:type="character" w:customStyle="1" w:styleId="BodytextItalic1">
    <w:name w:val="Body text + Italic1"/>
    <w:basedOn w:val="Bodytext"/>
    <w:uiPriority w:val="99"/>
    <w:rsid w:val="003479EA"/>
    <w:rPr>
      <w:rFonts w:ascii="Times New Roman" w:hAnsi="Times New Roman" w:cs="Times New Roman"/>
      <w:i/>
      <w:iCs/>
      <w:sz w:val="21"/>
      <w:szCs w:val="21"/>
    </w:rPr>
  </w:style>
  <w:style w:type="character" w:customStyle="1" w:styleId="Bodytext17">
    <w:name w:val="Body text (17)_"/>
    <w:basedOn w:val="DefaultParagraphFont"/>
    <w:link w:val="Bodytext170"/>
    <w:uiPriority w:val="99"/>
    <w:locked/>
    <w:rsid w:val="003479EA"/>
    <w:rPr>
      <w:rFonts w:cs="Times New Roman"/>
      <w:sz w:val="11"/>
      <w:szCs w:val="11"/>
      <w:lang w:bidi="ar-SA"/>
    </w:rPr>
  </w:style>
  <w:style w:type="character" w:customStyle="1" w:styleId="BodytextBold1">
    <w:name w:val="Body text + Bold1"/>
    <w:aliases w:val="Italic1"/>
    <w:basedOn w:val="Bodytext"/>
    <w:uiPriority w:val="99"/>
    <w:rsid w:val="003479EA"/>
    <w:rPr>
      <w:rFonts w:ascii="Times New Roman" w:hAnsi="Times New Roman" w:cs="Times New Roman"/>
      <w:b/>
      <w:bCs/>
      <w:i/>
      <w:iCs/>
      <w:sz w:val="21"/>
      <w:szCs w:val="21"/>
    </w:rPr>
  </w:style>
  <w:style w:type="character" w:customStyle="1" w:styleId="Tablecaption">
    <w:name w:val="Table caption_"/>
    <w:basedOn w:val="DefaultParagraphFont"/>
    <w:link w:val="Tablecaption0"/>
    <w:uiPriority w:val="99"/>
    <w:locked/>
    <w:rsid w:val="003479EA"/>
    <w:rPr>
      <w:rFonts w:cs="Times New Roman"/>
      <w:sz w:val="17"/>
      <w:szCs w:val="17"/>
      <w:lang w:bidi="ar-SA"/>
    </w:rPr>
  </w:style>
  <w:style w:type="character" w:customStyle="1" w:styleId="Tablecaption2">
    <w:name w:val="Table caption (2)_"/>
    <w:basedOn w:val="DefaultParagraphFont"/>
    <w:link w:val="Tablecaption20"/>
    <w:uiPriority w:val="99"/>
    <w:locked/>
    <w:rsid w:val="003479EA"/>
    <w:rPr>
      <w:rFonts w:cs="Times New Roman"/>
      <w:sz w:val="16"/>
      <w:szCs w:val="16"/>
      <w:lang w:bidi="ar-SA"/>
    </w:rPr>
  </w:style>
  <w:style w:type="paragraph" w:customStyle="1" w:styleId="Headerorfooter0">
    <w:name w:val="Header or footer"/>
    <w:basedOn w:val="Normal"/>
    <w:link w:val="Headerorfooter"/>
    <w:uiPriority w:val="99"/>
    <w:rsid w:val="003479EA"/>
    <w:pPr>
      <w:shd w:val="clear" w:color="auto" w:fill="FFFFFF"/>
    </w:pPr>
    <w:rPr>
      <w:rFonts w:ascii="Times New Roman" w:hAnsi="Times New Roman" w:cs="Times New Roman"/>
      <w:noProof/>
      <w:color w:val="auto"/>
      <w:sz w:val="20"/>
      <w:szCs w:val="20"/>
      <w:lang w:val="ru-RU" w:eastAsia="ru-RU"/>
    </w:rPr>
  </w:style>
  <w:style w:type="paragraph" w:customStyle="1" w:styleId="Bodytext50">
    <w:name w:val="Body text (5)"/>
    <w:basedOn w:val="Normal"/>
    <w:link w:val="Bodytext5"/>
    <w:uiPriority w:val="99"/>
    <w:rsid w:val="003479EA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28"/>
      <w:szCs w:val="28"/>
      <w:lang w:val="ru-RU" w:eastAsia="ru-RU"/>
    </w:rPr>
  </w:style>
  <w:style w:type="paragraph" w:customStyle="1" w:styleId="Bodytext60">
    <w:name w:val="Body text (6)"/>
    <w:basedOn w:val="Normal"/>
    <w:link w:val="Bodytext6"/>
    <w:uiPriority w:val="99"/>
    <w:rsid w:val="003479EA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12"/>
      <w:szCs w:val="12"/>
      <w:lang w:val="ru-RU" w:eastAsia="ru-RU"/>
    </w:rPr>
  </w:style>
  <w:style w:type="paragraph" w:customStyle="1" w:styleId="Heading30">
    <w:name w:val="Heading #3"/>
    <w:basedOn w:val="Normal"/>
    <w:link w:val="Heading3"/>
    <w:uiPriority w:val="99"/>
    <w:rsid w:val="003479EA"/>
    <w:pPr>
      <w:shd w:val="clear" w:color="auto" w:fill="FFFFFF"/>
      <w:spacing w:after="1560" w:line="240" w:lineRule="atLeast"/>
      <w:outlineLvl w:val="2"/>
    </w:pPr>
    <w:rPr>
      <w:rFonts w:ascii="Times New Roman" w:hAnsi="Times New Roman" w:cs="Times New Roman"/>
      <w:noProof/>
      <w:color w:val="auto"/>
      <w:sz w:val="21"/>
      <w:szCs w:val="21"/>
      <w:lang w:val="ru-RU" w:eastAsia="ru-RU"/>
    </w:rPr>
  </w:style>
  <w:style w:type="paragraph" w:customStyle="1" w:styleId="Bodytext70">
    <w:name w:val="Body text (7)"/>
    <w:basedOn w:val="Normal"/>
    <w:link w:val="Bodytext7"/>
    <w:uiPriority w:val="99"/>
    <w:rsid w:val="003479EA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pacing w:val="-10"/>
      <w:sz w:val="25"/>
      <w:szCs w:val="25"/>
      <w:lang w:val="ru-RU" w:eastAsia="ru-RU"/>
    </w:rPr>
  </w:style>
  <w:style w:type="paragraph" w:customStyle="1" w:styleId="Bodytext80">
    <w:name w:val="Body text (8)"/>
    <w:basedOn w:val="Normal"/>
    <w:link w:val="Bodytext8"/>
    <w:uiPriority w:val="99"/>
    <w:rsid w:val="003479EA"/>
    <w:pPr>
      <w:shd w:val="clear" w:color="auto" w:fill="FFFFFF"/>
      <w:spacing w:before="60" w:line="240" w:lineRule="atLeast"/>
    </w:pPr>
    <w:rPr>
      <w:rFonts w:ascii="Times New Roman" w:hAnsi="Times New Roman" w:cs="Times New Roman"/>
      <w:noProof/>
      <w:color w:val="auto"/>
      <w:sz w:val="21"/>
      <w:szCs w:val="21"/>
      <w:lang w:val="ru-RU" w:eastAsia="ru-RU"/>
    </w:rPr>
  </w:style>
  <w:style w:type="paragraph" w:customStyle="1" w:styleId="Bodytext90">
    <w:name w:val="Body text (9)"/>
    <w:basedOn w:val="Normal"/>
    <w:link w:val="Bodytext9"/>
    <w:uiPriority w:val="99"/>
    <w:rsid w:val="003479EA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16"/>
      <w:szCs w:val="16"/>
      <w:lang w:val="ru-RU" w:eastAsia="ru-RU"/>
    </w:rPr>
  </w:style>
  <w:style w:type="paragraph" w:customStyle="1" w:styleId="Bodytext100">
    <w:name w:val="Body text (10)"/>
    <w:basedOn w:val="Normal"/>
    <w:link w:val="Bodytext10"/>
    <w:uiPriority w:val="99"/>
    <w:rsid w:val="003479EA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13"/>
      <w:szCs w:val="13"/>
      <w:lang w:val="ru-RU" w:eastAsia="ru-RU"/>
    </w:rPr>
  </w:style>
  <w:style w:type="paragraph" w:customStyle="1" w:styleId="Bodytext111">
    <w:name w:val="Body text (11)"/>
    <w:basedOn w:val="Normal"/>
    <w:link w:val="Bodytext110"/>
    <w:uiPriority w:val="99"/>
    <w:rsid w:val="003479EA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23"/>
      <w:szCs w:val="23"/>
      <w:lang w:val="ru-RU" w:eastAsia="ru-RU"/>
    </w:rPr>
  </w:style>
  <w:style w:type="paragraph" w:customStyle="1" w:styleId="Bodytext120">
    <w:name w:val="Body text (12)"/>
    <w:basedOn w:val="Normal"/>
    <w:link w:val="Bodytext12"/>
    <w:uiPriority w:val="99"/>
    <w:rsid w:val="003479EA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15"/>
      <w:szCs w:val="15"/>
      <w:lang w:val="ru-RU" w:eastAsia="ru-RU"/>
    </w:rPr>
  </w:style>
  <w:style w:type="paragraph" w:customStyle="1" w:styleId="Bodytext130">
    <w:name w:val="Body text (13)"/>
    <w:basedOn w:val="Normal"/>
    <w:link w:val="Bodytext13"/>
    <w:uiPriority w:val="99"/>
    <w:rsid w:val="003479EA"/>
    <w:pPr>
      <w:shd w:val="clear" w:color="auto" w:fill="FFFFFF"/>
      <w:spacing w:after="780" w:line="240" w:lineRule="atLeast"/>
    </w:pPr>
    <w:rPr>
      <w:rFonts w:ascii="Times New Roman" w:hAnsi="Times New Roman" w:cs="Times New Roman"/>
      <w:noProof/>
      <w:color w:val="auto"/>
      <w:sz w:val="35"/>
      <w:szCs w:val="35"/>
      <w:lang w:val="ru-RU" w:eastAsia="ru-RU"/>
    </w:rPr>
  </w:style>
  <w:style w:type="paragraph" w:customStyle="1" w:styleId="Bodytext140">
    <w:name w:val="Body text (14)"/>
    <w:basedOn w:val="Normal"/>
    <w:link w:val="Bodytext14"/>
    <w:uiPriority w:val="99"/>
    <w:rsid w:val="003479EA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12"/>
      <w:szCs w:val="12"/>
      <w:lang w:val="ru-RU" w:eastAsia="ru-RU"/>
    </w:rPr>
  </w:style>
  <w:style w:type="paragraph" w:customStyle="1" w:styleId="Bodytext150">
    <w:name w:val="Body text (15)"/>
    <w:basedOn w:val="Normal"/>
    <w:link w:val="Bodytext15"/>
    <w:uiPriority w:val="99"/>
    <w:rsid w:val="003479EA"/>
    <w:pPr>
      <w:shd w:val="clear" w:color="auto" w:fill="FFFFFF"/>
      <w:spacing w:before="660" w:line="240" w:lineRule="atLeast"/>
    </w:pPr>
    <w:rPr>
      <w:rFonts w:ascii="Times New Roman" w:hAnsi="Times New Roman" w:cs="Times New Roman"/>
      <w:noProof/>
      <w:color w:val="auto"/>
      <w:sz w:val="12"/>
      <w:szCs w:val="12"/>
      <w:lang w:val="ru-RU" w:eastAsia="ru-RU"/>
    </w:rPr>
  </w:style>
  <w:style w:type="paragraph" w:customStyle="1" w:styleId="Bodytext160">
    <w:name w:val="Body text (16)"/>
    <w:basedOn w:val="Normal"/>
    <w:link w:val="Bodytext16"/>
    <w:uiPriority w:val="99"/>
    <w:rsid w:val="003479EA"/>
    <w:pPr>
      <w:shd w:val="clear" w:color="auto" w:fill="FFFFFF"/>
      <w:spacing w:line="240" w:lineRule="atLeast"/>
    </w:pPr>
    <w:rPr>
      <w:rFonts w:ascii="Candara" w:hAnsi="Candara" w:cs="Times New Roman"/>
      <w:noProof/>
      <w:color w:val="auto"/>
      <w:sz w:val="18"/>
      <w:szCs w:val="18"/>
      <w:lang w:val="ru-RU" w:eastAsia="ru-RU"/>
    </w:rPr>
  </w:style>
  <w:style w:type="paragraph" w:customStyle="1" w:styleId="Bodytext170">
    <w:name w:val="Body text (17)"/>
    <w:basedOn w:val="Normal"/>
    <w:link w:val="Bodytext17"/>
    <w:uiPriority w:val="99"/>
    <w:rsid w:val="003479EA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11"/>
      <w:szCs w:val="11"/>
      <w:lang w:val="ru-RU" w:eastAsia="ru-RU"/>
    </w:rPr>
  </w:style>
  <w:style w:type="paragraph" w:customStyle="1" w:styleId="Tablecaption0">
    <w:name w:val="Table caption"/>
    <w:basedOn w:val="Normal"/>
    <w:link w:val="Tablecaption"/>
    <w:uiPriority w:val="99"/>
    <w:rsid w:val="003479EA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17"/>
      <w:szCs w:val="17"/>
      <w:lang w:val="ru-RU" w:eastAsia="ru-RU"/>
    </w:rPr>
  </w:style>
  <w:style w:type="paragraph" w:customStyle="1" w:styleId="Tablecaption20">
    <w:name w:val="Table caption (2)"/>
    <w:basedOn w:val="Normal"/>
    <w:link w:val="Tablecaption2"/>
    <w:uiPriority w:val="99"/>
    <w:rsid w:val="003479EA"/>
    <w:pPr>
      <w:shd w:val="clear" w:color="auto" w:fill="FFFFFF"/>
      <w:spacing w:line="240" w:lineRule="atLeast"/>
    </w:pPr>
    <w:rPr>
      <w:rFonts w:ascii="Times New Roman" w:hAnsi="Times New Roman" w:cs="Times New Roman"/>
      <w:noProof/>
      <w:color w:val="auto"/>
      <w:sz w:val="16"/>
      <w:szCs w:val="16"/>
      <w:lang w:val="ru-RU" w:eastAsia="ru-RU"/>
    </w:rPr>
  </w:style>
  <w:style w:type="paragraph" w:styleId="Header">
    <w:name w:val="header"/>
    <w:basedOn w:val="Normal"/>
    <w:link w:val="HeaderChar"/>
    <w:uiPriority w:val="99"/>
    <w:semiHidden/>
    <w:rsid w:val="003479EA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479EA"/>
    <w:rPr>
      <w:rFonts w:ascii="Arial Unicode MS" w:eastAsia="Arial Unicode MS" w:hAnsi="Arial Unicode MS" w:cs="Arial Unicode MS"/>
      <w:color w:val="000000"/>
      <w:sz w:val="24"/>
      <w:szCs w:val="24"/>
      <w:lang w:val="ru-RU" w:eastAsia="ru-RU" w:bidi="ar-SA"/>
    </w:rPr>
  </w:style>
  <w:style w:type="paragraph" w:styleId="Footer">
    <w:name w:val="footer"/>
    <w:basedOn w:val="Normal"/>
    <w:link w:val="FooterChar"/>
    <w:uiPriority w:val="99"/>
    <w:semiHidden/>
    <w:rsid w:val="003479E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479EA"/>
    <w:rPr>
      <w:rFonts w:ascii="Arial Unicode MS" w:eastAsia="Arial Unicode MS" w:hAnsi="Arial Unicode MS" w:cs="Arial Unicode MS"/>
      <w:color w:val="000000"/>
      <w:sz w:val="24"/>
      <w:szCs w:val="24"/>
      <w:lang w:val="ru-RU" w:eastAsia="ru-RU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4684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684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</TotalTime>
  <Pages>24</Pages>
  <Words>3740</Words>
  <Characters>21319</Characters>
  <Application>Microsoft Office Outlook</Application>
  <DocSecurity>0</DocSecurity>
  <Lines>0</Lines>
  <Paragraphs>0</Paragraphs>
  <ScaleCrop>false</ScaleCrop>
  <Company>Krokoz™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8</cp:revision>
  <dcterms:created xsi:type="dcterms:W3CDTF">2013-09-03T13:36:00Z</dcterms:created>
  <dcterms:modified xsi:type="dcterms:W3CDTF">2018-09-05T10:42:00Z</dcterms:modified>
</cp:coreProperties>
</file>