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C6C" w:rsidRPr="002C2540" w:rsidRDefault="00395C6C" w:rsidP="003C6AD3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C2540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25pt;height:732pt">
            <v:imagedata r:id="rId7" o:title=""/>
          </v:shape>
        </w:pict>
      </w:r>
    </w:p>
    <w:p w:rsidR="00395C6C" w:rsidRPr="00BB474B" w:rsidRDefault="00395C6C" w:rsidP="003C6A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B474B">
        <w:rPr>
          <w:rFonts w:ascii="Times New Roman" w:hAnsi="Times New Roman"/>
          <w:b/>
          <w:bCs/>
          <w:color w:val="000000"/>
          <w:sz w:val="24"/>
          <w:szCs w:val="24"/>
        </w:rPr>
        <w:t>3. Компетенция Общего собрания</w:t>
      </w:r>
    </w:p>
    <w:p w:rsidR="00395C6C" w:rsidRPr="00BB474B" w:rsidRDefault="00395C6C" w:rsidP="003C6A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B474B">
        <w:rPr>
          <w:rFonts w:ascii="Times New Roman" w:hAnsi="Times New Roman"/>
          <w:color w:val="000000"/>
          <w:sz w:val="24"/>
          <w:szCs w:val="24"/>
        </w:rPr>
        <w:t>В компетенцию Общего собрания входит:</w:t>
      </w:r>
    </w:p>
    <w:p w:rsidR="00395C6C" w:rsidRPr="00BB474B" w:rsidRDefault="00395C6C" w:rsidP="003C6A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B474B">
        <w:rPr>
          <w:rFonts w:ascii="Times New Roman" w:hAnsi="Times New Roman"/>
          <w:color w:val="000000"/>
          <w:sz w:val="24"/>
          <w:szCs w:val="24"/>
        </w:rPr>
        <w:t>проведение работы по привлечению дополнительных финансовых и материально-технических ресурсов, установление порядка их использования;</w:t>
      </w:r>
    </w:p>
    <w:p w:rsidR="00395C6C" w:rsidRPr="00BB474B" w:rsidRDefault="00395C6C" w:rsidP="003C6A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B474B">
        <w:rPr>
          <w:rFonts w:ascii="Times New Roman" w:hAnsi="Times New Roman"/>
          <w:color w:val="000000"/>
          <w:sz w:val="24"/>
          <w:szCs w:val="24"/>
        </w:rPr>
        <w:t>внесение предложений об организации сотрудничества ОО с другими образовательными и иными организациями социальной сферы, в том числе при реализации образовательных программ ОО и организации воспитательного процесса, досуговой деятельности;</w:t>
      </w:r>
    </w:p>
    <w:p w:rsidR="00395C6C" w:rsidRPr="00BB474B" w:rsidRDefault="00395C6C" w:rsidP="003C6A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B474B">
        <w:rPr>
          <w:rFonts w:ascii="Times New Roman" w:hAnsi="Times New Roman"/>
          <w:color w:val="000000"/>
          <w:sz w:val="24"/>
          <w:szCs w:val="24"/>
        </w:rPr>
        <w:t>представление интересов учреждения в органах власти, других организациях и учреждениях;</w:t>
      </w:r>
    </w:p>
    <w:p w:rsidR="00395C6C" w:rsidRPr="00BB474B" w:rsidRDefault="00395C6C" w:rsidP="003C6A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B474B">
        <w:rPr>
          <w:rFonts w:ascii="Times New Roman" w:hAnsi="Times New Roman"/>
          <w:color w:val="000000"/>
          <w:sz w:val="24"/>
          <w:szCs w:val="24"/>
        </w:rPr>
        <w:t>рассмотрение документов контрольно-надзорных органов о проверке деятельности ОО;</w:t>
      </w:r>
    </w:p>
    <w:p w:rsidR="00395C6C" w:rsidRPr="00BB474B" w:rsidRDefault="00395C6C" w:rsidP="003C6A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B474B">
        <w:rPr>
          <w:rFonts w:ascii="Times New Roman" w:hAnsi="Times New Roman"/>
          <w:color w:val="000000"/>
          <w:sz w:val="24"/>
          <w:szCs w:val="24"/>
        </w:rPr>
        <w:t>заслушивание публичного доклада руководителя ОО, его обсуждение;</w:t>
      </w:r>
    </w:p>
    <w:p w:rsidR="00395C6C" w:rsidRPr="00BB474B" w:rsidRDefault="00395C6C" w:rsidP="003C6A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B474B">
        <w:rPr>
          <w:rFonts w:ascii="Times New Roman" w:hAnsi="Times New Roman"/>
          <w:color w:val="000000"/>
          <w:sz w:val="24"/>
          <w:szCs w:val="24"/>
        </w:rPr>
        <w:t xml:space="preserve">принятие локальных актов ОО согласно Уставу, включая </w:t>
      </w:r>
      <w:r w:rsidRPr="00BB474B">
        <w:rPr>
          <w:rFonts w:ascii="Times New Roman" w:hAnsi="Times New Roman"/>
          <w:sz w:val="24"/>
          <w:szCs w:val="24"/>
        </w:rPr>
        <w:t>Правила внутреннего трудового распорядка организации; Кодекс профессиональной этики педагогических работников ОО;</w:t>
      </w:r>
    </w:p>
    <w:p w:rsidR="00395C6C" w:rsidRPr="00BB474B" w:rsidRDefault="00395C6C" w:rsidP="003C6A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B474B">
        <w:rPr>
          <w:rFonts w:ascii="Times New Roman" w:hAnsi="Times New Roman"/>
          <w:sz w:val="24"/>
          <w:szCs w:val="24"/>
        </w:rPr>
        <w:t xml:space="preserve">участие в разработке положений Коллективного договора. </w:t>
      </w:r>
    </w:p>
    <w:p w:rsidR="00395C6C" w:rsidRPr="00BB474B" w:rsidRDefault="00395C6C" w:rsidP="003C6A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95C6C" w:rsidRPr="00BB474B" w:rsidRDefault="00395C6C" w:rsidP="003C6A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B474B">
        <w:rPr>
          <w:rFonts w:ascii="Times New Roman" w:hAnsi="Times New Roman"/>
          <w:b/>
          <w:bCs/>
          <w:color w:val="000000"/>
          <w:sz w:val="24"/>
          <w:szCs w:val="24"/>
        </w:rPr>
        <w:t>4. Организация деятельности Общего собрания</w:t>
      </w:r>
    </w:p>
    <w:p w:rsidR="00395C6C" w:rsidRPr="00BB474B" w:rsidRDefault="00395C6C" w:rsidP="003C6A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474B">
        <w:rPr>
          <w:rFonts w:ascii="Times New Roman" w:hAnsi="Times New Roman"/>
          <w:color w:val="000000"/>
          <w:sz w:val="24"/>
          <w:szCs w:val="24"/>
        </w:rPr>
        <w:t xml:space="preserve">4.1. </w:t>
      </w:r>
      <w:r w:rsidRPr="00BB474B">
        <w:rPr>
          <w:rFonts w:ascii="Times New Roman" w:hAnsi="Times New Roman"/>
          <w:sz w:val="24"/>
          <w:szCs w:val="24"/>
        </w:rPr>
        <w:t>В состав Общего собрания входят все работники ОО.</w:t>
      </w:r>
    </w:p>
    <w:p w:rsidR="00395C6C" w:rsidRPr="00BB474B" w:rsidRDefault="00395C6C" w:rsidP="003C6A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474B">
        <w:rPr>
          <w:rFonts w:ascii="Times New Roman" w:hAnsi="Times New Roman"/>
          <w:color w:val="000000"/>
          <w:sz w:val="24"/>
          <w:szCs w:val="24"/>
        </w:rPr>
        <w:t xml:space="preserve">4.2. </w:t>
      </w:r>
      <w:r w:rsidRPr="00BB474B">
        <w:rPr>
          <w:rFonts w:ascii="Times New Roman" w:hAnsi="Times New Roman"/>
          <w:sz w:val="24"/>
          <w:szCs w:val="24"/>
        </w:rPr>
        <w:t>На заседания Общего собрания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395C6C" w:rsidRPr="00BB474B" w:rsidRDefault="00395C6C" w:rsidP="003C6A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B474B">
        <w:rPr>
          <w:rFonts w:ascii="Times New Roman" w:hAnsi="Times New Roman"/>
          <w:sz w:val="24"/>
          <w:szCs w:val="24"/>
        </w:rPr>
        <w:t>4.3. Руководство Общим собранием осуществляет Председатель, которым по должности является руководитель организации. Ведение протоколов Общего собрания осуществляется секретарем, который избирается на первом заседании Общего собрания сроком на один календарный год. Председатель и секретарь Общего собрания выполняют свои обязанности на общественных началах.</w:t>
      </w:r>
    </w:p>
    <w:p w:rsidR="00395C6C" w:rsidRPr="00BB474B" w:rsidRDefault="00395C6C" w:rsidP="003C6A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B474B">
        <w:rPr>
          <w:rFonts w:ascii="Times New Roman" w:hAnsi="Times New Roman"/>
          <w:color w:val="000000"/>
          <w:sz w:val="24"/>
          <w:szCs w:val="24"/>
        </w:rPr>
        <w:t xml:space="preserve">4.4. </w:t>
      </w:r>
      <w:r w:rsidRPr="00BB474B">
        <w:rPr>
          <w:rFonts w:ascii="Times New Roman" w:hAnsi="Times New Roman"/>
          <w:sz w:val="24"/>
          <w:szCs w:val="24"/>
        </w:rPr>
        <w:t>Председатель Общего собрания:</w:t>
      </w:r>
    </w:p>
    <w:p w:rsidR="00395C6C" w:rsidRPr="009B16FD" w:rsidRDefault="00395C6C" w:rsidP="003C6A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B16FD">
        <w:rPr>
          <w:rFonts w:ascii="Times New Roman" w:hAnsi="Times New Roman"/>
          <w:color w:val="000000"/>
          <w:sz w:val="24"/>
          <w:szCs w:val="24"/>
        </w:rPr>
        <w:t>организует деятельность Общего собрания;</w:t>
      </w:r>
    </w:p>
    <w:p w:rsidR="00395C6C" w:rsidRPr="009B16FD" w:rsidRDefault="00395C6C" w:rsidP="003C6A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B16FD">
        <w:rPr>
          <w:rFonts w:ascii="Times New Roman" w:hAnsi="Times New Roman"/>
          <w:color w:val="000000"/>
          <w:sz w:val="24"/>
          <w:szCs w:val="24"/>
        </w:rPr>
        <w:t xml:space="preserve">информирует членов общего собрания о предстоящем заседании не менее чем за ___ </w:t>
      </w:r>
    </w:p>
    <w:p w:rsidR="00395C6C" w:rsidRPr="009B16FD" w:rsidRDefault="00395C6C" w:rsidP="003C6A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B16FD">
        <w:rPr>
          <w:rFonts w:ascii="Times New Roman" w:hAnsi="Times New Roman"/>
          <w:color w:val="000000"/>
          <w:sz w:val="24"/>
          <w:szCs w:val="24"/>
        </w:rPr>
        <w:t>организует подготовку и проведение заседания дней до его проведения</w:t>
      </w:r>
    </w:p>
    <w:p w:rsidR="00395C6C" w:rsidRPr="009B16FD" w:rsidRDefault="00395C6C" w:rsidP="003C6A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B16FD">
        <w:rPr>
          <w:rFonts w:ascii="Times New Roman" w:hAnsi="Times New Roman"/>
          <w:color w:val="000000"/>
          <w:sz w:val="24"/>
          <w:szCs w:val="24"/>
        </w:rPr>
        <w:t>определяет повестку дня;</w:t>
      </w:r>
    </w:p>
    <w:p w:rsidR="00395C6C" w:rsidRPr="009B16FD" w:rsidRDefault="00395C6C" w:rsidP="003C6A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B16FD">
        <w:rPr>
          <w:rFonts w:ascii="Times New Roman" w:hAnsi="Times New Roman"/>
          <w:color w:val="000000"/>
          <w:sz w:val="24"/>
          <w:szCs w:val="24"/>
        </w:rPr>
        <w:t>контролирует выполнение решений.</w:t>
      </w:r>
    </w:p>
    <w:p w:rsidR="00395C6C" w:rsidRPr="00BB474B" w:rsidRDefault="00395C6C" w:rsidP="003C6A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B474B">
        <w:rPr>
          <w:rFonts w:ascii="Times New Roman" w:hAnsi="Times New Roman"/>
          <w:color w:val="000000"/>
          <w:sz w:val="24"/>
          <w:szCs w:val="24"/>
        </w:rPr>
        <w:t>4.5. Общее собрание ОО собирается его Председателем по мере необходимости, но не реже двух раз в год.</w:t>
      </w:r>
    </w:p>
    <w:p w:rsidR="00395C6C" w:rsidRPr="00BB474B" w:rsidRDefault="00395C6C" w:rsidP="003C6A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B474B">
        <w:rPr>
          <w:rFonts w:ascii="Times New Roman" w:hAnsi="Times New Roman"/>
          <w:color w:val="000000"/>
          <w:sz w:val="24"/>
          <w:szCs w:val="24"/>
        </w:rPr>
        <w:t>4.5. Деятельность совета ОУ осуществляется по принятому на учебный год плану.</w:t>
      </w:r>
    </w:p>
    <w:p w:rsidR="00395C6C" w:rsidRPr="00BB474B" w:rsidRDefault="00395C6C" w:rsidP="003C6A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B474B">
        <w:rPr>
          <w:rFonts w:ascii="Times New Roman" w:hAnsi="Times New Roman"/>
          <w:color w:val="000000"/>
          <w:sz w:val="24"/>
          <w:szCs w:val="24"/>
        </w:rPr>
        <w:t xml:space="preserve">4.6. </w:t>
      </w:r>
      <w:r w:rsidRPr="00BB474B">
        <w:rPr>
          <w:rFonts w:ascii="Times New Roman" w:hAnsi="Times New Roman"/>
          <w:sz w:val="24"/>
          <w:szCs w:val="24"/>
        </w:rPr>
        <w:t>Общее собрание считается правомочным, если на нем присутствует не менее 50% членов трудового коллектива ОО.</w:t>
      </w:r>
    </w:p>
    <w:p w:rsidR="00395C6C" w:rsidRPr="00BB474B" w:rsidRDefault="00395C6C" w:rsidP="003C6A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B474B">
        <w:rPr>
          <w:rFonts w:ascii="Times New Roman" w:hAnsi="Times New Roman"/>
          <w:sz w:val="24"/>
          <w:szCs w:val="24"/>
        </w:rPr>
        <w:t>4.7. Решения Общего собрания принимаются открытым голосованием.</w:t>
      </w:r>
    </w:p>
    <w:p w:rsidR="00395C6C" w:rsidRDefault="00395C6C" w:rsidP="003C6A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B474B">
        <w:rPr>
          <w:rFonts w:ascii="Times New Roman" w:hAnsi="Times New Roman"/>
          <w:color w:val="000000"/>
          <w:sz w:val="24"/>
          <w:szCs w:val="24"/>
        </w:rPr>
        <w:t>4.8. Решения Общего собрания:</w:t>
      </w:r>
    </w:p>
    <w:p w:rsidR="00395C6C" w:rsidRDefault="00395C6C" w:rsidP="003C6A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81F4B">
        <w:rPr>
          <w:rFonts w:ascii="Times New Roman" w:hAnsi="Times New Roman"/>
          <w:color w:val="000000"/>
          <w:sz w:val="24"/>
          <w:szCs w:val="24"/>
        </w:rPr>
        <w:t>считаются принятыми, если за них проголосовало не менее 2/3 присутствующих;</w:t>
      </w:r>
    </w:p>
    <w:p w:rsidR="00395C6C" w:rsidRDefault="00395C6C" w:rsidP="003C6A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81F4B">
        <w:rPr>
          <w:rFonts w:ascii="Times New Roman" w:hAnsi="Times New Roman"/>
          <w:color w:val="000000"/>
          <w:sz w:val="24"/>
          <w:szCs w:val="24"/>
        </w:rPr>
        <w:t>являются правомочными, если на заседании присутствовало не менее 2/3 членов совета;</w:t>
      </w:r>
    </w:p>
    <w:p w:rsidR="00395C6C" w:rsidRDefault="00395C6C" w:rsidP="003C6A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81F4B">
        <w:rPr>
          <w:rFonts w:ascii="Times New Roman" w:hAnsi="Times New Roman"/>
          <w:color w:val="000000"/>
          <w:sz w:val="24"/>
          <w:szCs w:val="24"/>
        </w:rPr>
        <w:t>после принятия носят рекомендательный характер, а после утверждения руководителем учреждения становятся обязательными для исполнения;</w:t>
      </w:r>
    </w:p>
    <w:p w:rsidR="00395C6C" w:rsidRPr="00A81F4B" w:rsidRDefault="00395C6C" w:rsidP="003C6A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81F4B">
        <w:rPr>
          <w:rFonts w:ascii="Times New Roman" w:hAnsi="Times New Roman"/>
          <w:color w:val="000000"/>
          <w:sz w:val="24"/>
          <w:szCs w:val="24"/>
        </w:rPr>
        <w:t>доводятся до всего трудового коллектива учреждения не позднее, чем в течение _____ дней после прошедшего заседания.</w:t>
      </w:r>
    </w:p>
    <w:p w:rsidR="00395C6C" w:rsidRDefault="00395C6C" w:rsidP="003C6AD3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95C6C" w:rsidRPr="001245B4" w:rsidRDefault="00395C6C" w:rsidP="003C6AD3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color w:val="000000"/>
          <w:sz w:val="24"/>
          <w:szCs w:val="24"/>
        </w:rPr>
      </w:pPr>
      <w:r w:rsidRPr="001245B4">
        <w:rPr>
          <w:rStyle w:val="Strong"/>
          <w:rFonts w:ascii="Times New Roman" w:hAnsi="Times New Roman"/>
          <w:bCs/>
          <w:sz w:val="24"/>
          <w:szCs w:val="24"/>
        </w:rPr>
        <w:t xml:space="preserve">5. </w:t>
      </w:r>
      <w:r>
        <w:rPr>
          <w:rStyle w:val="Strong"/>
          <w:rFonts w:ascii="Times New Roman" w:hAnsi="Times New Roman"/>
          <w:bCs/>
          <w:sz w:val="24"/>
          <w:szCs w:val="24"/>
        </w:rPr>
        <w:t xml:space="preserve"> </w:t>
      </w:r>
      <w:r w:rsidRPr="001245B4">
        <w:rPr>
          <w:rStyle w:val="Strong"/>
          <w:rFonts w:ascii="Times New Roman" w:hAnsi="Times New Roman"/>
          <w:bCs/>
          <w:sz w:val="24"/>
          <w:szCs w:val="24"/>
        </w:rPr>
        <w:t>Ответственность Общего собрания</w:t>
      </w:r>
    </w:p>
    <w:p w:rsidR="00395C6C" w:rsidRPr="00BB474B" w:rsidRDefault="00395C6C" w:rsidP="003C6AD3">
      <w:pPr>
        <w:pStyle w:val="NormalWeb"/>
        <w:spacing w:before="0" w:beforeAutospacing="0" w:after="0" w:afterAutospacing="0"/>
      </w:pPr>
      <w:r>
        <w:t xml:space="preserve">5.1. </w:t>
      </w:r>
      <w:r w:rsidRPr="00BB474B">
        <w:t>Общее собрание несет ответственность:</w:t>
      </w:r>
    </w:p>
    <w:p w:rsidR="00395C6C" w:rsidRPr="009B16FD" w:rsidRDefault="00395C6C" w:rsidP="003C6A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B16FD">
        <w:rPr>
          <w:rFonts w:ascii="Times New Roman" w:hAnsi="Times New Roman"/>
          <w:color w:val="000000"/>
          <w:sz w:val="24"/>
          <w:szCs w:val="24"/>
        </w:rPr>
        <w:t>за выполнение, выполнение не в полном объеме или невыполнение закрепленных за ним задач;</w:t>
      </w:r>
    </w:p>
    <w:p w:rsidR="00395C6C" w:rsidRPr="009B16FD" w:rsidRDefault="00395C6C" w:rsidP="003C6A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B16FD">
        <w:rPr>
          <w:rFonts w:ascii="Times New Roman" w:hAnsi="Times New Roman"/>
          <w:color w:val="000000"/>
          <w:sz w:val="24"/>
          <w:szCs w:val="24"/>
        </w:rPr>
        <w:t xml:space="preserve">соответствие принимаемых решений законодательству Российской Федерации, подзаконным нормативным правовым актам, Уставу ОО. </w:t>
      </w:r>
    </w:p>
    <w:p w:rsidR="00395C6C" w:rsidRDefault="00395C6C" w:rsidP="003C6A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B16FD">
        <w:rPr>
          <w:rFonts w:ascii="Times New Roman" w:hAnsi="Times New Roman"/>
          <w:color w:val="000000"/>
          <w:sz w:val="24"/>
          <w:szCs w:val="24"/>
        </w:rPr>
        <w:t>за компетентность принимаемых решений.</w:t>
      </w:r>
    </w:p>
    <w:p w:rsidR="00395C6C" w:rsidRPr="009B16FD" w:rsidRDefault="00395C6C" w:rsidP="003C6A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95C6C" w:rsidRPr="007C5C9C" w:rsidRDefault="00395C6C" w:rsidP="003C6AD3">
      <w:pPr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C5C9C">
        <w:rPr>
          <w:rStyle w:val="Strong"/>
          <w:rFonts w:ascii="Times New Roman" w:hAnsi="Times New Roman"/>
          <w:bCs/>
          <w:sz w:val="24"/>
          <w:szCs w:val="24"/>
        </w:rPr>
        <w:t>Делопроизводство Общего собрания</w:t>
      </w:r>
    </w:p>
    <w:p w:rsidR="00395C6C" w:rsidRDefault="00395C6C" w:rsidP="003C6AD3">
      <w:pPr>
        <w:numPr>
          <w:ilvl w:val="1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B474B">
        <w:rPr>
          <w:rFonts w:ascii="Times New Roman" w:hAnsi="Times New Roman"/>
          <w:sz w:val="24"/>
          <w:szCs w:val="24"/>
        </w:rPr>
        <w:t>Заседания Общего собрания оформляются протоколом.</w:t>
      </w:r>
    </w:p>
    <w:p w:rsidR="00395C6C" w:rsidRPr="00D05C27" w:rsidRDefault="00395C6C" w:rsidP="003C6AD3">
      <w:pPr>
        <w:numPr>
          <w:ilvl w:val="1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05C27">
        <w:rPr>
          <w:rFonts w:ascii="Times New Roman" w:hAnsi="Times New Roman"/>
          <w:sz w:val="24"/>
          <w:szCs w:val="24"/>
        </w:rPr>
        <w:t>В книге протоколов фиксируются:</w:t>
      </w:r>
    </w:p>
    <w:p w:rsidR="00395C6C" w:rsidRPr="009B16FD" w:rsidRDefault="00395C6C" w:rsidP="003C6A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B16FD">
        <w:rPr>
          <w:rFonts w:ascii="Times New Roman" w:hAnsi="Times New Roman"/>
          <w:color w:val="000000"/>
          <w:sz w:val="24"/>
          <w:szCs w:val="24"/>
        </w:rPr>
        <w:t>дата проведения;</w:t>
      </w:r>
    </w:p>
    <w:p w:rsidR="00395C6C" w:rsidRPr="009B16FD" w:rsidRDefault="00395C6C" w:rsidP="003C6A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B16FD">
        <w:rPr>
          <w:rFonts w:ascii="Times New Roman" w:hAnsi="Times New Roman"/>
          <w:color w:val="000000"/>
          <w:sz w:val="24"/>
          <w:szCs w:val="24"/>
        </w:rPr>
        <w:t>количественное присутствие (отсутствие) членов трудового коллектива;</w:t>
      </w:r>
    </w:p>
    <w:p w:rsidR="00395C6C" w:rsidRPr="009B16FD" w:rsidRDefault="00395C6C" w:rsidP="003C6A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B16FD">
        <w:rPr>
          <w:rFonts w:ascii="Times New Roman" w:hAnsi="Times New Roman"/>
          <w:color w:val="000000"/>
          <w:sz w:val="24"/>
          <w:szCs w:val="24"/>
        </w:rPr>
        <w:t>приглашенные (ФИО, должность);</w:t>
      </w:r>
    </w:p>
    <w:p w:rsidR="00395C6C" w:rsidRPr="009B16FD" w:rsidRDefault="00395C6C" w:rsidP="003C6A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B16FD">
        <w:rPr>
          <w:rFonts w:ascii="Times New Roman" w:hAnsi="Times New Roman"/>
          <w:color w:val="000000"/>
          <w:sz w:val="24"/>
          <w:szCs w:val="24"/>
        </w:rPr>
        <w:t>повестка дня;</w:t>
      </w:r>
    </w:p>
    <w:p w:rsidR="00395C6C" w:rsidRPr="009B16FD" w:rsidRDefault="00395C6C" w:rsidP="003C6A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B16FD">
        <w:rPr>
          <w:rFonts w:ascii="Times New Roman" w:hAnsi="Times New Roman"/>
          <w:color w:val="000000"/>
          <w:sz w:val="24"/>
          <w:szCs w:val="24"/>
        </w:rPr>
        <w:t>выступающие лица;</w:t>
      </w:r>
    </w:p>
    <w:p w:rsidR="00395C6C" w:rsidRPr="009B16FD" w:rsidRDefault="00395C6C" w:rsidP="003C6A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B16FD">
        <w:rPr>
          <w:rFonts w:ascii="Times New Roman" w:hAnsi="Times New Roman"/>
          <w:color w:val="000000"/>
          <w:sz w:val="24"/>
          <w:szCs w:val="24"/>
        </w:rPr>
        <w:t>ход обсуждения вопросов;</w:t>
      </w:r>
    </w:p>
    <w:p w:rsidR="00395C6C" w:rsidRPr="009B16FD" w:rsidRDefault="00395C6C" w:rsidP="003C6A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B16FD">
        <w:rPr>
          <w:rFonts w:ascii="Times New Roman" w:hAnsi="Times New Roman"/>
          <w:color w:val="000000"/>
          <w:sz w:val="24"/>
          <w:szCs w:val="24"/>
        </w:rPr>
        <w:t>предложения, рекомендации и замечания членов трудового коллектива и приглашенных лиц;</w:t>
      </w:r>
    </w:p>
    <w:p w:rsidR="00395C6C" w:rsidRPr="009B16FD" w:rsidRDefault="00395C6C" w:rsidP="003C6A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B16FD">
        <w:rPr>
          <w:rFonts w:ascii="Times New Roman" w:hAnsi="Times New Roman"/>
          <w:color w:val="000000"/>
          <w:sz w:val="24"/>
          <w:szCs w:val="24"/>
        </w:rPr>
        <w:t>решение.</w:t>
      </w:r>
    </w:p>
    <w:p w:rsidR="00395C6C" w:rsidRDefault="00395C6C" w:rsidP="003C6AD3">
      <w:pPr>
        <w:numPr>
          <w:ilvl w:val="1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B474B">
        <w:rPr>
          <w:rFonts w:ascii="Times New Roman" w:hAnsi="Times New Roman"/>
          <w:sz w:val="24"/>
          <w:szCs w:val="24"/>
        </w:rPr>
        <w:t>Протоколы подписываютс</w:t>
      </w:r>
      <w:r>
        <w:rPr>
          <w:rFonts w:ascii="Times New Roman" w:hAnsi="Times New Roman"/>
          <w:sz w:val="24"/>
          <w:szCs w:val="24"/>
        </w:rPr>
        <w:t>я председателем и секретарем Об</w:t>
      </w:r>
      <w:r w:rsidRPr="00BB474B">
        <w:rPr>
          <w:rFonts w:ascii="Times New Roman" w:hAnsi="Times New Roman"/>
          <w:sz w:val="24"/>
          <w:szCs w:val="24"/>
        </w:rPr>
        <w:t>щего собрания.</w:t>
      </w:r>
    </w:p>
    <w:p w:rsidR="00395C6C" w:rsidRDefault="00395C6C" w:rsidP="003C6AD3">
      <w:pPr>
        <w:numPr>
          <w:ilvl w:val="1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76618">
        <w:rPr>
          <w:rFonts w:ascii="Times New Roman" w:hAnsi="Times New Roman"/>
          <w:sz w:val="24"/>
          <w:szCs w:val="24"/>
        </w:rPr>
        <w:t>Нумерация протоколов ведется от начала учебного года.</w:t>
      </w:r>
    </w:p>
    <w:p w:rsidR="00395C6C" w:rsidRDefault="00395C6C" w:rsidP="003C6AD3">
      <w:pPr>
        <w:numPr>
          <w:ilvl w:val="1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76618">
        <w:rPr>
          <w:rFonts w:ascii="Times New Roman" w:hAnsi="Times New Roman"/>
          <w:sz w:val="24"/>
          <w:szCs w:val="24"/>
        </w:rPr>
        <w:t>Книга протоколов Общег</w:t>
      </w:r>
      <w:r>
        <w:rPr>
          <w:rFonts w:ascii="Times New Roman" w:hAnsi="Times New Roman"/>
          <w:sz w:val="24"/>
          <w:szCs w:val="24"/>
        </w:rPr>
        <w:t>о собрания нумеруется постранич</w:t>
      </w:r>
      <w:r w:rsidRPr="00076618">
        <w:rPr>
          <w:rFonts w:ascii="Times New Roman" w:hAnsi="Times New Roman"/>
          <w:sz w:val="24"/>
          <w:szCs w:val="24"/>
        </w:rPr>
        <w:t>но, прошнуровывается, скрепляет</w:t>
      </w:r>
      <w:r>
        <w:rPr>
          <w:rFonts w:ascii="Times New Roman" w:hAnsi="Times New Roman"/>
          <w:sz w:val="24"/>
          <w:szCs w:val="24"/>
        </w:rPr>
        <w:t>ся подписью заведующего и печатью ОО</w:t>
      </w:r>
      <w:r w:rsidRPr="00076618">
        <w:rPr>
          <w:rFonts w:ascii="Times New Roman" w:hAnsi="Times New Roman"/>
          <w:sz w:val="24"/>
          <w:szCs w:val="24"/>
        </w:rPr>
        <w:t>.</w:t>
      </w:r>
    </w:p>
    <w:p w:rsidR="00395C6C" w:rsidRPr="00076618" w:rsidRDefault="00395C6C" w:rsidP="003C6AD3">
      <w:pPr>
        <w:numPr>
          <w:ilvl w:val="1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76618">
        <w:rPr>
          <w:rFonts w:ascii="Times New Roman" w:hAnsi="Times New Roman"/>
          <w:sz w:val="24"/>
          <w:szCs w:val="24"/>
        </w:rPr>
        <w:t>Книга протоколов Общего собрания храни</w:t>
      </w:r>
      <w:r>
        <w:rPr>
          <w:rFonts w:ascii="Times New Roman" w:hAnsi="Times New Roman"/>
          <w:sz w:val="24"/>
          <w:szCs w:val="24"/>
        </w:rPr>
        <w:t>тся в делах ОО</w:t>
      </w:r>
      <w:r w:rsidRPr="00076618">
        <w:rPr>
          <w:rFonts w:ascii="Times New Roman" w:hAnsi="Times New Roman"/>
          <w:sz w:val="24"/>
          <w:szCs w:val="24"/>
        </w:rPr>
        <w:t xml:space="preserve"> и передается по акту (при смене руководителя, передаче в архив).</w:t>
      </w:r>
    </w:p>
    <w:p w:rsidR="00395C6C" w:rsidRPr="00076618" w:rsidRDefault="00395C6C" w:rsidP="003C6AD3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76618">
        <w:rPr>
          <w:rFonts w:ascii="Times New Roman" w:hAnsi="Times New Roman"/>
          <w:b/>
          <w:color w:val="000000"/>
          <w:sz w:val="24"/>
          <w:szCs w:val="24"/>
        </w:rPr>
        <w:t>Заключительные положения</w:t>
      </w:r>
    </w:p>
    <w:p w:rsidR="00395C6C" w:rsidRDefault="00395C6C" w:rsidP="003C6AD3">
      <w:pPr>
        <w:numPr>
          <w:ilvl w:val="1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B474B">
        <w:rPr>
          <w:rFonts w:ascii="Times New Roman" w:hAnsi="Times New Roman"/>
          <w:sz w:val="24"/>
          <w:szCs w:val="24"/>
        </w:rPr>
        <w:t>Изменения и дополнения в настоящее положение вносятся Общим собранием и принимаются на его заседании.</w:t>
      </w:r>
    </w:p>
    <w:p w:rsidR="00395C6C" w:rsidRPr="00076618" w:rsidRDefault="00395C6C" w:rsidP="003C6AD3">
      <w:pPr>
        <w:numPr>
          <w:ilvl w:val="1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76618">
        <w:rPr>
          <w:rFonts w:ascii="Times New Roman" w:hAnsi="Times New Roman"/>
          <w:sz w:val="24"/>
          <w:szCs w:val="24"/>
        </w:rPr>
        <w:t>Положение действует до принятия нового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076618">
        <w:rPr>
          <w:rFonts w:ascii="Times New Roman" w:hAnsi="Times New Roman"/>
          <w:sz w:val="24"/>
          <w:szCs w:val="24"/>
        </w:rPr>
        <w:t xml:space="preserve">оложения, утвержденного на Общем собрании трудового коллектива в установленном порядке. </w:t>
      </w:r>
    </w:p>
    <w:sectPr w:rsidR="00395C6C" w:rsidRPr="00076618" w:rsidSect="002E670D">
      <w:pgSz w:w="11906" w:h="16838"/>
      <w:pgMar w:top="1134" w:right="851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5C6C" w:rsidRDefault="00395C6C" w:rsidP="008E3503">
      <w:pPr>
        <w:spacing w:after="0" w:line="240" w:lineRule="auto"/>
      </w:pPr>
      <w:r>
        <w:separator/>
      </w:r>
    </w:p>
  </w:endnote>
  <w:endnote w:type="continuationSeparator" w:id="1">
    <w:p w:rsidR="00395C6C" w:rsidRDefault="00395C6C" w:rsidP="008E3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5C6C" w:rsidRDefault="00395C6C" w:rsidP="008E3503">
      <w:pPr>
        <w:spacing w:after="0" w:line="240" w:lineRule="auto"/>
      </w:pPr>
      <w:r>
        <w:separator/>
      </w:r>
    </w:p>
  </w:footnote>
  <w:footnote w:type="continuationSeparator" w:id="1">
    <w:p w:rsidR="00395C6C" w:rsidRDefault="00395C6C" w:rsidP="008E35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81562"/>
    <w:multiLevelType w:val="multilevel"/>
    <w:tmpl w:val="E70E9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12E393E"/>
    <w:multiLevelType w:val="hybridMultilevel"/>
    <w:tmpl w:val="7082A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ED70CA"/>
    <w:multiLevelType w:val="multilevel"/>
    <w:tmpl w:val="8C481E44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14EF3E0A"/>
    <w:multiLevelType w:val="multilevel"/>
    <w:tmpl w:val="B1D81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9187CE5"/>
    <w:multiLevelType w:val="hybridMultilevel"/>
    <w:tmpl w:val="6BF63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2B2C18"/>
    <w:multiLevelType w:val="multilevel"/>
    <w:tmpl w:val="BCA8FF6E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">
    <w:nsid w:val="3B5D1370"/>
    <w:multiLevelType w:val="multilevel"/>
    <w:tmpl w:val="A13C0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0FF4A3F"/>
    <w:multiLevelType w:val="multilevel"/>
    <w:tmpl w:val="1A8E2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45046BF7"/>
    <w:multiLevelType w:val="hybridMultilevel"/>
    <w:tmpl w:val="45460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F70095"/>
    <w:multiLevelType w:val="multilevel"/>
    <w:tmpl w:val="FD648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BD37BA4"/>
    <w:multiLevelType w:val="multilevel"/>
    <w:tmpl w:val="06694B2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4"/>
      </w:rPr>
    </w:lvl>
    <w:lvl w:ilvl="1">
      <w:numFmt w:val="bullet"/>
      <w:lvlText w:val="§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</w:rPr>
    </w:lvl>
    <w:lvl w:ilvl="2">
      <w:numFmt w:val="bullet"/>
      <w:lvlText w:val="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</w:rPr>
    </w:lvl>
    <w:lvl w:ilvl="3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/>
        <w:sz w:val="24"/>
      </w:rPr>
    </w:lvl>
    <w:lvl w:ilvl="4">
      <w:numFmt w:val="bullet"/>
      <w:lvlText w:val="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4"/>
      </w:rPr>
    </w:lvl>
    <w:lvl w:ilvl="5"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/>
        <w:sz w:val="24"/>
      </w:rPr>
    </w:lvl>
    <w:lvl w:ilvl="6"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/>
        <w:sz w:val="24"/>
      </w:rPr>
    </w:lvl>
    <w:lvl w:ilvl="7">
      <w:numFmt w:val="bullet"/>
      <w:lvlText w:val="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4"/>
      </w:rPr>
    </w:lvl>
    <w:lvl w:ilvl="8"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/>
        <w:sz w:val="24"/>
      </w:rPr>
    </w:lvl>
  </w:abstractNum>
  <w:abstractNum w:abstractNumId="11">
    <w:nsid w:val="68472847"/>
    <w:multiLevelType w:val="hybridMultilevel"/>
    <w:tmpl w:val="ACA23B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6"/>
  </w:num>
  <w:num w:numId="5">
    <w:abstractNumId w:val="2"/>
  </w:num>
  <w:num w:numId="6">
    <w:abstractNumId w:val="0"/>
  </w:num>
  <w:num w:numId="7">
    <w:abstractNumId w:val="3"/>
  </w:num>
  <w:num w:numId="8">
    <w:abstractNumId w:val="7"/>
  </w:num>
  <w:num w:numId="9">
    <w:abstractNumId w:val="1"/>
  </w:num>
  <w:num w:numId="10">
    <w:abstractNumId w:val="5"/>
  </w:num>
  <w:num w:numId="11">
    <w:abstractNumId w:val="11"/>
  </w:num>
  <w:num w:numId="12">
    <w:abstractNumId w:val="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670D"/>
    <w:rsid w:val="00000F96"/>
    <w:rsid w:val="00003CBE"/>
    <w:rsid w:val="000042C9"/>
    <w:rsid w:val="000130CC"/>
    <w:rsid w:val="000155CF"/>
    <w:rsid w:val="00026243"/>
    <w:rsid w:val="0006543E"/>
    <w:rsid w:val="00076618"/>
    <w:rsid w:val="000C3E12"/>
    <w:rsid w:val="000D0768"/>
    <w:rsid w:val="00106237"/>
    <w:rsid w:val="00112E22"/>
    <w:rsid w:val="0012360D"/>
    <w:rsid w:val="001245B4"/>
    <w:rsid w:val="001754BD"/>
    <w:rsid w:val="00226BC3"/>
    <w:rsid w:val="00234273"/>
    <w:rsid w:val="00234EB6"/>
    <w:rsid w:val="0023559B"/>
    <w:rsid w:val="0025719E"/>
    <w:rsid w:val="00283D45"/>
    <w:rsid w:val="002958D6"/>
    <w:rsid w:val="00295C1D"/>
    <w:rsid w:val="002A2CE4"/>
    <w:rsid w:val="002B1456"/>
    <w:rsid w:val="002B2463"/>
    <w:rsid w:val="002C2540"/>
    <w:rsid w:val="002D19F5"/>
    <w:rsid w:val="002E670D"/>
    <w:rsid w:val="00320CDC"/>
    <w:rsid w:val="0032681D"/>
    <w:rsid w:val="00370FD2"/>
    <w:rsid w:val="00395027"/>
    <w:rsid w:val="00395C6C"/>
    <w:rsid w:val="003C6AD3"/>
    <w:rsid w:val="003D1588"/>
    <w:rsid w:val="003F2806"/>
    <w:rsid w:val="00415751"/>
    <w:rsid w:val="00432D32"/>
    <w:rsid w:val="004331A9"/>
    <w:rsid w:val="0045179A"/>
    <w:rsid w:val="004907A4"/>
    <w:rsid w:val="004A05C1"/>
    <w:rsid w:val="004A1E89"/>
    <w:rsid w:val="004C6C6F"/>
    <w:rsid w:val="00551907"/>
    <w:rsid w:val="005604FB"/>
    <w:rsid w:val="00564FB4"/>
    <w:rsid w:val="0058793B"/>
    <w:rsid w:val="005C590C"/>
    <w:rsid w:val="006112FA"/>
    <w:rsid w:val="006224F5"/>
    <w:rsid w:val="006342AF"/>
    <w:rsid w:val="00677923"/>
    <w:rsid w:val="00681E0E"/>
    <w:rsid w:val="00685724"/>
    <w:rsid w:val="006B2DCF"/>
    <w:rsid w:val="006F017A"/>
    <w:rsid w:val="0070061D"/>
    <w:rsid w:val="00722BCA"/>
    <w:rsid w:val="00764493"/>
    <w:rsid w:val="007B11A8"/>
    <w:rsid w:val="007C5C9C"/>
    <w:rsid w:val="007F6017"/>
    <w:rsid w:val="00827653"/>
    <w:rsid w:val="00841642"/>
    <w:rsid w:val="008C62BC"/>
    <w:rsid w:val="008D56EB"/>
    <w:rsid w:val="008E3503"/>
    <w:rsid w:val="00911BBA"/>
    <w:rsid w:val="00913B7C"/>
    <w:rsid w:val="00914FE2"/>
    <w:rsid w:val="0091709E"/>
    <w:rsid w:val="00921B88"/>
    <w:rsid w:val="00983514"/>
    <w:rsid w:val="009949BA"/>
    <w:rsid w:val="009B16FD"/>
    <w:rsid w:val="009F0732"/>
    <w:rsid w:val="00A27D10"/>
    <w:rsid w:val="00A51926"/>
    <w:rsid w:val="00A6689D"/>
    <w:rsid w:val="00A801D5"/>
    <w:rsid w:val="00A81F4B"/>
    <w:rsid w:val="00AA1CF6"/>
    <w:rsid w:val="00B036EE"/>
    <w:rsid w:val="00B1234C"/>
    <w:rsid w:val="00B26CCB"/>
    <w:rsid w:val="00B71E8D"/>
    <w:rsid w:val="00B7250A"/>
    <w:rsid w:val="00B853AA"/>
    <w:rsid w:val="00B969CB"/>
    <w:rsid w:val="00BA3DAC"/>
    <w:rsid w:val="00BB474B"/>
    <w:rsid w:val="00BB50C4"/>
    <w:rsid w:val="00BD38F4"/>
    <w:rsid w:val="00BE3803"/>
    <w:rsid w:val="00BE6CD6"/>
    <w:rsid w:val="00BE7E78"/>
    <w:rsid w:val="00C04F98"/>
    <w:rsid w:val="00C15441"/>
    <w:rsid w:val="00C34A8E"/>
    <w:rsid w:val="00C5302A"/>
    <w:rsid w:val="00C553CE"/>
    <w:rsid w:val="00C647FC"/>
    <w:rsid w:val="00C72955"/>
    <w:rsid w:val="00C97D95"/>
    <w:rsid w:val="00CC3BB2"/>
    <w:rsid w:val="00CE0214"/>
    <w:rsid w:val="00D05C27"/>
    <w:rsid w:val="00D2140A"/>
    <w:rsid w:val="00D31DB0"/>
    <w:rsid w:val="00D4223C"/>
    <w:rsid w:val="00D57741"/>
    <w:rsid w:val="00D814CC"/>
    <w:rsid w:val="00DE09A7"/>
    <w:rsid w:val="00E01A8A"/>
    <w:rsid w:val="00E528D5"/>
    <w:rsid w:val="00E66313"/>
    <w:rsid w:val="00EC1DA0"/>
    <w:rsid w:val="00ED4EAA"/>
    <w:rsid w:val="00EE7A62"/>
    <w:rsid w:val="00EF4A2E"/>
    <w:rsid w:val="00F03925"/>
    <w:rsid w:val="00F12DFC"/>
    <w:rsid w:val="00F21EC6"/>
    <w:rsid w:val="00F233C4"/>
    <w:rsid w:val="00F23500"/>
    <w:rsid w:val="00F27E97"/>
    <w:rsid w:val="00F43376"/>
    <w:rsid w:val="00F47254"/>
    <w:rsid w:val="00FB7498"/>
    <w:rsid w:val="00FC1EC1"/>
    <w:rsid w:val="00FE3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E12"/>
    <w:pPr>
      <w:spacing w:after="200" w:line="276" w:lineRule="auto"/>
    </w:pPr>
    <w:rPr>
      <w:rFonts w:cs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EF4A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EF4A2E"/>
    <w:rPr>
      <w:rFonts w:cs="Times New Roman"/>
      <w:b/>
    </w:rPr>
  </w:style>
  <w:style w:type="paragraph" w:styleId="Header">
    <w:name w:val="header"/>
    <w:basedOn w:val="Normal"/>
    <w:link w:val="HeaderChar"/>
    <w:uiPriority w:val="99"/>
    <w:semiHidden/>
    <w:rsid w:val="008E3503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E3503"/>
    <w:rPr>
      <w:rFonts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8E350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E3503"/>
    <w:rPr>
      <w:rFonts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128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3</Pages>
  <Words>613</Words>
  <Characters>3500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общем собрании работников образовательной организации</dc:title>
  <dc:subject/>
  <dc:creator>NKushnareva</dc:creator>
  <cp:keywords/>
  <dc:description/>
  <cp:lastModifiedBy>Admin</cp:lastModifiedBy>
  <cp:revision>5</cp:revision>
  <cp:lastPrinted>2018-04-11T14:06:00Z</cp:lastPrinted>
  <dcterms:created xsi:type="dcterms:W3CDTF">2014-11-27T17:38:00Z</dcterms:created>
  <dcterms:modified xsi:type="dcterms:W3CDTF">2018-04-13T11:12:00Z</dcterms:modified>
</cp:coreProperties>
</file>