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604" w:rsidRPr="00806C10" w:rsidRDefault="00687604" w:rsidP="008E30B6">
      <w:pPr>
        <w:spacing w:after="0"/>
        <w:rPr>
          <w:rFonts w:ascii="Times New Roman" w:hAnsi="Times New Roman"/>
          <w:sz w:val="28"/>
          <w:szCs w:val="28"/>
        </w:rPr>
      </w:pPr>
      <w:r w:rsidRPr="00B35389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pt;height:200.25pt;mso-position-horizontal-relative:char;mso-position-vertical-relative:line">
            <v:imagedata r:id="rId4" o:title=""/>
          </v:shape>
        </w:pict>
      </w:r>
    </w:p>
    <w:p w:rsidR="00687604" w:rsidRPr="007B46D3" w:rsidRDefault="00687604" w:rsidP="003F19E0">
      <w:pPr>
        <w:ind w:left="567" w:firstLine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</w:p>
    <w:p w:rsidR="00687604" w:rsidRPr="00806C10" w:rsidRDefault="00687604" w:rsidP="00DA36E1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</w:t>
      </w:r>
      <w:r w:rsidRPr="00806C10">
        <w:rPr>
          <w:rFonts w:ascii="Times New Roman" w:hAnsi="Times New Roman"/>
          <w:b/>
          <w:i/>
          <w:sz w:val="40"/>
          <w:szCs w:val="40"/>
        </w:rPr>
        <w:t>абочая программа учебного курса</w:t>
      </w:r>
    </w:p>
    <w:p w:rsidR="00687604" w:rsidRPr="00806C10" w:rsidRDefault="00687604" w:rsidP="00DA36E1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технология для 10 класса</w:t>
      </w:r>
    </w:p>
    <w:p w:rsidR="00687604" w:rsidRPr="00806C10" w:rsidRDefault="00687604" w:rsidP="00DA36E1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806C10">
        <w:rPr>
          <w:rFonts w:ascii="Times New Roman" w:hAnsi="Times New Roman"/>
          <w:b/>
          <w:i/>
          <w:sz w:val="40"/>
          <w:szCs w:val="40"/>
        </w:rPr>
        <w:t>на 201</w:t>
      </w:r>
      <w:r>
        <w:rPr>
          <w:rFonts w:ascii="Times New Roman" w:hAnsi="Times New Roman"/>
          <w:b/>
          <w:i/>
          <w:sz w:val="40"/>
          <w:szCs w:val="40"/>
        </w:rPr>
        <w:t>8</w:t>
      </w:r>
      <w:r w:rsidRPr="00806C10">
        <w:rPr>
          <w:rFonts w:ascii="Times New Roman" w:hAnsi="Times New Roman"/>
          <w:b/>
          <w:i/>
          <w:sz w:val="40"/>
          <w:szCs w:val="40"/>
        </w:rPr>
        <w:t>-201</w:t>
      </w:r>
      <w:r>
        <w:rPr>
          <w:rFonts w:ascii="Times New Roman" w:hAnsi="Times New Roman"/>
          <w:b/>
          <w:i/>
          <w:sz w:val="40"/>
          <w:szCs w:val="40"/>
        </w:rPr>
        <w:t>9</w:t>
      </w:r>
      <w:r w:rsidRPr="00806C10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687604" w:rsidRPr="00806C10" w:rsidRDefault="00687604" w:rsidP="008E30B6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687604" w:rsidRPr="00806C10" w:rsidRDefault="00687604" w:rsidP="008E30B6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687604" w:rsidRPr="00302DAC" w:rsidRDefault="00687604" w:rsidP="008E30B6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Составитель: учитель  технологии Манихин Н.Ю.  </w:t>
      </w:r>
    </w:p>
    <w:p w:rsidR="00687604" w:rsidRDefault="00687604" w:rsidP="008E30B6">
      <w:pPr>
        <w:jc w:val="center"/>
        <w:rPr>
          <w:rFonts w:ascii="Times New Roman" w:hAnsi="Times New Roman"/>
          <w:i/>
          <w:sz w:val="40"/>
          <w:szCs w:val="40"/>
        </w:rPr>
        <w:sectPr w:rsidR="00687604" w:rsidSect="00AD324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i/>
          <w:sz w:val="40"/>
          <w:szCs w:val="40"/>
        </w:rPr>
        <w:t xml:space="preserve">  </w:t>
      </w:r>
    </w:p>
    <w:p w:rsidR="00687604" w:rsidRPr="00302DAC" w:rsidRDefault="00687604" w:rsidP="008E30B6">
      <w:pPr>
        <w:jc w:val="center"/>
        <w:rPr>
          <w:rFonts w:ascii="Times New Roman" w:hAnsi="Times New Roman"/>
          <w:i/>
          <w:sz w:val="40"/>
          <w:szCs w:val="40"/>
          <w:lang w:val="en-US"/>
        </w:rPr>
        <w:sectPr w:rsidR="00687604" w:rsidRPr="00302DAC" w:rsidSect="00302DAC">
          <w:pgSz w:w="16838" w:h="11906" w:orient="landscape"/>
          <w:pgMar w:top="397" w:right="1134" w:bottom="227" w:left="1134" w:header="709" w:footer="709" w:gutter="0"/>
          <w:cols w:space="708"/>
          <w:docGrid w:linePitch="360"/>
        </w:sectPr>
      </w:pPr>
      <w:r w:rsidRPr="00302DAC">
        <w:rPr>
          <w:rFonts w:ascii="Times New Roman" w:hAnsi="Times New Roman"/>
          <w:i/>
          <w:sz w:val="40"/>
          <w:szCs w:val="40"/>
        </w:rPr>
        <w:pict>
          <v:shape id="_x0000_i1026" type="#_x0000_t75" style="width:533.25pt;height:748.5pt">
            <v:imagedata r:id="rId5" o:title=""/>
          </v:shape>
        </w:pict>
      </w:r>
    </w:p>
    <w:p w:rsidR="00687604" w:rsidRPr="00302DAC" w:rsidRDefault="00687604" w:rsidP="00302DAC">
      <w:pPr>
        <w:rPr>
          <w:rFonts w:ascii="Times New Roman" w:hAnsi="Times New Roman"/>
          <w:i/>
          <w:sz w:val="40"/>
          <w:szCs w:val="40"/>
          <w:lang w:val="en-US"/>
        </w:rPr>
      </w:pPr>
    </w:p>
    <w:tbl>
      <w:tblPr>
        <w:tblW w:w="16070" w:type="dxa"/>
        <w:tblInd w:w="-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079"/>
        <w:gridCol w:w="2183"/>
        <w:gridCol w:w="688"/>
        <w:gridCol w:w="1205"/>
        <w:gridCol w:w="1931"/>
        <w:gridCol w:w="2236"/>
        <w:gridCol w:w="945"/>
        <w:gridCol w:w="959"/>
        <w:gridCol w:w="709"/>
        <w:gridCol w:w="1619"/>
        <w:gridCol w:w="44"/>
        <w:gridCol w:w="6"/>
        <w:gridCol w:w="818"/>
      </w:tblGrid>
      <w:tr w:rsidR="00687604" w:rsidTr="002622C4">
        <w:trPr>
          <w:trHeight w:val="940"/>
        </w:trPr>
        <w:tc>
          <w:tcPr>
            <w:tcW w:w="648" w:type="dxa"/>
            <w:vMerge w:val="restart"/>
          </w:tcPr>
          <w:p w:rsidR="00687604" w:rsidRDefault="00687604" w:rsidP="002622C4">
            <w:r>
              <w:t>№</w:t>
            </w:r>
          </w:p>
        </w:tc>
        <w:tc>
          <w:tcPr>
            <w:tcW w:w="2079" w:type="dxa"/>
            <w:vMerge w:val="restart"/>
          </w:tcPr>
          <w:p w:rsidR="00687604" w:rsidRDefault="00687604" w:rsidP="002622C4">
            <w:r>
              <w:t>Наименование раздела</w:t>
            </w:r>
          </w:p>
          <w:p w:rsidR="00687604" w:rsidRDefault="00687604" w:rsidP="002622C4">
            <w:r>
              <w:t>программы</w:t>
            </w:r>
          </w:p>
        </w:tc>
        <w:tc>
          <w:tcPr>
            <w:tcW w:w="2183" w:type="dxa"/>
            <w:vMerge w:val="restart"/>
          </w:tcPr>
          <w:p w:rsidR="00687604" w:rsidRDefault="00687604" w:rsidP="002622C4">
            <w:r>
              <w:t>Тема урока</w:t>
            </w:r>
          </w:p>
        </w:tc>
        <w:tc>
          <w:tcPr>
            <w:tcW w:w="688" w:type="dxa"/>
            <w:vMerge w:val="restart"/>
          </w:tcPr>
          <w:p w:rsidR="00687604" w:rsidRDefault="00687604" w:rsidP="002622C4">
            <w:r>
              <w:t>Кол – во часов</w:t>
            </w:r>
          </w:p>
        </w:tc>
        <w:tc>
          <w:tcPr>
            <w:tcW w:w="1205" w:type="dxa"/>
            <w:vMerge w:val="restart"/>
          </w:tcPr>
          <w:p w:rsidR="00687604" w:rsidRDefault="00687604" w:rsidP="002622C4">
            <w:r>
              <w:t>Тип урока</w:t>
            </w:r>
          </w:p>
        </w:tc>
        <w:tc>
          <w:tcPr>
            <w:tcW w:w="1931" w:type="dxa"/>
            <w:vMerge w:val="restart"/>
          </w:tcPr>
          <w:p w:rsidR="00687604" w:rsidRDefault="00687604" w:rsidP="002622C4">
            <w:r>
              <w:t>Элементы содержания</w:t>
            </w:r>
          </w:p>
        </w:tc>
        <w:tc>
          <w:tcPr>
            <w:tcW w:w="2236" w:type="dxa"/>
            <w:vMerge w:val="restart"/>
          </w:tcPr>
          <w:p w:rsidR="00687604" w:rsidRDefault="00687604" w:rsidP="002622C4">
            <w:r>
              <w:t>Требования к уровню подготовки обучающихся</w:t>
            </w:r>
          </w:p>
        </w:tc>
        <w:tc>
          <w:tcPr>
            <w:tcW w:w="945" w:type="dxa"/>
            <w:vMerge w:val="restart"/>
          </w:tcPr>
          <w:p w:rsidR="00687604" w:rsidRDefault="00687604" w:rsidP="002622C4">
            <w:r>
              <w:t>Вид контроля</w:t>
            </w:r>
          </w:p>
        </w:tc>
        <w:tc>
          <w:tcPr>
            <w:tcW w:w="959" w:type="dxa"/>
            <w:vMerge w:val="restart"/>
          </w:tcPr>
          <w:p w:rsidR="00687604" w:rsidRDefault="00687604" w:rsidP="002622C4">
            <w:r>
              <w:t>Элементы дополн. (необяз.) содержания</w:t>
            </w:r>
          </w:p>
        </w:tc>
        <w:tc>
          <w:tcPr>
            <w:tcW w:w="709" w:type="dxa"/>
            <w:vMerge w:val="restart"/>
          </w:tcPr>
          <w:p w:rsidR="00687604" w:rsidRDefault="00687604" w:rsidP="002622C4">
            <w:r>
              <w:t>Д/ з</w:t>
            </w:r>
          </w:p>
        </w:tc>
        <w:tc>
          <w:tcPr>
            <w:tcW w:w="2487" w:type="dxa"/>
            <w:gridSpan w:val="4"/>
          </w:tcPr>
          <w:p w:rsidR="00687604" w:rsidRDefault="00687604" w:rsidP="002622C4">
            <w:r>
              <w:t>Дата проведения</w:t>
            </w:r>
          </w:p>
        </w:tc>
      </w:tr>
      <w:tr w:rsidR="00687604" w:rsidTr="002622C4">
        <w:trPr>
          <w:trHeight w:val="720"/>
        </w:trPr>
        <w:tc>
          <w:tcPr>
            <w:tcW w:w="648" w:type="dxa"/>
            <w:vMerge/>
          </w:tcPr>
          <w:p w:rsidR="00687604" w:rsidRDefault="00687604" w:rsidP="002622C4"/>
        </w:tc>
        <w:tc>
          <w:tcPr>
            <w:tcW w:w="2079" w:type="dxa"/>
            <w:vMerge/>
          </w:tcPr>
          <w:p w:rsidR="00687604" w:rsidRDefault="00687604" w:rsidP="002622C4"/>
        </w:tc>
        <w:tc>
          <w:tcPr>
            <w:tcW w:w="2183" w:type="dxa"/>
            <w:vMerge/>
          </w:tcPr>
          <w:p w:rsidR="00687604" w:rsidRDefault="00687604" w:rsidP="002622C4"/>
        </w:tc>
        <w:tc>
          <w:tcPr>
            <w:tcW w:w="688" w:type="dxa"/>
            <w:vMerge/>
          </w:tcPr>
          <w:p w:rsidR="00687604" w:rsidRDefault="00687604" w:rsidP="002622C4"/>
        </w:tc>
        <w:tc>
          <w:tcPr>
            <w:tcW w:w="1205" w:type="dxa"/>
            <w:vMerge/>
          </w:tcPr>
          <w:p w:rsidR="00687604" w:rsidRDefault="00687604" w:rsidP="002622C4"/>
        </w:tc>
        <w:tc>
          <w:tcPr>
            <w:tcW w:w="1931" w:type="dxa"/>
            <w:vMerge/>
          </w:tcPr>
          <w:p w:rsidR="00687604" w:rsidRDefault="00687604" w:rsidP="002622C4"/>
        </w:tc>
        <w:tc>
          <w:tcPr>
            <w:tcW w:w="2236" w:type="dxa"/>
            <w:vMerge/>
          </w:tcPr>
          <w:p w:rsidR="00687604" w:rsidRDefault="00687604" w:rsidP="002622C4"/>
        </w:tc>
        <w:tc>
          <w:tcPr>
            <w:tcW w:w="945" w:type="dxa"/>
            <w:vMerge/>
          </w:tcPr>
          <w:p w:rsidR="00687604" w:rsidRDefault="00687604" w:rsidP="002622C4"/>
        </w:tc>
        <w:tc>
          <w:tcPr>
            <w:tcW w:w="959" w:type="dxa"/>
            <w:vMerge/>
          </w:tcPr>
          <w:p w:rsidR="00687604" w:rsidRDefault="00687604" w:rsidP="002622C4"/>
        </w:tc>
        <w:tc>
          <w:tcPr>
            <w:tcW w:w="709" w:type="dxa"/>
            <w:vMerge/>
          </w:tcPr>
          <w:p w:rsidR="00687604" w:rsidRDefault="00687604" w:rsidP="002622C4"/>
        </w:tc>
        <w:tc>
          <w:tcPr>
            <w:tcW w:w="1669" w:type="dxa"/>
            <w:gridSpan w:val="3"/>
          </w:tcPr>
          <w:p w:rsidR="00687604" w:rsidRDefault="00687604" w:rsidP="002622C4">
            <w:r>
              <w:t>план</w:t>
            </w:r>
          </w:p>
        </w:tc>
        <w:tc>
          <w:tcPr>
            <w:tcW w:w="818" w:type="dxa"/>
          </w:tcPr>
          <w:p w:rsidR="00687604" w:rsidRDefault="00687604" w:rsidP="002622C4">
            <w:r>
              <w:t>факт</w:t>
            </w:r>
          </w:p>
        </w:tc>
      </w:tr>
      <w:tr w:rsidR="00687604" w:rsidTr="002622C4">
        <w:tc>
          <w:tcPr>
            <w:tcW w:w="648" w:type="dxa"/>
          </w:tcPr>
          <w:p w:rsidR="00687604" w:rsidRDefault="00687604" w:rsidP="002622C4"/>
        </w:tc>
        <w:tc>
          <w:tcPr>
            <w:tcW w:w="2079" w:type="dxa"/>
          </w:tcPr>
          <w:p w:rsidR="00687604" w:rsidRPr="006F5F10" w:rsidRDefault="00687604" w:rsidP="002622C4">
            <w:pPr>
              <w:rPr>
                <w:b/>
              </w:rPr>
            </w:pPr>
            <w:r w:rsidRPr="006F5F10">
              <w:rPr>
                <w:b/>
              </w:rPr>
              <w:t>Основы предпринимательства</w:t>
            </w:r>
          </w:p>
        </w:tc>
        <w:tc>
          <w:tcPr>
            <w:tcW w:w="2183" w:type="dxa"/>
          </w:tcPr>
          <w:p w:rsidR="00687604" w:rsidRDefault="00687604" w:rsidP="002622C4"/>
        </w:tc>
        <w:tc>
          <w:tcPr>
            <w:tcW w:w="688" w:type="dxa"/>
          </w:tcPr>
          <w:p w:rsidR="00687604" w:rsidRPr="006F5F10" w:rsidRDefault="00687604" w:rsidP="002622C4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05" w:type="dxa"/>
          </w:tcPr>
          <w:p w:rsidR="00687604" w:rsidRDefault="00687604" w:rsidP="002622C4"/>
        </w:tc>
        <w:tc>
          <w:tcPr>
            <w:tcW w:w="1931" w:type="dxa"/>
          </w:tcPr>
          <w:p w:rsidR="00687604" w:rsidRDefault="00687604" w:rsidP="002622C4"/>
        </w:tc>
        <w:tc>
          <w:tcPr>
            <w:tcW w:w="2236" w:type="dxa"/>
          </w:tcPr>
          <w:p w:rsidR="00687604" w:rsidRDefault="00687604" w:rsidP="002622C4"/>
        </w:tc>
        <w:tc>
          <w:tcPr>
            <w:tcW w:w="945" w:type="dxa"/>
          </w:tcPr>
          <w:p w:rsidR="00687604" w:rsidRDefault="00687604" w:rsidP="002622C4"/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/>
        </w:tc>
        <w:tc>
          <w:tcPr>
            <w:tcW w:w="1663" w:type="dxa"/>
            <w:gridSpan w:val="2"/>
          </w:tcPr>
          <w:p w:rsidR="00687604" w:rsidRDefault="00687604" w:rsidP="002622C4"/>
        </w:tc>
        <w:tc>
          <w:tcPr>
            <w:tcW w:w="824" w:type="dxa"/>
            <w:gridSpan w:val="2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1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Предпринимательство: сущность, цели, задачи, история становления.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вводный</w:t>
            </w:r>
          </w:p>
        </w:tc>
        <w:tc>
          <w:tcPr>
            <w:tcW w:w="1931" w:type="dxa"/>
          </w:tcPr>
          <w:p w:rsidR="00687604" w:rsidRDefault="00687604" w:rsidP="002622C4">
            <w:r>
              <w:t>Предпринимательство: сущность, цели, задачи, история становления.</w:t>
            </w:r>
          </w:p>
        </w:tc>
        <w:tc>
          <w:tcPr>
            <w:tcW w:w="2236" w:type="dxa"/>
          </w:tcPr>
          <w:p w:rsidR="00687604" w:rsidRDefault="00687604" w:rsidP="002622C4">
            <w:r>
              <w:t>Знать: Предпринимательство: сущность, цели, задачи, история становления.</w:t>
            </w:r>
          </w:p>
        </w:tc>
        <w:tc>
          <w:tcPr>
            <w:tcW w:w="945" w:type="dxa"/>
          </w:tcPr>
          <w:p w:rsidR="00687604" w:rsidRDefault="00687604" w:rsidP="002622C4">
            <w:r>
              <w:t>беседа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1; 2</w:t>
            </w:r>
          </w:p>
        </w:tc>
        <w:tc>
          <w:tcPr>
            <w:tcW w:w="1663" w:type="dxa"/>
            <w:gridSpan w:val="2"/>
          </w:tcPr>
          <w:p w:rsidR="00687604" w:rsidRDefault="00687604" w:rsidP="002622C4"/>
        </w:tc>
        <w:tc>
          <w:tcPr>
            <w:tcW w:w="824" w:type="dxa"/>
            <w:gridSpan w:val="2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2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Ресурсы и факторы производства.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Ресурсы и факторы производства.</w:t>
            </w:r>
          </w:p>
        </w:tc>
        <w:tc>
          <w:tcPr>
            <w:tcW w:w="2236" w:type="dxa"/>
          </w:tcPr>
          <w:p w:rsidR="00687604" w:rsidRDefault="00687604" w:rsidP="002622C4">
            <w:r>
              <w:t>Знать: Ресурсы и факторы производства.</w:t>
            </w:r>
          </w:p>
        </w:tc>
        <w:tc>
          <w:tcPr>
            <w:tcW w:w="945" w:type="dxa"/>
          </w:tcPr>
          <w:p w:rsidR="00687604" w:rsidRDefault="00687604" w:rsidP="002622C4">
            <w:r>
              <w:t>Схема.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3</w:t>
            </w:r>
          </w:p>
        </w:tc>
        <w:tc>
          <w:tcPr>
            <w:tcW w:w="1663" w:type="dxa"/>
            <w:gridSpan w:val="2"/>
          </w:tcPr>
          <w:p w:rsidR="00687604" w:rsidRDefault="00687604" w:rsidP="002622C4"/>
        </w:tc>
        <w:tc>
          <w:tcPr>
            <w:tcW w:w="824" w:type="dxa"/>
            <w:gridSpan w:val="2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3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Предпринимательская идея, фирма.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Предпринимательская идея, фирма.</w:t>
            </w:r>
          </w:p>
        </w:tc>
        <w:tc>
          <w:tcPr>
            <w:tcW w:w="2236" w:type="dxa"/>
          </w:tcPr>
          <w:p w:rsidR="00687604" w:rsidRDefault="00687604" w:rsidP="002622C4">
            <w:r>
              <w:t>Знать: что такое предпринимательская идея, фирма.</w:t>
            </w:r>
          </w:p>
        </w:tc>
        <w:tc>
          <w:tcPr>
            <w:tcW w:w="945" w:type="dxa"/>
          </w:tcPr>
          <w:p w:rsidR="00687604" w:rsidRDefault="00687604" w:rsidP="002622C4">
            <w:r>
              <w:t>таблица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4</w:t>
            </w:r>
          </w:p>
        </w:tc>
        <w:tc>
          <w:tcPr>
            <w:tcW w:w="1663" w:type="dxa"/>
            <w:gridSpan w:val="2"/>
          </w:tcPr>
          <w:p w:rsidR="00687604" w:rsidRDefault="00687604" w:rsidP="002622C4"/>
        </w:tc>
        <w:tc>
          <w:tcPr>
            <w:tcW w:w="824" w:type="dxa"/>
            <w:gridSpan w:val="2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4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Нормативная база предприятия.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Нормативная база предприятия.</w:t>
            </w:r>
          </w:p>
        </w:tc>
        <w:tc>
          <w:tcPr>
            <w:tcW w:w="2236" w:type="dxa"/>
          </w:tcPr>
          <w:p w:rsidR="00687604" w:rsidRDefault="00687604" w:rsidP="002622C4">
            <w:r>
              <w:t>Знать: нормативную базу предприятия.</w:t>
            </w:r>
          </w:p>
        </w:tc>
        <w:tc>
          <w:tcPr>
            <w:tcW w:w="945" w:type="dxa"/>
          </w:tcPr>
          <w:p w:rsidR="00687604" w:rsidRDefault="00687604" w:rsidP="002622C4">
            <w:r>
              <w:t>Схема.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7</w:t>
            </w:r>
          </w:p>
        </w:tc>
        <w:tc>
          <w:tcPr>
            <w:tcW w:w="1663" w:type="dxa"/>
            <w:gridSpan w:val="2"/>
          </w:tcPr>
          <w:p w:rsidR="00687604" w:rsidRDefault="00687604" w:rsidP="002622C4"/>
        </w:tc>
        <w:tc>
          <w:tcPr>
            <w:tcW w:w="824" w:type="dxa"/>
            <w:gridSpan w:val="2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5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Трудовой коллектив.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1931" w:type="dxa"/>
          </w:tcPr>
          <w:p w:rsidR="00687604" w:rsidRDefault="00687604" w:rsidP="002622C4">
            <w:r>
              <w:t>Трудовой коллектив.</w:t>
            </w:r>
          </w:p>
        </w:tc>
        <w:tc>
          <w:tcPr>
            <w:tcW w:w="2236" w:type="dxa"/>
          </w:tcPr>
          <w:p w:rsidR="00687604" w:rsidRDefault="00687604" w:rsidP="002622C4">
            <w:r>
              <w:t>Знать: особенности трудового коллектива.</w:t>
            </w:r>
          </w:p>
        </w:tc>
        <w:tc>
          <w:tcPr>
            <w:tcW w:w="945" w:type="dxa"/>
          </w:tcPr>
          <w:p w:rsidR="00687604" w:rsidRDefault="00687604" w:rsidP="002622C4">
            <w:r>
              <w:t>игра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4</w:t>
            </w:r>
          </w:p>
        </w:tc>
        <w:tc>
          <w:tcPr>
            <w:tcW w:w="1663" w:type="dxa"/>
            <w:gridSpan w:val="2"/>
          </w:tcPr>
          <w:p w:rsidR="00687604" w:rsidRDefault="00687604" w:rsidP="002622C4"/>
        </w:tc>
        <w:tc>
          <w:tcPr>
            <w:tcW w:w="824" w:type="dxa"/>
            <w:gridSpan w:val="2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6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Менеджмент и маркетинг.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Менеджмент и маркетинг.</w:t>
            </w:r>
          </w:p>
        </w:tc>
        <w:tc>
          <w:tcPr>
            <w:tcW w:w="2236" w:type="dxa"/>
          </w:tcPr>
          <w:p w:rsidR="00687604" w:rsidRDefault="00687604" w:rsidP="002622C4">
            <w:r>
              <w:t>Знать: что такое менеджмент и маркетинг.</w:t>
            </w:r>
          </w:p>
        </w:tc>
        <w:tc>
          <w:tcPr>
            <w:tcW w:w="945" w:type="dxa"/>
          </w:tcPr>
          <w:p w:rsidR="00687604" w:rsidRDefault="00687604" w:rsidP="002622C4">
            <w:r>
              <w:t>игра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8; 10</w:t>
            </w:r>
          </w:p>
        </w:tc>
        <w:tc>
          <w:tcPr>
            <w:tcW w:w="1663" w:type="dxa"/>
            <w:gridSpan w:val="2"/>
          </w:tcPr>
          <w:p w:rsidR="00687604" w:rsidRDefault="00687604" w:rsidP="002622C4"/>
        </w:tc>
        <w:tc>
          <w:tcPr>
            <w:tcW w:w="824" w:type="dxa"/>
            <w:gridSpan w:val="2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7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Налогообложение в России.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Налоги и налогообложение.</w:t>
            </w:r>
          </w:p>
        </w:tc>
        <w:tc>
          <w:tcPr>
            <w:tcW w:w="2236" w:type="dxa"/>
          </w:tcPr>
          <w:p w:rsidR="00687604" w:rsidRDefault="00687604" w:rsidP="002622C4">
            <w:r>
              <w:t>Знать: особенности налогов в России.</w:t>
            </w:r>
          </w:p>
        </w:tc>
        <w:tc>
          <w:tcPr>
            <w:tcW w:w="945" w:type="dxa"/>
          </w:tcPr>
          <w:p w:rsidR="00687604" w:rsidRDefault="00687604" w:rsidP="002622C4">
            <w:r>
              <w:t>таблица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5</w:t>
            </w:r>
          </w:p>
        </w:tc>
        <w:tc>
          <w:tcPr>
            <w:tcW w:w="1663" w:type="dxa"/>
            <w:gridSpan w:val="2"/>
          </w:tcPr>
          <w:p w:rsidR="00687604" w:rsidRDefault="00687604" w:rsidP="002622C4"/>
        </w:tc>
        <w:tc>
          <w:tcPr>
            <w:tcW w:w="824" w:type="dxa"/>
            <w:gridSpan w:val="2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8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Бизнес – план ученической компании.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1931" w:type="dxa"/>
          </w:tcPr>
          <w:p w:rsidR="00687604" w:rsidRDefault="00687604" w:rsidP="002622C4">
            <w:r>
              <w:t>Бизнес – план.</w:t>
            </w:r>
          </w:p>
        </w:tc>
        <w:tc>
          <w:tcPr>
            <w:tcW w:w="2236" w:type="dxa"/>
          </w:tcPr>
          <w:p w:rsidR="00687604" w:rsidRDefault="00687604" w:rsidP="002622C4">
            <w:r>
              <w:t>Уметь: составлять бизнес – план.</w:t>
            </w:r>
          </w:p>
        </w:tc>
        <w:tc>
          <w:tcPr>
            <w:tcW w:w="945" w:type="dxa"/>
          </w:tcPr>
          <w:p w:rsidR="00687604" w:rsidRDefault="00687604" w:rsidP="002622C4">
            <w:r>
              <w:t>план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13; 14</w:t>
            </w:r>
          </w:p>
        </w:tc>
        <w:tc>
          <w:tcPr>
            <w:tcW w:w="1663" w:type="dxa"/>
            <w:gridSpan w:val="2"/>
          </w:tcPr>
          <w:p w:rsidR="00687604" w:rsidRDefault="00687604" w:rsidP="002622C4"/>
        </w:tc>
        <w:tc>
          <w:tcPr>
            <w:tcW w:w="824" w:type="dxa"/>
            <w:gridSpan w:val="2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9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Творческий проект «мое собственное дело».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1931" w:type="dxa"/>
          </w:tcPr>
          <w:p w:rsidR="00687604" w:rsidRDefault="00687604" w:rsidP="002622C4">
            <w:r>
              <w:t>Проект.</w:t>
            </w:r>
          </w:p>
        </w:tc>
        <w:tc>
          <w:tcPr>
            <w:tcW w:w="2236" w:type="dxa"/>
          </w:tcPr>
          <w:p w:rsidR="00687604" w:rsidRDefault="00687604" w:rsidP="002622C4">
            <w:r>
              <w:t>Уметь: создать проект.</w:t>
            </w:r>
          </w:p>
        </w:tc>
        <w:tc>
          <w:tcPr>
            <w:tcW w:w="945" w:type="dxa"/>
          </w:tcPr>
          <w:p w:rsidR="00687604" w:rsidRDefault="00687604" w:rsidP="002622C4">
            <w:r>
              <w:t>Проект.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15</w:t>
            </w:r>
          </w:p>
        </w:tc>
        <w:tc>
          <w:tcPr>
            <w:tcW w:w="1663" w:type="dxa"/>
            <w:gridSpan w:val="2"/>
          </w:tcPr>
          <w:p w:rsidR="00687604" w:rsidRDefault="00687604" w:rsidP="002622C4"/>
        </w:tc>
        <w:tc>
          <w:tcPr>
            <w:tcW w:w="824" w:type="dxa"/>
            <w:gridSpan w:val="2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/>
        </w:tc>
        <w:tc>
          <w:tcPr>
            <w:tcW w:w="2079" w:type="dxa"/>
          </w:tcPr>
          <w:p w:rsidR="00687604" w:rsidRPr="006F5F10" w:rsidRDefault="00687604" w:rsidP="002622C4">
            <w:pPr>
              <w:rPr>
                <w:b/>
              </w:rPr>
            </w:pPr>
            <w:r w:rsidRPr="006F5F10">
              <w:rPr>
                <w:b/>
              </w:rPr>
              <w:t>Имидж и этикет современного делового человека.</w:t>
            </w:r>
          </w:p>
        </w:tc>
        <w:tc>
          <w:tcPr>
            <w:tcW w:w="2183" w:type="dxa"/>
          </w:tcPr>
          <w:p w:rsidR="00687604" w:rsidRDefault="00687604" w:rsidP="002622C4"/>
        </w:tc>
        <w:tc>
          <w:tcPr>
            <w:tcW w:w="688" w:type="dxa"/>
          </w:tcPr>
          <w:p w:rsidR="00687604" w:rsidRPr="006F5F10" w:rsidRDefault="00687604" w:rsidP="002622C4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05" w:type="dxa"/>
          </w:tcPr>
          <w:p w:rsidR="00687604" w:rsidRDefault="00687604" w:rsidP="002622C4"/>
        </w:tc>
        <w:tc>
          <w:tcPr>
            <w:tcW w:w="1931" w:type="dxa"/>
          </w:tcPr>
          <w:p w:rsidR="00687604" w:rsidRDefault="00687604" w:rsidP="002622C4"/>
        </w:tc>
        <w:tc>
          <w:tcPr>
            <w:tcW w:w="2236" w:type="dxa"/>
          </w:tcPr>
          <w:p w:rsidR="00687604" w:rsidRDefault="00687604" w:rsidP="002622C4"/>
        </w:tc>
        <w:tc>
          <w:tcPr>
            <w:tcW w:w="945" w:type="dxa"/>
          </w:tcPr>
          <w:p w:rsidR="00687604" w:rsidRDefault="00687604" w:rsidP="002622C4"/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/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10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Имидж офиса.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Имидж.</w:t>
            </w:r>
          </w:p>
        </w:tc>
        <w:tc>
          <w:tcPr>
            <w:tcW w:w="2236" w:type="dxa"/>
          </w:tcPr>
          <w:p w:rsidR="00687604" w:rsidRDefault="00687604" w:rsidP="002622C4">
            <w:r>
              <w:t>Знать: что такое имидж.</w:t>
            </w:r>
          </w:p>
        </w:tc>
        <w:tc>
          <w:tcPr>
            <w:tcW w:w="945" w:type="dxa"/>
          </w:tcPr>
          <w:p w:rsidR="00687604" w:rsidRDefault="00687604" w:rsidP="002622C4">
            <w:r>
              <w:t>беседа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16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11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Дизайн офиса.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 xml:space="preserve">Игра </w:t>
            </w:r>
          </w:p>
        </w:tc>
        <w:tc>
          <w:tcPr>
            <w:tcW w:w="1931" w:type="dxa"/>
          </w:tcPr>
          <w:p w:rsidR="00687604" w:rsidRDefault="00687604" w:rsidP="002622C4">
            <w:r>
              <w:t>Дизайн офиса.</w:t>
            </w:r>
          </w:p>
        </w:tc>
        <w:tc>
          <w:tcPr>
            <w:tcW w:w="2236" w:type="dxa"/>
          </w:tcPr>
          <w:p w:rsidR="00687604" w:rsidRDefault="00687604" w:rsidP="002622C4">
            <w:r>
              <w:t xml:space="preserve">Уметь планировать офис. </w:t>
            </w:r>
          </w:p>
        </w:tc>
        <w:tc>
          <w:tcPr>
            <w:tcW w:w="945" w:type="dxa"/>
          </w:tcPr>
          <w:p w:rsidR="00687604" w:rsidRDefault="00687604" w:rsidP="002622C4">
            <w:r>
              <w:t>Игра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17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12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Имидж сотрудников.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Имидж сотрудников.</w:t>
            </w:r>
          </w:p>
        </w:tc>
        <w:tc>
          <w:tcPr>
            <w:tcW w:w="2236" w:type="dxa"/>
          </w:tcPr>
          <w:p w:rsidR="00687604" w:rsidRDefault="00687604" w:rsidP="002622C4">
            <w:r>
              <w:t>Знать: Имидж сотрудников.</w:t>
            </w:r>
          </w:p>
        </w:tc>
        <w:tc>
          <w:tcPr>
            <w:tcW w:w="945" w:type="dxa"/>
          </w:tcPr>
          <w:p w:rsidR="00687604" w:rsidRDefault="00687604" w:rsidP="002622C4">
            <w:r>
              <w:t>беседа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18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13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Служебно – деловой этикет.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Служебно – деловой этикет.</w:t>
            </w:r>
          </w:p>
        </w:tc>
        <w:tc>
          <w:tcPr>
            <w:tcW w:w="2236" w:type="dxa"/>
          </w:tcPr>
          <w:p w:rsidR="00687604" w:rsidRDefault="00687604" w:rsidP="002622C4">
            <w:r>
              <w:t>Знать: Служебно – деловой этикет.</w:t>
            </w:r>
          </w:p>
        </w:tc>
        <w:tc>
          <w:tcPr>
            <w:tcW w:w="945" w:type="dxa"/>
          </w:tcPr>
          <w:p w:rsidR="00687604" w:rsidRDefault="00687604" w:rsidP="002622C4">
            <w:r>
              <w:t>Тест.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19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14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Служебно – деловой этикет.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Игра</w:t>
            </w:r>
          </w:p>
        </w:tc>
        <w:tc>
          <w:tcPr>
            <w:tcW w:w="1931" w:type="dxa"/>
          </w:tcPr>
          <w:p w:rsidR="00687604" w:rsidRDefault="00687604" w:rsidP="002622C4">
            <w:r>
              <w:t>Служебно – деловой этикет.</w:t>
            </w:r>
          </w:p>
        </w:tc>
        <w:tc>
          <w:tcPr>
            <w:tcW w:w="2236" w:type="dxa"/>
          </w:tcPr>
          <w:p w:rsidR="00687604" w:rsidRDefault="00687604" w:rsidP="002622C4">
            <w:r>
              <w:t>Знать: Служебно – деловой этикет.</w:t>
            </w:r>
          </w:p>
        </w:tc>
        <w:tc>
          <w:tcPr>
            <w:tcW w:w="945" w:type="dxa"/>
          </w:tcPr>
          <w:p w:rsidR="00687604" w:rsidRDefault="00687604" w:rsidP="002622C4">
            <w:r>
              <w:t>Игра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19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15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Секретарь – референт. Его роль в офисе.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Секретарь – референт. Его роль в офисе.</w:t>
            </w:r>
          </w:p>
        </w:tc>
        <w:tc>
          <w:tcPr>
            <w:tcW w:w="2236" w:type="dxa"/>
          </w:tcPr>
          <w:p w:rsidR="00687604" w:rsidRDefault="00687604" w:rsidP="002622C4">
            <w:r>
              <w:t>Знать кто такой секретарь – референт. Его роль в офисе.</w:t>
            </w:r>
          </w:p>
        </w:tc>
        <w:tc>
          <w:tcPr>
            <w:tcW w:w="945" w:type="dxa"/>
          </w:tcPr>
          <w:p w:rsidR="00687604" w:rsidRDefault="00687604" w:rsidP="002622C4">
            <w:r>
              <w:t>Тест.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</w:t>
            </w:r>
          </w:p>
          <w:p w:rsidR="00687604" w:rsidRDefault="00687604" w:rsidP="002622C4"/>
          <w:p w:rsidR="00687604" w:rsidRDefault="00687604" w:rsidP="002622C4">
            <w:r>
              <w:t>20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16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Творческий проект «Вывеска для офиса».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 xml:space="preserve">Творческий </w:t>
            </w:r>
          </w:p>
        </w:tc>
        <w:tc>
          <w:tcPr>
            <w:tcW w:w="1931" w:type="dxa"/>
          </w:tcPr>
          <w:p w:rsidR="00687604" w:rsidRDefault="00687604" w:rsidP="002622C4">
            <w:r>
              <w:t>Творческий проект «Вывеска для офиса».</w:t>
            </w:r>
          </w:p>
        </w:tc>
        <w:tc>
          <w:tcPr>
            <w:tcW w:w="2236" w:type="dxa"/>
          </w:tcPr>
          <w:p w:rsidR="00687604" w:rsidRDefault="00687604" w:rsidP="002622C4">
            <w:r>
              <w:t>Уметь выполнять творческий проект «Вывеска для офиса».</w:t>
            </w:r>
          </w:p>
        </w:tc>
        <w:tc>
          <w:tcPr>
            <w:tcW w:w="945" w:type="dxa"/>
          </w:tcPr>
          <w:p w:rsidR="00687604" w:rsidRDefault="00687604" w:rsidP="002622C4">
            <w:r>
              <w:t>Игра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21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17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Творческий проект «Вывеска для офиса».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Творческий</w:t>
            </w:r>
          </w:p>
        </w:tc>
        <w:tc>
          <w:tcPr>
            <w:tcW w:w="1931" w:type="dxa"/>
          </w:tcPr>
          <w:p w:rsidR="00687604" w:rsidRDefault="00687604" w:rsidP="002622C4">
            <w:r>
              <w:t>Творческий проект «Вывеска для офиса».</w:t>
            </w:r>
          </w:p>
        </w:tc>
        <w:tc>
          <w:tcPr>
            <w:tcW w:w="2236" w:type="dxa"/>
          </w:tcPr>
          <w:p w:rsidR="00687604" w:rsidRDefault="00687604" w:rsidP="002622C4">
            <w:r>
              <w:t>Уметь выполнять творческий проект «Вывеска для офиса».</w:t>
            </w:r>
          </w:p>
        </w:tc>
        <w:tc>
          <w:tcPr>
            <w:tcW w:w="945" w:type="dxa"/>
          </w:tcPr>
          <w:p w:rsidR="00687604" w:rsidRDefault="00687604" w:rsidP="002622C4">
            <w:r>
              <w:t>Игра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21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/>
        </w:tc>
        <w:tc>
          <w:tcPr>
            <w:tcW w:w="2079" w:type="dxa"/>
          </w:tcPr>
          <w:p w:rsidR="00687604" w:rsidRPr="006F5F10" w:rsidRDefault="00687604" w:rsidP="002622C4">
            <w:pPr>
              <w:rPr>
                <w:b/>
              </w:rPr>
            </w:pPr>
            <w:r w:rsidRPr="006F5F10">
              <w:rPr>
                <w:b/>
              </w:rPr>
              <w:t>Основы художественного проектирования изделий.</w:t>
            </w:r>
          </w:p>
        </w:tc>
        <w:tc>
          <w:tcPr>
            <w:tcW w:w="2183" w:type="dxa"/>
          </w:tcPr>
          <w:p w:rsidR="00687604" w:rsidRDefault="00687604" w:rsidP="002622C4"/>
        </w:tc>
        <w:tc>
          <w:tcPr>
            <w:tcW w:w="688" w:type="dxa"/>
          </w:tcPr>
          <w:p w:rsidR="00687604" w:rsidRPr="006F5F10" w:rsidRDefault="00687604" w:rsidP="002622C4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205" w:type="dxa"/>
          </w:tcPr>
          <w:p w:rsidR="00687604" w:rsidRDefault="00687604" w:rsidP="002622C4"/>
        </w:tc>
        <w:tc>
          <w:tcPr>
            <w:tcW w:w="1931" w:type="dxa"/>
          </w:tcPr>
          <w:p w:rsidR="00687604" w:rsidRDefault="00687604" w:rsidP="002622C4"/>
        </w:tc>
        <w:tc>
          <w:tcPr>
            <w:tcW w:w="2236" w:type="dxa"/>
          </w:tcPr>
          <w:p w:rsidR="00687604" w:rsidRDefault="00687604" w:rsidP="002622C4"/>
        </w:tc>
        <w:tc>
          <w:tcPr>
            <w:tcW w:w="945" w:type="dxa"/>
          </w:tcPr>
          <w:p w:rsidR="00687604" w:rsidRDefault="00687604" w:rsidP="002622C4"/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/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18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Понятия об основах проектирования.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Понятия об основах проектирования.</w:t>
            </w:r>
          </w:p>
        </w:tc>
        <w:tc>
          <w:tcPr>
            <w:tcW w:w="2236" w:type="dxa"/>
          </w:tcPr>
          <w:p w:rsidR="00687604" w:rsidRDefault="00687604" w:rsidP="002622C4">
            <w:r>
              <w:t>Иметь понятия об основах проектирования.</w:t>
            </w:r>
          </w:p>
        </w:tc>
        <w:tc>
          <w:tcPr>
            <w:tcW w:w="945" w:type="dxa"/>
          </w:tcPr>
          <w:p w:rsidR="00687604" w:rsidRDefault="00687604" w:rsidP="002622C4">
            <w:r>
              <w:t>беседа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35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19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Алгоритм дизайна.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Алгоритм дизайна.</w:t>
            </w:r>
          </w:p>
        </w:tc>
        <w:tc>
          <w:tcPr>
            <w:tcW w:w="2236" w:type="dxa"/>
          </w:tcPr>
          <w:p w:rsidR="00687604" w:rsidRDefault="00687604" w:rsidP="002622C4">
            <w:r>
              <w:t>Знать: Алгоритм дизайна.</w:t>
            </w:r>
          </w:p>
        </w:tc>
        <w:tc>
          <w:tcPr>
            <w:tcW w:w="945" w:type="dxa"/>
          </w:tcPr>
          <w:p w:rsidR="00687604" w:rsidRDefault="00687604" w:rsidP="002622C4">
            <w:r>
              <w:t>Тест.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36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20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Создание банка идей.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Игра</w:t>
            </w:r>
          </w:p>
        </w:tc>
        <w:tc>
          <w:tcPr>
            <w:tcW w:w="1931" w:type="dxa"/>
          </w:tcPr>
          <w:p w:rsidR="00687604" w:rsidRDefault="00687604" w:rsidP="002622C4">
            <w:r>
              <w:t>Создание банка идей.</w:t>
            </w:r>
          </w:p>
        </w:tc>
        <w:tc>
          <w:tcPr>
            <w:tcW w:w="2236" w:type="dxa"/>
          </w:tcPr>
          <w:p w:rsidR="00687604" w:rsidRDefault="00687604" w:rsidP="002622C4">
            <w:r>
              <w:t>Уметь создавать банк идей.</w:t>
            </w:r>
          </w:p>
        </w:tc>
        <w:tc>
          <w:tcPr>
            <w:tcW w:w="945" w:type="dxa"/>
          </w:tcPr>
          <w:p w:rsidR="00687604" w:rsidRDefault="00687604" w:rsidP="002622C4">
            <w:r>
              <w:t>Игра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37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21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Потребность в изделиях.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Потребность в изделиях.</w:t>
            </w:r>
          </w:p>
        </w:tc>
        <w:tc>
          <w:tcPr>
            <w:tcW w:w="2236" w:type="dxa"/>
          </w:tcPr>
          <w:p w:rsidR="00687604" w:rsidRDefault="00687604" w:rsidP="002622C4">
            <w:r>
              <w:t>Оценивать Потребность в изделиях.</w:t>
            </w:r>
          </w:p>
        </w:tc>
        <w:tc>
          <w:tcPr>
            <w:tcW w:w="945" w:type="dxa"/>
          </w:tcPr>
          <w:p w:rsidR="00687604" w:rsidRDefault="00687604" w:rsidP="002622C4">
            <w:r>
              <w:t>Тест.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38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22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Мысленное создание новых изделий.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Мысленное создание новых изделий.</w:t>
            </w:r>
          </w:p>
        </w:tc>
        <w:tc>
          <w:tcPr>
            <w:tcW w:w="2236" w:type="dxa"/>
          </w:tcPr>
          <w:p w:rsidR="00687604" w:rsidRDefault="00687604" w:rsidP="002622C4">
            <w:r>
              <w:t>Уметь мысленно создавать новые изделия.</w:t>
            </w:r>
          </w:p>
        </w:tc>
        <w:tc>
          <w:tcPr>
            <w:tcW w:w="945" w:type="dxa"/>
          </w:tcPr>
          <w:p w:rsidR="00687604" w:rsidRDefault="00687604" w:rsidP="002622C4">
            <w:r>
              <w:t>Тест.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39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23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Научный подход в проектировании изделий.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Научный подход в проектировании изделий.</w:t>
            </w:r>
          </w:p>
        </w:tc>
        <w:tc>
          <w:tcPr>
            <w:tcW w:w="2236" w:type="dxa"/>
          </w:tcPr>
          <w:p w:rsidR="00687604" w:rsidRDefault="00687604" w:rsidP="002622C4">
            <w:r>
              <w:t>Иметь Научный подход в проектировании изделий.</w:t>
            </w:r>
          </w:p>
        </w:tc>
        <w:tc>
          <w:tcPr>
            <w:tcW w:w="945" w:type="dxa"/>
          </w:tcPr>
          <w:p w:rsidR="00687604" w:rsidRDefault="00687604" w:rsidP="002622C4">
            <w:r>
              <w:t>беседа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40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24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Материализация проекта.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Игра</w:t>
            </w:r>
          </w:p>
        </w:tc>
        <w:tc>
          <w:tcPr>
            <w:tcW w:w="1931" w:type="dxa"/>
          </w:tcPr>
          <w:p w:rsidR="00687604" w:rsidRDefault="00687604" w:rsidP="002622C4">
            <w:r>
              <w:t>Материализация проекта.</w:t>
            </w:r>
          </w:p>
        </w:tc>
        <w:tc>
          <w:tcPr>
            <w:tcW w:w="2236" w:type="dxa"/>
          </w:tcPr>
          <w:p w:rsidR="00687604" w:rsidRDefault="00687604" w:rsidP="002622C4">
            <w:r>
              <w:t>Уметь материализовывать проект.</w:t>
            </w:r>
          </w:p>
        </w:tc>
        <w:tc>
          <w:tcPr>
            <w:tcW w:w="945" w:type="dxa"/>
          </w:tcPr>
          <w:p w:rsidR="00687604" w:rsidRDefault="00687604" w:rsidP="002622C4">
            <w:r>
              <w:t>Игра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41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25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Учебный дизайн – проект. Выбор идеи.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1931" w:type="dxa"/>
          </w:tcPr>
          <w:p w:rsidR="00687604" w:rsidRDefault="00687604" w:rsidP="002622C4">
            <w:r>
              <w:t>Учебный дизайн – проект. Выбор идеи.</w:t>
            </w:r>
          </w:p>
        </w:tc>
        <w:tc>
          <w:tcPr>
            <w:tcW w:w="2236" w:type="dxa"/>
          </w:tcPr>
          <w:p w:rsidR="00687604" w:rsidRDefault="00687604" w:rsidP="002622C4">
            <w:r>
              <w:t>Учебный дизайн – проект. Выбор идеи.</w:t>
            </w:r>
          </w:p>
        </w:tc>
        <w:tc>
          <w:tcPr>
            <w:tcW w:w="94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42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26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Изучение покупательского спроса.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1931" w:type="dxa"/>
          </w:tcPr>
          <w:p w:rsidR="00687604" w:rsidRDefault="00687604" w:rsidP="002622C4">
            <w:r>
              <w:t>Изучение покупательского спроса.</w:t>
            </w:r>
          </w:p>
        </w:tc>
        <w:tc>
          <w:tcPr>
            <w:tcW w:w="2236" w:type="dxa"/>
          </w:tcPr>
          <w:p w:rsidR="00687604" w:rsidRDefault="00687604" w:rsidP="002622C4">
            <w:r>
              <w:t>Изучение покупательского спроса.</w:t>
            </w:r>
          </w:p>
        </w:tc>
        <w:tc>
          <w:tcPr>
            <w:tcW w:w="94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46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27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Экспертиза изделия.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1931" w:type="dxa"/>
          </w:tcPr>
          <w:p w:rsidR="00687604" w:rsidRDefault="00687604" w:rsidP="002622C4">
            <w:r>
              <w:t>Экспертиза изделия.</w:t>
            </w:r>
          </w:p>
        </w:tc>
        <w:tc>
          <w:tcPr>
            <w:tcW w:w="2236" w:type="dxa"/>
          </w:tcPr>
          <w:p w:rsidR="00687604" w:rsidRDefault="00687604" w:rsidP="002622C4">
            <w:r>
              <w:t>Экспертиза изделия.</w:t>
            </w:r>
          </w:p>
        </w:tc>
        <w:tc>
          <w:tcPr>
            <w:tcW w:w="94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43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28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Выбор материала.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Выбор материала.</w:t>
            </w:r>
          </w:p>
        </w:tc>
        <w:tc>
          <w:tcPr>
            <w:tcW w:w="2236" w:type="dxa"/>
          </w:tcPr>
          <w:p w:rsidR="00687604" w:rsidRDefault="00687604" w:rsidP="002622C4">
            <w:r>
              <w:t>Уметь выбирать материал.</w:t>
            </w:r>
          </w:p>
        </w:tc>
        <w:tc>
          <w:tcPr>
            <w:tcW w:w="945" w:type="dxa"/>
          </w:tcPr>
          <w:p w:rsidR="00687604" w:rsidRDefault="00687604" w:rsidP="002622C4">
            <w:r>
              <w:t>Тест.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44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29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Составление спецификации.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Составление спецификации.</w:t>
            </w:r>
          </w:p>
        </w:tc>
        <w:tc>
          <w:tcPr>
            <w:tcW w:w="2236" w:type="dxa"/>
          </w:tcPr>
          <w:p w:rsidR="00687604" w:rsidRDefault="00687604" w:rsidP="002622C4">
            <w:r>
              <w:t>Уметь составлять спецификацию.</w:t>
            </w:r>
          </w:p>
        </w:tc>
        <w:tc>
          <w:tcPr>
            <w:tcW w:w="945" w:type="dxa"/>
          </w:tcPr>
          <w:p w:rsidR="00687604" w:rsidRDefault="00687604" w:rsidP="002622C4">
            <w:r>
              <w:t>беседа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45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30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Составление чертежей изделия.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1931" w:type="dxa"/>
          </w:tcPr>
          <w:p w:rsidR="00687604" w:rsidRDefault="00687604" w:rsidP="002622C4">
            <w:r>
              <w:t>Составление чертежей изделия.</w:t>
            </w:r>
          </w:p>
        </w:tc>
        <w:tc>
          <w:tcPr>
            <w:tcW w:w="2236" w:type="dxa"/>
          </w:tcPr>
          <w:p w:rsidR="00687604" w:rsidRDefault="00687604" w:rsidP="002622C4">
            <w:r>
              <w:t>Уметь составлять чертежи изделия.</w:t>
            </w:r>
          </w:p>
        </w:tc>
        <w:tc>
          <w:tcPr>
            <w:tcW w:w="94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47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31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Составление технологической карты.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1931" w:type="dxa"/>
          </w:tcPr>
          <w:p w:rsidR="00687604" w:rsidRDefault="00687604" w:rsidP="002622C4">
            <w:r>
              <w:t>Составление технологической карты.</w:t>
            </w:r>
          </w:p>
        </w:tc>
        <w:tc>
          <w:tcPr>
            <w:tcW w:w="2236" w:type="dxa"/>
          </w:tcPr>
          <w:p w:rsidR="00687604" w:rsidRDefault="00687604" w:rsidP="002622C4">
            <w:r>
              <w:t>Уметь составлять технологические карты.</w:t>
            </w:r>
          </w:p>
        </w:tc>
        <w:tc>
          <w:tcPr>
            <w:tcW w:w="94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48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32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Выполнение дизайн – проекта.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1931" w:type="dxa"/>
          </w:tcPr>
          <w:p w:rsidR="00687604" w:rsidRDefault="00687604" w:rsidP="002622C4">
            <w:r>
              <w:t>Выполнение дизайн – проекта.</w:t>
            </w:r>
          </w:p>
        </w:tc>
        <w:tc>
          <w:tcPr>
            <w:tcW w:w="2236" w:type="dxa"/>
          </w:tcPr>
          <w:p w:rsidR="00687604" w:rsidRDefault="00687604" w:rsidP="002622C4">
            <w:r>
              <w:t>Уметь выполнять дизайн – проект.</w:t>
            </w:r>
          </w:p>
        </w:tc>
        <w:tc>
          <w:tcPr>
            <w:tcW w:w="94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 49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33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Защита дизайн – проекта.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1931" w:type="dxa"/>
          </w:tcPr>
          <w:p w:rsidR="00687604" w:rsidRDefault="00687604" w:rsidP="002622C4">
            <w:r>
              <w:t>Защита дизайн – проекта.</w:t>
            </w:r>
          </w:p>
        </w:tc>
        <w:tc>
          <w:tcPr>
            <w:tcW w:w="2236" w:type="dxa"/>
          </w:tcPr>
          <w:p w:rsidR="00687604" w:rsidRDefault="00687604" w:rsidP="002622C4">
            <w:r>
              <w:t>Защищать дизайн – проект.</w:t>
            </w:r>
          </w:p>
        </w:tc>
        <w:tc>
          <w:tcPr>
            <w:tcW w:w="94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>
            <w:r>
              <w:t>Проект.</w:t>
            </w:r>
          </w:p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  <w:tr w:rsidR="00687604" w:rsidTr="002622C4">
        <w:tc>
          <w:tcPr>
            <w:tcW w:w="648" w:type="dxa"/>
          </w:tcPr>
          <w:p w:rsidR="00687604" w:rsidRDefault="00687604" w:rsidP="002622C4">
            <w:r>
              <w:t>34</w:t>
            </w:r>
          </w:p>
        </w:tc>
        <w:tc>
          <w:tcPr>
            <w:tcW w:w="2079" w:type="dxa"/>
          </w:tcPr>
          <w:p w:rsidR="00687604" w:rsidRDefault="00687604" w:rsidP="002622C4"/>
        </w:tc>
        <w:tc>
          <w:tcPr>
            <w:tcW w:w="2183" w:type="dxa"/>
          </w:tcPr>
          <w:p w:rsidR="00687604" w:rsidRDefault="00687604" w:rsidP="002622C4">
            <w:r>
              <w:t>Защита дизайн – проекта.</w:t>
            </w:r>
          </w:p>
        </w:tc>
        <w:tc>
          <w:tcPr>
            <w:tcW w:w="688" w:type="dxa"/>
          </w:tcPr>
          <w:p w:rsidR="00687604" w:rsidRDefault="00687604" w:rsidP="002622C4">
            <w:r>
              <w:t>1</w:t>
            </w:r>
          </w:p>
        </w:tc>
        <w:tc>
          <w:tcPr>
            <w:tcW w:w="1205" w:type="dxa"/>
          </w:tcPr>
          <w:p w:rsidR="00687604" w:rsidRDefault="00687604" w:rsidP="002622C4">
            <w:r>
              <w:t>К. у.</w:t>
            </w:r>
          </w:p>
        </w:tc>
        <w:tc>
          <w:tcPr>
            <w:tcW w:w="1931" w:type="dxa"/>
          </w:tcPr>
          <w:p w:rsidR="00687604" w:rsidRDefault="00687604" w:rsidP="002622C4">
            <w:r>
              <w:t>Защита дизайн – проекта.</w:t>
            </w:r>
          </w:p>
        </w:tc>
        <w:tc>
          <w:tcPr>
            <w:tcW w:w="2236" w:type="dxa"/>
          </w:tcPr>
          <w:p w:rsidR="00687604" w:rsidRDefault="00687604" w:rsidP="002622C4">
            <w:r>
              <w:t>Защищать дизайн – проект.</w:t>
            </w:r>
          </w:p>
        </w:tc>
        <w:tc>
          <w:tcPr>
            <w:tcW w:w="945" w:type="dxa"/>
          </w:tcPr>
          <w:p w:rsidR="00687604" w:rsidRDefault="00687604" w:rsidP="002622C4">
            <w:r>
              <w:t>Пр. р.</w:t>
            </w:r>
          </w:p>
        </w:tc>
        <w:tc>
          <w:tcPr>
            <w:tcW w:w="959" w:type="dxa"/>
          </w:tcPr>
          <w:p w:rsidR="00687604" w:rsidRDefault="00687604" w:rsidP="002622C4"/>
        </w:tc>
        <w:tc>
          <w:tcPr>
            <w:tcW w:w="709" w:type="dxa"/>
          </w:tcPr>
          <w:p w:rsidR="00687604" w:rsidRDefault="00687604" w:rsidP="002622C4"/>
        </w:tc>
        <w:tc>
          <w:tcPr>
            <w:tcW w:w="1619" w:type="dxa"/>
          </w:tcPr>
          <w:p w:rsidR="00687604" w:rsidRDefault="00687604" w:rsidP="002622C4"/>
        </w:tc>
        <w:tc>
          <w:tcPr>
            <w:tcW w:w="868" w:type="dxa"/>
            <w:gridSpan w:val="3"/>
          </w:tcPr>
          <w:p w:rsidR="00687604" w:rsidRDefault="00687604" w:rsidP="002622C4"/>
        </w:tc>
      </w:tr>
    </w:tbl>
    <w:p w:rsidR="00687604" w:rsidRDefault="00687604" w:rsidP="008E30B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87604" w:rsidRDefault="00687604" w:rsidP="008E30B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sectPr w:rsidR="00687604" w:rsidSect="00AD32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3242"/>
    <w:rsid w:val="00053600"/>
    <w:rsid w:val="000753EE"/>
    <w:rsid w:val="00087A34"/>
    <w:rsid w:val="00091F0E"/>
    <w:rsid w:val="000A3000"/>
    <w:rsid w:val="000C4153"/>
    <w:rsid w:val="00141006"/>
    <w:rsid w:val="00174144"/>
    <w:rsid w:val="001D3B4A"/>
    <w:rsid w:val="001D5EB8"/>
    <w:rsid w:val="001E4D73"/>
    <w:rsid w:val="001F6282"/>
    <w:rsid w:val="0020085A"/>
    <w:rsid w:val="002622C4"/>
    <w:rsid w:val="0026717C"/>
    <w:rsid w:val="002C5C49"/>
    <w:rsid w:val="00302DAC"/>
    <w:rsid w:val="00362B3D"/>
    <w:rsid w:val="0038130E"/>
    <w:rsid w:val="003963A6"/>
    <w:rsid w:val="003F19E0"/>
    <w:rsid w:val="003F4944"/>
    <w:rsid w:val="003F7DF6"/>
    <w:rsid w:val="0042345E"/>
    <w:rsid w:val="00464FCE"/>
    <w:rsid w:val="004B03EC"/>
    <w:rsid w:val="004D7C6E"/>
    <w:rsid w:val="00595410"/>
    <w:rsid w:val="00687604"/>
    <w:rsid w:val="006E06FC"/>
    <w:rsid w:val="006F5F10"/>
    <w:rsid w:val="0070271F"/>
    <w:rsid w:val="00710D7C"/>
    <w:rsid w:val="00745048"/>
    <w:rsid w:val="007742EB"/>
    <w:rsid w:val="007B46D3"/>
    <w:rsid w:val="007C0542"/>
    <w:rsid w:val="007D5118"/>
    <w:rsid w:val="00806C10"/>
    <w:rsid w:val="00827D36"/>
    <w:rsid w:val="00837D12"/>
    <w:rsid w:val="00854037"/>
    <w:rsid w:val="0089131B"/>
    <w:rsid w:val="008E30B6"/>
    <w:rsid w:val="00974BBE"/>
    <w:rsid w:val="00A70533"/>
    <w:rsid w:val="00AD3242"/>
    <w:rsid w:val="00AD79F4"/>
    <w:rsid w:val="00B35389"/>
    <w:rsid w:val="00B74C97"/>
    <w:rsid w:val="00BE72EB"/>
    <w:rsid w:val="00C01C1E"/>
    <w:rsid w:val="00CF1EF8"/>
    <w:rsid w:val="00D90ABC"/>
    <w:rsid w:val="00DA36E1"/>
    <w:rsid w:val="00DB6E97"/>
    <w:rsid w:val="00EC1ED3"/>
    <w:rsid w:val="00FC03F4"/>
    <w:rsid w:val="00FD1566"/>
    <w:rsid w:val="00FD6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24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141</TotalTime>
  <Pages>8</Pages>
  <Words>695</Words>
  <Characters>3968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35</cp:revision>
  <cp:lastPrinted>2018-09-04T11:14:00Z</cp:lastPrinted>
  <dcterms:created xsi:type="dcterms:W3CDTF">2018-04-03T09:30:00Z</dcterms:created>
  <dcterms:modified xsi:type="dcterms:W3CDTF">2018-09-13T07:13:00Z</dcterms:modified>
</cp:coreProperties>
</file>