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44D" w:rsidRPr="00B65E6E" w:rsidRDefault="0038544D" w:rsidP="00982C0B">
      <w:pPr>
        <w:jc w:val="both"/>
        <w:rPr>
          <w:b/>
          <w:bCs/>
          <w:spacing w:val="-1"/>
          <w:sz w:val="20"/>
          <w:szCs w:val="20"/>
          <w:lang w:val="en-US"/>
        </w:rPr>
        <w:sectPr w:rsidR="0038544D" w:rsidRPr="00B65E6E" w:rsidSect="00B65E6E">
          <w:footerReference w:type="default" r:id="rId7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 w:rsidRPr="00B65E6E">
        <w:rPr>
          <w:b/>
          <w:bCs/>
          <w:spacing w:val="-1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56.75pt">
            <v:imagedata r:id="rId8" o:title=""/>
          </v:shape>
        </w:pict>
      </w:r>
    </w:p>
    <w:p w:rsidR="0038544D" w:rsidRDefault="0038544D" w:rsidP="00982C0B">
      <w:pPr>
        <w:jc w:val="both"/>
      </w:pPr>
      <w:r w:rsidRPr="00982C0B">
        <w:t xml:space="preserve">8. Знание и соблюдение норм настоящего Положения является нравственным долгом каждого педагогического работника Школы и обязательным критерием оценки качества его профессиональной деятельности. </w:t>
      </w:r>
    </w:p>
    <w:p w:rsidR="0038544D" w:rsidRDefault="0038544D" w:rsidP="00982C0B">
      <w:pPr>
        <w:jc w:val="both"/>
      </w:pPr>
      <w:r w:rsidRPr="00982C0B">
        <w:t xml:space="preserve">9.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школы поведения в отношениях с ним в соответствии с настоящим Положением. </w:t>
      </w:r>
    </w:p>
    <w:p w:rsidR="0038544D" w:rsidRDefault="0038544D" w:rsidP="00982C0B">
      <w:pPr>
        <w:jc w:val="both"/>
      </w:pPr>
      <w:r w:rsidRPr="00982C0B">
        <w:t xml:space="preserve">10. Педагогический работник, осуществляющий педагогическую деятельность или поступающий на работу в Школу, вправе, изучив содержание настоящего Положения, принять для себя его нормы или отказаться от педагогической деятельности. </w:t>
      </w:r>
    </w:p>
    <w:p w:rsidR="0038544D" w:rsidRDefault="0038544D" w:rsidP="00982C0B">
      <w:pPr>
        <w:jc w:val="both"/>
      </w:pPr>
    </w:p>
    <w:p w:rsidR="0038544D" w:rsidRPr="00982C0B" w:rsidRDefault="0038544D" w:rsidP="00982C0B">
      <w:pPr>
        <w:jc w:val="center"/>
        <w:rPr>
          <w:b/>
        </w:rPr>
      </w:pPr>
      <w:r w:rsidRPr="00982C0B">
        <w:rPr>
          <w:b/>
        </w:rPr>
        <w:t>II. Обязанности педагогического работника как педагога</w:t>
      </w:r>
    </w:p>
    <w:p w:rsidR="0038544D" w:rsidRDefault="0038544D" w:rsidP="00982C0B">
      <w:pPr>
        <w:jc w:val="both"/>
      </w:pPr>
      <w:r w:rsidRPr="00982C0B">
        <w:t xml:space="preserve">2.1. Педагогические работники при всех обстоятельствах должны сохранять честь и достоинство, присущие их деятельности. </w:t>
      </w:r>
    </w:p>
    <w:p w:rsidR="0038544D" w:rsidRDefault="0038544D" w:rsidP="00982C0B">
      <w:pPr>
        <w:jc w:val="both"/>
      </w:pPr>
      <w:r w:rsidRPr="00982C0B">
        <w:t xml:space="preserve">2.2. В процессе своей профессиональной деятельности педагогические работники должны соблюдать следующие этические принципы: законность, объективность, компетентность, независимость, тщательность, справедливость, честность, гуманность, демократичность, профессионализм, взаимоуважение, конфиденциальность. </w:t>
      </w:r>
    </w:p>
    <w:p w:rsidR="0038544D" w:rsidRDefault="0038544D" w:rsidP="00982C0B">
      <w:pPr>
        <w:jc w:val="both"/>
      </w:pPr>
      <w:r w:rsidRPr="00982C0B">
        <w:t xml:space="preserve">2.3. Педагогические работники, осознавая ответственность перед гражданами, обществом и государством, призваны: </w:t>
      </w:r>
    </w:p>
    <w:p w:rsidR="0038544D" w:rsidRDefault="0038544D" w:rsidP="00982C0B">
      <w:pPr>
        <w:jc w:val="both"/>
      </w:pPr>
      <w:r w:rsidRPr="00982C0B">
        <w:t xml:space="preserve">1) оправдывать доверие и уважение общества к своей профессиональной деятельности, прилагать усилия для повышения ее престижа; </w:t>
      </w:r>
    </w:p>
    <w:p w:rsidR="0038544D" w:rsidRDefault="0038544D" w:rsidP="00982C0B">
      <w:pPr>
        <w:jc w:val="both"/>
      </w:pPr>
      <w:r w:rsidRPr="00982C0B">
        <w:t xml:space="preserve">2) исполнять должностные обязанности добросовестно и на высоком профессиональном уровне в целях обеспечения эффективной работы Школы; </w:t>
      </w:r>
    </w:p>
    <w:p w:rsidR="0038544D" w:rsidRDefault="0038544D" w:rsidP="00982C0B">
      <w:pPr>
        <w:jc w:val="both"/>
      </w:pPr>
      <w:r w:rsidRPr="00982C0B">
        <w:t xml:space="preserve">3) исходить из того, что признание, соблюдение и защита прав и свобод человека и гражданина определяют основной смысл и содержание деятельности как Школы в целом, так и каждого педагогического работника; </w:t>
      </w:r>
    </w:p>
    <w:p w:rsidR="0038544D" w:rsidRDefault="0038544D" w:rsidP="00982C0B">
      <w:pPr>
        <w:jc w:val="both"/>
      </w:pPr>
      <w:r w:rsidRPr="00982C0B">
        <w:t xml:space="preserve">4) осуществлять свою деятельность в пределах полномочий; </w:t>
      </w:r>
    </w:p>
    <w:p w:rsidR="0038544D" w:rsidRDefault="0038544D" w:rsidP="00982C0B">
      <w:pPr>
        <w:jc w:val="both"/>
      </w:pPr>
      <w:r w:rsidRPr="00982C0B">
        <w:t xml:space="preserve">5)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 </w:t>
      </w:r>
    </w:p>
    <w:p w:rsidR="0038544D" w:rsidRDefault="0038544D" w:rsidP="00982C0B">
      <w:pPr>
        <w:jc w:val="both"/>
      </w:pPr>
      <w:r w:rsidRPr="00982C0B">
        <w:t>6) исключать действия, связанные с влиянием каких-либо личных, имущественных (финансовых) и иных интересов, препятствующих добросовестному исполн</w:t>
      </w:r>
      <w:r>
        <w:t xml:space="preserve">ению должностных обязанностей; </w:t>
      </w:r>
      <w:r w:rsidRPr="00982C0B">
        <w:t xml:space="preserve"> </w:t>
      </w:r>
    </w:p>
    <w:p w:rsidR="0038544D" w:rsidRDefault="0038544D" w:rsidP="00982C0B">
      <w:pPr>
        <w:jc w:val="both"/>
      </w:pPr>
      <w:r w:rsidRPr="00982C0B">
        <w:t xml:space="preserve">7) уведомлять администрацию Школы обо всех случаях обращения к ним каких-либо лиц в целях склонения к совершению коррупционных правонарушений; </w:t>
      </w:r>
    </w:p>
    <w:p w:rsidR="0038544D" w:rsidRDefault="0038544D" w:rsidP="00982C0B">
      <w:pPr>
        <w:jc w:val="both"/>
      </w:pPr>
      <w:r w:rsidRPr="00982C0B">
        <w:t xml:space="preserve">8) соблюдать установленные действующим законодательством ограничения и запреты, исполнять обязанности, связанные с педагогической деятельностью; </w:t>
      </w:r>
    </w:p>
    <w:p w:rsidR="0038544D" w:rsidRDefault="0038544D" w:rsidP="00982C0B">
      <w:pPr>
        <w:jc w:val="both"/>
      </w:pPr>
      <w:r w:rsidRPr="00982C0B">
        <w:t xml:space="preserve">9) 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 </w:t>
      </w:r>
    </w:p>
    <w:p w:rsidR="0038544D" w:rsidRDefault="0038544D" w:rsidP="00982C0B">
      <w:pPr>
        <w:jc w:val="both"/>
      </w:pPr>
      <w:r w:rsidRPr="00982C0B">
        <w:t xml:space="preserve">10) проявлять корректность и внимательность в обращении с участниками отношений в сфере образования; </w:t>
      </w:r>
    </w:p>
    <w:p w:rsidR="0038544D" w:rsidRDefault="0038544D" w:rsidP="00982C0B">
      <w:pPr>
        <w:jc w:val="both"/>
      </w:pPr>
      <w:r w:rsidRPr="00982C0B">
        <w:t xml:space="preserve">11) 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38544D" w:rsidRDefault="0038544D" w:rsidP="00982C0B">
      <w:pPr>
        <w:jc w:val="both"/>
      </w:pPr>
      <w:r w:rsidRPr="00982C0B">
        <w:t xml:space="preserve">12) придерживаться правил делового поведения и этических норм, связанных с осуществлением возложенных на Школу социальных функций; </w:t>
      </w:r>
    </w:p>
    <w:p w:rsidR="0038544D" w:rsidRDefault="0038544D" w:rsidP="00982C0B">
      <w:pPr>
        <w:jc w:val="both"/>
      </w:pPr>
      <w:r w:rsidRPr="00982C0B">
        <w:t xml:space="preserve">13) принимать предусмотренные законодательством РФ меры по недопущению возникновения и урегулированию возникших случаев конфликта интересов; </w:t>
      </w:r>
    </w:p>
    <w:p w:rsidR="0038544D" w:rsidRDefault="0038544D" w:rsidP="00982C0B">
      <w:pPr>
        <w:jc w:val="both"/>
      </w:pPr>
      <w:r w:rsidRPr="00982C0B">
        <w:t xml:space="preserve">14) быть требовательными к себе, стремится к самосовершенствованию; </w:t>
      </w:r>
    </w:p>
    <w:p w:rsidR="0038544D" w:rsidRDefault="0038544D" w:rsidP="00982C0B">
      <w:pPr>
        <w:jc w:val="both"/>
      </w:pPr>
      <w:r w:rsidRPr="00982C0B">
        <w:t xml:space="preserve">15) обеспечивать регулярное обновление и развитие профессиональных знаний и навыков; 16) поддерживать все усилия по продвижению демократии и прав человека через образование; </w:t>
      </w:r>
    </w:p>
    <w:p w:rsidR="0038544D" w:rsidRDefault="0038544D" w:rsidP="00982C0B">
      <w:pPr>
        <w:jc w:val="both"/>
      </w:pPr>
      <w:r w:rsidRPr="00982C0B">
        <w:t xml:space="preserve">17) не терять чувство меры и самообладания; </w:t>
      </w:r>
    </w:p>
    <w:p w:rsidR="0038544D" w:rsidRDefault="0038544D" w:rsidP="00982C0B">
      <w:pPr>
        <w:jc w:val="both"/>
      </w:pPr>
      <w:r w:rsidRPr="00982C0B">
        <w:t xml:space="preserve">18) соблюдать правила русского языка, культуру своей речи, не допускать использования ругательств, грубых и оскорбительных высказываний; </w:t>
      </w:r>
    </w:p>
    <w:p w:rsidR="0038544D" w:rsidRDefault="0038544D" w:rsidP="00982C0B">
      <w:pPr>
        <w:jc w:val="both"/>
      </w:pPr>
      <w:r w:rsidRPr="00982C0B">
        <w:t xml:space="preserve">19) постоянно стремиться к как можно более эффективному распоряжению ресурсами, находящимися в сфере их ответственности; </w:t>
      </w:r>
    </w:p>
    <w:p w:rsidR="0038544D" w:rsidRDefault="0038544D" w:rsidP="00982C0B">
      <w:pPr>
        <w:jc w:val="both"/>
      </w:pPr>
      <w:r w:rsidRPr="00982C0B">
        <w:t xml:space="preserve">20) поддерживать порядок на рабочем месте; </w:t>
      </w:r>
    </w:p>
    <w:p w:rsidR="0038544D" w:rsidRDefault="0038544D" w:rsidP="00982C0B">
      <w:pPr>
        <w:jc w:val="both"/>
      </w:pPr>
      <w:r w:rsidRPr="00982C0B">
        <w:t xml:space="preserve">21) соблюдать деловой стиль, опрятность, аккуратность и чувство меры во внешнем виде. 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 </w:t>
      </w:r>
    </w:p>
    <w:p w:rsidR="0038544D" w:rsidRDefault="0038544D" w:rsidP="00982C0B">
      <w:pPr>
        <w:jc w:val="both"/>
      </w:pPr>
      <w:r w:rsidRPr="00982C0B">
        <w:t xml:space="preserve">1) ясности, обеспечивающей доступность и простоту в общении; </w:t>
      </w:r>
    </w:p>
    <w:p w:rsidR="0038544D" w:rsidRDefault="0038544D" w:rsidP="00982C0B">
      <w:pPr>
        <w:jc w:val="both"/>
      </w:pPr>
      <w:r w:rsidRPr="00982C0B">
        <w:t xml:space="preserve">2) грамотности, основанной на использовании общепринятых правил русского литературного языка; </w:t>
      </w:r>
    </w:p>
    <w:p w:rsidR="0038544D" w:rsidRDefault="0038544D" w:rsidP="00982C0B">
      <w:pPr>
        <w:jc w:val="both"/>
      </w:pPr>
      <w:r w:rsidRPr="00982C0B">
        <w:t xml:space="preserve">3) содержательности, выражающейся в продуманности, осмысленности и информативности обращения; </w:t>
      </w:r>
    </w:p>
    <w:p w:rsidR="0038544D" w:rsidRDefault="0038544D" w:rsidP="00982C0B">
      <w:pPr>
        <w:jc w:val="both"/>
      </w:pPr>
      <w:r w:rsidRPr="00982C0B">
        <w:t xml:space="preserve">4) логичности, предполагающей последовательность, непротиворечивость и обоснованность изложения мыслей; </w:t>
      </w:r>
    </w:p>
    <w:p w:rsidR="0038544D" w:rsidRDefault="0038544D" w:rsidP="00982C0B">
      <w:pPr>
        <w:jc w:val="both"/>
      </w:pPr>
      <w:r w:rsidRPr="00982C0B">
        <w:t xml:space="preserve">5) доказательности, включающей в себя достоверность и объективность информации; </w:t>
      </w:r>
    </w:p>
    <w:p w:rsidR="0038544D" w:rsidRDefault="0038544D" w:rsidP="00982C0B">
      <w:pPr>
        <w:jc w:val="both"/>
      </w:pPr>
      <w:r w:rsidRPr="00982C0B">
        <w:t xml:space="preserve">6) лаконичности, отражающей краткость и понятность речи; </w:t>
      </w:r>
    </w:p>
    <w:p w:rsidR="0038544D" w:rsidRDefault="0038544D" w:rsidP="00982C0B">
      <w:pPr>
        <w:jc w:val="both"/>
      </w:pPr>
      <w:r w:rsidRPr="00982C0B">
        <w:t xml:space="preserve">7) уместности, означающей необходимость и важность сказанного применительно к конкретной ситуации. </w:t>
      </w:r>
    </w:p>
    <w:p w:rsidR="0038544D" w:rsidRDefault="0038544D" w:rsidP="00982C0B">
      <w:pPr>
        <w:jc w:val="both"/>
      </w:pPr>
      <w:r w:rsidRPr="00982C0B">
        <w:t xml:space="preserve">2.5. В процессе своей профессиональной деятельности педагогические работники обязаны воздерживаться от: </w:t>
      </w:r>
    </w:p>
    <w:p w:rsidR="0038544D" w:rsidRDefault="0038544D" w:rsidP="00982C0B">
      <w:pPr>
        <w:jc w:val="both"/>
      </w:pPr>
      <w:r w:rsidRPr="00982C0B">
        <w:t xml:space="preserve">1) 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Школы; 2) пренебрежительных отзывов о деятельности своей Школы или проведения необоснованных сравнений его с другими образовательными организациями; </w:t>
      </w:r>
    </w:p>
    <w:p w:rsidR="0038544D" w:rsidRDefault="0038544D" w:rsidP="00982C0B">
      <w:pPr>
        <w:jc w:val="both"/>
      </w:pPr>
      <w:r w:rsidRPr="00982C0B">
        <w:t xml:space="preserve">3) преувеличения своей значимости и профессиональных возможностей; </w:t>
      </w:r>
    </w:p>
    <w:p w:rsidR="0038544D" w:rsidRDefault="0038544D" w:rsidP="00982C0B">
      <w:pPr>
        <w:jc w:val="both"/>
      </w:pPr>
      <w:r w:rsidRPr="00982C0B">
        <w:t xml:space="preserve">4) проявления лести, лицемерия, назойливости, лжи и лукавства; </w:t>
      </w:r>
    </w:p>
    <w:p w:rsidR="0038544D" w:rsidRDefault="0038544D" w:rsidP="00982C0B">
      <w:pPr>
        <w:jc w:val="both"/>
      </w:pPr>
      <w:r w:rsidRPr="00982C0B">
        <w:t>5)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</w:t>
      </w:r>
      <w:r>
        <w:t xml:space="preserve"> или религиозных предпочтений; </w:t>
      </w:r>
      <w:r w:rsidRPr="00982C0B">
        <w:t xml:space="preserve"> </w:t>
      </w:r>
    </w:p>
    <w:p w:rsidR="0038544D" w:rsidRDefault="0038544D" w:rsidP="00982C0B">
      <w:pPr>
        <w:jc w:val="both"/>
      </w:pPr>
      <w:r w:rsidRPr="00982C0B">
        <w:t xml:space="preserve">6) высказываний, которые могут быть истолкованы как оскорбления в адрес определенных социальных, национальных или конфессионных групп; </w:t>
      </w:r>
    </w:p>
    <w:p w:rsidR="0038544D" w:rsidRDefault="0038544D" w:rsidP="00982C0B">
      <w:pPr>
        <w:jc w:val="both"/>
      </w:pPr>
      <w:r w:rsidRPr="00982C0B">
        <w:t xml:space="preserve">7) резких и циничных выражений оскорбительного характера, связанных с физическими недостатками человека; </w:t>
      </w:r>
    </w:p>
    <w:p w:rsidR="0038544D" w:rsidRDefault="0038544D" w:rsidP="00982C0B">
      <w:pPr>
        <w:jc w:val="both"/>
      </w:pPr>
      <w:r w:rsidRPr="00982C0B">
        <w:t xml:space="preserve">8) грубости, злой иронии, пренебрежительного тона, заносчивости, предвзятых замечаний, предъявления неправомерных, незаслуженных обвинений; </w:t>
      </w:r>
    </w:p>
    <w:p w:rsidR="0038544D" w:rsidRDefault="0038544D" w:rsidP="00982C0B">
      <w:pPr>
        <w:jc w:val="both"/>
      </w:pPr>
      <w:r w:rsidRPr="00982C0B">
        <w:t xml:space="preserve">9)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38544D" w:rsidRDefault="0038544D" w:rsidP="00982C0B">
      <w:pPr>
        <w:jc w:val="both"/>
      </w:pPr>
      <w:r w:rsidRPr="00982C0B">
        <w:t xml:space="preserve">10) 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 </w:t>
      </w:r>
    </w:p>
    <w:p w:rsidR="0038544D" w:rsidRDefault="0038544D" w:rsidP="00982C0B">
      <w:pPr>
        <w:jc w:val="both"/>
      </w:pPr>
      <w:r>
        <w:t>2.6</w:t>
      </w:r>
      <w:r w:rsidRPr="00982C0B">
        <w:t xml:space="preserve">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 </w:t>
      </w:r>
    </w:p>
    <w:p w:rsidR="0038544D" w:rsidRDefault="0038544D" w:rsidP="00982C0B">
      <w:pPr>
        <w:jc w:val="both"/>
      </w:pPr>
      <w:r>
        <w:t>2.7</w:t>
      </w:r>
      <w:r w:rsidRPr="00982C0B">
        <w:t>. Во время учебных занятий и любых официальных мероприятий не допускаются телефонные переговоры, звуковой сигнал мобильного те</w:t>
      </w:r>
      <w:r>
        <w:t>лефона должен быть отключен. 2.8</w:t>
      </w:r>
      <w:r w:rsidRPr="00982C0B">
        <w:t xml:space="preserve">. При разрешении конфликтной ситуации, возникшей между педагогическими работниками, приоритетным является учет интересов Школы в целом. </w:t>
      </w:r>
    </w:p>
    <w:p w:rsidR="0038544D" w:rsidRDefault="0038544D" w:rsidP="00982C0B">
      <w:pPr>
        <w:jc w:val="both"/>
      </w:pPr>
    </w:p>
    <w:p w:rsidR="0038544D" w:rsidRDefault="0038544D" w:rsidP="00826B0A">
      <w:pPr>
        <w:jc w:val="center"/>
      </w:pPr>
      <w:r w:rsidRPr="00826B0A">
        <w:rPr>
          <w:b/>
        </w:rPr>
        <w:t>III. Обязанности педагогического работника перед учащимися</w:t>
      </w:r>
    </w:p>
    <w:p w:rsidR="0038544D" w:rsidRDefault="0038544D" w:rsidP="00982C0B">
      <w:pPr>
        <w:jc w:val="both"/>
      </w:pPr>
      <w:r w:rsidRPr="00982C0B">
        <w:t xml:space="preserve">3.1. Педагогические работники в процессе взаимодействия с учащимися: </w:t>
      </w:r>
    </w:p>
    <w:p w:rsidR="0038544D" w:rsidRDefault="0038544D" w:rsidP="00982C0B">
      <w:pPr>
        <w:jc w:val="both"/>
      </w:pPr>
      <w:r w:rsidRPr="00982C0B">
        <w:t xml:space="preserve">1) признают уникальность, индивидуальность и определенные личные потребности каждого; </w:t>
      </w:r>
    </w:p>
    <w:p w:rsidR="0038544D" w:rsidRDefault="0038544D" w:rsidP="00982C0B">
      <w:pPr>
        <w:jc w:val="both"/>
      </w:pPr>
      <w:r w:rsidRPr="00982C0B">
        <w:t xml:space="preserve">2) сами выбирают подходящий стиль общения, основанный на взаимном уважении; </w:t>
      </w:r>
    </w:p>
    <w:p w:rsidR="0038544D" w:rsidRDefault="0038544D" w:rsidP="00982C0B">
      <w:pPr>
        <w:jc w:val="both"/>
      </w:pPr>
      <w:r w:rsidRPr="00982C0B">
        <w:t xml:space="preserve">3) стараются обеспечить поддержку каждому для наилучшего раскрытия и применения его потенциала; </w:t>
      </w:r>
    </w:p>
    <w:p w:rsidR="0038544D" w:rsidRDefault="0038544D" w:rsidP="00982C0B">
      <w:pPr>
        <w:jc w:val="both"/>
      </w:pPr>
      <w:r w:rsidRPr="00982C0B">
        <w:t xml:space="preserve">4) 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 </w:t>
      </w:r>
    </w:p>
    <w:p w:rsidR="0038544D" w:rsidRDefault="0038544D" w:rsidP="00982C0B">
      <w:pPr>
        <w:jc w:val="both"/>
      </w:pPr>
      <w:r w:rsidRPr="00982C0B">
        <w:t xml:space="preserve">5) 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 </w:t>
      </w:r>
    </w:p>
    <w:p w:rsidR="0038544D" w:rsidRDefault="0038544D" w:rsidP="00982C0B">
      <w:pPr>
        <w:jc w:val="both"/>
      </w:pPr>
      <w:r w:rsidRPr="00982C0B">
        <w:t xml:space="preserve">6) проявляют толерантность; </w:t>
      </w:r>
    </w:p>
    <w:p w:rsidR="0038544D" w:rsidRDefault="0038544D" w:rsidP="00982C0B">
      <w:pPr>
        <w:jc w:val="both"/>
      </w:pPr>
      <w:r w:rsidRPr="00982C0B">
        <w:t xml:space="preserve">7) защищают их интересы и благосостояние и прилагают все усилия для того, чтобы защитить их от физического и (или) психологического насилия; </w:t>
      </w:r>
    </w:p>
    <w:p w:rsidR="0038544D" w:rsidRDefault="0038544D" w:rsidP="00982C0B">
      <w:pPr>
        <w:jc w:val="both"/>
      </w:pPr>
      <w:r w:rsidRPr="00982C0B">
        <w:t xml:space="preserve">8) принимают всевозможные меры, чтобы уберечь их от сексуального домогательства и (или) насилия; </w:t>
      </w:r>
    </w:p>
    <w:p w:rsidR="0038544D" w:rsidRDefault="0038544D" w:rsidP="00982C0B">
      <w:pPr>
        <w:jc w:val="both"/>
      </w:pPr>
      <w:r w:rsidRPr="00982C0B">
        <w:t xml:space="preserve">9) осуществляют должную заботу и обеспечивают конфиденциальность во всех делах, затрагивающих их интересы; </w:t>
      </w:r>
    </w:p>
    <w:p w:rsidR="0038544D" w:rsidRDefault="0038544D" w:rsidP="00982C0B">
      <w:pPr>
        <w:jc w:val="both"/>
      </w:pPr>
      <w:r w:rsidRPr="00982C0B">
        <w:t xml:space="preserve">10) прививают им ценности, созвучные с международными стандартами прав человека; 11) вселяют в них чувство того, что они являются частью взаимно посвященного общества, где есть место для каждого; </w:t>
      </w:r>
    </w:p>
    <w:p w:rsidR="0038544D" w:rsidRDefault="0038544D" w:rsidP="00982C0B">
      <w:pPr>
        <w:jc w:val="both"/>
      </w:pPr>
      <w:r w:rsidRPr="00982C0B">
        <w:t xml:space="preserve">12) стремятся стать для них положительным примером; </w:t>
      </w:r>
    </w:p>
    <w:p w:rsidR="0038544D" w:rsidRDefault="0038544D" w:rsidP="00982C0B">
      <w:pPr>
        <w:jc w:val="both"/>
      </w:pPr>
      <w:r w:rsidRPr="00982C0B">
        <w:t xml:space="preserve">13) применяют свою власть с соблюдением законодательных и моральных норм и состраданием; </w:t>
      </w:r>
    </w:p>
    <w:p w:rsidR="0038544D" w:rsidRDefault="0038544D" w:rsidP="00982C0B">
      <w:pPr>
        <w:jc w:val="both"/>
      </w:pPr>
      <w:r w:rsidRPr="00982C0B">
        <w:t xml:space="preserve">14) гарантируют, что особые отношения между ними не будут никогда использованы как идеологический или религиозный инструмент. </w:t>
      </w:r>
    </w:p>
    <w:p w:rsidR="0038544D" w:rsidRDefault="0038544D" w:rsidP="00982C0B">
      <w:pPr>
        <w:jc w:val="both"/>
      </w:pPr>
      <w:r w:rsidRPr="00982C0B">
        <w:t xml:space="preserve">3.2. В процессе взаимодействия с учащимися педагогические работники обязаны воздерживаться от: </w:t>
      </w:r>
    </w:p>
    <w:p w:rsidR="0038544D" w:rsidRDefault="0038544D" w:rsidP="00982C0B">
      <w:pPr>
        <w:jc w:val="both"/>
      </w:pPr>
      <w:r w:rsidRPr="00982C0B">
        <w:t xml:space="preserve">1) навязывания им своих взглядов, убеждений и предпочтений; </w:t>
      </w:r>
    </w:p>
    <w:p w:rsidR="0038544D" w:rsidRDefault="0038544D" w:rsidP="00982C0B">
      <w:pPr>
        <w:jc w:val="both"/>
      </w:pPr>
      <w:r w:rsidRPr="00982C0B">
        <w:t xml:space="preserve">2) оценки их личности и личности их законных представителей; </w:t>
      </w:r>
    </w:p>
    <w:p w:rsidR="0038544D" w:rsidRDefault="0038544D" w:rsidP="00982C0B">
      <w:pPr>
        <w:jc w:val="both"/>
      </w:pPr>
      <w:r w:rsidRPr="00982C0B">
        <w:t xml:space="preserve">3) предвзятой и необъективной оценки их деятельности и поступков; </w:t>
      </w:r>
    </w:p>
    <w:p w:rsidR="0038544D" w:rsidRDefault="0038544D" w:rsidP="00982C0B">
      <w:pPr>
        <w:jc w:val="both"/>
      </w:pPr>
      <w:r w:rsidRPr="00982C0B">
        <w:t>4) предвзятой и необъективной оценки действий зак</w:t>
      </w:r>
      <w:r>
        <w:t xml:space="preserve">онных представителей учащихся; </w:t>
      </w:r>
      <w:r w:rsidRPr="00982C0B">
        <w:t xml:space="preserve"> </w:t>
      </w:r>
    </w:p>
    <w:p w:rsidR="0038544D" w:rsidRDefault="0038544D" w:rsidP="00982C0B">
      <w:pPr>
        <w:jc w:val="both"/>
      </w:pPr>
      <w:r w:rsidRPr="00982C0B">
        <w:t xml:space="preserve">5) отказа от объяснения сложного материала, ссылаясь на личностные и психологические недостатки учащихся,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 </w:t>
      </w:r>
    </w:p>
    <w:p w:rsidR="0038544D" w:rsidRDefault="0038544D" w:rsidP="00982C0B">
      <w:pPr>
        <w:jc w:val="both"/>
      </w:pPr>
      <w:r w:rsidRPr="00982C0B">
        <w:t xml:space="preserve">6) требовать дополнительную плату за образовательные услуги (консультации, подготовку к олимпиадам и т.п.); </w:t>
      </w:r>
    </w:p>
    <w:p w:rsidR="0038544D" w:rsidRDefault="0038544D" w:rsidP="00982C0B">
      <w:pPr>
        <w:jc w:val="both"/>
      </w:pPr>
      <w:r w:rsidRPr="00982C0B">
        <w:t xml:space="preserve">7) проводить на учебных занятиях явную политическую или религиозную агитацию; </w:t>
      </w:r>
    </w:p>
    <w:p w:rsidR="0038544D" w:rsidRDefault="0038544D" w:rsidP="00982C0B">
      <w:pPr>
        <w:jc w:val="both"/>
      </w:pPr>
      <w:r w:rsidRPr="00982C0B">
        <w:t xml:space="preserve">8) употреблять алкогольные напитки накануне и во время исполнения должностных обязанностей; 9) курить в помещениях и на территории Школы. </w:t>
      </w:r>
    </w:p>
    <w:p w:rsidR="0038544D" w:rsidRDefault="0038544D" w:rsidP="00982C0B">
      <w:pPr>
        <w:jc w:val="both"/>
      </w:pPr>
    </w:p>
    <w:p w:rsidR="0038544D" w:rsidRDefault="0038544D" w:rsidP="00061EA9">
      <w:pPr>
        <w:jc w:val="center"/>
      </w:pPr>
      <w:r w:rsidRPr="00061EA9">
        <w:rPr>
          <w:b/>
        </w:rPr>
        <w:t>IV. Обязанности педагогического работника перед законными представителями учащихся</w:t>
      </w:r>
      <w:r w:rsidRPr="00982C0B">
        <w:t xml:space="preserve"> </w:t>
      </w:r>
    </w:p>
    <w:p w:rsidR="0038544D" w:rsidRDefault="0038544D" w:rsidP="00061EA9">
      <w:pPr>
        <w:jc w:val="both"/>
      </w:pPr>
      <w:r w:rsidRPr="00982C0B">
        <w:t xml:space="preserve">4.1. Педагогические работники должны быть ограждены от излишнего или неоправданного вмешательства законных представителей учащихся в вопросы, которые по своему характеру входят в их круг профессиональных обязанностей. </w:t>
      </w:r>
    </w:p>
    <w:p w:rsidR="0038544D" w:rsidRDefault="0038544D" w:rsidP="00061EA9">
      <w:pPr>
        <w:jc w:val="both"/>
      </w:pPr>
      <w:r w:rsidRPr="00982C0B">
        <w:t xml:space="preserve">4.2. Педагогические работники в процессе взаимодействия с законными представителями учащихся должны: </w:t>
      </w:r>
    </w:p>
    <w:p w:rsidR="0038544D" w:rsidRDefault="0038544D" w:rsidP="00061EA9">
      <w:pPr>
        <w:jc w:val="both"/>
      </w:pPr>
      <w:r w:rsidRPr="00982C0B">
        <w:t xml:space="preserve">1) помнить, что большинство обратившихся,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Школы в целом; </w:t>
      </w:r>
    </w:p>
    <w:p w:rsidR="0038544D" w:rsidRDefault="0038544D" w:rsidP="00061EA9">
      <w:pPr>
        <w:jc w:val="both"/>
      </w:pPr>
      <w:r w:rsidRPr="00982C0B">
        <w:t xml:space="preserve">2) проявлять внимательность, тактичность, доброжелательность, желание помочь; 3) выслушивать объяснения или вопросы внимательно, не перебивая говорящего, проявляя доброжелательность и уважение к собеседнику; </w:t>
      </w:r>
    </w:p>
    <w:p w:rsidR="0038544D" w:rsidRDefault="0038544D" w:rsidP="00061EA9">
      <w:pPr>
        <w:jc w:val="both"/>
      </w:pPr>
      <w:r w:rsidRPr="00982C0B">
        <w:t xml:space="preserve">4) относиться почтительно к людям преклонного возраста, ветеранам, инвалидам, оказывать им необходимую помощь; </w:t>
      </w:r>
    </w:p>
    <w:p w:rsidR="0038544D" w:rsidRDefault="0038544D" w:rsidP="00061EA9">
      <w:pPr>
        <w:jc w:val="both"/>
      </w:pPr>
      <w:r w:rsidRPr="00982C0B">
        <w:t xml:space="preserve">5) высказываться в корректной и убедительной форме; если требуется, спокойно, без раздражения повторять и разъяснять смысл сказанного; </w:t>
      </w:r>
    </w:p>
    <w:p w:rsidR="0038544D" w:rsidRDefault="0038544D" w:rsidP="00061EA9">
      <w:pPr>
        <w:jc w:val="both"/>
      </w:pPr>
      <w:r w:rsidRPr="00982C0B">
        <w:t xml:space="preserve">6) начинать общение с приветствия; </w:t>
      </w:r>
    </w:p>
    <w:p w:rsidR="0038544D" w:rsidRDefault="0038544D" w:rsidP="00061EA9">
      <w:pPr>
        <w:jc w:val="both"/>
      </w:pPr>
      <w:r w:rsidRPr="00982C0B">
        <w:t xml:space="preserve">7) выслушать обращение и уяснить суть изложенной проблемы, при необходимости в корректной форме задать уточняющие вопросы; </w:t>
      </w:r>
    </w:p>
    <w:p w:rsidR="0038544D" w:rsidRDefault="0038544D" w:rsidP="00061EA9">
      <w:pPr>
        <w:jc w:val="both"/>
      </w:pPr>
      <w:r w:rsidRPr="00982C0B">
        <w:t xml:space="preserve">8) разъяснить при необходимости требования действующего законодательства и локальных актов по обсуждаемому вопросу; </w:t>
      </w:r>
    </w:p>
    <w:p w:rsidR="0038544D" w:rsidRDefault="0038544D" w:rsidP="00061EA9">
      <w:pPr>
        <w:jc w:val="both"/>
      </w:pPr>
      <w:r w:rsidRPr="00982C0B">
        <w:t xml:space="preserve">9) принять решение по существу обращения (при недостатке полномочий сообщить координаты полномочного лица). </w:t>
      </w:r>
    </w:p>
    <w:p w:rsidR="0038544D" w:rsidRDefault="0038544D" w:rsidP="00061EA9">
      <w:pPr>
        <w:jc w:val="both"/>
      </w:pPr>
      <w:r w:rsidRPr="00982C0B">
        <w:t xml:space="preserve">4.3. В процессе взаимодействия с законными представителями учащихся педагогические работники не должны: </w:t>
      </w:r>
    </w:p>
    <w:p w:rsidR="0038544D" w:rsidRDefault="0038544D" w:rsidP="00061EA9">
      <w:pPr>
        <w:jc w:val="both"/>
      </w:pPr>
      <w:r w:rsidRPr="00982C0B">
        <w:t xml:space="preserve">1) заставлять их необоснованно долго ожидать приема; </w:t>
      </w:r>
    </w:p>
    <w:p w:rsidR="0038544D" w:rsidRDefault="0038544D" w:rsidP="00061EA9">
      <w:pPr>
        <w:jc w:val="both"/>
      </w:pPr>
      <w:r w:rsidRPr="00982C0B">
        <w:t xml:space="preserve">2) перебивать их в грубой форме; </w:t>
      </w:r>
    </w:p>
    <w:p w:rsidR="0038544D" w:rsidRDefault="0038544D" w:rsidP="00061EA9">
      <w:pPr>
        <w:jc w:val="both"/>
      </w:pPr>
      <w:r w:rsidRPr="00982C0B">
        <w:t xml:space="preserve">3) проявлять раздражение и недовольство по отношению к ним; </w:t>
      </w:r>
    </w:p>
    <w:p w:rsidR="0038544D" w:rsidRDefault="0038544D" w:rsidP="00061EA9">
      <w:pPr>
        <w:jc w:val="both"/>
      </w:pPr>
      <w:r w:rsidRPr="00982C0B">
        <w:t xml:space="preserve">4) разговаривать по телефону, игнорируя их присутствие; </w:t>
      </w:r>
    </w:p>
    <w:p w:rsidR="0038544D" w:rsidRDefault="0038544D" w:rsidP="00061EA9">
      <w:pPr>
        <w:jc w:val="both"/>
      </w:pPr>
      <w:r w:rsidRPr="00982C0B">
        <w:t xml:space="preserve">5) разглашать высказанное учащихся мнение о своих законных представителях; </w:t>
      </w:r>
    </w:p>
    <w:p w:rsidR="0038544D" w:rsidRDefault="0038544D" w:rsidP="00061EA9">
      <w:pPr>
        <w:jc w:val="both"/>
      </w:pPr>
      <w:r w:rsidRPr="00982C0B">
        <w:t xml:space="preserve">6) переносить свое отношение к законным представителям учащихся на оценку личности и достижений их детей. </w:t>
      </w:r>
    </w:p>
    <w:p w:rsidR="0038544D" w:rsidRDefault="0038544D" w:rsidP="00061EA9">
      <w:pPr>
        <w:jc w:val="both"/>
      </w:pPr>
      <w:r w:rsidRPr="00982C0B">
        <w:t xml:space="preserve">4.4.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 </w:t>
      </w:r>
    </w:p>
    <w:p w:rsidR="0038544D" w:rsidRDefault="0038544D" w:rsidP="00061EA9">
      <w:pPr>
        <w:jc w:val="both"/>
      </w:pPr>
      <w:r w:rsidRPr="00982C0B">
        <w:t xml:space="preserve"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 </w:t>
      </w:r>
    </w:p>
    <w:p w:rsidR="0038544D" w:rsidRDefault="0038544D" w:rsidP="00061EA9">
      <w:pPr>
        <w:jc w:val="both"/>
      </w:pPr>
      <w:r w:rsidRPr="00982C0B">
        <w:t xml:space="preserve">4.6. В случае конфликтного поведения со стороны законного представителя учащегося необходимо принять меры для того, чтобы снять его эмоциональное напряжение, а затем спокойно разъяснить ему порядок решения вопроса. </w:t>
      </w:r>
    </w:p>
    <w:p w:rsidR="0038544D" w:rsidRDefault="0038544D" w:rsidP="00061EA9">
      <w:pPr>
        <w:jc w:val="both"/>
      </w:pPr>
    </w:p>
    <w:p w:rsidR="0038544D" w:rsidRPr="00353DD6" w:rsidRDefault="0038544D" w:rsidP="00353DD6">
      <w:pPr>
        <w:jc w:val="center"/>
        <w:rPr>
          <w:b/>
        </w:rPr>
      </w:pPr>
      <w:r w:rsidRPr="00353DD6">
        <w:rPr>
          <w:b/>
        </w:rPr>
        <w:t>V. Обязанности педагогических работников перед коллегами</w:t>
      </w:r>
    </w:p>
    <w:p w:rsidR="0038544D" w:rsidRDefault="0038544D" w:rsidP="00061EA9">
      <w:pPr>
        <w:jc w:val="both"/>
      </w:pPr>
      <w:r w:rsidRPr="00982C0B">
        <w:t xml:space="preserve">5.1. Педагогические работники в процессе взаимодействия с коллегами: </w:t>
      </w:r>
    </w:p>
    <w:p w:rsidR="0038544D" w:rsidRDefault="0038544D" w:rsidP="00061EA9">
      <w:pPr>
        <w:jc w:val="both"/>
      </w:pPr>
      <w:r w:rsidRPr="00982C0B">
        <w:t xml:space="preserve">1) 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 </w:t>
      </w:r>
    </w:p>
    <w:p w:rsidR="0038544D" w:rsidRDefault="0038544D" w:rsidP="00061EA9">
      <w:pPr>
        <w:jc w:val="both"/>
      </w:pPr>
      <w:r w:rsidRPr="00982C0B">
        <w:t xml:space="preserve">2) помогают им в процессе взаимного оценивания, предусмотренного действующим законодательством и локальными актами Школы; </w:t>
      </w:r>
    </w:p>
    <w:p w:rsidR="0038544D" w:rsidRDefault="0038544D" w:rsidP="00061EA9">
      <w:pPr>
        <w:jc w:val="both"/>
      </w:pPr>
      <w:r w:rsidRPr="00982C0B">
        <w:t xml:space="preserve">3) поддерживают и продвигают их интересы. </w:t>
      </w:r>
    </w:p>
    <w:p w:rsidR="0038544D" w:rsidRDefault="0038544D" w:rsidP="00061EA9">
      <w:pPr>
        <w:jc w:val="both"/>
      </w:pPr>
      <w:r w:rsidRPr="00982C0B">
        <w:t xml:space="preserve">5.2. В процессе взаимодействия с коллегами педагогические работники обязаны воздерживаться от: </w:t>
      </w:r>
    </w:p>
    <w:p w:rsidR="0038544D" w:rsidRDefault="0038544D" w:rsidP="00061EA9">
      <w:pPr>
        <w:jc w:val="both"/>
      </w:pPr>
      <w:r w:rsidRPr="00982C0B">
        <w:t xml:space="preserve">1. пренебрежительных отзывов о работе других педагогических работников или проведения необоснованного сравнения их работы со своей; </w:t>
      </w:r>
    </w:p>
    <w:p w:rsidR="0038544D" w:rsidRDefault="0038544D" w:rsidP="00061EA9">
      <w:pPr>
        <w:jc w:val="both"/>
      </w:pPr>
      <w:r w:rsidRPr="00982C0B">
        <w:t xml:space="preserve">2. предвзятого и необъективного отношения к коллегам; </w:t>
      </w:r>
    </w:p>
    <w:p w:rsidR="0038544D" w:rsidRDefault="0038544D" w:rsidP="00061EA9">
      <w:pPr>
        <w:jc w:val="both"/>
      </w:pPr>
      <w:r w:rsidRPr="00982C0B">
        <w:t xml:space="preserve">3. обсуждения их недостатков и личной жизни. </w:t>
      </w:r>
    </w:p>
    <w:p w:rsidR="0038544D" w:rsidRDefault="0038544D" w:rsidP="00061EA9">
      <w:pPr>
        <w:jc w:val="both"/>
      </w:pPr>
    </w:p>
    <w:p w:rsidR="0038544D" w:rsidRPr="00950A5A" w:rsidRDefault="0038544D" w:rsidP="00950A5A">
      <w:pPr>
        <w:jc w:val="center"/>
        <w:rPr>
          <w:b/>
        </w:rPr>
      </w:pPr>
      <w:r w:rsidRPr="00950A5A">
        <w:rPr>
          <w:b/>
        </w:rPr>
        <w:t>VI. Обязанности педагогических работников перед администрацией Школы</w:t>
      </w:r>
    </w:p>
    <w:p w:rsidR="0038544D" w:rsidRDefault="0038544D" w:rsidP="00061EA9">
      <w:pPr>
        <w:jc w:val="both"/>
      </w:pPr>
      <w:r w:rsidRPr="00982C0B">
        <w:t xml:space="preserve"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 </w:t>
      </w:r>
    </w:p>
    <w:p w:rsidR="0038544D" w:rsidRDefault="0038544D" w:rsidP="00061EA9">
      <w:pPr>
        <w:jc w:val="both"/>
      </w:pPr>
      <w:r w:rsidRPr="00982C0B">
        <w:t xml:space="preserve">6.2. В процессе взаимодействия с администрацией педагогические работники обязаны воздерживаться от заискивания перед ней. </w:t>
      </w:r>
    </w:p>
    <w:p w:rsidR="0038544D" w:rsidRDefault="0038544D" w:rsidP="00061EA9">
      <w:pPr>
        <w:jc w:val="both"/>
      </w:pPr>
    </w:p>
    <w:p w:rsidR="0038544D" w:rsidRDefault="0038544D" w:rsidP="00950A5A">
      <w:pPr>
        <w:jc w:val="center"/>
      </w:pPr>
      <w:r w:rsidRPr="00950A5A">
        <w:rPr>
          <w:b/>
        </w:rPr>
        <w:t>VII. Обязанности администрации Школы перед педагогическими работниками</w:t>
      </w:r>
    </w:p>
    <w:p w:rsidR="0038544D" w:rsidRDefault="0038544D" w:rsidP="00061EA9">
      <w:pPr>
        <w:jc w:val="both"/>
      </w:pPr>
      <w:r w:rsidRPr="00982C0B">
        <w:t xml:space="preserve">7.1. Быть для других педагогических работников образцом профессионализма, безупречной репутации, способствовать формированию в Школе благоприятного для эффективной работы морально- психологического климата. </w:t>
      </w:r>
    </w:p>
    <w:p w:rsidR="0038544D" w:rsidRDefault="0038544D" w:rsidP="00061EA9">
      <w:pPr>
        <w:jc w:val="both"/>
      </w:pPr>
      <w:r w:rsidRPr="00982C0B">
        <w:t xml:space="preserve">7.2. Делать все возможное для полного раскрытия способностей и умений каждого педагогического работника. </w:t>
      </w:r>
    </w:p>
    <w:p w:rsidR="0038544D" w:rsidRDefault="0038544D" w:rsidP="00061EA9">
      <w:pPr>
        <w:jc w:val="both"/>
      </w:pPr>
      <w:r w:rsidRPr="00982C0B">
        <w:t xml:space="preserve">7.3. Представителям администрации следует: </w:t>
      </w:r>
    </w:p>
    <w:p w:rsidR="0038544D" w:rsidRDefault="0038544D" w:rsidP="00061EA9">
      <w:pPr>
        <w:jc w:val="both"/>
      </w:pPr>
      <w:r w:rsidRPr="00982C0B">
        <w:t xml:space="preserve">1. формировать установки на сознательное соблюдение норм настоящего Положения; </w:t>
      </w:r>
    </w:p>
    <w:p w:rsidR="0038544D" w:rsidRDefault="0038544D" w:rsidP="00061EA9">
      <w:pPr>
        <w:jc w:val="both"/>
      </w:pPr>
      <w:r w:rsidRPr="00982C0B">
        <w:t xml:space="preserve">2. быть примером неукоснительного соблюдения принципов и норм настоящего Положения; </w:t>
      </w:r>
    </w:p>
    <w:p w:rsidR="0038544D" w:rsidRDefault="0038544D" w:rsidP="00061EA9">
      <w:pPr>
        <w:jc w:val="both"/>
      </w:pPr>
      <w:r w:rsidRPr="00982C0B">
        <w:t xml:space="preserve">3. помогать педагогическим работникам словом и делом, оказывать морально-психологическую помощь и поддержку, вникать в запросы и нужды; </w:t>
      </w:r>
    </w:p>
    <w:p w:rsidR="0038544D" w:rsidRDefault="0038544D" w:rsidP="00061EA9">
      <w:pPr>
        <w:jc w:val="both"/>
      </w:pPr>
      <w:r w:rsidRPr="00982C0B">
        <w:t xml:space="preserve">4. регулировать взаимоотношения в коллективе на основе принципов и норм профессиональной этики; </w:t>
      </w:r>
    </w:p>
    <w:p w:rsidR="0038544D" w:rsidRDefault="0038544D" w:rsidP="00061EA9">
      <w:pPr>
        <w:jc w:val="both"/>
      </w:pPr>
      <w:r w:rsidRPr="00982C0B">
        <w:t xml:space="preserve">5. пресекать интриги, слухи, сплетни, проявления нечестности, подлости, лицемерия в коллективе; </w:t>
      </w:r>
    </w:p>
    <w:p w:rsidR="0038544D" w:rsidRDefault="0038544D" w:rsidP="00061EA9">
      <w:pPr>
        <w:jc w:val="both"/>
      </w:pPr>
      <w:r w:rsidRPr="00982C0B">
        <w:t xml:space="preserve">6. обеспечивать рассмотрение без промедления фактов нарушения норм профессиональной этики и принятие по ним объективных решений; </w:t>
      </w:r>
    </w:p>
    <w:p w:rsidR="0038544D" w:rsidRDefault="0038544D" w:rsidP="00061EA9">
      <w:pPr>
        <w:jc w:val="both"/>
      </w:pPr>
      <w:r w:rsidRPr="00982C0B">
        <w:t xml:space="preserve">7. способствовать максимальной открытости и прозрачности деятельности Школы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 </w:t>
      </w:r>
    </w:p>
    <w:p w:rsidR="0038544D" w:rsidRDefault="0038544D" w:rsidP="00061EA9">
      <w:pPr>
        <w:jc w:val="both"/>
      </w:pPr>
      <w:r w:rsidRPr="00982C0B">
        <w:t xml:space="preserve">8. оставаться скромным в потребностях и запросах как на работе, так и в быту. </w:t>
      </w:r>
    </w:p>
    <w:p w:rsidR="0038544D" w:rsidRDefault="0038544D" w:rsidP="00061EA9">
      <w:pPr>
        <w:jc w:val="both"/>
      </w:pPr>
      <w:r w:rsidRPr="00982C0B">
        <w:t xml:space="preserve">7.4. Представитель администрации не имеет морального права: </w:t>
      </w:r>
    </w:p>
    <w:p w:rsidR="0038544D" w:rsidRDefault="0038544D" w:rsidP="00061EA9">
      <w:pPr>
        <w:jc w:val="both"/>
      </w:pPr>
      <w:r w:rsidRPr="00982C0B">
        <w:t xml:space="preserve">1. перекладывать свою ответственность на подчиненных; </w:t>
      </w:r>
    </w:p>
    <w:p w:rsidR="0038544D" w:rsidRDefault="0038544D" w:rsidP="00061EA9">
      <w:pPr>
        <w:jc w:val="both"/>
      </w:pPr>
      <w:r w:rsidRPr="00982C0B">
        <w:t xml:space="preserve">2. использовать служебное положение в личных интересах; </w:t>
      </w:r>
    </w:p>
    <w:p w:rsidR="0038544D" w:rsidRDefault="0038544D" w:rsidP="00061EA9">
      <w:pPr>
        <w:jc w:val="both"/>
      </w:pPr>
      <w:r w:rsidRPr="00982C0B">
        <w:t xml:space="preserve">3. проявлять формализм, чванство, высокомерие, грубость; </w:t>
      </w:r>
    </w:p>
    <w:p w:rsidR="0038544D" w:rsidRDefault="0038544D" w:rsidP="00061EA9">
      <w:pPr>
        <w:jc w:val="both"/>
      </w:pPr>
      <w:r w:rsidRPr="00982C0B">
        <w:t xml:space="preserve">4. создавать условия для наушничества и доносительства в коллективе; </w:t>
      </w:r>
    </w:p>
    <w:p w:rsidR="0038544D" w:rsidRDefault="0038544D" w:rsidP="00061EA9">
      <w:pPr>
        <w:jc w:val="both"/>
      </w:pPr>
      <w:r w:rsidRPr="00982C0B">
        <w:t xml:space="preserve">5. обсуждать с подчиненными действия вышестоящих руководителей; </w:t>
      </w:r>
    </w:p>
    <w:p w:rsidR="0038544D" w:rsidRDefault="0038544D" w:rsidP="00061EA9">
      <w:pPr>
        <w:jc w:val="both"/>
      </w:pPr>
      <w:r w:rsidRPr="00982C0B">
        <w:t xml:space="preserve">6. предоставлять покровительство, возможность карьерного роста по признакам родства, землячества, личной преданности, приятельских отношений; </w:t>
      </w:r>
    </w:p>
    <w:p w:rsidR="0038544D" w:rsidRDefault="0038544D" w:rsidP="00061EA9">
      <w:pPr>
        <w:jc w:val="both"/>
      </w:pPr>
      <w:r w:rsidRPr="00982C0B">
        <w:t xml:space="preserve">7. 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 </w:t>
      </w:r>
    </w:p>
    <w:p w:rsidR="0038544D" w:rsidRDefault="0038544D" w:rsidP="00061EA9">
      <w:pPr>
        <w:jc w:val="both"/>
      </w:pPr>
      <w:r w:rsidRPr="00982C0B">
        <w:t xml:space="preserve">8. 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 9. умышленно использовать свои должностные полномочия и преимущества вопреки интересам долга, исходя из корыстной личной заинтересованности. </w:t>
      </w:r>
    </w:p>
    <w:p w:rsidR="0038544D" w:rsidRDefault="0038544D" w:rsidP="00061EA9">
      <w:pPr>
        <w:jc w:val="both"/>
      </w:pPr>
    </w:p>
    <w:p w:rsidR="0038544D" w:rsidRDefault="0038544D" w:rsidP="00950A5A">
      <w:pPr>
        <w:jc w:val="center"/>
        <w:rPr>
          <w:b/>
        </w:rPr>
      </w:pPr>
    </w:p>
    <w:p w:rsidR="0038544D" w:rsidRPr="00950A5A" w:rsidRDefault="0038544D" w:rsidP="00950A5A">
      <w:pPr>
        <w:jc w:val="center"/>
        <w:rPr>
          <w:b/>
        </w:rPr>
      </w:pPr>
      <w:r w:rsidRPr="00950A5A">
        <w:rPr>
          <w:b/>
        </w:rPr>
        <w:t>VIII. Контроль за соблюдением настоящего Положения</w:t>
      </w:r>
    </w:p>
    <w:p w:rsidR="0038544D" w:rsidRDefault="0038544D" w:rsidP="00061EA9">
      <w:pPr>
        <w:jc w:val="both"/>
      </w:pPr>
      <w:r w:rsidRPr="00982C0B">
        <w:t xml:space="preserve">8.1. Для контроля за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(далее – Комиссия). В состав комиссии включаются наиболее квалифицированные и авторитетные представители педагогических работников. </w:t>
      </w:r>
    </w:p>
    <w:p w:rsidR="0038544D" w:rsidRDefault="0038544D" w:rsidP="00061EA9">
      <w:pPr>
        <w:jc w:val="both"/>
      </w:pPr>
      <w:r w:rsidRPr="00982C0B">
        <w:t>8.2. В своей деятельности Комиссия руководствуется действующим законодательством об образовании, уставом Школы, настоящим Положением и Положением о ком</w:t>
      </w:r>
      <w:r>
        <w:t>иссии по профессиональной этике.</w:t>
      </w:r>
    </w:p>
    <w:p w:rsidR="0038544D" w:rsidRDefault="0038544D" w:rsidP="00061EA9">
      <w:pPr>
        <w:jc w:val="both"/>
      </w:pPr>
    </w:p>
    <w:p w:rsidR="0038544D" w:rsidRPr="00950A5A" w:rsidRDefault="0038544D" w:rsidP="00950A5A">
      <w:pPr>
        <w:jc w:val="center"/>
        <w:rPr>
          <w:b/>
        </w:rPr>
      </w:pPr>
      <w:r w:rsidRPr="00950A5A">
        <w:rPr>
          <w:b/>
        </w:rPr>
        <w:t>IX. Ответственность за нарушение настоящего Положения</w:t>
      </w:r>
    </w:p>
    <w:p w:rsidR="0038544D" w:rsidRDefault="0038544D" w:rsidP="00061EA9">
      <w:pPr>
        <w:jc w:val="both"/>
      </w:pPr>
      <w:r w:rsidRPr="00982C0B">
        <w:t xml:space="preserve"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 либо одно из установленных трудовым законодательством дисциплинарных взысканий. </w:t>
      </w:r>
    </w:p>
    <w:p w:rsidR="0038544D" w:rsidRDefault="0038544D" w:rsidP="00061EA9">
      <w:pPr>
        <w:jc w:val="both"/>
      </w:pPr>
    </w:p>
    <w:p w:rsidR="0038544D" w:rsidRPr="00950A5A" w:rsidRDefault="0038544D" w:rsidP="00950A5A">
      <w:pPr>
        <w:jc w:val="center"/>
        <w:rPr>
          <w:b/>
        </w:rPr>
      </w:pPr>
      <w:r w:rsidRPr="00950A5A">
        <w:rPr>
          <w:b/>
        </w:rPr>
        <w:t>X. Вступление в силу, внесение изменений и дополнений в настоящее положение</w:t>
      </w:r>
    </w:p>
    <w:p w:rsidR="0038544D" w:rsidRDefault="0038544D" w:rsidP="00061EA9">
      <w:pPr>
        <w:jc w:val="both"/>
      </w:pPr>
      <w:r w:rsidRPr="00982C0B">
        <w:t xml:space="preserve">10.1. Настоящее Положение вступает в силу </w:t>
      </w:r>
      <w:r>
        <w:t>приказом директора школы.</w:t>
      </w:r>
      <w:r w:rsidRPr="00982C0B">
        <w:t xml:space="preserve"> </w:t>
      </w:r>
    </w:p>
    <w:p w:rsidR="0038544D" w:rsidRDefault="0038544D" w:rsidP="00061EA9">
      <w:pPr>
        <w:jc w:val="both"/>
      </w:pPr>
      <w:r w:rsidRPr="00982C0B">
        <w:t xml:space="preserve">10.2. Внесение поправок и изменений в Положение производится на заседании педагогического совета школы. </w:t>
      </w:r>
    </w:p>
    <w:p w:rsidR="0038544D" w:rsidRPr="00982C0B" w:rsidRDefault="0038544D" w:rsidP="00061EA9">
      <w:pPr>
        <w:jc w:val="both"/>
      </w:pPr>
      <w:r w:rsidRPr="00982C0B">
        <w:t>10.3. Настоящее положение действительно до принятия новой редакции.</w:t>
      </w:r>
    </w:p>
    <w:sectPr w:rsidR="0038544D" w:rsidRPr="00982C0B" w:rsidSect="001D7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44D" w:rsidRDefault="0038544D" w:rsidP="00950A5A">
      <w:r>
        <w:separator/>
      </w:r>
    </w:p>
  </w:endnote>
  <w:endnote w:type="continuationSeparator" w:id="1">
    <w:p w:rsidR="0038544D" w:rsidRDefault="0038544D" w:rsidP="00950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44D" w:rsidRDefault="0038544D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38544D" w:rsidRDefault="003854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44D" w:rsidRDefault="0038544D" w:rsidP="00950A5A">
      <w:r>
        <w:separator/>
      </w:r>
    </w:p>
  </w:footnote>
  <w:footnote w:type="continuationSeparator" w:id="1">
    <w:p w:rsidR="0038544D" w:rsidRDefault="0038544D" w:rsidP="00950A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25FB0"/>
    <w:multiLevelType w:val="multilevel"/>
    <w:tmpl w:val="1270C0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6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3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3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0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6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07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8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648" w:hanging="1800"/>
      </w:pPr>
      <w:rPr>
        <w:rFonts w:cs="Times New Roman" w:hint="default"/>
      </w:rPr>
    </w:lvl>
  </w:abstractNum>
  <w:abstractNum w:abstractNumId="1">
    <w:nsid w:val="66B035AC"/>
    <w:multiLevelType w:val="multilevel"/>
    <w:tmpl w:val="BEBE31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46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93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3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0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6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07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8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648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7185"/>
    <w:rsid w:val="00056ABB"/>
    <w:rsid w:val="00061EA9"/>
    <w:rsid w:val="000754CB"/>
    <w:rsid w:val="00154E1A"/>
    <w:rsid w:val="001D73E1"/>
    <w:rsid w:val="002C7185"/>
    <w:rsid w:val="00353DD6"/>
    <w:rsid w:val="0038544D"/>
    <w:rsid w:val="00615AC6"/>
    <w:rsid w:val="007205E9"/>
    <w:rsid w:val="007E3B44"/>
    <w:rsid w:val="00826B0A"/>
    <w:rsid w:val="0083278F"/>
    <w:rsid w:val="00852270"/>
    <w:rsid w:val="00950A5A"/>
    <w:rsid w:val="00982C0B"/>
    <w:rsid w:val="00AB4CA5"/>
    <w:rsid w:val="00B65E6E"/>
    <w:rsid w:val="00C34C3D"/>
    <w:rsid w:val="00F1445F"/>
    <w:rsid w:val="00F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18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C71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50A5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50A5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950A5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50A5A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113</TotalTime>
  <Pages>7</Pages>
  <Words>2541</Words>
  <Characters>14484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Admin</cp:lastModifiedBy>
  <cp:revision>9</cp:revision>
  <cp:lastPrinted>2018-04-13T06:45:00Z</cp:lastPrinted>
  <dcterms:created xsi:type="dcterms:W3CDTF">2018-04-11T08:39:00Z</dcterms:created>
  <dcterms:modified xsi:type="dcterms:W3CDTF">2018-04-13T11:46:00Z</dcterms:modified>
</cp:coreProperties>
</file>