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300" w:rsidRPr="0010413E" w:rsidRDefault="00964300" w:rsidP="006C59B1">
      <w:pPr>
        <w:pStyle w:val="ListParagraph"/>
        <w:spacing w:after="200" w:line="276" w:lineRule="auto"/>
        <w:ind w:left="567"/>
        <w:jc w:val="both"/>
        <w:rPr>
          <w:lang w:eastAsia="en-US"/>
        </w:rPr>
      </w:pPr>
      <w:r w:rsidRPr="0010413E">
        <w:rPr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5pt;height:723pt">
            <v:imagedata r:id="rId5" o:title=""/>
          </v:shape>
        </w:pict>
      </w:r>
    </w:p>
    <w:p w:rsidR="00964300" w:rsidRPr="00C13A01" w:rsidRDefault="00964300" w:rsidP="006C59B1">
      <w:pPr>
        <w:pStyle w:val="ListParagraph"/>
        <w:numPr>
          <w:ilvl w:val="0"/>
          <w:numId w:val="1"/>
        </w:numPr>
        <w:spacing w:after="200" w:line="276" w:lineRule="auto"/>
        <w:jc w:val="center"/>
      </w:pPr>
      <w:r w:rsidRPr="00C13A01">
        <w:t>Организация работы</w:t>
      </w:r>
    </w:p>
    <w:p w:rsidR="00964300" w:rsidRPr="00C13A01" w:rsidRDefault="00964300" w:rsidP="006C59B1">
      <w:pPr>
        <w:pStyle w:val="ListParagraph"/>
        <w:ind w:left="540"/>
      </w:pPr>
    </w:p>
    <w:p w:rsidR="00964300" w:rsidRPr="00C13A01" w:rsidRDefault="00964300" w:rsidP="006C59B1">
      <w:pPr>
        <w:pStyle w:val="ListParagraph"/>
        <w:ind w:left="540"/>
        <w:jc w:val="both"/>
      </w:pPr>
    </w:p>
    <w:p w:rsidR="00964300" w:rsidRPr="00C13A01" w:rsidRDefault="00964300" w:rsidP="006C59B1">
      <w:pPr>
        <w:pStyle w:val="ListParagraph"/>
        <w:ind w:left="0" w:firstLine="567"/>
        <w:jc w:val="both"/>
      </w:pPr>
      <w:r w:rsidRPr="00C13A01">
        <w:t>2.1. Разрешение на прием в 1 класс ОО детей в возрасте младше 6 лет 6 месяцев  или старше 8 лет, равно как и уведомление об отказе в выдаче разрешения выдает</w:t>
      </w:r>
      <w:r>
        <w:t>ся</w:t>
      </w:r>
      <w:r w:rsidRPr="00C13A01">
        <w:t xml:space="preserve"> на основании заключения Комиссии Отдела по образованию по приему в 1 первый класс детей в возрасте 6 лет 6 месяцев или старше 8 лет.</w:t>
      </w:r>
    </w:p>
    <w:p w:rsidR="00964300" w:rsidRPr="00C13A01" w:rsidRDefault="00964300" w:rsidP="006C59B1">
      <w:pPr>
        <w:pStyle w:val="ListParagraph"/>
        <w:ind w:left="0" w:firstLine="567"/>
        <w:jc w:val="both"/>
      </w:pPr>
      <w:r w:rsidRPr="00C13A01">
        <w:t>2.</w:t>
      </w:r>
      <w:r>
        <w:t>2</w:t>
      </w:r>
      <w:r w:rsidRPr="00C13A01">
        <w:t>. Для получения разрешения на прием в 1 класс общеобразовательной организации  детей, не достигших на 1 сентября текущего года 6 лет 6 месяцев</w:t>
      </w:r>
      <w:r>
        <w:t>, или старше 8 лет, родители (</w:t>
      </w:r>
      <w:r w:rsidRPr="00C13A01">
        <w:t>законные представители) должны подать заявление</w:t>
      </w:r>
      <w:r w:rsidRPr="00F43D16">
        <w:t xml:space="preserve"> </w:t>
      </w:r>
      <w:r w:rsidRPr="00C13A01">
        <w:t xml:space="preserve">на имя начальника Отдела по образованию (приложение 1 к Порядку) в </w:t>
      </w:r>
      <w:r>
        <w:t xml:space="preserve"> образовательное учреждение для формирования пакета документов о ходатайстве рассмотрения данного заявления Комиссией Отдела по образованию,</w:t>
      </w:r>
      <w:r w:rsidRPr="00C13A01">
        <w:t xml:space="preserve">   в срок с 1 февраля по 5 сентября текущего года.</w:t>
      </w:r>
    </w:p>
    <w:p w:rsidR="00964300" w:rsidRDefault="00964300" w:rsidP="00067F85">
      <w:pPr>
        <w:pStyle w:val="NoSpacing"/>
        <w:ind w:left="567"/>
        <w:jc w:val="both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3</w:t>
      </w:r>
      <w:r w:rsidRPr="00C13A01">
        <w:rPr>
          <w:rFonts w:ascii="Times New Roman" w:hAnsi="Times New Roman"/>
          <w:sz w:val="24"/>
          <w:szCs w:val="24"/>
        </w:rPr>
        <w:t>.</w:t>
      </w:r>
      <w:r w:rsidRPr="00F43D1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Образовательное учреждение предоставляет на Комиссию следующий пакет  документов:</w:t>
      </w:r>
    </w:p>
    <w:p w:rsidR="00964300" w:rsidRDefault="00964300" w:rsidP="00F43D16">
      <w:pPr>
        <w:pStyle w:val="NoSpacing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Ходатайство от образовательной организации за подписью руководителя;</w:t>
      </w:r>
    </w:p>
    <w:p w:rsidR="00964300" w:rsidRDefault="00964300" w:rsidP="00F43D16">
      <w:pPr>
        <w:pStyle w:val="NoSpacing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Заявление </w:t>
      </w:r>
      <w:r w:rsidRPr="00C13A01">
        <w:rPr>
          <w:rFonts w:ascii="Times New Roman" w:hAnsi="Times New Roman"/>
          <w:sz w:val="24"/>
          <w:szCs w:val="24"/>
        </w:rPr>
        <w:t>на имя начальника Отдела по образованию</w:t>
      </w:r>
      <w:r>
        <w:rPr>
          <w:rFonts w:ascii="Times New Roman" w:hAnsi="Times New Roman"/>
          <w:sz w:val="24"/>
          <w:szCs w:val="24"/>
        </w:rPr>
        <w:t xml:space="preserve"> родителей (законных представителей);</w:t>
      </w:r>
    </w:p>
    <w:p w:rsidR="00964300" w:rsidRPr="00C13A01" w:rsidRDefault="00964300" w:rsidP="006C59B1">
      <w:pPr>
        <w:pStyle w:val="ListParagraph"/>
        <w:ind w:left="0" w:firstLine="567"/>
        <w:jc w:val="both"/>
      </w:pPr>
      <w:r w:rsidRPr="00C13A01">
        <w:t>- копия документа удостоверяющая личность заявителя;</w:t>
      </w:r>
    </w:p>
    <w:p w:rsidR="00964300" w:rsidRPr="00C13A01" w:rsidRDefault="00964300" w:rsidP="006C59B1">
      <w:pPr>
        <w:pStyle w:val="ListParagraph"/>
        <w:ind w:left="0" w:firstLine="567"/>
        <w:jc w:val="both"/>
      </w:pPr>
      <w:r w:rsidRPr="00C13A01">
        <w:t>- копия свидетельства о рождении ребенка заверенная в установленном порядке;</w:t>
      </w:r>
    </w:p>
    <w:p w:rsidR="00964300" w:rsidRPr="00C13A01" w:rsidRDefault="00964300" w:rsidP="006C59B1">
      <w:pPr>
        <w:pStyle w:val="ListParagraph"/>
        <w:ind w:left="0" w:firstLine="567"/>
        <w:jc w:val="both"/>
      </w:pPr>
      <w:r w:rsidRPr="00C13A01">
        <w:t>-копия документа подтверждающего отсутствие медицинских противопоказаний по состоянию здоровья ребенка ( по форме предоставляемой учреждением здравоохранения).</w:t>
      </w:r>
    </w:p>
    <w:p w:rsidR="00964300" w:rsidRPr="00C13A01" w:rsidRDefault="00964300" w:rsidP="006C59B1">
      <w:pPr>
        <w:pStyle w:val="ListParagraph"/>
        <w:ind w:left="0" w:firstLine="567"/>
        <w:jc w:val="both"/>
      </w:pPr>
      <w:r w:rsidRPr="00C13A01">
        <w:t>- Подписью родителей  (законных представителей) фиксируется согласие на обработку их персональных данных и персональных данных ребенка в порядке установленном законодательством РФ ( приложение 2 к Порядку ).</w:t>
      </w:r>
    </w:p>
    <w:p w:rsidR="00964300" w:rsidRPr="00C13A01" w:rsidRDefault="00964300" w:rsidP="006C59B1">
      <w:pPr>
        <w:pStyle w:val="ListParagraph"/>
        <w:ind w:left="0" w:firstLine="567"/>
        <w:jc w:val="both"/>
      </w:pPr>
      <w:r w:rsidRPr="00C13A01">
        <w:t>2.</w:t>
      </w:r>
      <w:r>
        <w:t>4</w:t>
      </w:r>
      <w:r w:rsidRPr="00C13A01">
        <w:t>. Срок рассмотрения заявления и принятия решения Комиссии – не более 30 рабочих дней со дня регистрации заявления.</w:t>
      </w:r>
    </w:p>
    <w:p w:rsidR="00964300" w:rsidRPr="00C13A01" w:rsidRDefault="00964300" w:rsidP="006C59B1">
      <w:pPr>
        <w:pStyle w:val="ListParagraph"/>
        <w:ind w:left="0" w:firstLine="567"/>
        <w:jc w:val="both"/>
      </w:pPr>
      <w:r w:rsidRPr="00C13A01">
        <w:t>2.8. Отдел по образованию направляет в МКОУ протокол Комиссии  в которой дается разрешение на прием детей на обучение, либо уведомление об отказе.</w:t>
      </w:r>
    </w:p>
    <w:p w:rsidR="00964300" w:rsidRPr="00C13A01" w:rsidRDefault="00964300" w:rsidP="006C59B1">
      <w:pPr>
        <w:pStyle w:val="ListParagraph"/>
        <w:ind w:left="0" w:firstLine="567"/>
        <w:jc w:val="both"/>
      </w:pPr>
      <w:r w:rsidRPr="00C13A01">
        <w:t>2.9. Отказ о выдаче разрешения на обучение ребенка ранее или позднее допустимого для обучения возраста может быть обусловлен:</w:t>
      </w:r>
    </w:p>
    <w:p w:rsidR="00964300" w:rsidRPr="00C13A01" w:rsidRDefault="00964300" w:rsidP="006C59B1">
      <w:pPr>
        <w:pStyle w:val="ListParagraph"/>
        <w:ind w:left="0" w:firstLine="567"/>
        <w:jc w:val="both"/>
      </w:pPr>
      <w:r w:rsidRPr="00C13A01">
        <w:t>- наличием противопоказаний по состоянию здоровья ребенка;</w:t>
      </w:r>
    </w:p>
    <w:p w:rsidR="00964300" w:rsidRPr="00C13A01" w:rsidRDefault="00964300" w:rsidP="006C59B1">
      <w:pPr>
        <w:pStyle w:val="ListParagraph"/>
        <w:ind w:left="0" w:firstLine="567"/>
        <w:jc w:val="both"/>
      </w:pPr>
      <w:r w:rsidRPr="00C13A01">
        <w:t>- отрицательным заключением о психологической готовности ребенка к обучению в школе;</w:t>
      </w:r>
    </w:p>
    <w:p w:rsidR="00964300" w:rsidRPr="00C13A01" w:rsidRDefault="00964300" w:rsidP="006C59B1">
      <w:pPr>
        <w:pStyle w:val="ListParagraph"/>
        <w:ind w:left="540"/>
      </w:pPr>
      <w:r w:rsidRPr="00C13A01">
        <w:t>- несогласие родителей (законных представителей ) ребенка дошкольного возраста с условиями организации образовательного процесса;</w:t>
      </w:r>
    </w:p>
    <w:p w:rsidR="00964300" w:rsidRPr="00C13A01" w:rsidRDefault="00964300" w:rsidP="006C59B1">
      <w:pPr>
        <w:pStyle w:val="ListParagraph"/>
        <w:ind w:left="540"/>
      </w:pPr>
      <w:r w:rsidRPr="00C13A01">
        <w:t>- другие причины.</w:t>
      </w:r>
    </w:p>
    <w:p w:rsidR="00964300" w:rsidRPr="00C13A01" w:rsidRDefault="00964300" w:rsidP="006C59B1">
      <w:pPr>
        <w:pStyle w:val="ListParagraph"/>
        <w:ind w:left="0" w:firstLine="709"/>
        <w:jc w:val="both"/>
      </w:pPr>
      <w:r w:rsidRPr="00C13A01">
        <w:t>2.11. После получения разрешения на прием вышеуказанных детей в возрасте младше 6,6 лет и старше 8 лет на 1 сентября текущего года МКОУ осуществляет прием вышеуказанных детей в первый класс в соответствии с законодательством  Российской Федерации и утвержденными в ОО правилами приема.</w:t>
      </w:r>
    </w:p>
    <w:p w:rsidR="00964300" w:rsidRPr="00C13A01" w:rsidRDefault="00964300" w:rsidP="006C59B1">
      <w:pPr>
        <w:pStyle w:val="ListParagraph"/>
        <w:ind w:left="0" w:firstLine="709"/>
        <w:jc w:val="both"/>
      </w:pPr>
      <w:r w:rsidRPr="00C13A01">
        <w:t>2.12. В случае получения уведомления об отказе в выдаче разрешения на прием в 1 класс детей в возрасте младше 6,6 лет и старше 8 лет на 1 сентября текущего года МКОУ в течении 1 рабочего дня осуществляет информирование родителей ( законных представителей ) ребенка об отказе в приеме на обучение по форме установленной в МКУ.</w:t>
      </w:r>
    </w:p>
    <w:p w:rsidR="00964300" w:rsidRPr="00F65D21" w:rsidRDefault="00964300" w:rsidP="006C59B1">
      <w:pPr>
        <w:pStyle w:val="ListParagraph"/>
        <w:ind w:left="0" w:firstLine="709"/>
        <w:jc w:val="both"/>
      </w:pPr>
      <w:r w:rsidRPr="00C13A01">
        <w:t>2.13. В случае, если ребенок старше 8 лет на 1 сентября текущего года в течении длительного срока не приступил к обучению  необходимо об этом уведомить Комиссию по делам несовершеннолетних и защите их прав и привлечь к ответственности родителей</w:t>
      </w:r>
      <w:r>
        <w:t xml:space="preserve"> </w:t>
      </w:r>
      <w:r w:rsidRPr="00F65D21">
        <w:t>(законных представителей ) не приступившего к занятиям ребенка.</w:t>
      </w:r>
    </w:p>
    <w:p w:rsidR="00964300" w:rsidRPr="00C13A01" w:rsidRDefault="00964300" w:rsidP="006C59B1">
      <w:pPr>
        <w:pStyle w:val="ListParagraph"/>
        <w:ind w:left="0" w:firstLine="709"/>
      </w:pPr>
    </w:p>
    <w:p w:rsidR="00964300" w:rsidRDefault="00964300" w:rsidP="00042E22">
      <w:pPr>
        <w:pStyle w:val="ListParagraph"/>
        <w:ind w:left="0" w:firstLine="567"/>
        <w:jc w:val="both"/>
      </w:pPr>
    </w:p>
    <w:p w:rsidR="00964300" w:rsidRPr="00C13A01" w:rsidRDefault="00964300" w:rsidP="00042E22">
      <w:pPr>
        <w:pStyle w:val="ListParagraph"/>
        <w:ind w:left="0" w:firstLine="567"/>
        <w:jc w:val="both"/>
      </w:pPr>
    </w:p>
    <w:p w:rsidR="00964300" w:rsidRPr="00505FB8" w:rsidRDefault="00964300" w:rsidP="00B7055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505FB8">
        <w:rPr>
          <w:rFonts w:ascii="Times New Roman" w:hAnsi="Times New Roman"/>
          <w:sz w:val="24"/>
          <w:szCs w:val="24"/>
        </w:rPr>
        <w:t>ПРИЛОЖЕНИЕ 1</w:t>
      </w:r>
    </w:p>
    <w:p w:rsidR="00964300" w:rsidRPr="00C13A01" w:rsidRDefault="00964300" w:rsidP="00B70554">
      <w:pPr>
        <w:pStyle w:val="ListParagraph"/>
        <w:ind w:left="540"/>
        <w:jc w:val="center"/>
      </w:pPr>
      <w:r w:rsidRPr="00C13A01">
        <w:t xml:space="preserve">                                                                             к Порядку</w:t>
      </w:r>
    </w:p>
    <w:p w:rsidR="00964300" w:rsidRPr="00C13A01" w:rsidRDefault="00964300" w:rsidP="00B70554">
      <w:pPr>
        <w:pStyle w:val="ListParagraph"/>
        <w:ind w:left="540"/>
        <w:jc w:val="center"/>
      </w:pPr>
    </w:p>
    <w:p w:rsidR="00964300" w:rsidRPr="00C13A01" w:rsidRDefault="00964300" w:rsidP="00B70554">
      <w:pPr>
        <w:pStyle w:val="ListParagraph"/>
        <w:ind w:left="540"/>
        <w:jc w:val="center"/>
      </w:pPr>
    </w:p>
    <w:p w:rsidR="00964300" w:rsidRPr="00C13A01" w:rsidRDefault="00964300" w:rsidP="00B70554">
      <w:pPr>
        <w:pStyle w:val="ListParagraph"/>
        <w:ind w:left="540"/>
        <w:jc w:val="center"/>
      </w:pPr>
      <w:r w:rsidRPr="00C13A01">
        <w:t>Форма заявления</w:t>
      </w:r>
    </w:p>
    <w:p w:rsidR="00964300" w:rsidRPr="00C13A01" w:rsidRDefault="00964300" w:rsidP="00B70554">
      <w:pPr>
        <w:pStyle w:val="ListParagraph"/>
        <w:ind w:left="540"/>
        <w:jc w:val="center"/>
      </w:pPr>
      <w:r w:rsidRPr="00C13A01">
        <w:t>о разрешении на прием в 1 класс детей в возрасте младше 6,6 лет или старше 8 лет</w:t>
      </w:r>
    </w:p>
    <w:p w:rsidR="00964300" w:rsidRPr="00C13A01" w:rsidRDefault="00964300" w:rsidP="00B70554">
      <w:pPr>
        <w:pStyle w:val="ListParagraph"/>
        <w:ind w:left="540"/>
        <w:jc w:val="right"/>
      </w:pPr>
    </w:p>
    <w:p w:rsidR="00964300" w:rsidRPr="00C13A01" w:rsidRDefault="00964300" w:rsidP="00B70554">
      <w:pPr>
        <w:pStyle w:val="ListParagraph"/>
        <w:ind w:left="540"/>
        <w:jc w:val="right"/>
      </w:pPr>
      <w:r w:rsidRPr="00C13A01">
        <w:t>Начальнику отдела по образованию</w:t>
      </w:r>
    </w:p>
    <w:p w:rsidR="00964300" w:rsidRPr="00C13A01" w:rsidRDefault="00964300" w:rsidP="00B70554">
      <w:pPr>
        <w:pStyle w:val="ListParagraph"/>
        <w:ind w:left="540"/>
        <w:jc w:val="center"/>
      </w:pPr>
      <w:r w:rsidRPr="00C13A01">
        <w:t xml:space="preserve">                                                                                    </w:t>
      </w:r>
      <w:r>
        <w:t>а</w:t>
      </w:r>
      <w:r w:rsidRPr="00C13A01">
        <w:t>дминистрации Суровикинского</w:t>
      </w:r>
    </w:p>
    <w:p w:rsidR="00964300" w:rsidRPr="00C13A01" w:rsidRDefault="00964300" w:rsidP="00B70554">
      <w:pPr>
        <w:pStyle w:val="ListParagraph"/>
        <w:ind w:left="540"/>
        <w:jc w:val="center"/>
      </w:pPr>
      <w:r w:rsidRPr="00C13A01">
        <w:t xml:space="preserve">                                                                      муниципального района</w:t>
      </w:r>
    </w:p>
    <w:p w:rsidR="00964300" w:rsidRPr="00C13A01" w:rsidRDefault="00964300" w:rsidP="00B70554">
      <w:pPr>
        <w:pStyle w:val="ListParagraph"/>
        <w:ind w:left="540"/>
        <w:jc w:val="center"/>
      </w:pPr>
      <w:r w:rsidRPr="00C13A01">
        <w:t xml:space="preserve">                                   </w:t>
      </w:r>
      <w:r>
        <w:t xml:space="preserve">                  С.А.Забазнову</w:t>
      </w:r>
    </w:p>
    <w:p w:rsidR="00964300" w:rsidRPr="00C13A01" w:rsidRDefault="00964300" w:rsidP="00B70554">
      <w:pPr>
        <w:pStyle w:val="ListParagraph"/>
        <w:ind w:left="540"/>
        <w:jc w:val="center"/>
      </w:pPr>
    </w:p>
    <w:p w:rsidR="00964300" w:rsidRPr="00C13A01" w:rsidRDefault="00964300" w:rsidP="00B70554">
      <w:pPr>
        <w:pStyle w:val="ListParagraph"/>
        <w:ind w:left="540"/>
        <w:jc w:val="right"/>
      </w:pPr>
      <w:r w:rsidRPr="00C13A01">
        <w:t xml:space="preserve">                                                             __________________________________</w:t>
      </w:r>
    </w:p>
    <w:p w:rsidR="00964300" w:rsidRPr="00C13A01" w:rsidRDefault="00964300" w:rsidP="00B70554">
      <w:pPr>
        <w:pStyle w:val="ListParagraph"/>
        <w:ind w:left="540"/>
        <w:jc w:val="right"/>
      </w:pPr>
      <w:r w:rsidRPr="00C13A01">
        <w:t xml:space="preserve">                                                                                                                 ФИО родителя (законного представителя) ребенка, </w:t>
      </w:r>
    </w:p>
    <w:p w:rsidR="00964300" w:rsidRPr="00C13A01" w:rsidRDefault="00964300" w:rsidP="00B70554">
      <w:pPr>
        <w:pStyle w:val="ListParagraph"/>
        <w:ind w:left="540"/>
        <w:jc w:val="right"/>
      </w:pPr>
      <w:r w:rsidRPr="00C13A01">
        <w:t xml:space="preserve">                               проживающего по адресу__________________</w:t>
      </w:r>
    </w:p>
    <w:p w:rsidR="00964300" w:rsidRPr="00C13A01" w:rsidRDefault="00964300" w:rsidP="00B70554">
      <w:pPr>
        <w:pStyle w:val="ListParagraph"/>
        <w:ind w:left="540"/>
        <w:jc w:val="right"/>
      </w:pPr>
      <w:r w:rsidRPr="00C13A01">
        <w:t xml:space="preserve">                                                ______________________________,</w:t>
      </w:r>
    </w:p>
    <w:p w:rsidR="00964300" w:rsidRPr="00C13A01" w:rsidRDefault="00964300" w:rsidP="00B70554">
      <w:pPr>
        <w:pStyle w:val="ListParagraph"/>
        <w:ind w:left="540"/>
        <w:jc w:val="right"/>
      </w:pPr>
      <w:r w:rsidRPr="00C13A01">
        <w:t xml:space="preserve">                                                      ___________________________________                                                                                                                       </w:t>
      </w:r>
    </w:p>
    <w:p w:rsidR="00964300" w:rsidRPr="00C13A01" w:rsidRDefault="00964300" w:rsidP="00B70554">
      <w:pPr>
        <w:pStyle w:val="ListParagraph"/>
        <w:ind w:left="540"/>
        <w:jc w:val="right"/>
      </w:pPr>
      <w:r w:rsidRPr="00C13A01">
        <w:t xml:space="preserve">              паспорт (серия, №, когда и кем выдан), контактный телефон</w:t>
      </w:r>
    </w:p>
    <w:p w:rsidR="00964300" w:rsidRPr="00C13A01" w:rsidRDefault="00964300" w:rsidP="00B70554">
      <w:pPr>
        <w:pStyle w:val="ListParagraph"/>
        <w:ind w:left="540"/>
        <w:jc w:val="right"/>
      </w:pPr>
    </w:p>
    <w:p w:rsidR="00964300" w:rsidRPr="00C13A01" w:rsidRDefault="00964300" w:rsidP="00B70554">
      <w:pPr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 xml:space="preserve">                                                  ЗАЯВЛЕНИЕ</w:t>
      </w:r>
    </w:p>
    <w:p w:rsidR="00964300" w:rsidRPr="00C13A01" w:rsidRDefault="00964300" w:rsidP="00B70554">
      <w:pPr>
        <w:pStyle w:val="NoSpacing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>Прошу разрешить обучение  в 1 классе МКОУ_________________________________</w:t>
      </w:r>
    </w:p>
    <w:p w:rsidR="00964300" w:rsidRPr="00C13A01" w:rsidRDefault="00964300" w:rsidP="00B70554">
      <w:pPr>
        <w:pStyle w:val="NoSpacing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>моего ребенка _____________________________________________________________</w:t>
      </w:r>
    </w:p>
    <w:p w:rsidR="00964300" w:rsidRPr="00C13A01" w:rsidRDefault="00964300" w:rsidP="00B70554">
      <w:pPr>
        <w:pStyle w:val="NoSpacing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ФИО ребенка, число, месяц, год рождения,</w:t>
      </w:r>
    </w:p>
    <w:p w:rsidR="00964300" w:rsidRPr="00C13A01" w:rsidRDefault="00964300" w:rsidP="00B70554">
      <w:pPr>
        <w:pStyle w:val="NoSpacing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 xml:space="preserve"> Зарегистрированного по адресу:</w:t>
      </w:r>
    </w:p>
    <w:p w:rsidR="00964300" w:rsidRPr="00C13A01" w:rsidRDefault="00964300" w:rsidP="00B70554">
      <w:pPr>
        <w:pStyle w:val="NoSpacing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>________________________________________________________________________</w:t>
      </w:r>
    </w:p>
    <w:p w:rsidR="00964300" w:rsidRPr="00C13A01" w:rsidRDefault="00964300" w:rsidP="00B70554">
      <w:pPr>
        <w:pStyle w:val="NoSpacing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>_________________________________________________________________________</w:t>
      </w:r>
    </w:p>
    <w:p w:rsidR="00964300" w:rsidRPr="00C13A01" w:rsidRDefault="00964300" w:rsidP="00B70554">
      <w:pPr>
        <w:pStyle w:val="NoSpacing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>________________________________________,</w:t>
      </w:r>
    </w:p>
    <w:p w:rsidR="00964300" w:rsidRPr="00C13A01" w:rsidRDefault="00964300" w:rsidP="00B70554">
      <w:pPr>
        <w:pStyle w:val="NoSpacing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>Проживающего:</w:t>
      </w:r>
    </w:p>
    <w:p w:rsidR="00964300" w:rsidRPr="00C13A01" w:rsidRDefault="00964300" w:rsidP="00B70554">
      <w:pPr>
        <w:pStyle w:val="NoSpacing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</w:p>
    <w:p w:rsidR="00964300" w:rsidRPr="00C13A01" w:rsidRDefault="00964300" w:rsidP="00B70554">
      <w:pPr>
        <w:pStyle w:val="NoSpacing"/>
        <w:rPr>
          <w:rFonts w:ascii="Times New Roman" w:hAnsi="Times New Roman"/>
          <w:sz w:val="24"/>
          <w:szCs w:val="24"/>
        </w:rPr>
      </w:pPr>
    </w:p>
    <w:p w:rsidR="00964300" w:rsidRPr="00C13A01" w:rsidRDefault="00964300" w:rsidP="00B70554">
      <w:pPr>
        <w:pStyle w:val="NoSpacing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>На 01.09.20___ г. ребенку исполнится полных ______лет ______ месс.</w:t>
      </w:r>
    </w:p>
    <w:p w:rsidR="00964300" w:rsidRPr="00C13A01" w:rsidRDefault="00964300" w:rsidP="00B70554">
      <w:pPr>
        <w:pStyle w:val="NoSpacing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>Осно</w:t>
      </w:r>
      <w:r>
        <w:rPr>
          <w:rFonts w:ascii="Times New Roman" w:hAnsi="Times New Roman"/>
          <w:sz w:val="24"/>
          <w:szCs w:val="24"/>
        </w:rPr>
        <w:t>вание: медицинское и психолого-</w:t>
      </w:r>
      <w:r w:rsidRPr="00C13A01">
        <w:rPr>
          <w:rFonts w:ascii="Times New Roman" w:hAnsi="Times New Roman"/>
          <w:sz w:val="24"/>
          <w:szCs w:val="24"/>
        </w:rPr>
        <w:t>педагогическое заключение о готовности ребенка к школе.</w:t>
      </w:r>
    </w:p>
    <w:p w:rsidR="00964300" w:rsidRPr="00C13A01" w:rsidRDefault="00964300" w:rsidP="00B70554">
      <w:pPr>
        <w:pStyle w:val="NoSpacing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 xml:space="preserve">С условиями и режимом организации образовательного процесса в МКОУ </w:t>
      </w:r>
    </w:p>
    <w:p w:rsidR="00964300" w:rsidRPr="00C13A01" w:rsidRDefault="00964300" w:rsidP="00B70554">
      <w:pPr>
        <w:pStyle w:val="NoSpacing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>________________________________ ознакомлен (а) и согласен (на).</w:t>
      </w:r>
    </w:p>
    <w:p w:rsidR="00964300" w:rsidRPr="00C13A01" w:rsidRDefault="00964300" w:rsidP="00B70554">
      <w:pPr>
        <w:pStyle w:val="NoSpacing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 xml:space="preserve"> Претензий не имею.</w:t>
      </w:r>
    </w:p>
    <w:p w:rsidR="00964300" w:rsidRPr="00C13A01" w:rsidRDefault="00964300" w:rsidP="00B70554">
      <w:pPr>
        <w:pStyle w:val="NoSpacing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>Даю согласие на обработку моих персональных данных и данных моего ребенка в соответствии с действующим порядком в РФ.</w:t>
      </w:r>
    </w:p>
    <w:p w:rsidR="00964300" w:rsidRPr="00C13A01" w:rsidRDefault="00964300" w:rsidP="00B70554">
      <w:pPr>
        <w:pStyle w:val="NoSpacing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 xml:space="preserve">                    К заявлению прилагаются (указать прилагаемые документы):</w:t>
      </w:r>
    </w:p>
    <w:p w:rsidR="00964300" w:rsidRPr="00C13A01" w:rsidRDefault="00964300" w:rsidP="00B70554">
      <w:pPr>
        <w:pStyle w:val="NoSpacing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>1.__________________________________________________________</w:t>
      </w:r>
    </w:p>
    <w:p w:rsidR="00964300" w:rsidRPr="00C13A01" w:rsidRDefault="00964300" w:rsidP="00B70554">
      <w:pPr>
        <w:pStyle w:val="NoSpacing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>2.__________________________________________________________</w:t>
      </w:r>
    </w:p>
    <w:p w:rsidR="00964300" w:rsidRPr="00C13A01" w:rsidRDefault="00964300" w:rsidP="00B70554">
      <w:pPr>
        <w:pStyle w:val="NoSpacing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>3.__________________________________________________________</w:t>
      </w:r>
    </w:p>
    <w:p w:rsidR="00964300" w:rsidRPr="00C13A01" w:rsidRDefault="00964300" w:rsidP="00B70554">
      <w:pPr>
        <w:pStyle w:val="NoSpacing"/>
        <w:rPr>
          <w:rFonts w:ascii="Times New Roman" w:hAnsi="Times New Roman"/>
          <w:sz w:val="24"/>
          <w:szCs w:val="24"/>
        </w:rPr>
      </w:pPr>
    </w:p>
    <w:p w:rsidR="00964300" w:rsidRDefault="00964300" w:rsidP="00B70554">
      <w:pPr>
        <w:pStyle w:val="NoSpacing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964300" w:rsidRPr="00C13A01" w:rsidRDefault="00964300" w:rsidP="00B70554">
      <w:pPr>
        <w:pStyle w:val="NoSpacing"/>
        <w:rPr>
          <w:rFonts w:ascii="Times New Roman" w:hAnsi="Times New Roman"/>
          <w:sz w:val="24"/>
          <w:szCs w:val="24"/>
        </w:rPr>
      </w:pPr>
    </w:p>
    <w:p w:rsidR="00964300" w:rsidRDefault="00964300" w:rsidP="00B70554">
      <w:pPr>
        <w:pStyle w:val="NoSpacing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>Дата____________________________  _______________________ / ________________/</w:t>
      </w:r>
    </w:p>
    <w:p w:rsidR="00964300" w:rsidRPr="00C13A01" w:rsidRDefault="00964300" w:rsidP="00B70554">
      <w:pPr>
        <w:pStyle w:val="NoSpacing"/>
        <w:rPr>
          <w:rFonts w:ascii="Times New Roman" w:hAnsi="Times New Roman"/>
          <w:sz w:val="24"/>
          <w:szCs w:val="24"/>
        </w:rPr>
      </w:pPr>
    </w:p>
    <w:p w:rsidR="00964300" w:rsidRDefault="00964300" w:rsidP="00B70554">
      <w:pPr>
        <w:pStyle w:val="ListParagraph"/>
        <w:ind w:left="540"/>
        <w:jc w:val="right"/>
      </w:pPr>
    </w:p>
    <w:p w:rsidR="00964300" w:rsidRDefault="00964300" w:rsidP="00B70554">
      <w:pPr>
        <w:pStyle w:val="ListParagraph"/>
        <w:ind w:left="540"/>
        <w:jc w:val="right"/>
      </w:pPr>
    </w:p>
    <w:p w:rsidR="00964300" w:rsidRPr="00C13A01" w:rsidRDefault="00964300" w:rsidP="00B70554">
      <w:pPr>
        <w:pStyle w:val="ListParagraph"/>
        <w:ind w:left="540"/>
        <w:jc w:val="right"/>
      </w:pPr>
      <w:r w:rsidRPr="00C13A01">
        <w:t>ПРИЛОЖЕНИЕ 2</w:t>
      </w:r>
    </w:p>
    <w:p w:rsidR="00964300" w:rsidRPr="00C13A01" w:rsidRDefault="00964300" w:rsidP="00B70554">
      <w:pPr>
        <w:pStyle w:val="ListParagraph"/>
        <w:ind w:left="540"/>
        <w:jc w:val="center"/>
      </w:pPr>
      <w:r w:rsidRPr="00C13A01">
        <w:t xml:space="preserve">                                                                         </w:t>
      </w:r>
      <w:r>
        <w:t xml:space="preserve">                           </w:t>
      </w:r>
      <w:r w:rsidRPr="00C13A01">
        <w:t xml:space="preserve">    к Порядку</w:t>
      </w:r>
    </w:p>
    <w:p w:rsidR="00964300" w:rsidRPr="00C13A01" w:rsidRDefault="00964300" w:rsidP="00B70554">
      <w:pPr>
        <w:pStyle w:val="ListParagraph"/>
        <w:ind w:left="540"/>
        <w:jc w:val="center"/>
      </w:pPr>
    </w:p>
    <w:p w:rsidR="00964300" w:rsidRPr="00C13A01" w:rsidRDefault="00964300" w:rsidP="00B70554">
      <w:pPr>
        <w:pStyle w:val="ListParagraph"/>
        <w:ind w:left="540"/>
        <w:jc w:val="center"/>
      </w:pPr>
    </w:p>
    <w:p w:rsidR="00964300" w:rsidRPr="00C13A01" w:rsidRDefault="00964300" w:rsidP="00B70554">
      <w:pPr>
        <w:pStyle w:val="ListParagraph"/>
        <w:ind w:left="540"/>
      </w:pPr>
      <w:r>
        <w:t xml:space="preserve">                                                   </w:t>
      </w:r>
      <w:r w:rsidRPr="00C13A01">
        <w:t xml:space="preserve">Согласие </w:t>
      </w:r>
    </w:p>
    <w:p w:rsidR="00964300" w:rsidRPr="00C13A01" w:rsidRDefault="00964300" w:rsidP="00B70554">
      <w:pPr>
        <w:pStyle w:val="ListParagraph"/>
        <w:ind w:left="540"/>
      </w:pPr>
      <w:r w:rsidRPr="00C13A01">
        <w:t xml:space="preserve">                 на обработку персональных данных ребенка</w:t>
      </w:r>
    </w:p>
    <w:p w:rsidR="00964300" w:rsidRPr="00C13A01" w:rsidRDefault="00964300" w:rsidP="00B70554">
      <w:pPr>
        <w:pStyle w:val="ListParagraph"/>
        <w:ind w:left="540"/>
        <w:jc w:val="both"/>
      </w:pPr>
    </w:p>
    <w:p w:rsidR="00964300" w:rsidRPr="00C13A01" w:rsidRDefault="00964300" w:rsidP="00B70554">
      <w:pPr>
        <w:pStyle w:val="ListParagraph"/>
        <w:ind w:left="-567"/>
        <w:jc w:val="both"/>
      </w:pPr>
      <w:r w:rsidRPr="00C13A01">
        <w:t>Я, _________________________________________________________________</w:t>
      </w:r>
      <w:r>
        <w:t>_______________</w:t>
      </w:r>
    </w:p>
    <w:p w:rsidR="00964300" w:rsidRPr="003E07F9" w:rsidRDefault="00964300" w:rsidP="00B70554">
      <w:pPr>
        <w:pStyle w:val="ListParagraph"/>
        <w:ind w:left="-567"/>
        <w:jc w:val="both"/>
        <w:rPr>
          <w:sz w:val="18"/>
          <w:szCs w:val="18"/>
        </w:rPr>
      </w:pPr>
      <w:r w:rsidRPr="003E07F9">
        <w:rPr>
          <w:sz w:val="18"/>
          <w:szCs w:val="18"/>
        </w:rPr>
        <w:t xml:space="preserve">                                                             </w:t>
      </w:r>
      <w:r>
        <w:rPr>
          <w:sz w:val="18"/>
          <w:szCs w:val="18"/>
        </w:rPr>
        <w:t xml:space="preserve">                       </w:t>
      </w:r>
      <w:r w:rsidRPr="003E07F9">
        <w:rPr>
          <w:sz w:val="18"/>
          <w:szCs w:val="18"/>
        </w:rPr>
        <w:t xml:space="preserve">    (фамилия, имя, отчество)</w:t>
      </w:r>
    </w:p>
    <w:p w:rsidR="00964300" w:rsidRPr="00C13A01" w:rsidRDefault="00964300" w:rsidP="00B70554">
      <w:pPr>
        <w:pStyle w:val="ListParagraph"/>
        <w:ind w:left="-567"/>
        <w:jc w:val="both"/>
      </w:pPr>
    </w:p>
    <w:p w:rsidR="00964300" w:rsidRPr="00C13A01" w:rsidRDefault="00964300" w:rsidP="00B70554">
      <w:pPr>
        <w:pStyle w:val="ListParagraph"/>
        <w:ind w:left="-567"/>
        <w:jc w:val="both"/>
      </w:pPr>
      <w:r w:rsidRPr="00C13A01">
        <w:t>Данные паспорта: ________   ___________, ___________________________________________,</w:t>
      </w:r>
    </w:p>
    <w:p w:rsidR="00964300" w:rsidRPr="003E07F9" w:rsidRDefault="00964300" w:rsidP="00B70554">
      <w:pPr>
        <w:pStyle w:val="ListParagraph"/>
        <w:ind w:left="-567"/>
        <w:jc w:val="both"/>
        <w:rPr>
          <w:sz w:val="18"/>
          <w:szCs w:val="18"/>
        </w:rPr>
      </w:pPr>
      <w:r w:rsidRPr="00C13A01">
        <w:t xml:space="preserve">                                                    </w:t>
      </w:r>
      <w:r w:rsidRPr="003E07F9">
        <w:rPr>
          <w:sz w:val="18"/>
          <w:szCs w:val="18"/>
        </w:rPr>
        <w:t>(серия)</w:t>
      </w:r>
      <w:r w:rsidRPr="00C13A01">
        <w:t xml:space="preserve">                        </w:t>
      </w:r>
      <w:r>
        <w:rPr>
          <w:sz w:val="18"/>
          <w:szCs w:val="18"/>
        </w:rPr>
        <w:t xml:space="preserve">(номер)                     </w:t>
      </w:r>
      <w:r w:rsidRPr="003E07F9">
        <w:rPr>
          <w:sz w:val="18"/>
          <w:szCs w:val="18"/>
        </w:rPr>
        <w:t xml:space="preserve">             (кем и когда выдан)</w:t>
      </w:r>
    </w:p>
    <w:p w:rsidR="00964300" w:rsidRPr="00C13A01" w:rsidRDefault="00964300" w:rsidP="00B70554">
      <w:pPr>
        <w:pStyle w:val="ListParagraph"/>
        <w:ind w:left="-567"/>
        <w:jc w:val="both"/>
      </w:pPr>
    </w:p>
    <w:p w:rsidR="00964300" w:rsidRPr="00C13A01" w:rsidRDefault="00964300" w:rsidP="00B70554">
      <w:pPr>
        <w:pStyle w:val="ListParagraph"/>
        <w:ind w:left="-567"/>
        <w:jc w:val="both"/>
      </w:pPr>
      <w:r w:rsidRPr="00C13A01">
        <w:t>являясь матерью/отцом______________________________________________________________,</w:t>
      </w:r>
    </w:p>
    <w:p w:rsidR="00964300" w:rsidRPr="003E07F9" w:rsidRDefault="00964300" w:rsidP="00B70554">
      <w:pPr>
        <w:pStyle w:val="ListParagraph"/>
        <w:ind w:left="-567"/>
        <w:jc w:val="both"/>
        <w:rPr>
          <w:sz w:val="18"/>
          <w:szCs w:val="18"/>
        </w:rPr>
      </w:pPr>
      <w:r w:rsidRPr="003E07F9">
        <w:rPr>
          <w:sz w:val="18"/>
          <w:szCs w:val="18"/>
        </w:rPr>
        <w:t xml:space="preserve">                                                                      (фамилия, имя, отчество ребенка)                                             (дата рождения)</w:t>
      </w:r>
    </w:p>
    <w:p w:rsidR="00964300" w:rsidRPr="00C13A01" w:rsidRDefault="00964300" w:rsidP="00B70554">
      <w:pPr>
        <w:pStyle w:val="NoSpacing"/>
        <w:jc w:val="right"/>
        <w:rPr>
          <w:rFonts w:ascii="Times New Roman" w:hAnsi="Times New Roman"/>
          <w:sz w:val="24"/>
          <w:szCs w:val="24"/>
        </w:rPr>
      </w:pPr>
    </w:p>
    <w:p w:rsidR="00964300" w:rsidRPr="00C13A01" w:rsidRDefault="00964300" w:rsidP="00B70554">
      <w:pPr>
        <w:pStyle w:val="NoSpacing"/>
        <w:ind w:left="-567"/>
        <w:jc w:val="both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 xml:space="preserve">В соответствии с </w:t>
      </w:r>
      <w:r w:rsidRPr="00C13A01">
        <w:rPr>
          <w:rFonts w:ascii="Times New Roman" w:hAnsi="Times New Roman"/>
          <w:sz w:val="24"/>
          <w:szCs w:val="24"/>
          <w:u w:val="single"/>
        </w:rPr>
        <w:t xml:space="preserve">федеральным законом </w:t>
      </w:r>
      <w:r w:rsidRPr="00C13A01">
        <w:rPr>
          <w:rFonts w:ascii="Times New Roman" w:hAnsi="Times New Roman"/>
          <w:sz w:val="24"/>
          <w:szCs w:val="24"/>
        </w:rPr>
        <w:t>от 27.07.2006г. № 152-ФЗ «О персональных данных» даю согласие на обработку персональных данных моего ребенка в Отделе по образованию Администрации Суровикинского муниципального района с использованием средств автоматизации или без использования таких средств, включая хранение этих данных в архивах и размещение в информационно- телекоммуникационных сетях с целью предоставления доступа к ним.</w:t>
      </w:r>
    </w:p>
    <w:p w:rsidR="00964300" w:rsidRPr="00C13A01" w:rsidRDefault="00964300" w:rsidP="00B70554">
      <w:pPr>
        <w:pStyle w:val="NoSpacing"/>
        <w:ind w:left="-567"/>
        <w:jc w:val="both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 xml:space="preserve">           Перечень персональных данных, на обработку которых я даю согласие:</w:t>
      </w:r>
    </w:p>
    <w:p w:rsidR="00964300" w:rsidRPr="00C13A01" w:rsidRDefault="00964300" w:rsidP="00B70554">
      <w:pPr>
        <w:pStyle w:val="NoSpacing"/>
        <w:ind w:left="-567"/>
        <w:jc w:val="both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>ФИО ребенка, дата рождения ребенка, адрес, данные свидетельства о рождении, сведения о психологической готовности к обучению в школе, сведения о состоянии здоровья.</w:t>
      </w:r>
    </w:p>
    <w:p w:rsidR="00964300" w:rsidRPr="00C13A01" w:rsidRDefault="00964300" w:rsidP="00B70554">
      <w:pPr>
        <w:pStyle w:val="NoSpacing"/>
        <w:ind w:left="-567"/>
        <w:jc w:val="both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 xml:space="preserve">            Доступ к персональным данным может предоставляться родителям (законным представителям) ребенка, а также работникам Отдела по образованию Администрации Суровикинского муниципального района, Комиссии и образовательного учреждения.</w:t>
      </w:r>
    </w:p>
    <w:p w:rsidR="00964300" w:rsidRPr="00C13A01" w:rsidRDefault="00964300" w:rsidP="00B70554">
      <w:pPr>
        <w:pStyle w:val="NoSpacing"/>
        <w:ind w:left="-567"/>
        <w:jc w:val="both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 xml:space="preserve">             Я предоставляю Комиссии Отдела по образовании Администрации Суровикинского муниципального района осуществлять следующие действия (операции) с персональными данными: сбор,  систематизацию, накопление, хранение, уточнение (обновление, изменение), использование, обезличивание, блокирование, уничтожение.</w:t>
      </w:r>
    </w:p>
    <w:p w:rsidR="00964300" w:rsidRPr="00C13A01" w:rsidRDefault="00964300" w:rsidP="00B70554">
      <w:pPr>
        <w:pStyle w:val="NoSpacing"/>
        <w:ind w:left="-567"/>
        <w:jc w:val="both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 xml:space="preserve">             Я согласен (согласна), что Комиссия Отдела по образованию Администрации Суровикинского муниципального района вправе включать обрабатываемые персональные данные моего ребенка в списки (реестры) и отчетные формы, предусмотренные нормативными документами федеральных и муниципальных органов управления образования, регламентирующими предоставление отчетных данных.</w:t>
      </w:r>
    </w:p>
    <w:p w:rsidR="00964300" w:rsidRPr="00C13A01" w:rsidRDefault="00964300" w:rsidP="00B70554">
      <w:pPr>
        <w:pStyle w:val="NoSpacing"/>
        <w:ind w:left="-567"/>
        <w:jc w:val="both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 xml:space="preserve">                Настоящее согласие дано мной ________________________________________.</w:t>
      </w:r>
    </w:p>
    <w:p w:rsidR="00964300" w:rsidRPr="003E07F9" w:rsidRDefault="00964300" w:rsidP="00B70554">
      <w:pPr>
        <w:pStyle w:val="NoSpacing"/>
        <w:ind w:left="-567"/>
        <w:jc w:val="both"/>
        <w:rPr>
          <w:rFonts w:ascii="Times New Roman" w:hAnsi="Times New Roman"/>
          <w:sz w:val="18"/>
          <w:szCs w:val="18"/>
        </w:rPr>
      </w:pPr>
      <w:r w:rsidRPr="00C13A0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3A01">
        <w:rPr>
          <w:rFonts w:ascii="Times New Roman" w:hAnsi="Times New Roman"/>
          <w:sz w:val="24"/>
          <w:szCs w:val="24"/>
        </w:rPr>
        <w:t xml:space="preserve">    </w:t>
      </w:r>
      <w:r w:rsidRPr="003E07F9">
        <w:rPr>
          <w:rFonts w:ascii="Times New Roman" w:hAnsi="Times New Roman"/>
          <w:sz w:val="18"/>
          <w:szCs w:val="18"/>
        </w:rPr>
        <w:t>(дата)</w:t>
      </w:r>
    </w:p>
    <w:p w:rsidR="00964300" w:rsidRPr="00C13A01" w:rsidRDefault="00964300" w:rsidP="00B70554">
      <w:pPr>
        <w:pStyle w:val="NoSpacing"/>
        <w:ind w:left="-567"/>
        <w:jc w:val="both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 xml:space="preserve">              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Комиссии Отдела по образованию Администрации Суровикинского муниципального района по почте заказным письмом с уведомлением о вручении либо вручен лично в Отделе по образованию Администрации Суровикинского муниципального района.</w:t>
      </w:r>
    </w:p>
    <w:p w:rsidR="00964300" w:rsidRPr="00C13A01" w:rsidRDefault="00964300" w:rsidP="00B70554">
      <w:pPr>
        <w:pStyle w:val="NoSpacing"/>
        <w:ind w:left="-567"/>
        <w:jc w:val="both"/>
        <w:rPr>
          <w:rFonts w:ascii="Times New Roman" w:hAnsi="Times New Roman"/>
          <w:sz w:val="24"/>
          <w:szCs w:val="24"/>
        </w:rPr>
      </w:pPr>
    </w:p>
    <w:p w:rsidR="00964300" w:rsidRPr="00C13A01" w:rsidRDefault="00964300" w:rsidP="00B70554">
      <w:pPr>
        <w:pStyle w:val="NoSpacing"/>
        <w:ind w:left="-567"/>
        <w:jc w:val="both"/>
        <w:rPr>
          <w:rFonts w:ascii="Times New Roman" w:hAnsi="Times New Roman"/>
          <w:sz w:val="24"/>
          <w:szCs w:val="24"/>
        </w:rPr>
      </w:pPr>
    </w:p>
    <w:p w:rsidR="00964300" w:rsidRPr="00C13A01" w:rsidRDefault="00964300" w:rsidP="00B70554">
      <w:pPr>
        <w:pStyle w:val="NoSpacing"/>
        <w:ind w:left="-567"/>
        <w:jc w:val="both"/>
        <w:rPr>
          <w:rFonts w:ascii="Times New Roman" w:hAnsi="Times New Roman"/>
          <w:sz w:val="24"/>
          <w:szCs w:val="24"/>
        </w:rPr>
      </w:pPr>
    </w:p>
    <w:p w:rsidR="00964300" w:rsidRPr="00C13A01" w:rsidRDefault="00964300" w:rsidP="00B70554">
      <w:pPr>
        <w:pStyle w:val="NoSpacing"/>
        <w:ind w:left="-567"/>
        <w:jc w:val="both"/>
        <w:rPr>
          <w:rFonts w:ascii="Times New Roman" w:hAnsi="Times New Roman"/>
          <w:sz w:val="24"/>
          <w:szCs w:val="24"/>
        </w:rPr>
      </w:pPr>
    </w:p>
    <w:p w:rsidR="00964300" w:rsidRPr="00C13A01" w:rsidRDefault="00964300" w:rsidP="00B70554">
      <w:pPr>
        <w:pStyle w:val="NoSpacing"/>
        <w:ind w:left="-567"/>
        <w:jc w:val="both"/>
        <w:rPr>
          <w:rFonts w:ascii="Times New Roman" w:hAnsi="Times New Roman"/>
          <w:sz w:val="24"/>
          <w:szCs w:val="24"/>
        </w:rPr>
      </w:pPr>
      <w:r w:rsidRPr="00C13A01">
        <w:rPr>
          <w:rFonts w:ascii="Times New Roman" w:hAnsi="Times New Roman"/>
          <w:sz w:val="24"/>
          <w:szCs w:val="24"/>
        </w:rPr>
        <w:t>Подпись  ____________________________</w:t>
      </w:r>
    </w:p>
    <w:p w:rsidR="00964300" w:rsidRPr="00C13A01" w:rsidRDefault="00964300" w:rsidP="00042E22">
      <w:pPr>
        <w:pStyle w:val="ListParagraph"/>
        <w:ind w:left="1080"/>
        <w:jc w:val="both"/>
      </w:pPr>
    </w:p>
    <w:p w:rsidR="00964300" w:rsidRPr="00042E22" w:rsidRDefault="00964300" w:rsidP="00042E22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</w:p>
    <w:sectPr w:rsidR="00964300" w:rsidRPr="00042E22" w:rsidSect="0010413E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75D8"/>
    <w:multiLevelType w:val="multilevel"/>
    <w:tmpl w:val="D3ECB4C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">
    <w:nsid w:val="08F9765B"/>
    <w:multiLevelType w:val="multilevel"/>
    <w:tmpl w:val="EB9ED4F8"/>
    <w:lvl w:ilvl="0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3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87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33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5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1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33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39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13" w:hanging="1800"/>
      </w:pPr>
      <w:rPr>
        <w:rFonts w:cs="Times New Roman" w:hint="default"/>
      </w:rPr>
    </w:lvl>
  </w:abstractNum>
  <w:abstractNum w:abstractNumId="2">
    <w:nsid w:val="2267714A"/>
    <w:multiLevelType w:val="multilevel"/>
    <w:tmpl w:val="CA34D420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780" w:hanging="2160"/>
      </w:pPr>
      <w:rPr>
        <w:rFonts w:cs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42E22"/>
    <w:rsid w:val="00042E22"/>
    <w:rsid w:val="00067F85"/>
    <w:rsid w:val="0010413E"/>
    <w:rsid w:val="002C00E5"/>
    <w:rsid w:val="003E07F9"/>
    <w:rsid w:val="00505FB8"/>
    <w:rsid w:val="006847E0"/>
    <w:rsid w:val="006C59B1"/>
    <w:rsid w:val="00783BE2"/>
    <w:rsid w:val="007D4C69"/>
    <w:rsid w:val="00964300"/>
    <w:rsid w:val="00AD6B61"/>
    <w:rsid w:val="00AF2B6C"/>
    <w:rsid w:val="00B70554"/>
    <w:rsid w:val="00C13A01"/>
    <w:rsid w:val="00C950B6"/>
    <w:rsid w:val="00CE7AAE"/>
    <w:rsid w:val="00F43D16"/>
    <w:rsid w:val="00F65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B6C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F2B6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F2B6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F2B6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F2B6C"/>
    <w:rPr>
      <w:rFonts w:ascii="Cambria" w:hAnsi="Cambria" w:cs="Times New Roman"/>
      <w:b/>
      <w:bCs/>
      <w:color w:val="4F81BD"/>
      <w:sz w:val="26"/>
      <w:szCs w:val="26"/>
    </w:rPr>
  </w:style>
  <w:style w:type="paragraph" w:styleId="NoSpacing">
    <w:name w:val="No Spacing"/>
    <w:uiPriority w:val="99"/>
    <w:qFormat/>
    <w:rsid w:val="00AF2B6C"/>
    <w:rPr>
      <w:lang w:eastAsia="en-US"/>
    </w:rPr>
  </w:style>
  <w:style w:type="paragraph" w:styleId="ListParagraph">
    <w:name w:val="List Paragraph"/>
    <w:basedOn w:val="Normal"/>
    <w:uiPriority w:val="99"/>
    <w:qFormat/>
    <w:rsid w:val="00AF2B6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IntenseEmphasis">
    <w:name w:val="Intense Emphasis"/>
    <w:basedOn w:val="DefaultParagraphFont"/>
    <w:uiPriority w:val="99"/>
    <w:qFormat/>
    <w:rsid w:val="00AF2B6C"/>
    <w:rPr>
      <w:rFonts w:cs="Times New Roman"/>
      <w:b/>
      <w:bCs/>
      <w:i/>
      <w:iCs/>
      <w:color w:val="4F81B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45</TotalTime>
  <Pages>4</Pages>
  <Words>1359</Words>
  <Characters>7751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Admin</cp:lastModifiedBy>
  <cp:revision>3</cp:revision>
  <cp:lastPrinted>2018-04-06T12:18:00Z</cp:lastPrinted>
  <dcterms:created xsi:type="dcterms:W3CDTF">2018-04-06T11:34:00Z</dcterms:created>
  <dcterms:modified xsi:type="dcterms:W3CDTF">2018-04-13T12:11:00Z</dcterms:modified>
</cp:coreProperties>
</file>