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4EC" w:rsidRDefault="006A54EC" w:rsidP="00B44A38">
      <w:pPr>
        <w:jc w:val="center"/>
        <w:rPr>
          <w:sz w:val="28"/>
          <w:szCs w:val="28"/>
        </w:rPr>
      </w:pPr>
    </w:p>
    <w:p w:rsidR="006A54EC" w:rsidRPr="00B419DD" w:rsidRDefault="006A54EC" w:rsidP="00B44A38">
      <w:pPr>
        <w:jc w:val="center"/>
        <w:rPr>
          <w:sz w:val="28"/>
          <w:szCs w:val="28"/>
        </w:rPr>
      </w:pPr>
      <w:r w:rsidRPr="00B419DD">
        <w:rPr>
          <w:sz w:val="28"/>
          <w:szCs w:val="28"/>
        </w:rPr>
        <w:t>Муниципальное бюджетное учреждение дополнительного образования</w:t>
      </w:r>
    </w:p>
    <w:p w:rsidR="006A54EC" w:rsidRDefault="006A54EC" w:rsidP="00B44A38">
      <w:pPr>
        <w:jc w:val="center"/>
        <w:rPr>
          <w:sz w:val="28"/>
          <w:szCs w:val="28"/>
        </w:rPr>
      </w:pPr>
      <w:r w:rsidRPr="00B419DD">
        <w:rPr>
          <w:sz w:val="28"/>
          <w:szCs w:val="28"/>
        </w:rPr>
        <w:t>Центр детского туризма</w:t>
      </w:r>
      <w:r>
        <w:rPr>
          <w:sz w:val="28"/>
          <w:szCs w:val="28"/>
        </w:rPr>
        <w:t>, экологии и творчества</w:t>
      </w:r>
      <w:r w:rsidRPr="00B419DD">
        <w:rPr>
          <w:sz w:val="28"/>
          <w:szCs w:val="28"/>
        </w:rPr>
        <w:t xml:space="preserve"> им. Р.Р. Лейцингера</w:t>
      </w:r>
    </w:p>
    <w:p w:rsidR="006A54EC" w:rsidRDefault="006A54EC" w:rsidP="00B44A38">
      <w:pPr>
        <w:jc w:val="center"/>
        <w:rPr>
          <w:sz w:val="28"/>
          <w:szCs w:val="28"/>
        </w:rPr>
      </w:pPr>
    </w:p>
    <w:p w:rsidR="006A54EC" w:rsidRDefault="006A54EC" w:rsidP="00B44A38">
      <w:pPr>
        <w:jc w:val="center"/>
        <w:rPr>
          <w:sz w:val="28"/>
          <w:szCs w:val="28"/>
        </w:rPr>
      </w:pPr>
    </w:p>
    <w:p w:rsidR="006A54EC" w:rsidRDefault="006A54EC" w:rsidP="00B44A38">
      <w:pPr>
        <w:jc w:val="center"/>
        <w:rPr>
          <w:sz w:val="28"/>
          <w:szCs w:val="28"/>
        </w:rPr>
      </w:pPr>
      <w:r w:rsidRPr="005C07DB">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59pt;mso-position-horizontal-relative:char;mso-position-vertical-relative:line">
            <v:imagedata r:id="rId7" o:title=""/>
          </v:shape>
        </w:pict>
      </w:r>
    </w:p>
    <w:p w:rsidR="006A54EC" w:rsidRDefault="006A54EC" w:rsidP="00B44A38">
      <w:pPr>
        <w:jc w:val="center"/>
        <w:rPr>
          <w:sz w:val="28"/>
          <w:szCs w:val="28"/>
        </w:rPr>
      </w:pPr>
    </w:p>
    <w:p w:rsidR="006A54EC" w:rsidRDefault="006A54EC" w:rsidP="00B44A38">
      <w:pPr>
        <w:jc w:val="center"/>
        <w:rPr>
          <w:b/>
          <w:sz w:val="28"/>
          <w:szCs w:val="28"/>
        </w:rPr>
      </w:pPr>
    </w:p>
    <w:p w:rsidR="006A54EC" w:rsidRPr="00A43154" w:rsidRDefault="006A54EC" w:rsidP="00B44A38">
      <w:pPr>
        <w:jc w:val="center"/>
        <w:rPr>
          <w:sz w:val="32"/>
          <w:szCs w:val="32"/>
        </w:rPr>
      </w:pPr>
      <w:r w:rsidRPr="00A43154">
        <w:rPr>
          <w:sz w:val="32"/>
          <w:szCs w:val="32"/>
        </w:rPr>
        <w:t>МЕТОДИЧЕСКОЕ ПОСОБИЕ</w:t>
      </w:r>
    </w:p>
    <w:p w:rsidR="006A54EC" w:rsidRDefault="006A54EC" w:rsidP="00B44A38">
      <w:pPr>
        <w:jc w:val="center"/>
        <w:rPr>
          <w:bCs/>
          <w:sz w:val="32"/>
          <w:szCs w:val="32"/>
        </w:rPr>
      </w:pPr>
      <w:r w:rsidRPr="00A43154">
        <w:rPr>
          <w:bCs/>
          <w:sz w:val="32"/>
          <w:szCs w:val="32"/>
        </w:rPr>
        <w:t xml:space="preserve">для реализации дополнительной общеобразовательной </w:t>
      </w:r>
    </w:p>
    <w:p w:rsidR="006A54EC" w:rsidRPr="00A43154" w:rsidRDefault="006A54EC" w:rsidP="00B44A38">
      <w:pPr>
        <w:jc w:val="center"/>
        <w:rPr>
          <w:bCs/>
          <w:sz w:val="32"/>
          <w:szCs w:val="32"/>
        </w:rPr>
      </w:pPr>
      <w:r w:rsidRPr="00A43154">
        <w:rPr>
          <w:bCs/>
          <w:sz w:val="32"/>
          <w:szCs w:val="32"/>
        </w:rPr>
        <w:t>общеразвивающей программы</w:t>
      </w:r>
    </w:p>
    <w:p w:rsidR="006A54EC" w:rsidRPr="00B44A38" w:rsidRDefault="006A54EC" w:rsidP="00B44A38">
      <w:pPr>
        <w:jc w:val="center"/>
        <w:rPr>
          <w:b/>
          <w:sz w:val="32"/>
          <w:szCs w:val="32"/>
        </w:rPr>
      </w:pPr>
      <w:r w:rsidRPr="00B44A38">
        <w:rPr>
          <w:b/>
          <w:bCs/>
          <w:sz w:val="32"/>
          <w:szCs w:val="32"/>
        </w:rPr>
        <w:t>«Клуб туристской песни»</w:t>
      </w:r>
    </w:p>
    <w:p w:rsidR="006A54EC" w:rsidRPr="00A43154" w:rsidRDefault="006A54EC" w:rsidP="00A43154">
      <w:pPr>
        <w:pStyle w:val="NoSpacing"/>
        <w:jc w:val="center"/>
        <w:rPr>
          <w:rFonts w:ascii="Times New Roman" w:hAnsi="Times New Roman"/>
          <w:sz w:val="32"/>
          <w:szCs w:val="32"/>
        </w:rPr>
      </w:pPr>
      <w:r w:rsidRPr="00A43154">
        <w:rPr>
          <w:rFonts w:ascii="Times New Roman" w:hAnsi="Times New Roman"/>
          <w:sz w:val="32"/>
          <w:szCs w:val="32"/>
        </w:rPr>
        <w:t>проведение лекций-концертов туристской (авторской) песни,</w:t>
      </w:r>
    </w:p>
    <w:p w:rsidR="006A54EC" w:rsidRPr="00A43154" w:rsidRDefault="006A54EC" w:rsidP="00A43154">
      <w:pPr>
        <w:pStyle w:val="NoSpacing"/>
        <w:jc w:val="center"/>
        <w:rPr>
          <w:rFonts w:ascii="Times New Roman" w:hAnsi="Times New Roman"/>
          <w:sz w:val="32"/>
          <w:szCs w:val="32"/>
        </w:rPr>
      </w:pPr>
      <w:r w:rsidRPr="00A43154">
        <w:rPr>
          <w:rFonts w:ascii="Times New Roman" w:hAnsi="Times New Roman"/>
          <w:sz w:val="32"/>
          <w:szCs w:val="32"/>
        </w:rPr>
        <w:t>сценарии, тематические праздники</w:t>
      </w:r>
    </w:p>
    <w:p w:rsidR="006A54EC" w:rsidRPr="00B44A38" w:rsidRDefault="006A54EC" w:rsidP="00B44A38">
      <w:pPr>
        <w:jc w:val="center"/>
        <w:rPr>
          <w:b/>
          <w:sz w:val="32"/>
          <w:szCs w:val="32"/>
        </w:rPr>
      </w:pPr>
    </w:p>
    <w:p w:rsidR="006A54EC" w:rsidRDefault="006A54EC" w:rsidP="00B44A38">
      <w:pPr>
        <w:jc w:val="center"/>
        <w:rPr>
          <w:b/>
          <w:sz w:val="28"/>
          <w:szCs w:val="28"/>
        </w:rPr>
      </w:pPr>
    </w:p>
    <w:p w:rsidR="006A54EC" w:rsidRDefault="006A54EC" w:rsidP="00B44A38">
      <w:pPr>
        <w:jc w:val="right"/>
        <w:rPr>
          <w:sz w:val="28"/>
          <w:szCs w:val="28"/>
        </w:rPr>
      </w:pPr>
    </w:p>
    <w:p w:rsidR="006A54EC" w:rsidRDefault="006A54EC" w:rsidP="00B44A38">
      <w:pPr>
        <w:jc w:val="right"/>
        <w:rPr>
          <w:sz w:val="28"/>
          <w:szCs w:val="28"/>
        </w:rPr>
      </w:pPr>
      <w:r>
        <w:rPr>
          <w:sz w:val="28"/>
          <w:szCs w:val="28"/>
        </w:rPr>
        <w:t>Автор:</w:t>
      </w:r>
    </w:p>
    <w:p w:rsidR="006A54EC" w:rsidRDefault="006A54EC" w:rsidP="00B44A38">
      <w:pPr>
        <w:jc w:val="right"/>
        <w:rPr>
          <w:sz w:val="28"/>
          <w:szCs w:val="28"/>
        </w:rPr>
      </w:pPr>
      <w:r>
        <w:rPr>
          <w:sz w:val="28"/>
          <w:szCs w:val="28"/>
        </w:rPr>
        <w:t>Педагог дополнительного образования</w:t>
      </w:r>
    </w:p>
    <w:p w:rsidR="006A54EC" w:rsidRDefault="006A54EC" w:rsidP="00B44A38">
      <w:pPr>
        <w:jc w:val="right"/>
        <w:rPr>
          <w:sz w:val="28"/>
          <w:szCs w:val="28"/>
        </w:rPr>
      </w:pPr>
      <w:r>
        <w:rPr>
          <w:sz w:val="28"/>
          <w:szCs w:val="28"/>
        </w:rPr>
        <w:t>высшей категории</w:t>
      </w:r>
    </w:p>
    <w:p w:rsidR="006A54EC" w:rsidRDefault="006A54EC" w:rsidP="00B44A38">
      <w:pPr>
        <w:jc w:val="right"/>
        <w:rPr>
          <w:sz w:val="28"/>
          <w:szCs w:val="28"/>
        </w:rPr>
      </w:pPr>
      <w:r>
        <w:rPr>
          <w:sz w:val="28"/>
          <w:szCs w:val="28"/>
        </w:rPr>
        <w:t>МБУДО ЦДТЭиТ им. Р.Р. Лейцингера</w:t>
      </w:r>
    </w:p>
    <w:p w:rsidR="006A54EC" w:rsidRDefault="006A54EC" w:rsidP="00B44A38">
      <w:pPr>
        <w:jc w:val="right"/>
        <w:rPr>
          <w:sz w:val="28"/>
          <w:szCs w:val="28"/>
        </w:rPr>
      </w:pPr>
      <w:r>
        <w:rPr>
          <w:sz w:val="28"/>
          <w:szCs w:val="28"/>
        </w:rPr>
        <w:t xml:space="preserve">Петрова Н.Л. </w:t>
      </w:r>
    </w:p>
    <w:p w:rsidR="006A54EC" w:rsidRPr="00935E0C" w:rsidRDefault="006A54EC" w:rsidP="00B44A38">
      <w:pPr>
        <w:jc w:val="right"/>
      </w:pPr>
      <w:r>
        <w:t>к</w:t>
      </w:r>
      <w:r w:rsidRPr="00935E0C">
        <w:t>онт. 8 9</w:t>
      </w:r>
      <w:r>
        <w:t>2</w:t>
      </w:r>
      <w:r w:rsidRPr="00935E0C">
        <w:t>8</w:t>
      </w:r>
      <w:r>
        <w:t>3461507</w:t>
      </w:r>
    </w:p>
    <w:p w:rsidR="006A54EC" w:rsidRDefault="006A54EC" w:rsidP="00B44A38">
      <w:pPr>
        <w:jc w:val="right"/>
        <w:rPr>
          <w:sz w:val="28"/>
          <w:szCs w:val="28"/>
        </w:rPr>
      </w:pPr>
    </w:p>
    <w:p w:rsidR="006A54EC" w:rsidRDefault="006A54EC" w:rsidP="00B44A38">
      <w:pPr>
        <w:jc w:val="right"/>
        <w:rPr>
          <w:sz w:val="28"/>
          <w:szCs w:val="28"/>
        </w:rPr>
      </w:pPr>
    </w:p>
    <w:p w:rsidR="006A54EC" w:rsidRDefault="006A54EC" w:rsidP="00B44A38">
      <w:pPr>
        <w:jc w:val="center"/>
        <w:rPr>
          <w:sz w:val="28"/>
          <w:szCs w:val="28"/>
        </w:rPr>
      </w:pPr>
    </w:p>
    <w:p w:rsidR="006A54EC" w:rsidRDefault="006A54EC" w:rsidP="00B44A38">
      <w:pPr>
        <w:jc w:val="center"/>
        <w:rPr>
          <w:sz w:val="28"/>
          <w:szCs w:val="28"/>
        </w:rPr>
      </w:pPr>
    </w:p>
    <w:p w:rsidR="006A54EC" w:rsidRDefault="006A54EC" w:rsidP="00B44A38">
      <w:pPr>
        <w:jc w:val="center"/>
        <w:rPr>
          <w:sz w:val="28"/>
          <w:szCs w:val="28"/>
        </w:rPr>
      </w:pPr>
    </w:p>
    <w:p w:rsidR="006A54EC" w:rsidRDefault="006A54EC" w:rsidP="00B44A38">
      <w:pPr>
        <w:jc w:val="center"/>
        <w:rPr>
          <w:sz w:val="28"/>
          <w:szCs w:val="28"/>
        </w:rPr>
      </w:pPr>
    </w:p>
    <w:p w:rsidR="006A54EC" w:rsidRDefault="006A54EC" w:rsidP="00B44A38">
      <w:pPr>
        <w:jc w:val="center"/>
        <w:rPr>
          <w:sz w:val="28"/>
          <w:szCs w:val="28"/>
        </w:rPr>
      </w:pPr>
    </w:p>
    <w:p w:rsidR="006A54EC" w:rsidRDefault="006A54EC" w:rsidP="00B44A38">
      <w:pPr>
        <w:jc w:val="center"/>
        <w:rPr>
          <w:sz w:val="28"/>
          <w:szCs w:val="28"/>
        </w:rPr>
      </w:pPr>
    </w:p>
    <w:p w:rsidR="006A54EC" w:rsidRDefault="006A54EC" w:rsidP="00B44A38">
      <w:pPr>
        <w:jc w:val="center"/>
        <w:rPr>
          <w:sz w:val="28"/>
          <w:szCs w:val="28"/>
        </w:rPr>
      </w:pPr>
    </w:p>
    <w:p w:rsidR="006A54EC" w:rsidRDefault="006A54EC" w:rsidP="00B44A38">
      <w:pPr>
        <w:jc w:val="center"/>
        <w:rPr>
          <w:sz w:val="28"/>
          <w:szCs w:val="28"/>
        </w:rPr>
      </w:pPr>
    </w:p>
    <w:p w:rsidR="006A54EC" w:rsidRDefault="006A54EC" w:rsidP="00B44A38">
      <w:pPr>
        <w:jc w:val="center"/>
        <w:rPr>
          <w:sz w:val="28"/>
          <w:szCs w:val="28"/>
        </w:rPr>
      </w:pPr>
    </w:p>
    <w:p w:rsidR="006A54EC" w:rsidRDefault="006A54EC" w:rsidP="00B44A38">
      <w:pPr>
        <w:jc w:val="center"/>
        <w:rPr>
          <w:sz w:val="28"/>
          <w:szCs w:val="28"/>
        </w:rPr>
      </w:pPr>
    </w:p>
    <w:p w:rsidR="006A54EC" w:rsidRDefault="006A54EC" w:rsidP="00B44A38">
      <w:pPr>
        <w:jc w:val="center"/>
        <w:rPr>
          <w:sz w:val="28"/>
          <w:szCs w:val="28"/>
        </w:rPr>
      </w:pPr>
    </w:p>
    <w:p w:rsidR="006A54EC" w:rsidRDefault="006A54EC" w:rsidP="00B44A38">
      <w:pPr>
        <w:jc w:val="center"/>
        <w:rPr>
          <w:sz w:val="28"/>
          <w:szCs w:val="28"/>
        </w:rPr>
      </w:pPr>
      <w:r>
        <w:rPr>
          <w:sz w:val="28"/>
          <w:szCs w:val="28"/>
        </w:rPr>
        <w:t>г. Пятигорск</w:t>
      </w:r>
    </w:p>
    <w:p w:rsidR="006A54EC" w:rsidRPr="00E46D40" w:rsidRDefault="006A54EC" w:rsidP="00B44A38">
      <w:pPr>
        <w:jc w:val="center"/>
        <w:rPr>
          <w:sz w:val="28"/>
          <w:szCs w:val="28"/>
        </w:rPr>
      </w:pPr>
      <w:r>
        <w:rPr>
          <w:sz w:val="28"/>
          <w:szCs w:val="28"/>
        </w:rPr>
        <w:t>2020г.</w:t>
      </w:r>
    </w:p>
    <w:p w:rsidR="006A54EC" w:rsidRDefault="006A54EC" w:rsidP="00A43154">
      <w:pPr>
        <w:ind w:left="540"/>
        <w:rPr>
          <w:sz w:val="28"/>
          <w:szCs w:val="28"/>
        </w:rPr>
      </w:pPr>
    </w:p>
    <w:p w:rsidR="006A54EC" w:rsidRDefault="006A54EC" w:rsidP="00A43154">
      <w:pPr>
        <w:ind w:left="540"/>
        <w:rPr>
          <w:sz w:val="28"/>
          <w:szCs w:val="28"/>
        </w:rPr>
      </w:pPr>
    </w:p>
    <w:p w:rsidR="006A54EC" w:rsidRDefault="006A54EC" w:rsidP="00A43154">
      <w:pPr>
        <w:ind w:left="540"/>
        <w:rPr>
          <w:sz w:val="28"/>
          <w:szCs w:val="28"/>
        </w:rPr>
      </w:pPr>
      <w:r>
        <w:rPr>
          <w:sz w:val="28"/>
          <w:szCs w:val="28"/>
        </w:rPr>
        <w:t xml:space="preserve">СОДЕРЖАНИЕ </w:t>
      </w:r>
      <w:r w:rsidRPr="00120BAC">
        <w:rPr>
          <w:sz w:val="28"/>
          <w:szCs w:val="28"/>
        </w:rPr>
        <w:t>МЕТОДИЧЕСК</w:t>
      </w:r>
      <w:r>
        <w:rPr>
          <w:sz w:val="28"/>
          <w:szCs w:val="28"/>
        </w:rPr>
        <w:t>ОГО</w:t>
      </w:r>
      <w:r w:rsidRPr="00120BAC">
        <w:rPr>
          <w:sz w:val="28"/>
          <w:szCs w:val="28"/>
        </w:rPr>
        <w:t xml:space="preserve"> </w:t>
      </w:r>
      <w:r>
        <w:rPr>
          <w:sz w:val="28"/>
          <w:szCs w:val="28"/>
        </w:rPr>
        <w:t>ПОСОБИЯ:</w:t>
      </w:r>
    </w:p>
    <w:p w:rsidR="006A54EC" w:rsidRDefault="006A54EC" w:rsidP="00A43154">
      <w:pPr>
        <w:ind w:left="540"/>
        <w:rPr>
          <w:sz w:val="28"/>
          <w:szCs w:val="28"/>
        </w:rPr>
      </w:pPr>
    </w:p>
    <w:p w:rsidR="006A54EC" w:rsidRPr="00A43154" w:rsidRDefault="006A54EC" w:rsidP="00A43154">
      <w:pPr>
        <w:pStyle w:val="NoSpacing"/>
        <w:ind w:left="540"/>
        <w:rPr>
          <w:rFonts w:ascii="Times New Roman" w:hAnsi="Times New Roman"/>
          <w:b/>
          <w:sz w:val="28"/>
          <w:szCs w:val="28"/>
        </w:rPr>
      </w:pPr>
      <w:r w:rsidRPr="00A43154">
        <w:rPr>
          <w:rFonts w:ascii="Times New Roman" w:hAnsi="Times New Roman"/>
          <w:b/>
          <w:sz w:val="28"/>
          <w:szCs w:val="28"/>
        </w:rPr>
        <w:t>1. Пояснительная записка</w:t>
      </w:r>
    </w:p>
    <w:p w:rsidR="006A54EC" w:rsidRPr="00B70796" w:rsidRDefault="006A54EC" w:rsidP="00A43154">
      <w:pPr>
        <w:ind w:left="540"/>
        <w:rPr>
          <w:sz w:val="28"/>
          <w:szCs w:val="28"/>
        </w:rPr>
      </w:pPr>
      <w:r w:rsidRPr="00B70796">
        <w:rPr>
          <w:sz w:val="28"/>
          <w:szCs w:val="28"/>
        </w:rPr>
        <w:t>1.1. Актуальность, цель, задачи, новизна методической разработки</w:t>
      </w:r>
    </w:p>
    <w:p w:rsidR="006A54EC" w:rsidRPr="00B70796" w:rsidRDefault="006A54EC" w:rsidP="00A43154">
      <w:pPr>
        <w:ind w:left="540"/>
        <w:rPr>
          <w:sz w:val="28"/>
          <w:szCs w:val="28"/>
        </w:rPr>
      </w:pPr>
      <w:r>
        <w:rPr>
          <w:sz w:val="28"/>
          <w:szCs w:val="28"/>
        </w:rPr>
        <w:t>1.2. Нормативно-правовая база</w:t>
      </w:r>
    </w:p>
    <w:p w:rsidR="006A54EC" w:rsidRDefault="006A54EC" w:rsidP="00A43154">
      <w:pPr>
        <w:ind w:left="540"/>
        <w:rPr>
          <w:b/>
          <w:sz w:val="28"/>
          <w:szCs w:val="28"/>
        </w:rPr>
      </w:pPr>
      <w:r w:rsidRPr="003829E0">
        <w:rPr>
          <w:b/>
          <w:sz w:val="28"/>
          <w:szCs w:val="28"/>
        </w:rPr>
        <w:t>2.</w:t>
      </w:r>
      <w:r>
        <w:rPr>
          <w:sz w:val="28"/>
          <w:szCs w:val="28"/>
        </w:rPr>
        <w:t xml:space="preserve"> </w:t>
      </w:r>
      <w:r w:rsidRPr="00211E4E">
        <w:rPr>
          <w:b/>
          <w:sz w:val="28"/>
          <w:szCs w:val="28"/>
        </w:rPr>
        <w:t>Основная часть:</w:t>
      </w:r>
    </w:p>
    <w:p w:rsidR="006A54EC" w:rsidRPr="00B44A38" w:rsidRDefault="006A54EC" w:rsidP="00A43154">
      <w:pPr>
        <w:ind w:left="540"/>
        <w:jc w:val="both"/>
        <w:rPr>
          <w:sz w:val="28"/>
          <w:szCs w:val="28"/>
        </w:rPr>
      </w:pPr>
      <w:r>
        <w:rPr>
          <w:sz w:val="28"/>
          <w:szCs w:val="28"/>
        </w:rPr>
        <w:t xml:space="preserve">2.1. </w:t>
      </w:r>
      <w:r w:rsidRPr="00B44A38">
        <w:rPr>
          <w:sz w:val="28"/>
          <w:szCs w:val="28"/>
        </w:rPr>
        <w:t>Сценарий лекции-концерта из истории возникновения жанра «авторской песни»</w:t>
      </w:r>
    </w:p>
    <w:p w:rsidR="006A54EC" w:rsidRPr="00B44A38" w:rsidRDefault="006A54EC" w:rsidP="00A43154">
      <w:pPr>
        <w:ind w:left="540"/>
        <w:jc w:val="both"/>
        <w:rPr>
          <w:sz w:val="28"/>
          <w:szCs w:val="28"/>
        </w:rPr>
      </w:pPr>
      <w:r w:rsidRPr="00B44A38">
        <w:rPr>
          <w:sz w:val="28"/>
          <w:szCs w:val="28"/>
        </w:rPr>
        <w:t>«ЗДРАВСТВУЙТЕ, ЛЮДИ!»</w:t>
      </w:r>
      <w:r>
        <w:rPr>
          <w:sz w:val="28"/>
          <w:szCs w:val="28"/>
        </w:rPr>
        <w:t>.</w:t>
      </w:r>
    </w:p>
    <w:p w:rsidR="006A54EC" w:rsidRPr="00B44A38" w:rsidRDefault="006A54EC" w:rsidP="00A43154">
      <w:pPr>
        <w:pStyle w:val="NoSpacing"/>
        <w:ind w:left="540"/>
        <w:jc w:val="both"/>
        <w:rPr>
          <w:rFonts w:ascii="Times New Roman" w:hAnsi="Times New Roman"/>
          <w:sz w:val="28"/>
          <w:szCs w:val="28"/>
        </w:rPr>
      </w:pPr>
      <w:r>
        <w:rPr>
          <w:rFonts w:ascii="Times New Roman" w:hAnsi="Times New Roman"/>
          <w:sz w:val="28"/>
          <w:szCs w:val="28"/>
        </w:rPr>
        <w:t xml:space="preserve">2.2. </w:t>
      </w:r>
      <w:r w:rsidRPr="005C200E">
        <w:rPr>
          <w:rFonts w:ascii="Times New Roman" w:hAnsi="Times New Roman"/>
          <w:sz w:val="28"/>
          <w:szCs w:val="28"/>
        </w:rPr>
        <w:t>Сценарий, посвящённый теме войны в творчестве В.Высоцкого</w:t>
      </w:r>
      <w:r w:rsidRPr="005C200E">
        <w:rPr>
          <w:rFonts w:ascii="Times New Roman" w:hAnsi="Times New Roman"/>
          <w:b/>
          <w:sz w:val="28"/>
          <w:szCs w:val="28"/>
        </w:rPr>
        <w:t xml:space="preserve"> </w:t>
      </w:r>
      <w:r w:rsidRPr="00B44A38">
        <w:rPr>
          <w:rFonts w:ascii="Times New Roman" w:hAnsi="Times New Roman"/>
          <w:sz w:val="28"/>
          <w:szCs w:val="28"/>
        </w:rPr>
        <w:t>«ВРЕМЯ ПОДВИГИ ЭТИ НЕ СТЁРЛО»</w:t>
      </w:r>
      <w:r>
        <w:rPr>
          <w:rFonts w:ascii="Times New Roman" w:hAnsi="Times New Roman"/>
          <w:sz w:val="28"/>
          <w:szCs w:val="28"/>
        </w:rPr>
        <w:t>.</w:t>
      </w:r>
    </w:p>
    <w:p w:rsidR="006A54EC" w:rsidRPr="00B44A38" w:rsidRDefault="006A54EC" w:rsidP="00A43154">
      <w:pPr>
        <w:pStyle w:val="BodyText"/>
        <w:spacing w:after="0"/>
        <w:ind w:left="540"/>
        <w:jc w:val="both"/>
        <w:rPr>
          <w:sz w:val="28"/>
          <w:szCs w:val="28"/>
        </w:rPr>
      </w:pPr>
      <w:r>
        <w:rPr>
          <w:sz w:val="28"/>
          <w:szCs w:val="28"/>
        </w:rPr>
        <w:t>2.3</w:t>
      </w:r>
      <w:r w:rsidRPr="00B44A38">
        <w:rPr>
          <w:sz w:val="28"/>
          <w:szCs w:val="28"/>
        </w:rPr>
        <w:t>. Сценарий музыкально – литературной композиции, посвящённой творчеству Булата Окуджавы «ТЕРПЕНИЕ И ВЕРА, ЛЮБОВЬ И ВОЛШЕБСТВО»</w:t>
      </w:r>
      <w:r>
        <w:rPr>
          <w:sz w:val="28"/>
          <w:szCs w:val="28"/>
        </w:rPr>
        <w:t>.</w:t>
      </w:r>
    </w:p>
    <w:p w:rsidR="006A54EC" w:rsidRPr="00A43154" w:rsidRDefault="006A54EC" w:rsidP="00A43154">
      <w:pPr>
        <w:ind w:left="540"/>
        <w:jc w:val="both"/>
        <w:rPr>
          <w:sz w:val="28"/>
          <w:szCs w:val="28"/>
        </w:rPr>
      </w:pPr>
      <w:r>
        <w:rPr>
          <w:sz w:val="28"/>
          <w:szCs w:val="28"/>
        </w:rPr>
        <w:t>2.4</w:t>
      </w:r>
      <w:r w:rsidRPr="00EE4158">
        <w:rPr>
          <w:sz w:val="28"/>
          <w:szCs w:val="28"/>
        </w:rPr>
        <w:t xml:space="preserve">. Сценарий для детей 3-5 классов (итоговый концерт в конце учебного года для детей, занимающихся в объединении «бардовская песня» Клуба туристской песни) </w:t>
      </w:r>
      <w:r w:rsidRPr="00A43154">
        <w:rPr>
          <w:sz w:val="28"/>
          <w:szCs w:val="28"/>
        </w:rPr>
        <w:t>«Ветер странствий»</w:t>
      </w:r>
      <w:r>
        <w:rPr>
          <w:sz w:val="28"/>
          <w:szCs w:val="28"/>
        </w:rPr>
        <w:t>.</w:t>
      </w:r>
    </w:p>
    <w:p w:rsidR="006A54EC" w:rsidRPr="00C476F6" w:rsidRDefault="006A54EC" w:rsidP="00C476F6">
      <w:pPr>
        <w:ind w:left="540"/>
        <w:jc w:val="both"/>
        <w:rPr>
          <w:sz w:val="28"/>
          <w:szCs w:val="28"/>
        </w:rPr>
      </w:pPr>
      <w:r w:rsidRPr="00C476F6">
        <w:rPr>
          <w:sz w:val="28"/>
          <w:szCs w:val="28"/>
        </w:rPr>
        <w:t xml:space="preserve">2.5. Положение </w:t>
      </w:r>
      <w:r w:rsidRPr="00C476F6">
        <w:rPr>
          <w:snapToGrid w:val="0"/>
          <w:sz w:val="28"/>
          <w:szCs w:val="28"/>
        </w:rPr>
        <w:t>о проведении  традиционного открытого детского фестиваля-конкурса бардовской песни ЦДТЭиТ «Ветер странствий».</w:t>
      </w:r>
    </w:p>
    <w:p w:rsidR="006A54EC" w:rsidRPr="00EE4158" w:rsidRDefault="006A54EC" w:rsidP="00A43154">
      <w:pPr>
        <w:pStyle w:val="BodyText"/>
        <w:spacing w:after="0"/>
        <w:ind w:left="540"/>
        <w:jc w:val="both"/>
        <w:rPr>
          <w:sz w:val="28"/>
          <w:szCs w:val="28"/>
        </w:rPr>
      </w:pPr>
      <w:r>
        <w:rPr>
          <w:sz w:val="28"/>
          <w:szCs w:val="28"/>
        </w:rPr>
        <w:t>2.6</w:t>
      </w:r>
      <w:r w:rsidRPr="00EE4158">
        <w:rPr>
          <w:sz w:val="28"/>
          <w:szCs w:val="28"/>
        </w:rPr>
        <w:t>. Сценарий музыкально – литературной программы, посвящённой творчеству Марины Цветаевой «Птица Феникс – всемирные Цветаевские костры»</w:t>
      </w:r>
      <w:r>
        <w:rPr>
          <w:sz w:val="28"/>
          <w:szCs w:val="28"/>
        </w:rPr>
        <w:t>.</w:t>
      </w:r>
    </w:p>
    <w:p w:rsidR="006A54EC" w:rsidRDefault="006A54EC" w:rsidP="00A43154">
      <w:pPr>
        <w:pStyle w:val="NoSpacing"/>
        <w:ind w:left="540"/>
        <w:jc w:val="both"/>
        <w:rPr>
          <w:rFonts w:ascii="Times New Roman" w:hAnsi="Times New Roman"/>
          <w:sz w:val="28"/>
          <w:szCs w:val="28"/>
        </w:rPr>
      </w:pPr>
      <w:r w:rsidRPr="00C476F6">
        <w:rPr>
          <w:rFonts w:ascii="Times New Roman" w:hAnsi="Times New Roman"/>
          <w:sz w:val="28"/>
          <w:szCs w:val="28"/>
        </w:rPr>
        <w:t>2.7. Сценарий 10–го Цветаевского Костра на Северном Кавказе</w:t>
      </w:r>
      <w:r>
        <w:rPr>
          <w:rFonts w:ascii="Times New Roman" w:hAnsi="Times New Roman"/>
          <w:sz w:val="28"/>
          <w:szCs w:val="28"/>
        </w:rPr>
        <w:t>.</w:t>
      </w:r>
    </w:p>
    <w:p w:rsidR="006A54EC" w:rsidRPr="0071768E" w:rsidRDefault="006A54EC" w:rsidP="0071768E">
      <w:pPr>
        <w:pStyle w:val="NoSpacing"/>
        <w:ind w:left="540"/>
        <w:jc w:val="both"/>
        <w:rPr>
          <w:rFonts w:ascii="Times New Roman" w:hAnsi="Times New Roman"/>
          <w:sz w:val="28"/>
          <w:szCs w:val="28"/>
        </w:rPr>
      </w:pPr>
      <w:r w:rsidRPr="0071768E">
        <w:rPr>
          <w:rFonts w:ascii="Times New Roman" w:hAnsi="Times New Roman"/>
          <w:sz w:val="28"/>
          <w:szCs w:val="28"/>
        </w:rPr>
        <w:t xml:space="preserve">2.8. </w:t>
      </w:r>
      <w:r w:rsidRPr="0071768E">
        <w:rPr>
          <w:rFonts w:ascii="Times New Roman" w:hAnsi="Times New Roman"/>
          <w:b/>
          <w:sz w:val="28"/>
          <w:szCs w:val="28"/>
        </w:rPr>
        <w:t>«Тарусе, вдали от неё»</w:t>
      </w:r>
      <w:r>
        <w:rPr>
          <w:rFonts w:ascii="Times New Roman" w:hAnsi="Times New Roman"/>
          <w:b/>
          <w:sz w:val="28"/>
          <w:szCs w:val="28"/>
        </w:rPr>
        <w:t xml:space="preserve"> </w:t>
      </w:r>
      <w:r w:rsidRPr="0071768E">
        <w:rPr>
          <w:rFonts w:ascii="Times New Roman" w:hAnsi="Times New Roman"/>
          <w:sz w:val="28"/>
          <w:szCs w:val="28"/>
        </w:rPr>
        <w:t>Сценарий выступления на «2-м Цветаевском костре» в г. Ставрополе,</w:t>
      </w:r>
      <w:r>
        <w:rPr>
          <w:rFonts w:ascii="Times New Roman" w:hAnsi="Times New Roman"/>
          <w:sz w:val="28"/>
          <w:szCs w:val="28"/>
        </w:rPr>
        <w:t xml:space="preserve"> </w:t>
      </w:r>
      <w:r w:rsidRPr="0071768E">
        <w:rPr>
          <w:rFonts w:ascii="Times New Roman" w:hAnsi="Times New Roman"/>
          <w:sz w:val="28"/>
          <w:szCs w:val="28"/>
        </w:rPr>
        <w:t>посвящённый 125-летию  со дня рождения Анастасии Ивановны Цветаевой, родной сестры поэта Серебряного века Марины Цветаевой</w:t>
      </w:r>
    </w:p>
    <w:p w:rsidR="006A54EC" w:rsidRPr="00C476F6" w:rsidRDefault="006A54EC" w:rsidP="00C476F6">
      <w:pPr>
        <w:ind w:left="540"/>
        <w:contextualSpacing/>
        <w:jc w:val="both"/>
        <w:rPr>
          <w:sz w:val="28"/>
          <w:szCs w:val="28"/>
        </w:rPr>
      </w:pPr>
      <w:r>
        <w:rPr>
          <w:sz w:val="28"/>
          <w:szCs w:val="28"/>
        </w:rPr>
        <w:t>2.9</w:t>
      </w:r>
      <w:r w:rsidRPr="00C476F6">
        <w:rPr>
          <w:sz w:val="28"/>
          <w:szCs w:val="28"/>
        </w:rPr>
        <w:t>. Сценарий выступления воспитанников ЦДТЭиТ им. Р.Р. Лейцингера</w:t>
      </w:r>
      <w:r>
        <w:rPr>
          <w:sz w:val="28"/>
          <w:szCs w:val="28"/>
        </w:rPr>
        <w:t xml:space="preserve"> </w:t>
      </w:r>
      <w:r w:rsidRPr="00C476F6">
        <w:rPr>
          <w:sz w:val="28"/>
          <w:szCs w:val="28"/>
        </w:rPr>
        <w:t>у «Памятника воинам – защитникам Приэльбрусья и главного Кавказского хребта» в рамках культурно-патриотической акции «Знамя Победы над Эльбрусом».</w:t>
      </w:r>
    </w:p>
    <w:p w:rsidR="006A54EC" w:rsidRPr="00C476F6" w:rsidRDefault="006A54EC" w:rsidP="00C476F6">
      <w:pPr>
        <w:ind w:left="540"/>
        <w:contextualSpacing/>
        <w:jc w:val="both"/>
        <w:rPr>
          <w:sz w:val="28"/>
          <w:szCs w:val="28"/>
        </w:rPr>
      </w:pPr>
      <w:r w:rsidRPr="00C476F6">
        <w:rPr>
          <w:sz w:val="28"/>
          <w:szCs w:val="28"/>
        </w:rPr>
        <w:t>2.</w:t>
      </w:r>
      <w:r>
        <w:rPr>
          <w:sz w:val="28"/>
          <w:szCs w:val="28"/>
        </w:rPr>
        <w:t>10</w:t>
      </w:r>
      <w:r w:rsidRPr="00C476F6">
        <w:rPr>
          <w:sz w:val="28"/>
          <w:szCs w:val="28"/>
        </w:rPr>
        <w:t>. Сценарий музыкально-поэтической программы в мемориальном комплексе «Музей-памятник защитникам перевалов Кавказа» КЧР в рамках культурно-патриотической акции «Флаги Победы над Кавказом».</w:t>
      </w:r>
    </w:p>
    <w:p w:rsidR="006A54EC" w:rsidRPr="00C476F6" w:rsidRDefault="006A54EC" w:rsidP="00C476F6">
      <w:pPr>
        <w:ind w:left="540"/>
        <w:contextualSpacing/>
        <w:jc w:val="both"/>
        <w:rPr>
          <w:sz w:val="28"/>
          <w:szCs w:val="28"/>
        </w:rPr>
      </w:pPr>
      <w:r w:rsidRPr="00C476F6">
        <w:rPr>
          <w:sz w:val="28"/>
          <w:szCs w:val="28"/>
        </w:rPr>
        <w:t>2.1</w:t>
      </w:r>
      <w:r>
        <w:rPr>
          <w:sz w:val="28"/>
          <w:szCs w:val="28"/>
        </w:rPr>
        <w:t>1</w:t>
      </w:r>
      <w:r w:rsidRPr="00C476F6">
        <w:rPr>
          <w:sz w:val="28"/>
          <w:szCs w:val="28"/>
        </w:rPr>
        <w:t xml:space="preserve">. Положение </w:t>
      </w:r>
      <w:r w:rsidRPr="00C476F6">
        <w:rPr>
          <w:snapToGrid w:val="0"/>
          <w:sz w:val="28"/>
          <w:szCs w:val="28"/>
        </w:rPr>
        <w:t>о проведении традиционного фестиваля авторской песни ЮФО и СКФО «Юцианская осень».</w:t>
      </w:r>
    </w:p>
    <w:p w:rsidR="006A54EC" w:rsidRPr="00C476F6" w:rsidRDefault="006A54EC" w:rsidP="00C476F6">
      <w:pPr>
        <w:pStyle w:val="NoSpacing"/>
        <w:ind w:left="540"/>
        <w:jc w:val="both"/>
        <w:rPr>
          <w:rFonts w:ascii="Times New Roman" w:hAnsi="Times New Roman"/>
          <w:sz w:val="28"/>
          <w:szCs w:val="28"/>
        </w:rPr>
      </w:pPr>
      <w:r>
        <w:rPr>
          <w:rFonts w:ascii="Times New Roman" w:hAnsi="Times New Roman"/>
          <w:sz w:val="28"/>
          <w:szCs w:val="28"/>
        </w:rPr>
        <w:t>2.12. Сборник песен «Друзья не растут в огороде» для обучающихся в Клубе туристской песни. Автор – составитель Петрова Н.Л.</w:t>
      </w:r>
    </w:p>
    <w:p w:rsidR="006A54EC" w:rsidRPr="00EE4158" w:rsidRDefault="006A54EC" w:rsidP="00A43154">
      <w:pPr>
        <w:pStyle w:val="NoSpacing"/>
        <w:ind w:left="540"/>
        <w:jc w:val="both"/>
        <w:rPr>
          <w:rFonts w:ascii="Times New Roman" w:hAnsi="Times New Roman"/>
          <w:sz w:val="28"/>
          <w:szCs w:val="28"/>
        </w:rPr>
      </w:pPr>
    </w:p>
    <w:p w:rsidR="006A54EC" w:rsidRPr="00EE4158" w:rsidRDefault="006A54EC" w:rsidP="00A43154">
      <w:pPr>
        <w:pStyle w:val="NoSpacing"/>
        <w:ind w:left="540"/>
        <w:jc w:val="both"/>
        <w:rPr>
          <w:rFonts w:ascii="Times New Roman" w:hAnsi="Times New Roman"/>
          <w:sz w:val="28"/>
          <w:szCs w:val="28"/>
        </w:rPr>
      </w:pPr>
    </w:p>
    <w:p w:rsidR="006A54EC" w:rsidRDefault="006A54EC" w:rsidP="00A43154">
      <w:pPr>
        <w:pStyle w:val="NoSpacing"/>
        <w:ind w:left="540"/>
        <w:jc w:val="both"/>
        <w:rPr>
          <w:rFonts w:ascii="Times New Roman" w:hAnsi="Times New Roman"/>
          <w:sz w:val="24"/>
          <w:szCs w:val="24"/>
        </w:rPr>
      </w:pPr>
    </w:p>
    <w:p w:rsidR="006A54EC" w:rsidRDefault="006A54EC" w:rsidP="00763B2F">
      <w:pPr>
        <w:pStyle w:val="NoSpacing"/>
        <w:jc w:val="center"/>
        <w:rPr>
          <w:rFonts w:ascii="Times New Roman" w:hAnsi="Times New Roman"/>
          <w:sz w:val="24"/>
          <w:szCs w:val="24"/>
        </w:rPr>
      </w:pPr>
    </w:p>
    <w:p w:rsidR="006A54EC" w:rsidRDefault="006A54EC" w:rsidP="00763B2F">
      <w:pPr>
        <w:pStyle w:val="NoSpacing"/>
        <w:jc w:val="center"/>
        <w:rPr>
          <w:rFonts w:ascii="Times New Roman" w:hAnsi="Times New Roman"/>
          <w:sz w:val="24"/>
          <w:szCs w:val="24"/>
        </w:rPr>
      </w:pPr>
    </w:p>
    <w:p w:rsidR="006A54EC" w:rsidRDefault="006A54EC" w:rsidP="00763B2F">
      <w:pPr>
        <w:pStyle w:val="NoSpacing"/>
        <w:jc w:val="center"/>
        <w:rPr>
          <w:rFonts w:ascii="Times New Roman" w:hAnsi="Times New Roman"/>
          <w:sz w:val="24"/>
          <w:szCs w:val="24"/>
        </w:rPr>
      </w:pPr>
    </w:p>
    <w:p w:rsidR="006A54EC" w:rsidRDefault="006A54EC" w:rsidP="00763B2F">
      <w:pPr>
        <w:pStyle w:val="NoSpacing"/>
        <w:jc w:val="center"/>
        <w:rPr>
          <w:rFonts w:ascii="Times New Roman" w:hAnsi="Times New Roman"/>
          <w:sz w:val="24"/>
          <w:szCs w:val="24"/>
        </w:rPr>
      </w:pPr>
    </w:p>
    <w:p w:rsidR="006A54EC" w:rsidRDefault="006A54EC" w:rsidP="00763B2F">
      <w:pPr>
        <w:pStyle w:val="NoSpacing"/>
        <w:jc w:val="center"/>
        <w:rPr>
          <w:rFonts w:ascii="Times New Roman" w:hAnsi="Times New Roman"/>
          <w:sz w:val="24"/>
          <w:szCs w:val="24"/>
        </w:rPr>
      </w:pPr>
    </w:p>
    <w:p w:rsidR="006A54EC" w:rsidRDefault="006A54EC" w:rsidP="00763B2F">
      <w:pPr>
        <w:pStyle w:val="NoSpacing"/>
        <w:jc w:val="center"/>
        <w:rPr>
          <w:rFonts w:ascii="Times New Roman" w:hAnsi="Times New Roman"/>
          <w:sz w:val="24"/>
          <w:szCs w:val="24"/>
        </w:rPr>
      </w:pPr>
    </w:p>
    <w:p w:rsidR="006A54EC" w:rsidRDefault="006A54EC" w:rsidP="00763B2F">
      <w:pPr>
        <w:pStyle w:val="NoSpacing"/>
        <w:jc w:val="center"/>
        <w:rPr>
          <w:rFonts w:ascii="Times New Roman" w:hAnsi="Times New Roman"/>
          <w:sz w:val="24"/>
          <w:szCs w:val="24"/>
        </w:rPr>
      </w:pPr>
    </w:p>
    <w:p w:rsidR="006A54EC" w:rsidRDefault="006A54EC" w:rsidP="00763B2F">
      <w:pPr>
        <w:pStyle w:val="NoSpacing"/>
        <w:jc w:val="center"/>
        <w:rPr>
          <w:rFonts w:ascii="Times New Roman" w:hAnsi="Times New Roman"/>
          <w:sz w:val="24"/>
          <w:szCs w:val="24"/>
        </w:rPr>
      </w:pPr>
    </w:p>
    <w:p w:rsidR="006A54EC" w:rsidRDefault="006A54EC" w:rsidP="00763B2F">
      <w:pPr>
        <w:pStyle w:val="NoSpacing"/>
        <w:jc w:val="center"/>
        <w:rPr>
          <w:rFonts w:ascii="Times New Roman" w:hAnsi="Times New Roman"/>
          <w:sz w:val="24"/>
          <w:szCs w:val="24"/>
        </w:rPr>
      </w:pPr>
    </w:p>
    <w:p w:rsidR="006A54EC" w:rsidRDefault="006A54EC" w:rsidP="00763B2F">
      <w:pPr>
        <w:pStyle w:val="NoSpacing"/>
        <w:jc w:val="center"/>
        <w:rPr>
          <w:rFonts w:ascii="Times New Roman" w:hAnsi="Times New Roman"/>
          <w:sz w:val="24"/>
          <w:szCs w:val="24"/>
        </w:rPr>
      </w:pPr>
    </w:p>
    <w:p w:rsidR="006A54EC" w:rsidRDefault="006A54EC" w:rsidP="00763B2F">
      <w:pPr>
        <w:pStyle w:val="NoSpacing"/>
        <w:jc w:val="center"/>
        <w:rPr>
          <w:rFonts w:ascii="Times New Roman" w:hAnsi="Times New Roman"/>
          <w:sz w:val="24"/>
          <w:szCs w:val="24"/>
        </w:rPr>
      </w:pPr>
    </w:p>
    <w:p w:rsidR="006A54EC" w:rsidRDefault="006A54EC" w:rsidP="00763B2F">
      <w:pPr>
        <w:pStyle w:val="NoSpacing"/>
        <w:jc w:val="center"/>
        <w:rPr>
          <w:rFonts w:ascii="Times New Roman" w:hAnsi="Times New Roman"/>
          <w:sz w:val="24"/>
          <w:szCs w:val="24"/>
        </w:rPr>
      </w:pPr>
    </w:p>
    <w:p w:rsidR="006A54EC" w:rsidRDefault="006A54EC" w:rsidP="00763B2F">
      <w:pPr>
        <w:pStyle w:val="NoSpacing"/>
        <w:jc w:val="center"/>
        <w:rPr>
          <w:rFonts w:ascii="Times New Roman" w:hAnsi="Times New Roman"/>
          <w:sz w:val="24"/>
          <w:szCs w:val="24"/>
        </w:rPr>
      </w:pPr>
    </w:p>
    <w:p w:rsidR="006A54EC" w:rsidRDefault="006A54EC" w:rsidP="00763B2F">
      <w:pPr>
        <w:pStyle w:val="NoSpacing"/>
        <w:jc w:val="center"/>
        <w:rPr>
          <w:rFonts w:ascii="Times New Roman" w:hAnsi="Times New Roman"/>
          <w:sz w:val="24"/>
          <w:szCs w:val="24"/>
        </w:rPr>
      </w:pPr>
      <w:r w:rsidRPr="00A43154">
        <w:rPr>
          <w:rFonts w:ascii="Times New Roman" w:hAnsi="Times New Roman"/>
          <w:b/>
          <w:sz w:val="28"/>
          <w:szCs w:val="28"/>
        </w:rPr>
        <w:t>Пояснительная записка</w:t>
      </w:r>
    </w:p>
    <w:p w:rsidR="006A54EC" w:rsidRDefault="006A54EC" w:rsidP="00763B2F">
      <w:pPr>
        <w:pStyle w:val="NoSpacing"/>
        <w:jc w:val="center"/>
        <w:rPr>
          <w:rFonts w:ascii="Times New Roman" w:hAnsi="Times New Roman"/>
          <w:sz w:val="24"/>
          <w:szCs w:val="24"/>
        </w:rPr>
      </w:pPr>
    </w:p>
    <w:p w:rsidR="006A54EC" w:rsidRPr="0097230A" w:rsidRDefault="006A54EC" w:rsidP="00E661FB">
      <w:pPr>
        <w:pStyle w:val="NoSpacing"/>
        <w:ind w:left="540" w:firstLine="708"/>
        <w:jc w:val="both"/>
        <w:rPr>
          <w:rFonts w:ascii="Times New Roman" w:hAnsi="Times New Roman"/>
          <w:sz w:val="24"/>
          <w:szCs w:val="24"/>
        </w:rPr>
      </w:pPr>
      <w:r w:rsidRPr="0097230A">
        <w:rPr>
          <w:rFonts w:ascii="Times New Roman" w:hAnsi="Times New Roman"/>
          <w:sz w:val="24"/>
          <w:szCs w:val="24"/>
        </w:rPr>
        <w:t xml:space="preserve">Жанр авторской (бардовской, туристской) песни имеет многовековую историю и существует с момента появления человечества. Он имел разные названия, свои особенности, бытовал в разных странах и уголках нашей земли. Это трубадуры и менестрели во Франции, миннезингеры и мейстерзингеры в Германии, всем известные ваганты – студенты-школяры, в древней Руси - это легендарный певец-сказитель - Баян. Но суть этих песен была и остаётся неизменной - вселять в людей свет и истину своей песней, формируя словами образы, исцеляющие душу. </w:t>
      </w:r>
    </w:p>
    <w:p w:rsidR="006A54EC" w:rsidRPr="0097230A" w:rsidRDefault="006A54EC" w:rsidP="00E661FB">
      <w:pPr>
        <w:pStyle w:val="NoSpacing"/>
        <w:ind w:left="540" w:firstLine="708"/>
        <w:jc w:val="both"/>
        <w:rPr>
          <w:rFonts w:ascii="Times New Roman" w:hAnsi="Times New Roman"/>
          <w:sz w:val="24"/>
          <w:szCs w:val="24"/>
        </w:rPr>
      </w:pPr>
      <w:r w:rsidRPr="0097230A">
        <w:rPr>
          <w:rFonts w:ascii="Times New Roman" w:hAnsi="Times New Roman"/>
          <w:sz w:val="24"/>
          <w:szCs w:val="24"/>
        </w:rPr>
        <w:t xml:space="preserve">Авторская песня, как феномен нашей культуры, возникла в середине 50-х годов XX века. Появилась поэзия поколения, и в том числе – звучащая, песенная. Тогда и возник круг таких поэтов, как А. Галич, В. Высоцкий, Ю. Визбор, Б Окуджава, Ада Якушева, А. Городницкий, Е. Клячкин, В. Берковский. Образовавшиеся Клубы самодеятельной - туристской песни объединили авторов, исполнителей и почитателей этого жанра. </w:t>
      </w:r>
    </w:p>
    <w:p w:rsidR="006A54EC" w:rsidRPr="0097230A" w:rsidRDefault="006A54EC" w:rsidP="00E661FB">
      <w:pPr>
        <w:pStyle w:val="NoSpacing"/>
        <w:ind w:left="540" w:firstLine="708"/>
        <w:jc w:val="both"/>
        <w:rPr>
          <w:rFonts w:ascii="Times New Roman" w:hAnsi="Times New Roman"/>
          <w:sz w:val="24"/>
          <w:szCs w:val="24"/>
        </w:rPr>
      </w:pPr>
      <w:r w:rsidRPr="0097230A">
        <w:rPr>
          <w:rFonts w:ascii="Times New Roman" w:hAnsi="Times New Roman"/>
          <w:sz w:val="24"/>
          <w:szCs w:val="24"/>
        </w:rPr>
        <w:t xml:space="preserve">Сегодняшний интерес к авторской и туристской песне не случаен. Наше общество, несколько деградировав, потеряло духовность, молодому человеку трудно разобраться в том информационном потоке, который обрушился на него. Исторически сложилось так, что во все времена и в радости и в горе рядом была песня. Потребность петь – наша национальная черта. Особенно это ярко проявляется у молодёжи и подростков. Это обусловлено и возрастным физиологическим и психологическим развитием. Практически каждый подросток в определённый период берёт в руки гитару и пытается петь. Но большинство имеют низкий уровень музыкальной культуры. </w:t>
      </w:r>
    </w:p>
    <w:p w:rsidR="006A54EC" w:rsidRPr="0097230A" w:rsidRDefault="006A54EC" w:rsidP="00E661FB">
      <w:pPr>
        <w:pStyle w:val="NoSpacing"/>
        <w:ind w:left="540" w:firstLine="708"/>
        <w:jc w:val="both"/>
        <w:rPr>
          <w:rFonts w:ascii="Times New Roman" w:hAnsi="Times New Roman"/>
          <w:sz w:val="24"/>
          <w:szCs w:val="24"/>
        </w:rPr>
      </w:pPr>
      <w:r w:rsidRPr="0097230A">
        <w:rPr>
          <w:rFonts w:ascii="Times New Roman" w:hAnsi="Times New Roman"/>
          <w:sz w:val="24"/>
          <w:szCs w:val="24"/>
        </w:rPr>
        <w:t>Разработанные мною сценарии помогут педагогам школ, руководителям туристских и молодёжных объединений открыть для своих воспитанников жанр бардовской</w:t>
      </w:r>
      <w:r>
        <w:rPr>
          <w:rFonts w:ascii="Times New Roman" w:hAnsi="Times New Roman"/>
          <w:sz w:val="24"/>
          <w:szCs w:val="24"/>
        </w:rPr>
        <w:t xml:space="preserve"> и туристской</w:t>
      </w:r>
      <w:r w:rsidRPr="0097230A">
        <w:rPr>
          <w:rFonts w:ascii="Times New Roman" w:hAnsi="Times New Roman"/>
          <w:sz w:val="24"/>
          <w:szCs w:val="24"/>
        </w:rPr>
        <w:t xml:space="preserve"> песни, показать великое множество абсолютно не похожих друг на друга авторов, за каждым из которых открывается свой могучий песенный и душевный мир. Песни, собранные мною</w:t>
      </w:r>
      <w:r>
        <w:rPr>
          <w:rFonts w:ascii="Times New Roman" w:hAnsi="Times New Roman"/>
          <w:sz w:val="24"/>
          <w:szCs w:val="24"/>
        </w:rPr>
        <w:t xml:space="preserve"> и напечатанные</w:t>
      </w:r>
      <w:r w:rsidRPr="0097230A">
        <w:rPr>
          <w:rFonts w:ascii="Times New Roman" w:hAnsi="Times New Roman"/>
          <w:sz w:val="24"/>
          <w:szCs w:val="24"/>
        </w:rPr>
        <w:t xml:space="preserve"> в сборник</w:t>
      </w:r>
      <w:r>
        <w:rPr>
          <w:rFonts w:ascii="Times New Roman" w:hAnsi="Times New Roman"/>
          <w:sz w:val="24"/>
          <w:szCs w:val="24"/>
        </w:rPr>
        <w:t>е</w:t>
      </w:r>
      <w:r w:rsidRPr="0097230A">
        <w:rPr>
          <w:rFonts w:ascii="Times New Roman" w:hAnsi="Times New Roman"/>
          <w:sz w:val="24"/>
          <w:szCs w:val="24"/>
        </w:rPr>
        <w:t xml:space="preserve"> «Друзья не растут в огороде», можно использовать для изучения. </w:t>
      </w:r>
    </w:p>
    <w:p w:rsidR="006A54EC" w:rsidRPr="0097230A" w:rsidRDefault="006A54EC" w:rsidP="00E661FB">
      <w:pPr>
        <w:pStyle w:val="NoSpacing"/>
        <w:ind w:left="540" w:firstLine="708"/>
        <w:jc w:val="both"/>
        <w:rPr>
          <w:rFonts w:ascii="Times New Roman" w:hAnsi="Times New Roman"/>
          <w:sz w:val="24"/>
          <w:szCs w:val="24"/>
        </w:rPr>
      </w:pPr>
      <w:r w:rsidRPr="0097230A">
        <w:rPr>
          <w:rFonts w:ascii="Times New Roman" w:hAnsi="Times New Roman"/>
          <w:sz w:val="24"/>
          <w:szCs w:val="24"/>
        </w:rPr>
        <w:t>Методические пособия в форме сценария дают возможность мне со своим коллективом обратиться к любой аудитории, активно включая, в том числе и слушателей, в действо, порой отводя им роль ведущих и рассказчиков, т.к. готовый сценарий не требует большого времени для подготовки. Музыкальный материал исполняется воспитанниками клуба туристской песни, где от них также требуется самообладание, ис</w:t>
      </w:r>
      <w:r>
        <w:rPr>
          <w:rFonts w:ascii="Times New Roman" w:hAnsi="Times New Roman"/>
          <w:sz w:val="24"/>
          <w:szCs w:val="24"/>
        </w:rPr>
        <w:t>полнительская воля, артистизм.</w:t>
      </w:r>
    </w:p>
    <w:p w:rsidR="006A54EC" w:rsidRPr="0097230A" w:rsidRDefault="006A54EC" w:rsidP="00E661FB">
      <w:pPr>
        <w:pStyle w:val="NoSpacing"/>
        <w:ind w:left="540" w:firstLine="708"/>
        <w:jc w:val="both"/>
        <w:rPr>
          <w:rFonts w:ascii="Times New Roman" w:hAnsi="Times New Roman"/>
          <w:sz w:val="24"/>
          <w:szCs w:val="24"/>
        </w:rPr>
      </w:pPr>
      <w:r>
        <w:rPr>
          <w:rFonts w:ascii="Times New Roman" w:hAnsi="Times New Roman"/>
          <w:sz w:val="24"/>
          <w:szCs w:val="24"/>
        </w:rPr>
        <w:t>Предложенное Методическое пособие, а также</w:t>
      </w:r>
      <w:r w:rsidRPr="0097230A">
        <w:rPr>
          <w:rFonts w:ascii="Times New Roman" w:hAnsi="Times New Roman"/>
          <w:sz w:val="24"/>
          <w:szCs w:val="24"/>
        </w:rPr>
        <w:t xml:space="preserve"> сборник песен «Друзья не растут в огороде» - является своего рода учебником, где собраны лучшие образцы бардовской</w:t>
      </w:r>
      <w:r>
        <w:rPr>
          <w:rFonts w:ascii="Times New Roman" w:hAnsi="Times New Roman"/>
          <w:sz w:val="24"/>
          <w:szCs w:val="24"/>
        </w:rPr>
        <w:t xml:space="preserve"> и туристской</w:t>
      </w:r>
      <w:r w:rsidRPr="0097230A">
        <w:rPr>
          <w:rFonts w:ascii="Times New Roman" w:hAnsi="Times New Roman"/>
          <w:sz w:val="24"/>
          <w:szCs w:val="24"/>
        </w:rPr>
        <w:t xml:space="preserve"> песни для школьников. Многие песни написаны с обозначением аккордов.</w:t>
      </w:r>
    </w:p>
    <w:p w:rsidR="006A54EC" w:rsidRPr="0097230A" w:rsidRDefault="006A54EC" w:rsidP="00E661FB">
      <w:pPr>
        <w:pStyle w:val="NoSpacing"/>
        <w:ind w:left="540" w:firstLine="708"/>
        <w:jc w:val="both"/>
        <w:rPr>
          <w:rFonts w:ascii="Times New Roman" w:hAnsi="Times New Roman"/>
          <w:b/>
          <w:color w:val="000000"/>
          <w:sz w:val="24"/>
          <w:szCs w:val="24"/>
        </w:rPr>
      </w:pPr>
      <w:r w:rsidRPr="0097230A">
        <w:rPr>
          <w:rFonts w:ascii="Times New Roman" w:hAnsi="Times New Roman"/>
          <w:b/>
          <w:color w:val="000000"/>
          <w:sz w:val="24"/>
          <w:szCs w:val="24"/>
        </w:rPr>
        <w:t>Поводом для создания методических рекомендаций послужили:</w:t>
      </w:r>
    </w:p>
    <w:p w:rsidR="006A54EC" w:rsidRPr="0097230A" w:rsidRDefault="006A54EC" w:rsidP="00E661FB">
      <w:pPr>
        <w:pStyle w:val="NoSpacing"/>
        <w:ind w:left="540"/>
        <w:jc w:val="both"/>
        <w:rPr>
          <w:rFonts w:ascii="Times New Roman" w:hAnsi="Times New Roman"/>
          <w:color w:val="000000"/>
          <w:sz w:val="24"/>
          <w:szCs w:val="24"/>
        </w:rPr>
      </w:pPr>
      <w:r w:rsidRPr="0097230A">
        <w:rPr>
          <w:rFonts w:ascii="Times New Roman" w:hAnsi="Times New Roman"/>
          <w:color w:val="000000"/>
          <w:sz w:val="24"/>
          <w:szCs w:val="24"/>
        </w:rPr>
        <w:t>-Накопленный</w:t>
      </w:r>
      <w:r>
        <w:rPr>
          <w:rFonts w:ascii="Times New Roman" w:hAnsi="Times New Roman"/>
          <w:color w:val="000000"/>
          <w:sz w:val="24"/>
          <w:szCs w:val="24"/>
        </w:rPr>
        <w:t xml:space="preserve"> мною</w:t>
      </w:r>
      <w:r w:rsidRPr="0097230A">
        <w:rPr>
          <w:rFonts w:ascii="Times New Roman" w:hAnsi="Times New Roman"/>
          <w:color w:val="000000"/>
          <w:sz w:val="24"/>
          <w:szCs w:val="24"/>
        </w:rPr>
        <w:t xml:space="preserve"> опыт работы,</w:t>
      </w:r>
      <w:r>
        <w:rPr>
          <w:rFonts w:ascii="Times New Roman" w:hAnsi="Times New Roman"/>
          <w:color w:val="000000"/>
          <w:sz w:val="24"/>
          <w:szCs w:val="24"/>
        </w:rPr>
        <w:t xml:space="preserve"> подготовки, проведения и участия в разных творческих мероприятиях,</w:t>
      </w:r>
      <w:r w:rsidRPr="0097230A">
        <w:rPr>
          <w:rFonts w:ascii="Times New Roman" w:hAnsi="Times New Roman"/>
          <w:color w:val="000000"/>
          <w:sz w:val="24"/>
          <w:szCs w:val="24"/>
        </w:rPr>
        <w:t xml:space="preserve"> который опирается на высокий уровень заинтересованности и активности обучающихся; </w:t>
      </w:r>
    </w:p>
    <w:p w:rsidR="006A54EC" w:rsidRPr="0097230A" w:rsidRDefault="006A54EC" w:rsidP="00E661FB">
      <w:pPr>
        <w:pStyle w:val="NoSpacing"/>
        <w:ind w:left="540"/>
        <w:jc w:val="both"/>
        <w:rPr>
          <w:rFonts w:ascii="Times New Roman" w:hAnsi="Times New Roman"/>
          <w:sz w:val="24"/>
          <w:szCs w:val="24"/>
        </w:rPr>
      </w:pPr>
      <w:r w:rsidRPr="0097230A">
        <w:rPr>
          <w:rFonts w:ascii="Times New Roman" w:hAnsi="Times New Roman"/>
          <w:sz w:val="24"/>
          <w:szCs w:val="24"/>
        </w:rPr>
        <w:t xml:space="preserve">-Потребность в сохранении культурных традиций и популяризации бардовской-туристской песни для воспитания детей в духе активной жизненной позиции и здорового образа жизни. Перспектива дальнейшего развития туризма в регионе, используя ресурсы туристской песни. </w:t>
      </w:r>
    </w:p>
    <w:p w:rsidR="006A54EC" w:rsidRPr="0097230A" w:rsidRDefault="006A54EC" w:rsidP="00E661FB">
      <w:pPr>
        <w:pStyle w:val="NoSpacing"/>
        <w:ind w:left="540"/>
        <w:jc w:val="both"/>
        <w:rPr>
          <w:rFonts w:ascii="Times New Roman" w:hAnsi="Times New Roman"/>
          <w:color w:val="000000"/>
          <w:sz w:val="24"/>
          <w:szCs w:val="24"/>
        </w:rPr>
      </w:pPr>
      <w:r w:rsidRPr="0097230A">
        <w:rPr>
          <w:rFonts w:ascii="Times New Roman" w:hAnsi="Times New Roman"/>
          <w:color w:val="000000"/>
          <w:sz w:val="24"/>
          <w:szCs w:val="24"/>
        </w:rPr>
        <w:t xml:space="preserve">-Раннее приобщение обучающихся к участию в концертах, тематических вечерах, в фестивалях </w:t>
      </w:r>
      <w:r>
        <w:rPr>
          <w:rFonts w:ascii="Times New Roman" w:hAnsi="Times New Roman"/>
          <w:color w:val="000000"/>
          <w:sz w:val="24"/>
          <w:szCs w:val="24"/>
        </w:rPr>
        <w:t xml:space="preserve"> туристской, </w:t>
      </w:r>
      <w:r w:rsidRPr="0097230A">
        <w:rPr>
          <w:rFonts w:ascii="Times New Roman" w:hAnsi="Times New Roman"/>
          <w:color w:val="000000"/>
          <w:sz w:val="24"/>
          <w:szCs w:val="24"/>
        </w:rPr>
        <w:t>авторской песни.</w:t>
      </w:r>
    </w:p>
    <w:p w:rsidR="006A54EC" w:rsidRPr="0097230A" w:rsidRDefault="006A54EC" w:rsidP="00E661FB">
      <w:pPr>
        <w:pStyle w:val="NoSpacing"/>
        <w:ind w:left="540" w:firstLine="708"/>
        <w:jc w:val="both"/>
        <w:rPr>
          <w:rFonts w:ascii="Times New Roman" w:hAnsi="Times New Roman"/>
          <w:sz w:val="24"/>
          <w:szCs w:val="24"/>
        </w:rPr>
      </w:pPr>
      <w:r w:rsidRPr="0097230A">
        <w:rPr>
          <w:rFonts w:ascii="Times New Roman" w:hAnsi="Times New Roman"/>
          <w:b/>
          <w:sz w:val="24"/>
          <w:szCs w:val="24"/>
        </w:rPr>
        <w:t xml:space="preserve">Актуальность методических рекомендаций </w:t>
      </w:r>
    </w:p>
    <w:p w:rsidR="006A54EC" w:rsidRPr="0097230A" w:rsidRDefault="006A54EC" w:rsidP="00E661FB">
      <w:pPr>
        <w:ind w:left="540" w:firstLine="720"/>
        <w:jc w:val="both"/>
      </w:pPr>
      <w:r>
        <w:t xml:space="preserve">С помощью предложенных материалов </w:t>
      </w:r>
      <w:r w:rsidRPr="0097230A">
        <w:t>разносторонне</w:t>
      </w:r>
      <w:r>
        <w:t xml:space="preserve"> и</w:t>
      </w:r>
      <w:r w:rsidRPr="0097230A">
        <w:t xml:space="preserve"> комплексно воздейств</w:t>
      </w:r>
      <w:r>
        <w:t>овать</w:t>
      </w:r>
      <w:r w:rsidRPr="0097230A">
        <w:t xml:space="preserve"> на личность ребенка, успешно</w:t>
      </w:r>
      <w:r>
        <w:t xml:space="preserve"> сочетания</w:t>
      </w:r>
      <w:r w:rsidRPr="0097230A">
        <w:t xml:space="preserve"> спортивно</w:t>
      </w:r>
      <w:r>
        <w:t>е</w:t>
      </w:r>
      <w:r w:rsidRPr="0097230A">
        <w:t xml:space="preserve"> и творческо-эстетическо</w:t>
      </w:r>
      <w:r>
        <w:t>е</w:t>
      </w:r>
      <w:r w:rsidRPr="0097230A">
        <w:t xml:space="preserve"> развити</w:t>
      </w:r>
      <w:r>
        <w:t>е</w:t>
      </w:r>
      <w:r w:rsidRPr="0097230A">
        <w:t>. Это безусловное достоинство педагогически грамотно организованной работы с детьми.</w:t>
      </w:r>
    </w:p>
    <w:p w:rsidR="006A54EC" w:rsidRPr="0097230A" w:rsidRDefault="006A54EC" w:rsidP="00E661FB">
      <w:pPr>
        <w:ind w:left="540" w:firstLine="720"/>
        <w:jc w:val="both"/>
      </w:pPr>
      <w:r w:rsidRPr="0097230A">
        <w:t>Регулярные занятия туризмом, краеведением, туристской песней формируют духовный облик воспитанника, его характер, жизненные ориентиры, отношение к другим людям, к родине, к природе, к труду. Для воспитания эстетического чувства нужны яркие впечатления, которые в изобилии дает туризм, а дополняет его туристская песня. Чем богаче мир, окружающий ребенка, тем богаче и разнообразнее его личность.</w:t>
      </w:r>
    </w:p>
    <w:p w:rsidR="006A54EC" w:rsidRDefault="006A54EC" w:rsidP="00E661FB">
      <w:pPr>
        <w:pStyle w:val="NoSpacing"/>
        <w:ind w:left="540" w:firstLine="708"/>
        <w:jc w:val="both"/>
        <w:rPr>
          <w:rFonts w:ascii="Times New Roman" w:hAnsi="Times New Roman"/>
          <w:sz w:val="24"/>
          <w:szCs w:val="24"/>
        </w:rPr>
      </w:pPr>
      <w:r w:rsidRPr="0097230A">
        <w:rPr>
          <w:rFonts w:ascii="Times New Roman" w:hAnsi="Times New Roman"/>
          <w:color w:val="000000"/>
          <w:sz w:val="24"/>
          <w:szCs w:val="24"/>
        </w:rPr>
        <w:t>Немаловажно то, что д</w:t>
      </w:r>
      <w:r w:rsidRPr="0097230A">
        <w:rPr>
          <w:rFonts w:ascii="Times New Roman" w:hAnsi="Times New Roman"/>
          <w:sz w:val="24"/>
          <w:szCs w:val="24"/>
        </w:rPr>
        <w:t>оминантой в авторской песне является стихотворный текст, которому подчинены и музыка, и манера исполнения. Поэтому дети, слушающие туристские, авторские песни, осваивают главную жизненную составляющую – умение сострадать, сочувствовать, развивают образность мышления, самовыражение через творческое начало.</w:t>
      </w:r>
    </w:p>
    <w:p w:rsidR="006A54EC" w:rsidRPr="0097230A" w:rsidRDefault="006A54EC" w:rsidP="00E661FB">
      <w:pPr>
        <w:pStyle w:val="NoSpacing"/>
        <w:ind w:left="540" w:firstLine="708"/>
        <w:jc w:val="both"/>
        <w:rPr>
          <w:rFonts w:ascii="Times New Roman" w:hAnsi="Times New Roman"/>
          <w:b/>
          <w:bCs/>
          <w:color w:val="000000"/>
          <w:sz w:val="24"/>
          <w:szCs w:val="24"/>
        </w:rPr>
      </w:pPr>
      <w:r w:rsidRPr="0097230A">
        <w:rPr>
          <w:rFonts w:ascii="Times New Roman" w:hAnsi="Times New Roman"/>
          <w:b/>
          <w:bCs/>
          <w:color w:val="000000"/>
          <w:sz w:val="24"/>
          <w:szCs w:val="24"/>
        </w:rPr>
        <w:t xml:space="preserve">Отличительная особенность </w:t>
      </w:r>
    </w:p>
    <w:p w:rsidR="006A54EC" w:rsidRPr="0097230A" w:rsidRDefault="006A54EC" w:rsidP="00E661FB">
      <w:pPr>
        <w:pStyle w:val="NoSpacing"/>
        <w:ind w:left="540"/>
        <w:jc w:val="both"/>
        <w:rPr>
          <w:rFonts w:ascii="Times New Roman" w:hAnsi="Times New Roman"/>
          <w:sz w:val="24"/>
          <w:szCs w:val="24"/>
        </w:rPr>
      </w:pPr>
      <w:r w:rsidRPr="0097230A">
        <w:rPr>
          <w:rFonts w:ascii="Times New Roman" w:hAnsi="Times New Roman"/>
          <w:sz w:val="24"/>
          <w:szCs w:val="24"/>
        </w:rPr>
        <w:t xml:space="preserve">заключается в том, что бардовская - туристская песня беспроигрышно подкупает своей искренностью, находит отклик в душах слушателей, заставляет вслушаться и задуматься. Романтика этих песен зовёт в дорогу, в лес, на природу, приобщает к здоровому образу жизни. Да ещё, когда подросток видит таких же ребят как он, но хорошо владеющих игрой на гитаре и поющих песни, которые заставляют работать мысли, чувства, память, сердце, душу, ему становиться понятно, как реализовать свой творческий потенциал. </w:t>
      </w:r>
    </w:p>
    <w:p w:rsidR="006A54EC" w:rsidRDefault="006A54EC" w:rsidP="00E661FB">
      <w:pPr>
        <w:pStyle w:val="NoSpacing"/>
        <w:ind w:left="540"/>
        <w:jc w:val="both"/>
        <w:rPr>
          <w:rFonts w:ascii="Times New Roman" w:hAnsi="Times New Roman"/>
          <w:sz w:val="24"/>
          <w:szCs w:val="24"/>
        </w:rPr>
      </w:pPr>
      <w:r w:rsidRPr="0097230A">
        <w:rPr>
          <w:rFonts w:ascii="Times New Roman" w:hAnsi="Times New Roman"/>
          <w:sz w:val="24"/>
          <w:szCs w:val="24"/>
        </w:rPr>
        <w:t>Предложенные мною лекции-концерты и сценарии мероприятий являются прекрасным способом популяризации жанра и вовлечения ребят к занятиям активным туризмом через творчество, изучение туристских</w:t>
      </w:r>
      <w:r>
        <w:rPr>
          <w:rFonts w:ascii="Times New Roman" w:hAnsi="Times New Roman"/>
          <w:sz w:val="24"/>
          <w:szCs w:val="24"/>
        </w:rPr>
        <w:t xml:space="preserve"> </w:t>
      </w:r>
      <w:r w:rsidRPr="0097230A">
        <w:rPr>
          <w:rFonts w:ascii="Times New Roman" w:hAnsi="Times New Roman"/>
          <w:sz w:val="24"/>
          <w:szCs w:val="24"/>
        </w:rPr>
        <w:t>песен.</w:t>
      </w:r>
    </w:p>
    <w:p w:rsidR="006A54EC" w:rsidRDefault="006A54EC" w:rsidP="00E661FB">
      <w:pPr>
        <w:pStyle w:val="NoSpacing"/>
        <w:ind w:left="540"/>
        <w:jc w:val="both"/>
        <w:rPr>
          <w:rFonts w:ascii="Times New Roman" w:hAnsi="Times New Roman"/>
          <w:sz w:val="24"/>
          <w:szCs w:val="24"/>
        </w:rPr>
      </w:pPr>
    </w:p>
    <w:p w:rsidR="006A54EC" w:rsidRPr="00755A5C" w:rsidRDefault="006A54EC" w:rsidP="00E661FB">
      <w:pPr>
        <w:pStyle w:val="BodyTextIndent2"/>
        <w:spacing w:line="240" w:lineRule="auto"/>
        <w:ind w:left="540" w:firstLine="283"/>
        <w:jc w:val="both"/>
      </w:pPr>
      <w:r w:rsidRPr="00755A5C">
        <w:rPr>
          <w:b/>
        </w:rPr>
        <w:t>Нормативно-правовая база</w:t>
      </w:r>
      <w:r w:rsidRPr="00755A5C">
        <w:t xml:space="preserve"> методических рекомендаций:</w:t>
      </w:r>
    </w:p>
    <w:p w:rsidR="006A54EC" w:rsidRPr="00755A5C" w:rsidRDefault="006A54EC" w:rsidP="00E661FB">
      <w:pPr>
        <w:ind w:left="540"/>
        <w:contextualSpacing/>
        <w:jc w:val="both"/>
      </w:pPr>
      <w:r w:rsidRPr="00755A5C">
        <w:t>- Федеральный закон от 29.12.2012 г. №273-ФЗ «Об образовании в Российской Федерации» (последняя редакция);</w:t>
      </w:r>
    </w:p>
    <w:p w:rsidR="006A54EC" w:rsidRPr="00755A5C" w:rsidRDefault="006A54EC" w:rsidP="00E661FB">
      <w:pPr>
        <w:ind w:left="540"/>
        <w:contextualSpacing/>
        <w:jc w:val="both"/>
      </w:pPr>
      <w:r w:rsidRPr="00755A5C">
        <w:t xml:space="preserve">- Федеральный закон от 28 декабря </w:t>
      </w:r>
      <w:smartTag w:uri="urn:schemas-microsoft-com:office:smarttags" w:element="metricconverter">
        <w:smartTagPr>
          <w:attr w:name="ProductID" w:val="2016 г"/>
        </w:smartTagPr>
        <w:r w:rsidRPr="00755A5C">
          <w:t>2016 г</w:t>
        </w:r>
      </w:smartTag>
      <w:r w:rsidRPr="00755A5C">
        <w:t>. N 465-ФЗ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w:t>
      </w:r>
    </w:p>
    <w:p w:rsidR="006A54EC" w:rsidRPr="00755A5C" w:rsidRDefault="006A54EC" w:rsidP="00E661FB">
      <w:pPr>
        <w:ind w:left="540"/>
        <w:contextualSpacing/>
        <w:jc w:val="both"/>
      </w:pPr>
      <w:r w:rsidRPr="00755A5C">
        <w:t xml:space="preserve">- Стратегия развития воспитания в Российской Федерации на период до 2025 года (утверждена распоряжением Правительства Российской Федерации от 29 мая </w:t>
      </w:r>
      <w:smartTag w:uri="urn:schemas-microsoft-com:office:smarttags" w:element="metricconverter">
        <w:smartTagPr>
          <w:attr w:name="ProductID" w:val="2015 г"/>
        </w:smartTagPr>
        <w:r w:rsidRPr="00755A5C">
          <w:t>2015 г</w:t>
        </w:r>
      </w:smartTag>
      <w:r w:rsidRPr="00755A5C">
        <w:t xml:space="preserve">. № 996-р); </w:t>
      </w:r>
    </w:p>
    <w:p w:rsidR="006A54EC" w:rsidRPr="00755A5C" w:rsidRDefault="006A54EC" w:rsidP="00E661FB">
      <w:pPr>
        <w:ind w:left="540"/>
        <w:contextualSpacing/>
        <w:jc w:val="both"/>
      </w:pPr>
      <w:r w:rsidRPr="00755A5C">
        <w:t xml:space="preserve">- Приказ Министерства образования и науки РФ от 29 августа </w:t>
      </w:r>
      <w:smartTag w:uri="urn:schemas-microsoft-com:office:smarttags" w:element="metricconverter">
        <w:smartTagPr>
          <w:attr w:name="ProductID" w:val="2013 г"/>
        </w:smartTagPr>
        <w:r w:rsidRPr="00755A5C">
          <w:t>2013 г</w:t>
        </w:r>
      </w:smartTag>
      <w:r w:rsidRPr="00755A5C">
        <w:t>. № 1008 «Об утверждении порядка организации и осуществления образовательной деятельности по дополнительным общеобразовательным программам»;</w:t>
      </w:r>
    </w:p>
    <w:p w:rsidR="006A54EC" w:rsidRPr="00755A5C" w:rsidRDefault="006A54EC" w:rsidP="00E661FB">
      <w:pPr>
        <w:ind w:left="540"/>
        <w:contextualSpacing/>
        <w:jc w:val="both"/>
      </w:pPr>
      <w:r w:rsidRPr="00755A5C">
        <w:t>- Концепция развития дополнительного образования в РФ (утверждена распоряжением Правительства РФ от 04. 09.2014 № 1726-Р);</w:t>
      </w:r>
    </w:p>
    <w:p w:rsidR="006A54EC" w:rsidRPr="00755A5C" w:rsidRDefault="006A54EC" w:rsidP="00E661FB">
      <w:pPr>
        <w:ind w:left="540"/>
        <w:contextualSpacing/>
        <w:jc w:val="both"/>
      </w:pPr>
      <w:r w:rsidRPr="00755A5C">
        <w:t xml:space="preserve">- План мероприятий на 2015 - 2020 годы по реализации Концепции развития дополнительного образования детей, утвержденной распоряжением Правительства Российской Федерации от 4 сентября 2014 г. № 1726-р; </w:t>
      </w:r>
    </w:p>
    <w:p w:rsidR="006A54EC" w:rsidRPr="00755A5C" w:rsidRDefault="006A54EC" w:rsidP="00E661FB">
      <w:pPr>
        <w:ind w:left="540"/>
        <w:contextualSpacing/>
        <w:jc w:val="both"/>
      </w:pPr>
      <w:r w:rsidRPr="00755A5C">
        <w:t>- Постановление Главного государственного санитарного врача Российской Федерации от 4 июля 2014 года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6A54EC" w:rsidRPr="00755A5C" w:rsidRDefault="006A54EC" w:rsidP="00E661FB">
      <w:pPr>
        <w:ind w:left="540"/>
        <w:contextualSpacing/>
        <w:jc w:val="both"/>
      </w:pPr>
      <w:r w:rsidRPr="00755A5C">
        <w:t>-  Письмо Минобрнауки РФ от 11.12.2006 № 06-1844 «О Примерных требованиях к программам дополнительного образования детей» (рассматривается только как методические рекомендации);</w:t>
      </w:r>
    </w:p>
    <w:p w:rsidR="006A54EC" w:rsidRPr="00755A5C" w:rsidRDefault="006A54EC" w:rsidP="00E661FB">
      <w:pPr>
        <w:ind w:left="540"/>
        <w:contextualSpacing/>
        <w:jc w:val="both"/>
      </w:pPr>
      <w:r w:rsidRPr="00755A5C">
        <w:t>- Закон Ставропольского края от 30 июля 2013 года №72-кз «Об образовании».</w:t>
      </w:r>
    </w:p>
    <w:p w:rsidR="006A54EC" w:rsidRPr="00755A5C" w:rsidRDefault="006A54EC" w:rsidP="00E661FB">
      <w:pPr>
        <w:pStyle w:val="ListParagraph"/>
        <w:ind w:left="540"/>
        <w:jc w:val="both"/>
        <w:rPr>
          <w:rFonts w:ascii="Times New Roman" w:hAnsi="Times New Roman"/>
          <w:b/>
          <w:snapToGrid w:val="0"/>
        </w:rPr>
      </w:pPr>
      <w:r w:rsidRPr="00755A5C">
        <w:rPr>
          <w:rFonts w:ascii="Times New Roman" w:hAnsi="Times New Roman"/>
          <w:b/>
          <w:snapToGrid w:val="0"/>
        </w:rPr>
        <w:t>Организационные формы реализации:</w:t>
      </w:r>
    </w:p>
    <w:p w:rsidR="006A54EC" w:rsidRPr="00755A5C" w:rsidRDefault="006A54EC" w:rsidP="00E661FB">
      <w:pPr>
        <w:pStyle w:val="ListParagraph"/>
        <w:ind w:left="540"/>
        <w:jc w:val="both"/>
        <w:rPr>
          <w:rFonts w:ascii="Times New Roman" w:hAnsi="Times New Roman"/>
          <w:snapToGrid w:val="0"/>
        </w:rPr>
      </w:pPr>
      <w:r w:rsidRPr="00755A5C">
        <w:rPr>
          <w:rFonts w:ascii="Times New Roman" w:hAnsi="Times New Roman"/>
          <w:snapToGrid w:val="0"/>
        </w:rPr>
        <w:t>Групповая и индивидуальная</w:t>
      </w:r>
    </w:p>
    <w:p w:rsidR="006A54EC" w:rsidRDefault="006A54EC" w:rsidP="00E661FB">
      <w:pPr>
        <w:pStyle w:val="ListParagraph"/>
        <w:ind w:left="540"/>
        <w:jc w:val="both"/>
        <w:rPr>
          <w:rFonts w:ascii="Times New Roman" w:hAnsi="Times New Roman"/>
          <w:b/>
          <w:snapToGrid w:val="0"/>
        </w:rPr>
      </w:pPr>
      <w:r w:rsidRPr="00755A5C">
        <w:rPr>
          <w:rFonts w:ascii="Times New Roman" w:hAnsi="Times New Roman"/>
          <w:b/>
          <w:snapToGrid w:val="0"/>
        </w:rPr>
        <w:t>Ведущее направление деятельности:</w:t>
      </w:r>
    </w:p>
    <w:p w:rsidR="006A54EC" w:rsidRPr="00755A5C" w:rsidRDefault="006A54EC" w:rsidP="00E661FB">
      <w:pPr>
        <w:pStyle w:val="ListParagraph"/>
        <w:ind w:left="540"/>
        <w:jc w:val="both"/>
        <w:rPr>
          <w:rFonts w:ascii="Times New Roman" w:hAnsi="Times New Roman"/>
          <w:snapToGrid w:val="0"/>
        </w:rPr>
      </w:pPr>
      <w:r w:rsidRPr="00755A5C">
        <w:rPr>
          <w:rFonts w:ascii="Times New Roman" w:hAnsi="Times New Roman"/>
          <w:snapToGrid w:val="0"/>
        </w:rPr>
        <w:t>практическое</w:t>
      </w:r>
    </w:p>
    <w:p w:rsidR="006A54EC" w:rsidRPr="00755A5C" w:rsidRDefault="006A54EC" w:rsidP="00E661FB">
      <w:pPr>
        <w:pStyle w:val="ListParagraph"/>
        <w:ind w:left="540"/>
        <w:jc w:val="both"/>
        <w:rPr>
          <w:rFonts w:ascii="Times New Roman" w:hAnsi="Times New Roman"/>
          <w:b/>
          <w:snapToGrid w:val="0"/>
        </w:rPr>
      </w:pPr>
      <w:r w:rsidRPr="00755A5C">
        <w:rPr>
          <w:rFonts w:ascii="Times New Roman" w:hAnsi="Times New Roman"/>
          <w:b/>
          <w:snapToGrid w:val="0"/>
        </w:rPr>
        <w:t>Рекомендуемый возраст участников:</w:t>
      </w:r>
    </w:p>
    <w:p w:rsidR="006A54EC" w:rsidRPr="00755A5C" w:rsidRDefault="006A54EC" w:rsidP="00E661FB">
      <w:pPr>
        <w:pStyle w:val="ListParagraph"/>
        <w:ind w:left="540"/>
        <w:jc w:val="both"/>
        <w:rPr>
          <w:rFonts w:ascii="Times New Roman" w:hAnsi="Times New Roman"/>
        </w:rPr>
      </w:pPr>
      <w:r w:rsidRPr="00755A5C">
        <w:rPr>
          <w:rFonts w:ascii="Times New Roman" w:hAnsi="Times New Roman"/>
          <w:snapToGrid w:val="0"/>
        </w:rPr>
        <w:t>10 -18 лет</w:t>
      </w:r>
    </w:p>
    <w:p w:rsidR="006A54EC" w:rsidRPr="0097230A" w:rsidRDefault="006A54EC" w:rsidP="00E661FB">
      <w:pPr>
        <w:pStyle w:val="NoSpacing"/>
        <w:ind w:left="540" w:firstLine="283"/>
        <w:jc w:val="both"/>
        <w:rPr>
          <w:rFonts w:ascii="Times New Roman" w:hAnsi="Times New Roman"/>
          <w:color w:val="000000"/>
          <w:sz w:val="24"/>
          <w:szCs w:val="24"/>
        </w:rPr>
      </w:pPr>
      <w:r w:rsidRPr="0097230A">
        <w:rPr>
          <w:rFonts w:ascii="Times New Roman" w:hAnsi="Times New Roman"/>
          <w:b/>
          <w:color w:val="000000"/>
          <w:sz w:val="24"/>
          <w:szCs w:val="24"/>
          <w:shd w:val="clear" w:color="auto" w:fill="FFFFFF"/>
        </w:rPr>
        <w:t xml:space="preserve">Цель методических рекомендаций – </w:t>
      </w:r>
      <w:r w:rsidRPr="0097230A">
        <w:rPr>
          <w:rFonts w:ascii="Times New Roman" w:hAnsi="Times New Roman"/>
          <w:color w:val="000000"/>
          <w:sz w:val="24"/>
          <w:szCs w:val="24"/>
          <w:shd w:val="clear" w:color="auto" w:fill="FFFFFF"/>
        </w:rPr>
        <w:t>оказание помощи специалистам учреждений дополнительного образования, клубам самодеятельной и туристской песни, образовательным учреждениям, учителям литературы</w:t>
      </w:r>
      <w:r>
        <w:rPr>
          <w:rFonts w:ascii="Times New Roman" w:hAnsi="Times New Roman"/>
          <w:color w:val="000000"/>
          <w:sz w:val="24"/>
          <w:szCs w:val="24"/>
          <w:shd w:val="clear" w:color="auto" w:fill="FFFFFF"/>
        </w:rPr>
        <w:t xml:space="preserve"> и др.</w:t>
      </w:r>
      <w:r w:rsidRPr="0097230A">
        <w:rPr>
          <w:rFonts w:ascii="Times New Roman" w:hAnsi="Times New Roman"/>
          <w:color w:val="000000"/>
          <w:sz w:val="24"/>
          <w:szCs w:val="24"/>
          <w:shd w:val="clear" w:color="auto" w:fill="FFFFFF"/>
        </w:rPr>
        <w:t xml:space="preserve"> в организации творческой деятельности, </w:t>
      </w:r>
      <w:r>
        <w:rPr>
          <w:rFonts w:ascii="Times New Roman" w:hAnsi="Times New Roman"/>
          <w:color w:val="000000"/>
          <w:sz w:val="24"/>
          <w:szCs w:val="24"/>
          <w:shd w:val="clear" w:color="auto" w:fill="FFFFFF"/>
        </w:rPr>
        <w:t>через лекции</w:t>
      </w:r>
      <w:r w:rsidRPr="0097230A">
        <w:rPr>
          <w:rFonts w:ascii="Times New Roman" w:hAnsi="Times New Roman"/>
          <w:color w:val="000000"/>
          <w:sz w:val="24"/>
          <w:szCs w:val="24"/>
          <w:shd w:val="clear" w:color="auto" w:fill="FFFFFF"/>
        </w:rPr>
        <w:t>-концерт</w:t>
      </w:r>
      <w:r>
        <w:rPr>
          <w:rFonts w:ascii="Times New Roman" w:hAnsi="Times New Roman"/>
          <w:color w:val="000000"/>
          <w:sz w:val="24"/>
          <w:szCs w:val="24"/>
          <w:shd w:val="clear" w:color="auto" w:fill="FFFFFF"/>
        </w:rPr>
        <w:t>ы, литературно-музыкальные тематические</w:t>
      </w:r>
      <w:r w:rsidRPr="0097230A">
        <w:rPr>
          <w:rFonts w:ascii="Times New Roman" w:hAnsi="Times New Roman"/>
          <w:color w:val="000000"/>
          <w:sz w:val="24"/>
          <w:szCs w:val="24"/>
          <w:shd w:val="clear" w:color="auto" w:fill="FFFFFF"/>
        </w:rPr>
        <w:t xml:space="preserve"> вечер</w:t>
      </w:r>
      <w:r>
        <w:rPr>
          <w:rFonts w:ascii="Times New Roman" w:hAnsi="Times New Roman"/>
          <w:color w:val="000000"/>
          <w:sz w:val="24"/>
          <w:szCs w:val="24"/>
          <w:shd w:val="clear" w:color="auto" w:fill="FFFFFF"/>
        </w:rPr>
        <w:t>а</w:t>
      </w:r>
      <w:r w:rsidRPr="0097230A">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туристской и авторской </w:t>
      </w:r>
      <w:r w:rsidRPr="0097230A">
        <w:rPr>
          <w:rFonts w:ascii="Times New Roman" w:hAnsi="Times New Roman"/>
          <w:color w:val="000000"/>
          <w:sz w:val="24"/>
          <w:szCs w:val="24"/>
          <w:shd w:val="clear" w:color="auto" w:fill="FFFFFF"/>
        </w:rPr>
        <w:t xml:space="preserve">песни. </w:t>
      </w:r>
    </w:p>
    <w:p w:rsidR="006A54EC" w:rsidRPr="0097230A" w:rsidRDefault="006A54EC" w:rsidP="00E661FB">
      <w:pPr>
        <w:ind w:left="540" w:firstLine="283"/>
        <w:jc w:val="both"/>
        <w:rPr>
          <w:color w:val="000000"/>
          <w:shd w:val="clear" w:color="auto" w:fill="FFFFFF"/>
        </w:rPr>
      </w:pPr>
      <w:r>
        <w:rPr>
          <w:color w:val="000000"/>
          <w:shd w:val="clear" w:color="auto" w:fill="FFFFFF"/>
        </w:rPr>
        <w:t xml:space="preserve">Я </w:t>
      </w:r>
      <w:r w:rsidRPr="0097230A">
        <w:rPr>
          <w:color w:val="000000"/>
          <w:shd w:val="clear" w:color="auto" w:fill="FFFFFF"/>
        </w:rPr>
        <w:t>пред</w:t>
      </w:r>
      <w:r>
        <w:rPr>
          <w:color w:val="000000"/>
          <w:shd w:val="clear" w:color="auto" w:fill="FFFFFF"/>
        </w:rPr>
        <w:t>о</w:t>
      </w:r>
      <w:r w:rsidRPr="0097230A">
        <w:rPr>
          <w:color w:val="000000"/>
          <w:shd w:val="clear" w:color="auto" w:fill="FFFFFF"/>
        </w:rPr>
        <w:t>ставл</w:t>
      </w:r>
      <w:r>
        <w:rPr>
          <w:color w:val="000000"/>
          <w:shd w:val="clear" w:color="auto" w:fill="FFFFFF"/>
        </w:rPr>
        <w:t>яю</w:t>
      </w:r>
      <w:r w:rsidRPr="0097230A">
        <w:rPr>
          <w:color w:val="000000"/>
          <w:shd w:val="clear" w:color="auto" w:fill="FFFFFF"/>
        </w:rPr>
        <w:t xml:space="preserve"> возможность, воспользоваться </w:t>
      </w:r>
      <w:r>
        <w:rPr>
          <w:color w:val="000000"/>
          <w:shd w:val="clear" w:color="auto" w:fill="FFFFFF"/>
        </w:rPr>
        <w:t xml:space="preserve">моим </w:t>
      </w:r>
      <w:r w:rsidRPr="0097230A">
        <w:rPr>
          <w:color w:val="000000"/>
          <w:shd w:val="clear" w:color="auto" w:fill="FFFFFF"/>
        </w:rPr>
        <w:t xml:space="preserve">многолетним опытом, организации и проведения различных форм деятельности в области </w:t>
      </w:r>
      <w:r w:rsidRPr="0097230A">
        <w:rPr>
          <w:color w:val="000000"/>
        </w:rPr>
        <w:t>духовно – нравственного и культурно-патриотического воспитания молодежи.</w:t>
      </w:r>
    </w:p>
    <w:p w:rsidR="006A54EC" w:rsidRPr="0097230A" w:rsidRDefault="006A54EC" w:rsidP="00A43154">
      <w:pPr>
        <w:pStyle w:val="BodyTextIndent3"/>
        <w:ind w:firstLine="720"/>
        <w:jc w:val="both"/>
        <w:rPr>
          <w:b/>
          <w:color w:val="000000"/>
          <w:sz w:val="24"/>
          <w:szCs w:val="24"/>
          <w:shd w:val="clear" w:color="auto" w:fill="FFFFFF"/>
        </w:rPr>
      </w:pPr>
      <w:r w:rsidRPr="0097230A">
        <w:rPr>
          <w:b/>
          <w:color w:val="000000"/>
          <w:sz w:val="24"/>
          <w:szCs w:val="24"/>
          <w:shd w:val="clear" w:color="auto" w:fill="FFFFFF"/>
        </w:rPr>
        <w:t>Задачи общие:</w:t>
      </w:r>
    </w:p>
    <w:p w:rsidR="006A54EC" w:rsidRPr="0097230A" w:rsidRDefault="006A54EC" w:rsidP="00A43154">
      <w:pPr>
        <w:pStyle w:val="BodyTextIndent3"/>
        <w:numPr>
          <w:ilvl w:val="0"/>
          <w:numId w:val="2"/>
        </w:numPr>
        <w:jc w:val="both"/>
        <w:rPr>
          <w:color w:val="000000"/>
          <w:sz w:val="24"/>
          <w:szCs w:val="24"/>
          <w:shd w:val="clear" w:color="auto" w:fill="FFFFFF"/>
        </w:rPr>
      </w:pPr>
      <w:r w:rsidRPr="0097230A">
        <w:rPr>
          <w:color w:val="000000"/>
          <w:sz w:val="24"/>
          <w:szCs w:val="24"/>
          <w:shd w:val="clear" w:color="auto" w:fill="FFFFFF"/>
        </w:rPr>
        <w:t>Пропаганда идей и ценностей не только общероссийского патриотизма, но и местного или регионального, характеризующегося привязанностью, любовью к родному краю, городу, улице, посредством возможностей туристской песни.</w:t>
      </w:r>
    </w:p>
    <w:p w:rsidR="006A54EC" w:rsidRPr="0097230A" w:rsidRDefault="006A54EC" w:rsidP="00A43154">
      <w:pPr>
        <w:pStyle w:val="BodyTextIndent3"/>
        <w:numPr>
          <w:ilvl w:val="0"/>
          <w:numId w:val="2"/>
        </w:numPr>
        <w:jc w:val="both"/>
        <w:rPr>
          <w:rStyle w:val="Emphasis"/>
          <w:i w:val="0"/>
          <w:color w:val="000000"/>
          <w:sz w:val="24"/>
          <w:szCs w:val="24"/>
          <w:shd w:val="clear" w:color="auto" w:fill="FFFFFF"/>
        </w:rPr>
      </w:pPr>
      <w:r w:rsidRPr="0097230A">
        <w:rPr>
          <w:sz w:val="24"/>
          <w:szCs w:val="24"/>
        </w:rPr>
        <w:t>Разработка и внедрение эффективных форм и методов работы, способствующих развитию творческого потенциала обучающихся через активную практическую разнонаправленную деятельность.</w:t>
      </w:r>
    </w:p>
    <w:p w:rsidR="006A54EC" w:rsidRPr="0097230A" w:rsidRDefault="006A54EC" w:rsidP="00A43154">
      <w:pPr>
        <w:pStyle w:val="BodyTextIndent3"/>
        <w:numPr>
          <w:ilvl w:val="0"/>
          <w:numId w:val="2"/>
        </w:numPr>
        <w:jc w:val="both"/>
        <w:rPr>
          <w:rStyle w:val="Emphasis"/>
          <w:i w:val="0"/>
          <w:color w:val="000000"/>
          <w:sz w:val="24"/>
          <w:szCs w:val="24"/>
          <w:shd w:val="clear" w:color="auto" w:fill="FFFFFF"/>
        </w:rPr>
      </w:pPr>
      <w:r w:rsidRPr="0097230A">
        <w:rPr>
          <w:rStyle w:val="Emphasis"/>
          <w:i w:val="0"/>
          <w:color w:val="000000"/>
          <w:sz w:val="24"/>
          <w:szCs w:val="24"/>
          <w:shd w:val="clear" w:color="auto" w:fill="FFFFFF"/>
        </w:rPr>
        <w:t>Создание педагогических ситуаций, направленных на формирование эмоциональной сферы обучающихся через участие в мероприятиях и творческих конкурсах.</w:t>
      </w:r>
    </w:p>
    <w:p w:rsidR="006A54EC" w:rsidRDefault="006A54EC" w:rsidP="00E661FB">
      <w:pPr>
        <w:pStyle w:val="NoSpacing"/>
        <w:ind w:left="540" w:firstLine="360"/>
        <w:jc w:val="both"/>
        <w:rPr>
          <w:rFonts w:ascii="Times New Roman" w:hAnsi="Times New Roman"/>
          <w:b/>
          <w:bCs/>
          <w:i/>
          <w:iCs/>
          <w:color w:val="000000"/>
          <w:sz w:val="24"/>
          <w:szCs w:val="24"/>
        </w:rPr>
      </w:pPr>
      <w:r>
        <w:rPr>
          <w:rFonts w:ascii="Times New Roman" w:hAnsi="Times New Roman"/>
          <w:b/>
          <w:bCs/>
          <w:i/>
          <w:iCs/>
          <w:color w:val="000000"/>
          <w:sz w:val="24"/>
          <w:szCs w:val="24"/>
        </w:rPr>
        <w:t>Обучающие:</w:t>
      </w:r>
    </w:p>
    <w:p w:rsidR="006A54EC" w:rsidRPr="0097230A" w:rsidRDefault="006A54EC" w:rsidP="00E661FB">
      <w:pPr>
        <w:pStyle w:val="NoSpacing"/>
        <w:ind w:left="540"/>
        <w:jc w:val="both"/>
        <w:rPr>
          <w:rFonts w:ascii="Times New Roman" w:hAnsi="Times New Roman"/>
          <w:color w:val="000000"/>
          <w:sz w:val="24"/>
          <w:szCs w:val="24"/>
        </w:rPr>
      </w:pPr>
      <w:r w:rsidRPr="0097230A">
        <w:rPr>
          <w:rFonts w:ascii="Times New Roman" w:hAnsi="Times New Roman"/>
          <w:b/>
          <w:bCs/>
          <w:i/>
          <w:iCs/>
          <w:color w:val="000000"/>
          <w:sz w:val="24"/>
          <w:szCs w:val="24"/>
        </w:rPr>
        <w:t xml:space="preserve">-  </w:t>
      </w:r>
      <w:r w:rsidRPr="0097230A">
        <w:rPr>
          <w:rFonts w:ascii="Times New Roman" w:hAnsi="Times New Roman"/>
          <w:color w:val="000000"/>
          <w:sz w:val="24"/>
          <w:szCs w:val="24"/>
        </w:rPr>
        <w:t xml:space="preserve">помочь раскрыть понимание  туристской, авторской песни, как духовно – нравственного камертона, как лирически – исповедальных, сатирических, романтических песен; </w:t>
      </w:r>
    </w:p>
    <w:p w:rsidR="006A54EC" w:rsidRPr="0097230A" w:rsidRDefault="006A54EC" w:rsidP="00E661FB">
      <w:pPr>
        <w:pStyle w:val="NoSpacing"/>
        <w:ind w:left="540"/>
        <w:jc w:val="both"/>
        <w:rPr>
          <w:rFonts w:ascii="Times New Roman" w:hAnsi="Times New Roman"/>
          <w:color w:val="000000"/>
          <w:sz w:val="24"/>
          <w:szCs w:val="24"/>
        </w:rPr>
      </w:pPr>
      <w:r w:rsidRPr="0097230A">
        <w:rPr>
          <w:rFonts w:ascii="Times New Roman" w:hAnsi="Times New Roman"/>
          <w:b/>
          <w:bCs/>
          <w:i/>
          <w:iCs/>
          <w:color w:val="000000"/>
          <w:sz w:val="24"/>
          <w:szCs w:val="24"/>
        </w:rPr>
        <w:t xml:space="preserve">- </w:t>
      </w:r>
      <w:r w:rsidRPr="0097230A">
        <w:rPr>
          <w:rFonts w:ascii="Times New Roman" w:hAnsi="Times New Roman"/>
          <w:color w:val="000000"/>
          <w:sz w:val="24"/>
          <w:szCs w:val="24"/>
        </w:rPr>
        <w:t xml:space="preserve">познакомить обучающихся с выдающимися представителями туристской и авторской песни, такими как </w:t>
      </w:r>
    </w:p>
    <w:p w:rsidR="006A54EC" w:rsidRDefault="006A54EC" w:rsidP="00E661FB">
      <w:pPr>
        <w:pStyle w:val="NoSpacing"/>
        <w:ind w:left="540" w:firstLine="360"/>
        <w:jc w:val="both"/>
        <w:rPr>
          <w:rFonts w:ascii="Times New Roman" w:hAnsi="Times New Roman"/>
          <w:color w:val="000000"/>
          <w:sz w:val="24"/>
          <w:szCs w:val="24"/>
        </w:rPr>
      </w:pPr>
      <w:r w:rsidRPr="0097230A">
        <w:rPr>
          <w:rFonts w:ascii="Times New Roman" w:hAnsi="Times New Roman"/>
          <w:color w:val="000000"/>
          <w:sz w:val="24"/>
          <w:szCs w:val="24"/>
        </w:rPr>
        <w:t>В. Высоцкий, Б.Окуджава, О.Митяев, Ю.Визбор и др.;</w:t>
      </w:r>
      <w:r w:rsidRPr="0097230A">
        <w:rPr>
          <w:rFonts w:ascii="Times New Roman" w:hAnsi="Times New Roman"/>
          <w:color w:val="000000"/>
          <w:sz w:val="24"/>
          <w:szCs w:val="24"/>
        </w:rPr>
        <w:br/>
        <w:t>- расширить представление обучающихся о роли авторской песни в жизни</w:t>
      </w:r>
      <w:r>
        <w:rPr>
          <w:rFonts w:ascii="Times New Roman" w:hAnsi="Times New Roman"/>
          <w:color w:val="000000"/>
          <w:sz w:val="24"/>
          <w:szCs w:val="24"/>
        </w:rPr>
        <w:t xml:space="preserve"> человека в прошлом и настоящем.</w:t>
      </w:r>
    </w:p>
    <w:p w:rsidR="006A54EC" w:rsidRPr="0097230A" w:rsidRDefault="006A54EC" w:rsidP="00E661FB">
      <w:pPr>
        <w:pStyle w:val="NoSpacing"/>
        <w:ind w:left="540" w:firstLine="360"/>
        <w:jc w:val="both"/>
        <w:rPr>
          <w:rFonts w:ascii="Times New Roman" w:hAnsi="Times New Roman"/>
          <w:color w:val="000000"/>
          <w:sz w:val="24"/>
          <w:szCs w:val="24"/>
        </w:rPr>
      </w:pPr>
    </w:p>
    <w:p w:rsidR="006A54EC" w:rsidRPr="0097230A" w:rsidRDefault="006A54EC" w:rsidP="00E661FB">
      <w:pPr>
        <w:pStyle w:val="NoSpacing"/>
        <w:ind w:left="540" w:firstLine="360"/>
        <w:jc w:val="both"/>
        <w:rPr>
          <w:rFonts w:ascii="Times New Roman" w:hAnsi="Times New Roman"/>
          <w:sz w:val="24"/>
          <w:szCs w:val="24"/>
        </w:rPr>
      </w:pPr>
      <w:r w:rsidRPr="0097230A">
        <w:rPr>
          <w:rFonts w:ascii="Times New Roman" w:hAnsi="Times New Roman"/>
          <w:b/>
          <w:bCs/>
          <w:i/>
          <w:iCs/>
          <w:color w:val="000000"/>
          <w:sz w:val="24"/>
          <w:szCs w:val="24"/>
        </w:rPr>
        <w:t>Развивающие:</w:t>
      </w:r>
    </w:p>
    <w:p w:rsidR="006A54EC" w:rsidRPr="0097230A" w:rsidRDefault="006A54EC" w:rsidP="00E661FB">
      <w:pPr>
        <w:pStyle w:val="NoSpacing"/>
        <w:ind w:left="540"/>
        <w:jc w:val="both"/>
        <w:rPr>
          <w:rFonts w:ascii="Times New Roman" w:hAnsi="Times New Roman"/>
          <w:sz w:val="24"/>
          <w:szCs w:val="24"/>
        </w:rPr>
      </w:pPr>
      <w:r w:rsidRPr="0097230A">
        <w:rPr>
          <w:rFonts w:ascii="Times New Roman" w:hAnsi="Times New Roman"/>
          <w:b/>
          <w:sz w:val="24"/>
          <w:szCs w:val="24"/>
        </w:rPr>
        <w:t>-</w:t>
      </w:r>
      <w:r>
        <w:rPr>
          <w:rFonts w:ascii="Times New Roman" w:hAnsi="Times New Roman"/>
          <w:b/>
          <w:sz w:val="24"/>
          <w:szCs w:val="24"/>
        </w:rPr>
        <w:t xml:space="preserve"> </w:t>
      </w:r>
      <w:r w:rsidRPr="0097230A">
        <w:rPr>
          <w:rFonts w:ascii="Times New Roman" w:hAnsi="Times New Roman"/>
          <w:sz w:val="24"/>
          <w:szCs w:val="24"/>
        </w:rPr>
        <w:t>развитие творческого потенциала и его стимулирование;</w:t>
      </w:r>
    </w:p>
    <w:p w:rsidR="006A54EC" w:rsidRPr="0097230A" w:rsidRDefault="006A54EC" w:rsidP="00E661FB">
      <w:pPr>
        <w:pStyle w:val="NoSpacing"/>
        <w:ind w:left="540"/>
        <w:jc w:val="both"/>
        <w:rPr>
          <w:rFonts w:ascii="Times New Roman" w:hAnsi="Times New Roman"/>
          <w:sz w:val="24"/>
          <w:szCs w:val="24"/>
        </w:rPr>
      </w:pPr>
      <w:r w:rsidRPr="0097230A">
        <w:rPr>
          <w:rFonts w:ascii="Times New Roman" w:hAnsi="Times New Roman"/>
          <w:sz w:val="24"/>
          <w:szCs w:val="24"/>
        </w:rPr>
        <w:t>-</w:t>
      </w:r>
      <w:r>
        <w:rPr>
          <w:rFonts w:ascii="Times New Roman" w:hAnsi="Times New Roman"/>
          <w:sz w:val="24"/>
          <w:szCs w:val="24"/>
        </w:rPr>
        <w:t xml:space="preserve"> </w:t>
      </w:r>
      <w:r w:rsidRPr="0097230A">
        <w:rPr>
          <w:rFonts w:ascii="Times New Roman" w:hAnsi="Times New Roman"/>
          <w:sz w:val="24"/>
          <w:szCs w:val="24"/>
        </w:rPr>
        <w:t>формирование художественно-образного мышления и музыкально слуховых представлений;</w:t>
      </w:r>
    </w:p>
    <w:p w:rsidR="006A54EC" w:rsidRPr="0097230A" w:rsidRDefault="006A54EC" w:rsidP="00E661FB">
      <w:pPr>
        <w:pStyle w:val="NoSpacing"/>
        <w:ind w:left="540"/>
        <w:jc w:val="both"/>
        <w:rPr>
          <w:rFonts w:ascii="Times New Roman" w:hAnsi="Times New Roman"/>
          <w:sz w:val="24"/>
          <w:szCs w:val="24"/>
        </w:rPr>
      </w:pPr>
      <w:r w:rsidRPr="0097230A">
        <w:rPr>
          <w:rFonts w:ascii="Times New Roman" w:hAnsi="Times New Roman"/>
          <w:sz w:val="24"/>
          <w:szCs w:val="24"/>
        </w:rPr>
        <w:t>- развитие эмоциональности и выразительности;</w:t>
      </w:r>
    </w:p>
    <w:p w:rsidR="006A54EC" w:rsidRDefault="006A54EC" w:rsidP="00E661FB">
      <w:pPr>
        <w:pStyle w:val="NoSpacing"/>
        <w:ind w:left="540"/>
        <w:jc w:val="both"/>
        <w:rPr>
          <w:rFonts w:ascii="Times New Roman" w:hAnsi="Times New Roman"/>
          <w:sz w:val="24"/>
          <w:szCs w:val="24"/>
        </w:rPr>
      </w:pPr>
      <w:r w:rsidRPr="0097230A">
        <w:rPr>
          <w:rFonts w:ascii="Times New Roman" w:hAnsi="Times New Roman"/>
          <w:sz w:val="24"/>
          <w:szCs w:val="24"/>
        </w:rPr>
        <w:t xml:space="preserve">-  развитие мыслительной деятельности (сравнение, </w:t>
      </w:r>
      <w:r>
        <w:rPr>
          <w:rFonts w:ascii="Times New Roman" w:hAnsi="Times New Roman"/>
          <w:sz w:val="24"/>
          <w:szCs w:val="24"/>
        </w:rPr>
        <w:t>обобщение, анализ, синтез).</w:t>
      </w:r>
    </w:p>
    <w:p w:rsidR="006A54EC" w:rsidRPr="0097230A" w:rsidRDefault="006A54EC" w:rsidP="00E661FB">
      <w:pPr>
        <w:pStyle w:val="NoSpacing"/>
        <w:ind w:left="540" w:firstLine="360"/>
        <w:jc w:val="both"/>
        <w:rPr>
          <w:rFonts w:ascii="Times New Roman" w:hAnsi="Times New Roman"/>
          <w:sz w:val="24"/>
          <w:szCs w:val="24"/>
        </w:rPr>
      </w:pPr>
    </w:p>
    <w:p w:rsidR="006A54EC" w:rsidRPr="0097230A" w:rsidRDefault="006A54EC" w:rsidP="00E661FB">
      <w:pPr>
        <w:pStyle w:val="NoSpacing"/>
        <w:ind w:left="540" w:firstLine="360"/>
        <w:jc w:val="both"/>
        <w:rPr>
          <w:rFonts w:ascii="Times New Roman" w:hAnsi="Times New Roman"/>
          <w:sz w:val="24"/>
          <w:szCs w:val="24"/>
        </w:rPr>
      </w:pPr>
      <w:r w:rsidRPr="0097230A">
        <w:rPr>
          <w:rFonts w:ascii="Times New Roman" w:hAnsi="Times New Roman"/>
          <w:b/>
          <w:bCs/>
          <w:i/>
          <w:iCs/>
          <w:color w:val="000000"/>
          <w:sz w:val="24"/>
          <w:szCs w:val="24"/>
        </w:rPr>
        <w:t>Воспитывающие:</w:t>
      </w:r>
    </w:p>
    <w:p w:rsidR="006A54EC" w:rsidRPr="0097230A" w:rsidRDefault="006A54EC" w:rsidP="00E661FB">
      <w:pPr>
        <w:pStyle w:val="NoSpacing"/>
        <w:ind w:left="540"/>
        <w:jc w:val="both"/>
        <w:rPr>
          <w:rFonts w:ascii="Times New Roman" w:hAnsi="Times New Roman"/>
          <w:sz w:val="24"/>
          <w:szCs w:val="24"/>
        </w:rPr>
      </w:pPr>
      <w:r w:rsidRPr="0097230A">
        <w:rPr>
          <w:rFonts w:ascii="Times New Roman" w:hAnsi="Times New Roman"/>
          <w:sz w:val="24"/>
          <w:szCs w:val="24"/>
        </w:rPr>
        <w:t>- воспитание эстетического отношения к миру, критического восприятия музыкальной информации;</w:t>
      </w:r>
    </w:p>
    <w:p w:rsidR="006A54EC" w:rsidRPr="0097230A" w:rsidRDefault="006A54EC" w:rsidP="00E661FB">
      <w:pPr>
        <w:pStyle w:val="NoSpacing"/>
        <w:ind w:left="540"/>
        <w:jc w:val="both"/>
        <w:rPr>
          <w:rFonts w:ascii="Times New Roman" w:hAnsi="Times New Roman"/>
          <w:sz w:val="24"/>
          <w:szCs w:val="24"/>
        </w:rPr>
      </w:pPr>
      <w:r w:rsidRPr="0097230A">
        <w:rPr>
          <w:rFonts w:ascii="Times New Roman" w:hAnsi="Times New Roman"/>
          <w:sz w:val="24"/>
          <w:szCs w:val="24"/>
        </w:rPr>
        <w:t>-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6A54EC" w:rsidRPr="0097230A" w:rsidRDefault="006A54EC" w:rsidP="00E661FB">
      <w:pPr>
        <w:pStyle w:val="NoSpacing"/>
        <w:ind w:left="540"/>
        <w:jc w:val="both"/>
        <w:rPr>
          <w:rFonts w:ascii="Times New Roman" w:hAnsi="Times New Roman"/>
          <w:sz w:val="24"/>
          <w:szCs w:val="24"/>
        </w:rPr>
      </w:pPr>
      <w:r w:rsidRPr="0097230A">
        <w:rPr>
          <w:rFonts w:ascii="Times New Roman" w:hAnsi="Times New Roman"/>
          <w:sz w:val="24"/>
          <w:szCs w:val="24"/>
        </w:rPr>
        <w:t>-</w:t>
      </w:r>
      <w:r w:rsidRPr="0097230A">
        <w:rPr>
          <w:rStyle w:val="apple-converted-space"/>
          <w:szCs w:val="24"/>
          <w:lang w:eastAsia="ru-RU"/>
        </w:rPr>
        <w:t>в</w:t>
      </w:r>
      <w:r w:rsidRPr="0097230A">
        <w:rPr>
          <w:rFonts w:ascii="Times New Roman" w:hAnsi="Times New Roman"/>
          <w:sz w:val="24"/>
          <w:szCs w:val="24"/>
        </w:rPr>
        <w:t>оспитание личностных качеств:</w:t>
      </w:r>
      <w:r w:rsidRPr="0097230A">
        <w:rPr>
          <w:rStyle w:val="apple-converted-space"/>
          <w:szCs w:val="24"/>
          <w:lang w:eastAsia="ru-RU"/>
        </w:rPr>
        <w:t xml:space="preserve"> цел</w:t>
      </w:r>
      <w:r w:rsidRPr="0097230A">
        <w:rPr>
          <w:rFonts w:ascii="Times New Roman" w:hAnsi="Times New Roman"/>
          <w:sz w:val="24"/>
          <w:szCs w:val="24"/>
        </w:rPr>
        <w:t>еустремленность, работоспособность, самообладание, исполнительская воля, артистизм;</w:t>
      </w:r>
    </w:p>
    <w:p w:rsidR="006A54EC" w:rsidRPr="0097230A" w:rsidRDefault="006A54EC" w:rsidP="00E661FB">
      <w:pPr>
        <w:pStyle w:val="NoSpacing"/>
        <w:ind w:left="540"/>
        <w:jc w:val="both"/>
        <w:rPr>
          <w:rFonts w:ascii="Times New Roman" w:hAnsi="Times New Roman"/>
          <w:sz w:val="24"/>
          <w:szCs w:val="24"/>
        </w:rPr>
      </w:pPr>
      <w:r w:rsidRPr="0097230A">
        <w:rPr>
          <w:rFonts w:ascii="Times New Roman" w:hAnsi="Times New Roman"/>
          <w:sz w:val="24"/>
          <w:szCs w:val="24"/>
        </w:rPr>
        <w:t>- формирование потребности в общении с музыкой, как важной</w:t>
      </w:r>
      <w:r w:rsidRPr="0097230A">
        <w:rPr>
          <w:rStyle w:val="apple-converted-space"/>
          <w:szCs w:val="24"/>
          <w:lang w:eastAsia="ru-RU"/>
        </w:rPr>
        <w:t xml:space="preserve"> </w:t>
      </w:r>
      <w:r w:rsidRPr="0097230A">
        <w:rPr>
          <w:rFonts w:ascii="Times New Roman" w:hAnsi="Times New Roman"/>
          <w:sz w:val="24"/>
          <w:szCs w:val="24"/>
        </w:rPr>
        <w:t>и неотъемлемой частью здорового образа жизни каждого человека;</w:t>
      </w:r>
    </w:p>
    <w:p w:rsidR="006A54EC" w:rsidRPr="0097230A" w:rsidRDefault="006A54EC" w:rsidP="00E661FB">
      <w:pPr>
        <w:pStyle w:val="NoSpacing"/>
        <w:ind w:left="540"/>
        <w:jc w:val="both"/>
        <w:rPr>
          <w:rFonts w:ascii="Times New Roman" w:hAnsi="Times New Roman"/>
          <w:color w:val="000000"/>
          <w:sz w:val="24"/>
          <w:szCs w:val="24"/>
        </w:rPr>
      </w:pPr>
      <w:r w:rsidRPr="0097230A">
        <w:rPr>
          <w:rFonts w:ascii="Times New Roman" w:hAnsi="Times New Roman"/>
          <w:color w:val="000000"/>
          <w:sz w:val="24"/>
          <w:szCs w:val="24"/>
        </w:rPr>
        <w:t xml:space="preserve"> - воспитание гражданственности и патриотизма у подростков в процессе проведения культурно-патриотических акций и тематических праздников.</w:t>
      </w:r>
    </w:p>
    <w:p w:rsidR="006A54EC" w:rsidRPr="0097230A" w:rsidRDefault="006A54EC" w:rsidP="00A43154">
      <w:pPr>
        <w:pStyle w:val="NoSpacing"/>
        <w:jc w:val="both"/>
        <w:rPr>
          <w:rFonts w:ascii="Times New Roman" w:hAnsi="Times New Roman"/>
          <w:color w:val="000000"/>
          <w:sz w:val="24"/>
          <w:szCs w:val="24"/>
        </w:rPr>
      </w:pPr>
    </w:p>
    <w:p w:rsidR="006A54EC" w:rsidRDefault="006A54EC" w:rsidP="00E661FB">
      <w:pPr>
        <w:pStyle w:val="NoSpacing"/>
        <w:ind w:left="540" w:firstLine="360"/>
        <w:jc w:val="both"/>
        <w:rPr>
          <w:rFonts w:ascii="Times New Roman" w:hAnsi="Times New Roman"/>
          <w:sz w:val="24"/>
          <w:szCs w:val="24"/>
        </w:rPr>
      </w:pPr>
      <w:r w:rsidRPr="0097230A">
        <w:rPr>
          <w:rStyle w:val="Emphasis"/>
          <w:rFonts w:ascii="Times New Roman" w:hAnsi="Times New Roman"/>
          <w:b/>
          <w:i w:val="0"/>
          <w:color w:val="000000"/>
          <w:sz w:val="24"/>
          <w:szCs w:val="24"/>
          <w:shd w:val="clear" w:color="auto" w:fill="FFFFFF"/>
        </w:rPr>
        <w:t xml:space="preserve">Новизна </w:t>
      </w:r>
      <w:r w:rsidRPr="0097230A">
        <w:rPr>
          <w:rStyle w:val="Emphasis"/>
          <w:rFonts w:ascii="Times New Roman" w:hAnsi="Times New Roman"/>
          <w:i w:val="0"/>
          <w:color w:val="000000"/>
          <w:sz w:val="24"/>
          <w:szCs w:val="24"/>
          <w:shd w:val="clear" w:color="auto" w:fill="FFFFFF"/>
        </w:rPr>
        <w:t>методической разработки заключается во</w:t>
      </w:r>
      <w:r w:rsidRPr="0097230A">
        <w:rPr>
          <w:sz w:val="24"/>
          <w:szCs w:val="24"/>
        </w:rPr>
        <w:t xml:space="preserve"> </w:t>
      </w:r>
      <w:r w:rsidRPr="0097230A">
        <w:rPr>
          <w:rFonts w:ascii="Times New Roman" w:hAnsi="Times New Roman"/>
          <w:sz w:val="24"/>
          <w:szCs w:val="24"/>
        </w:rPr>
        <w:t>взаимопроникновении туризма и песни. Эти казалось бы разные виды деятельности усиливают по</w:t>
      </w:r>
      <w:r>
        <w:rPr>
          <w:rFonts w:ascii="Times New Roman" w:hAnsi="Times New Roman"/>
          <w:sz w:val="24"/>
          <w:szCs w:val="24"/>
        </w:rPr>
        <w:t xml:space="preserve">ложительный эффект друг друга. </w:t>
      </w:r>
      <w:r w:rsidRPr="0097230A">
        <w:rPr>
          <w:rFonts w:ascii="Times New Roman" w:hAnsi="Times New Roman"/>
          <w:sz w:val="24"/>
          <w:szCs w:val="24"/>
        </w:rPr>
        <w:t xml:space="preserve">Благодаря развитию эстетического восприятия, художественно-образного мышления через занятия </w:t>
      </w:r>
      <w:r>
        <w:rPr>
          <w:rFonts w:ascii="Times New Roman" w:hAnsi="Times New Roman"/>
          <w:sz w:val="24"/>
          <w:szCs w:val="24"/>
        </w:rPr>
        <w:t xml:space="preserve">туристской </w:t>
      </w:r>
      <w:r w:rsidRPr="0097230A">
        <w:rPr>
          <w:rFonts w:ascii="Times New Roman" w:hAnsi="Times New Roman"/>
          <w:sz w:val="24"/>
          <w:szCs w:val="24"/>
        </w:rPr>
        <w:t xml:space="preserve">песней ребёнок и в походах с большим  пониманием воспринимает красоту родного края, с интересом изучает его историю, посещает музеи. </w:t>
      </w:r>
    </w:p>
    <w:p w:rsidR="006A54EC" w:rsidRDefault="006A54EC" w:rsidP="00E661FB">
      <w:pPr>
        <w:pStyle w:val="NoSpacing"/>
        <w:ind w:left="540" w:firstLine="360"/>
        <w:jc w:val="both"/>
        <w:rPr>
          <w:rFonts w:ascii="Times New Roman" w:hAnsi="Times New Roman"/>
          <w:sz w:val="24"/>
          <w:szCs w:val="24"/>
        </w:rPr>
      </w:pPr>
      <w:r w:rsidRPr="0097230A">
        <w:rPr>
          <w:rFonts w:ascii="Times New Roman" w:hAnsi="Times New Roman"/>
          <w:sz w:val="24"/>
          <w:szCs w:val="24"/>
        </w:rPr>
        <w:t xml:space="preserve">В свою очередь туризм, несомненно, становятся источником вдохновения, когда после трудного походного дня можно сидеть вокруг костра, ощущая плечи друзей, радость настоящего общения, да ещё под аккомпанемент хорошей песни. В большинстве случаев, подростки поют песни под гитару, это становится потребностью для самовыражения. </w:t>
      </w:r>
      <w:r>
        <w:rPr>
          <w:rFonts w:ascii="Times New Roman" w:hAnsi="Times New Roman"/>
          <w:sz w:val="24"/>
          <w:szCs w:val="24"/>
        </w:rPr>
        <w:t xml:space="preserve">А вот какие песни они выбирают </w:t>
      </w:r>
      <w:r w:rsidRPr="0097230A">
        <w:rPr>
          <w:rFonts w:ascii="Times New Roman" w:hAnsi="Times New Roman"/>
          <w:sz w:val="24"/>
          <w:szCs w:val="24"/>
        </w:rPr>
        <w:t>- в этом заключается одна из задач разработанн</w:t>
      </w:r>
      <w:r>
        <w:rPr>
          <w:rFonts w:ascii="Times New Roman" w:hAnsi="Times New Roman"/>
          <w:sz w:val="24"/>
          <w:szCs w:val="24"/>
        </w:rPr>
        <w:t>ых</w:t>
      </w:r>
      <w:r w:rsidRPr="0097230A">
        <w:rPr>
          <w:rFonts w:ascii="Times New Roman" w:hAnsi="Times New Roman"/>
          <w:sz w:val="24"/>
          <w:szCs w:val="24"/>
        </w:rPr>
        <w:t xml:space="preserve"> мною</w:t>
      </w:r>
      <w:r>
        <w:rPr>
          <w:rFonts w:ascii="Times New Roman" w:hAnsi="Times New Roman"/>
          <w:sz w:val="24"/>
          <w:szCs w:val="24"/>
        </w:rPr>
        <w:t xml:space="preserve"> методических рекомендаций.</w:t>
      </w:r>
    </w:p>
    <w:p w:rsidR="006A54EC" w:rsidRDefault="006A54EC" w:rsidP="00E661FB">
      <w:pPr>
        <w:pStyle w:val="NoSpacing"/>
        <w:ind w:left="540" w:firstLine="360"/>
        <w:jc w:val="both"/>
        <w:rPr>
          <w:rFonts w:ascii="Times New Roman" w:hAnsi="Times New Roman"/>
          <w:sz w:val="24"/>
          <w:szCs w:val="24"/>
        </w:rPr>
      </w:pPr>
      <w:r w:rsidRPr="0097230A">
        <w:rPr>
          <w:rFonts w:ascii="Times New Roman" w:hAnsi="Times New Roman"/>
          <w:sz w:val="24"/>
          <w:szCs w:val="24"/>
        </w:rPr>
        <w:t>Клуб туристской песни сможет помочь подросткам получить элементарную музыкальную грамоту, научиться аккомпанировать на гитаре, овладеть вокальным и исполнительским искусством, а самое главное, чтобы песни, которые подростки выбирают для своего репертуара, были высокохудожественными</w:t>
      </w:r>
    </w:p>
    <w:p w:rsidR="006A54EC" w:rsidRPr="0097230A" w:rsidRDefault="006A54EC" w:rsidP="00E661FB">
      <w:pPr>
        <w:pStyle w:val="NoSpacing"/>
        <w:ind w:left="540" w:firstLine="360"/>
        <w:jc w:val="both"/>
        <w:rPr>
          <w:rFonts w:ascii="Times New Roman" w:hAnsi="Times New Roman"/>
          <w:sz w:val="24"/>
          <w:szCs w:val="24"/>
        </w:rPr>
      </w:pPr>
      <w:r w:rsidRPr="0097230A">
        <w:rPr>
          <w:rFonts w:ascii="Times New Roman" w:hAnsi="Times New Roman"/>
          <w:sz w:val="24"/>
          <w:szCs w:val="24"/>
        </w:rPr>
        <w:t>Овладевая специальными умениями и навыками, происходит формирование потребности в общении с музыкой,</w:t>
      </w:r>
      <w:r>
        <w:rPr>
          <w:rFonts w:ascii="Times New Roman" w:hAnsi="Times New Roman"/>
          <w:sz w:val="24"/>
          <w:szCs w:val="24"/>
        </w:rPr>
        <w:t xml:space="preserve"> </w:t>
      </w:r>
      <w:r w:rsidRPr="0097230A">
        <w:rPr>
          <w:rFonts w:ascii="Times New Roman" w:hAnsi="Times New Roman"/>
          <w:sz w:val="24"/>
          <w:szCs w:val="24"/>
        </w:rPr>
        <w:t>с природой</w:t>
      </w:r>
      <w:r>
        <w:rPr>
          <w:rStyle w:val="apple-converted-space"/>
          <w:szCs w:val="24"/>
          <w:lang w:eastAsia="ru-RU"/>
        </w:rPr>
        <w:t xml:space="preserve"> </w:t>
      </w:r>
      <w:r w:rsidRPr="0097230A">
        <w:rPr>
          <w:rFonts w:ascii="Times New Roman" w:hAnsi="Times New Roman"/>
          <w:sz w:val="24"/>
          <w:szCs w:val="24"/>
        </w:rPr>
        <w:t>как важной</w:t>
      </w:r>
      <w:r>
        <w:rPr>
          <w:rFonts w:ascii="Times New Roman" w:hAnsi="Times New Roman"/>
          <w:sz w:val="24"/>
          <w:szCs w:val="24"/>
        </w:rPr>
        <w:t xml:space="preserve"> и неотъемлемой частью </w:t>
      </w:r>
      <w:r w:rsidRPr="0097230A">
        <w:rPr>
          <w:rFonts w:ascii="Times New Roman" w:hAnsi="Times New Roman"/>
          <w:sz w:val="24"/>
          <w:szCs w:val="24"/>
        </w:rPr>
        <w:t xml:space="preserve">здорового образа жизни каждого человека. Поэтому дети, обучающиеся в КТП кроме владения голосом и гитарой, осваивают главную жизненную составляющую – активную жизненную позицию, воспитание таких личностных качеств, как целеустремлённость, работоспособность, творческий подход. </w:t>
      </w:r>
    </w:p>
    <w:p w:rsidR="006A54EC" w:rsidRDefault="006A54EC" w:rsidP="00E661FB">
      <w:pPr>
        <w:pStyle w:val="NoSpacing"/>
        <w:ind w:left="540" w:firstLine="360"/>
        <w:jc w:val="both"/>
        <w:rPr>
          <w:rFonts w:ascii="Times New Roman" w:hAnsi="Times New Roman"/>
          <w:sz w:val="24"/>
          <w:szCs w:val="24"/>
        </w:rPr>
      </w:pPr>
    </w:p>
    <w:p w:rsidR="006A54EC" w:rsidRDefault="006A54EC" w:rsidP="00E661FB">
      <w:pPr>
        <w:pStyle w:val="NoSpacing"/>
        <w:ind w:left="540" w:firstLine="360"/>
        <w:jc w:val="both"/>
        <w:rPr>
          <w:rFonts w:ascii="Times New Roman" w:hAnsi="Times New Roman"/>
          <w:sz w:val="24"/>
          <w:szCs w:val="24"/>
        </w:rPr>
      </w:pPr>
    </w:p>
    <w:p w:rsidR="006A54EC" w:rsidRDefault="006A54EC" w:rsidP="00E661FB">
      <w:pPr>
        <w:pStyle w:val="NoSpacing"/>
        <w:ind w:left="540" w:firstLine="360"/>
        <w:jc w:val="both"/>
        <w:rPr>
          <w:rFonts w:ascii="Times New Roman" w:hAnsi="Times New Roman"/>
          <w:sz w:val="24"/>
          <w:szCs w:val="24"/>
        </w:rPr>
      </w:pPr>
    </w:p>
    <w:p w:rsidR="006A54EC" w:rsidRDefault="006A54EC" w:rsidP="00E661FB">
      <w:pPr>
        <w:ind w:left="540" w:firstLine="360"/>
        <w:jc w:val="both"/>
      </w:pPr>
      <w:r w:rsidRPr="006C025E">
        <w:rPr>
          <w:b/>
          <w:bCs/>
        </w:rPr>
        <w:t>Ожидаемые результаты</w:t>
      </w:r>
      <w:r w:rsidRPr="006C025E">
        <w:t>:</w:t>
      </w:r>
      <w:r w:rsidRPr="006C025E">
        <w:tab/>
        <w:t xml:space="preserve"> </w:t>
      </w:r>
    </w:p>
    <w:p w:rsidR="006A54EC" w:rsidRDefault="006A54EC" w:rsidP="00A43154">
      <w:pPr>
        <w:numPr>
          <w:ilvl w:val="0"/>
          <w:numId w:val="10"/>
        </w:numPr>
        <w:autoSpaceDE w:val="0"/>
        <w:autoSpaceDN w:val="0"/>
        <w:adjustRightInd w:val="0"/>
        <w:jc w:val="both"/>
      </w:pPr>
      <w:r>
        <w:t xml:space="preserve">Данные методические рекомендации помогут сформировать у детей творческие способности, развивать умение комбинировать образы, интуицию, смекалку и изобразительность, способность к импровизации. А так же способствуют реализации творческих сил и духовных потребностей ребенка, раскрепощению и повышению самооценки. </w:t>
      </w:r>
    </w:p>
    <w:p w:rsidR="006A54EC" w:rsidRPr="00E225BD" w:rsidRDefault="006A54EC" w:rsidP="00A43154">
      <w:pPr>
        <w:numPr>
          <w:ilvl w:val="0"/>
          <w:numId w:val="10"/>
        </w:numPr>
        <w:shd w:val="clear" w:color="auto" w:fill="FFFFFF"/>
        <w:jc w:val="both"/>
        <w:rPr>
          <w:rFonts w:ascii="Arial" w:hAnsi="Arial" w:cs="Arial"/>
        </w:rPr>
      </w:pPr>
      <w:r w:rsidRPr="00E225BD">
        <w:rPr>
          <w:rStyle w:val="c1"/>
          <w:rFonts w:ascii="Helvetica Neue" w:hAnsi="Helvetica Neue" w:cs="Arial"/>
        </w:rPr>
        <w:t>Развить коммуникативные, творческие, художественно-исполнительские, музыкальные способности учащихся;</w:t>
      </w:r>
    </w:p>
    <w:p w:rsidR="006A54EC" w:rsidRPr="00E225BD" w:rsidRDefault="006A54EC" w:rsidP="00A43154">
      <w:pPr>
        <w:numPr>
          <w:ilvl w:val="0"/>
          <w:numId w:val="10"/>
        </w:numPr>
        <w:shd w:val="clear" w:color="auto" w:fill="FFFFFF"/>
        <w:jc w:val="both"/>
        <w:rPr>
          <w:rFonts w:ascii="Arial" w:hAnsi="Arial" w:cs="Arial"/>
        </w:rPr>
      </w:pPr>
      <w:r w:rsidRPr="00E225BD">
        <w:rPr>
          <w:rStyle w:val="c1"/>
          <w:rFonts w:ascii="Helvetica Neue" w:hAnsi="Helvetica Neue" w:cs="Arial"/>
        </w:rPr>
        <w:t>Создать ситуацию единения коллектива</w:t>
      </w:r>
      <w:r>
        <w:rPr>
          <w:rStyle w:val="c1"/>
          <w:rFonts w:cs="Arial"/>
        </w:rPr>
        <w:t xml:space="preserve">, </w:t>
      </w:r>
      <w:r w:rsidRPr="00E225BD">
        <w:rPr>
          <w:rStyle w:val="c1"/>
          <w:rFonts w:ascii="Helvetica Neue" w:hAnsi="Helvetica Neue" w:cs="Arial"/>
        </w:rPr>
        <w:t xml:space="preserve"> </w:t>
      </w:r>
      <w:r>
        <w:rPr>
          <w:rStyle w:val="c1"/>
          <w:rFonts w:cs="Arial"/>
        </w:rPr>
        <w:t>педагога и воспитанников</w:t>
      </w:r>
      <w:r w:rsidRPr="00E225BD">
        <w:rPr>
          <w:rStyle w:val="c1"/>
          <w:rFonts w:ascii="Helvetica Neue" w:hAnsi="Helvetica Neue" w:cs="Arial"/>
        </w:rPr>
        <w:t>.</w:t>
      </w:r>
    </w:p>
    <w:p w:rsidR="006A54EC" w:rsidRDefault="006A54EC" w:rsidP="00A43154">
      <w:pPr>
        <w:pStyle w:val="NoSpacing"/>
        <w:jc w:val="both"/>
        <w:rPr>
          <w:rFonts w:ascii="Times New Roman" w:hAnsi="Times New Roman"/>
          <w:sz w:val="24"/>
          <w:szCs w:val="24"/>
        </w:rPr>
      </w:pPr>
    </w:p>
    <w:p w:rsidR="006A54EC" w:rsidRPr="0089202B" w:rsidRDefault="006A54EC" w:rsidP="00E661FB">
      <w:pPr>
        <w:spacing w:line="360" w:lineRule="auto"/>
        <w:ind w:left="720"/>
        <w:contextualSpacing/>
        <w:jc w:val="both"/>
        <w:rPr>
          <w:b/>
        </w:rPr>
      </w:pPr>
      <w:r w:rsidRPr="0089202B">
        <w:rPr>
          <w:b/>
        </w:rPr>
        <w:t xml:space="preserve">Интерактивная работа </w:t>
      </w:r>
      <w:r>
        <w:rPr>
          <w:b/>
        </w:rPr>
        <w:t xml:space="preserve">программы </w:t>
      </w:r>
      <w:r w:rsidRPr="0089202B">
        <w:rPr>
          <w:b/>
        </w:rPr>
        <w:t>в сети Интернет:</w:t>
      </w:r>
    </w:p>
    <w:p w:rsidR="006A54EC" w:rsidRPr="0089202B" w:rsidRDefault="006A54EC" w:rsidP="00E661FB">
      <w:pPr>
        <w:spacing w:line="360" w:lineRule="auto"/>
        <w:ind w:left="720"/>
        <w:contextualSpacing/>
        <w:jc w:val="both"/>
      </w:pPr>
      <w:r w:rsidRPr="0089202B">
        <w:t>- страничка в соц.сети В</w:t>
      </w:r>
      <w:r>
        <w:t xml:space="preserve"> </w:t>
      </w:r>
      <w:r w:rsidRPr="0089202B">
        <w:t xml:space="preserve">Контакте; </w:t>
      </w:r>
    </w:p>
    <w:p w:rsidR="006A54EC" w:rsidRDefault="006A54EC" w:rsidP="00E661FB">
      <w:pPr>
        <w:ind w:left="720"/>
        <w:jc w:val="both"/>
      </w:pPr>
      <w:r w:rsidRPr="0089202B">
        <w:t>- раздел на официальном сайте Учреждения</w:t>
      </w:r>
      <w:r>
        <w:t>: </w:t>
      </w:r>
      <w:hyperlink r:id="rId8" w:anchor="/" w:history="1">
        <w:r>
          <w:rPr>
            <w:rStyle w:val="Hyperlink"/>
          </w:rPr>
          <w:t>цдтэит-пятигорск.рф</w:t>
        </w:r>
      </w:hyperlink>
    </w:p>
    <w:p w:rsidR="006A54EC" w:rsidRDefault="006A54EC" w:rsidP="00E661FB">
      <w:pPr>
        <w:ind w:left="720"/>
        <w:jc w:val="both"/>
      </w:pPr>
      <w:r>
        <w:t xml:space="preserve">Мы в Instagram: </w:t>
      </w:r>
      <w:hyperlink r:id="rId9" w:history="1">
        <w:r>
          <w:rPr>
            <w:rStyle w:val="Hyperlink"/>
          </w:rPr>
          <w:t>@centurecotvor</w:t>
        </w:r>
      </w:hyperlink>
    </w:p>
    <w:p w:rsidR="006A54EC" w:rsidRPr="00063E56" w:rsidRDefault="006A54EC" w:rsidP="00E661FB">
      <w:pPr>
        <w:ind w:left="720"/>
        <w:contextualSpacing/>
        <w:jc w:val="both"/>
      </w:pPr>
      <w:r w:rsidRPr="00063E56">
        <w:t>Итоги работы заключаются не только в успешном проведении, но и в публикациях в СМИ, интернет ресурсах, участиях в конкурсах разного уровня.</w:t>
      </w:r>
    </w:p>
    <w:p w:rsidR="006A54EC" w:rsidRDefault="006A54EC" w:rsidP="00A43154">
      <w:pPr>
        <w:pStyle w:val="NormalWeb"/>
        <w:spacing w:before="0" w:beforeAutospacing="0" w:after="0" w:afterAutospacing="0"/>
        <w:jc w:val="both"/>
        <w:rPr>
          <w:sz w:val="28"/>
          <w:szCs w:val="28"/>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Default="006A54EC" w:rsidP="00CD348D">
      <w:pPr>
        <w:jc w:val="center"/>
        <w:rPr>
          <w:b/>
        </w:rPr>
      </w:pPr>
    </w:p>
    <w:p w:rsidR="006A54EC" w:rsidRPr="005C200E" w:rsidRDefault="006A54EC" w:rsidP="00CD348D">
      <w:pPr>
        <w:jc w:val="center"/>
        <w:rPr>
          <w:b/>
          <w:sz w:val="28"/>
          <w:szCs w:val="28"/>
        </w:rPr>
      </w:pPr>
      <w:r w:rsidRPr="005C200E">
        <w:rPr>
          <w:b/>
          <w:sz w:val="28"/>
          <w:szCs w:val="28"/>
        </w:rPr>
        <w:t>МБУДО Центр детского туризма</w:t>
      </w:r>
      <w:r>
        <w:rPr>
          <w:b/>
          <w:sz w:val="28"/>
          <w:szCs w:val="28"/>
        </w:rPr>
        <w:t>,</w:t>
      </w:r>
      <w:r w:rsidRPr="005C200E">
        <w:rPr>
          <w:b/>
          <w:sz w:val="28"/>
          <w:szCs w:val="28"/>
        </w:rPr>
        <w:t xml:space="preserve"> экологии и творчества</w:t>
      </w:r>
    </w:p>
    <w:p w:rsidR="006A54EC" w:rsidRPr="005C200E" w:rsidRDefault="006A54EC" w:rsidP="00CD348D">
      <w:pPr>
        <w:jc w:val="center"/>
        <w:rPr>
          <w:b/>
          <w:sz w:val="28"/>
          <w:szCs w:val="28"/>
        </w:rPr>
      </w:pPr>
      <w:r w:rsidRPr="005C200E">
        <w:rPr>
          <w:b/>
          <w:sz w:val="28"/>
          <w:szCs w:val="28"/>
        </w:rPr>
        <w:t>им. Р.Р.Лейцингера г. Пятигорска</w:t>
      </w:r>
    </w:p>
    <w:p w:rsidR="006A54EC" w:rsidRPr="007B041D" w:rsidRDefault="006A54EC" w:rsidP="00CD348D">
      <w:pPr>
        <w:jc w:val="center"/>
      </w:pPr>
    </w:p>
    <w:p w:rsidR="006A54EC" w:rsidRPr="007B041D" w:rsidRDefault="006A54EC" w:rsidP="00CD348D">
      <w:pPr>
        <w:jc w:val="center"/>
      </w:pPr>
    </w:p>
    <w:p w:rsidR="006A54EC" w:rsidRPr="007B041D" w:rsidRDefault="006A54EC" w:rsidP="00CD348D"/>
    <w:p w:rsidR="006A54EC" w:rsidRPr="007B041D" w:rsidRDefault="006A54EC" w:rsidP="00CD348D"/>
    <w:p w:rsidR="006A54EC" w:rsidRPr="007B041D" w:rsidRDefault="006A54EC" w:rsidP="00CD348D"/>
    <w:p w:rsidR="006A54EC" w:rsidRPr="007B041D" w:rsidRDefault="006A54EC" w:rsidP="00CD348D"/>
    <w:p w:rsidR="006A54EC" w:rsidRPr="007B041D" w:rsidRDefault="006A54EC" w:rsidP="00CD348D"/>
    <w:p w:rsidR="006A54EC" w:rsidRPr="007B041D" w:rsidRDefault="006A54EC" w:rsidP="00CD348D"/>
    <w:p w:rsidR="006A54EC" w:rsidRPr="007B041D" w:rsidRDefault="006A54EC" w:rsidP="00CD348D"/>
    <w:p w:rsidR="006A54EC" w:rsidRPr="007B041D" w:rsidRDefault="006A54EC" w:rsidP="00CD348D"/>
    <w:p w:rsidR="006A54EC" w:rsidRPr="007B041D" w:rsidRDefault="006A54EC" w:rsidP="00CD348D"/>
    <w:p w:rsidR="006A54EC" w:rsidRPr="007B041D" w:rsidRDefault="006A54EC" w:rsidP="00CD348D"/>
    <w:p w:rsidR="006A54EC" w:rsidRPr="007B041D" w:rsidRDefault="006A54EC" w:rsidP="00CD348D"/>
    <w:p w:rsidR="006A54EC" w:rsidRPr="007B041D" w:rsidRDefault="006A54EC" w:rsidP="00CD348D"/>
    <w:p w:rsidR="006A54EC" w:rsidRPr="007B041D" w:rsidRDefault="006A54EC" w:rsidP="00CD348D"/>
    <w:p w:rsidR="006A54EC" w:rsidRPr="007B041D" w:rsidRDefault="006A54EC" w:rsidP="00CD348D"/>
    <w:p w:rsidR="006A54EC" w:rsidRPr="005C200E" w:rsidRDefault="006A54EC" w:rsidP="00CD348D">
      <w:pPr>
        <w:jc w:val="center"/>
        <w:rPr>
          <w:b/>
          <w:sz w:val="28"/>
          <w:szCs w:val="28"/>
        </w:rPr>
      </w:pPr>
      <w:r w:rsidRPr="005C200E">
        <w:rPr>
          <w:b/>
          <w:sz w:val="28"/>
          <w:szCs w:val="28"/>
        </w:rPr>
        <w:t>Сценарий лекции-концерта из истории возникновения жанра «авторской песни»</w:t>
      </w:r>
    </w:p>
    <w:p w:rsidR="006A54EC" w:rsidRPr="005C200E" w:rsidRDefault="006A54EC" w:rsidP="00CD348D">
      <w:pPr>
        <w:jc w:val="center"/>
        <w:rPr>
          <w:b/>
          <w:sz w:val="28"/>
          <w:szCs w:val="28"/>
        </w:rPr>
      </w:pPr>
      <w:r w:rsidRPr="005C200E">
        <w:rPr>
          <w:b/>
          <w:sz w:val="28"/>
          <w:szCs w:val="28"/>
        </w:rPr>
        <w:t>«ЗДРАВСТВУЙТЕ, ЛЮДИ!»</w:t>
      </w:r>
    </w:p>
    <w:p w:rsidR="006A54EC" w:rsidRDefault="006A54EC" w:rsidP="00CD348D">
      <w:pPr>
        <w:jc w:val="center"/>
        <w:rPr>
          <w:b/>
          <w:sz w:val="28"/>
          <w:szCs w:val="28"/>
        </w:rPr>
      </w:pPr>
    </w:p>
    <w:p w:rsidR="006A54EC" w:rsidRDefault="006A54EC" w:rsidP="00CD348D">
      <w:pPr>
        <w:jc w:val="center"/>
        <w:rPr>
          <w:b/>
          <w:sz w:val="28"/>
          <w:szCs w:val="28"/>
        </w:rPr>
      </w:pPr>
    </w:p>
    <w:p w:rsidR="006A54EC" w:rsidRDefault="006A54EC" w:rsidP="00CD348D">
      <w:pPr>
        <w:jc w:val="center"/>
        <w:rPr>
          <w:b/>
          <w:sz w:val="28"/>
          <w:szCs w:val="28"/>
        </w:rPr>
      </w:pPr>
    </w:p>
    <w:p w:rsidR="006A54EC" w:rsidRDefault="006A54EC" w:rsidP="00CD348D">
      <w:pPr>
        <w:jc w:val="center"/>
        <w:rPr>
          <w:b/>
          <w:sz w:val="28"/>
          <w:szCs w:val="28"/>
        </w:rPr>
      </w:pPr>
    </w:p>
    <w:p w:rsidR="006A54EC" w:rsidRPr="005C200E" w:rsidRDefault="006A54EC" w:rsidP="00CD348D">
      <w:pPr>
        <w:jc w:val="center"/>
        <w:rPr>
          <w:b/>
          <w:sz w:val="28"/>
          <w:szCs w:val="28"/>
        </w:rPr>
      </w:pPr>
    </w:p>
    <w:p w:rsidR="006A54EC" w:rsidRPr="005C200E" w:rsidRDefault="006A54EC" w:rsidP="00CD348D">
      <w:pPr>
        <w:jc w:val="right"/>
        <w:rPr>
          <w:sz w:val="28"/>
          <w:szCs w:val="28"/>
        </w:rPr>
      </w:pPr>
      <w:r w:rsidRPr="005C200E">
        <w:rPr>
          <w:sz w:val="28"/>
          <w:szCs w:val="28"/>
        </w:rPr>
        <w:t>Методическая разработка</w:t>
      </w:r>
    </w:p>
    <w:p w:rsidR="006A54EC" w:rsidRPr="005C200E" w:rsidRDefault="006A54EC" w:rsidP="00CD348D">
      <w:pPr>
        <w:jc w:val="right"/>
        <w:rPr>
          <w:sz w:val="28"/>
          <w:szCs w:val="28"/>
        </w:rPr>
      </w:pPr>
      <w:r w:rsidRPr="005C200E">
        <w:rPr>
          <w:sz w:val="28"/>
          <w:szCs w:val="28"/>
        </w:rPr>
        <w:t xml:space="preserve"> преподавателя дополнительного</w:t>
      </w:r>
    </w:p>
    <w:p w:rsidR="006A54EC" w:rsidRPr="005C200E" w:rsidRDefault="006A54EC" w:rsidP="00CD348D">
      <w:pPr>
        <w:jc w:val="right"/>
        <w:rPr>
          <w:sz w:val="28"/>
          <w:szCs w:val="28"/>
        </w:rPr>
      </w:pPr>
      <w:r w:rsidRPr="005C200E">
        <w:rPr>
          <w:sz w:val="28"/>
          <w:szCs w:val="28"/>
        </w:rPr>
        <w:t xml:space="preserve"> образования, руководителя </w:t>
      </w:r>
    </w:p>
    <w:p w:rsidR="006A54EC" w:rsidRPr="005C200E" w:rsidRDefault="006A54EC" w:rsidP="00CD348D">
      <w:pPr>
        <w:jc w:val="right"/>
        <w:rPr>
          <w:sz w:val="28"/>
          <w:szCs w:val="28"/>
        </w:rPr>
      </w:pPr>
      <w:r w:rsidRPr="005C200E">
        <w:rPr>
          <w:sz w:val="28"/>
          <w:szCs w:val="28"/>
        </w:rPr>
        <w:t>Клуба Туристской  Песни</w:t>
      </w:r>
    </w:p>
    <w:p w:rsidR="006A54EC" w:rsidRPr="005C200E" w:rsidRDefault="006A54EC" w:rsidP="00CD348D">
      <w:pPr>
        <w:jc w:val="right"/>
        <w:rPr>
          <w:sz w:val="28"/>
          <w:szCs w:val="28"/>
        </w:rPr>
      </w:pPr>
      <w:r w:rsidRPr="005C200E">
        <w:rPr>
          <w:sz w:val="28"/>
          <w:szCs w:val="28"/>
        </w:rPr>
        <w:t>Н.Л.Петровой</w:t>
      </w:r>
    </w:p>
    <w:p w:rsidR="006A54EC" w:rsidRPr="007B041D" w:rsidRDefault="006A54EC" w:rsidP="00CD348D">
      <w:pPr>
        <w:jc w:val="right"/>
      </w:pPr>
    </w:p>
    <w:p w:rsidR="006A54EC" w:rsidRPr="007B041D" w:rsidRDefault="006A54EC" w:rsidP="00CD348D">
      <w:pPr>
        <w:jc w:val="right"/>
      </w:pPr>
    </w:p>
    <w:p w:rsidR="006A54EC" w:rsidRPr="007B041D" w:rsidRDefault="006A54EC" w:rsidP="00CD348D">
      <w:pPr>
        <w:jc w:val="right"/>
      </w:pPr>
    </w:p>
    <w:p w:rsidR="006A54EC" w:rsidRPr="007B041D" w:rsidRDefault="006A54EC" w:rsidP="00CD348D">
      <w:pPr>
        <w:jc w:val="right"/>
      </w:pPr>
    </w:p>
    <w:p w:rsidR="006A54EC" w:rsidRPr="007B041D" w:rsidRDefault="006A54EC" w:rsidP="00CD348D">
      <w:pPr>
        <w:jc w:val="right"/>
      </w:pPr>
    </w:p>
    <w:p w:rsidR="006A54EC" w:rsidRPr="007B041D" w:rsidRDefault="006A54EC" w:rsidP="00CD348D">
      <w:pPr>
        <w:jc w:val="right"/>
      </w:pPr>
    </w:p>
    <w:p w:rsidR="006A54EC" w:rsidRPr="007B041D" w:rsidRDefault="006A54EC" w:rsidP="00CD348D">
      <w:pPr>
        <w:jc w:val="right"/>
      </w:pPr>
    </w:p>
    <w:p w:rsidR="006A54EC" w:rsidRPr="007B041D" w:rsidRDefault="006A54EC" w:rsidP="00CD348D">
      <w:pPr>
        <w:jc w:val="right"/>
      </w:pPr>
    </w:p>
    <w:p w:rsidR="006A54EC" w:rsidRPr="007B041D" w:rsidRDefault="006A54EC" w:rsidP="00CD348D">
      <w:pPr>
        <w:jc w:val="right"/>
      </w:pPr>
    </w:p>
    <w:p w:rsidR="006A54EC" w:rsidRPr="007B041D" w:rsidRDefault="006A54EC" w:rsidP="00CD348D">
      <w:pPr>
        <w:jc w:val="center"/>
      </w:pPr>
    </w:p>
    <w:p w:rsidR="006A54EC" w:rsidRPr="007B041D" w:rsidRDefault="006A54EC" w:rsidP="00CD348D">
      <w:pPr>
        <w:jc w:val="center"/>
      </w:pPr>
    </w:p>
    <w:p w:rsidR="006A54EC" w:rsidRPr="00CD348D" w:rsidRDefault="006A54EC" w:rsidP="00CD348D">
      <w:pPr>
        <w:jc w:val="center"/>
      </w:pPr>
    </w:p>
    <w:p w:rsidR="006A54EC" w:rsidRPr="00CD348D" w:rsidRDefault="006A54EC" w:rsidP="00CD348D">
      <w:pPr>
        <w:jc w:val="center"/>
      </w:pPr>
    </w:p>
    <w:p w:rsidR="006A54EC" w:rsidRPr="00CD348D" w:rsidRDefault="006A54EC" w:rsidP="00CD348D">
      <w:pPr>
        <w:jc w:val="center"/>
      </w:pPr>
    </w:p>
    <w:p w:rsidR="006A54EC" w:rsidRPr="00CD348D" w:rsidRDefault="006A54EC" w:rsidP="00CD348D">
      <w:pPr>
        <w:jc w:val="center"/>
      </w:pPr>
    </w:p>
    <w:p w:rsidR="006A54EC" w:rsidRPr="00CD348D" w:rsidRDefault="006A54EC" w:rsidP="00CD348D">
      <w:pPr>
        <w:jc w:val="center"/>
      </w:pPr>
    </w:p>
    <w:p w:rsidR="006A54EC" w:rsidRPr="00CD348D" w:rsidRDefault="006A54EC" w:rsidP="00CD348D">
      <w:pPr>
        <w:jc w:val="center"/>
      </w:pPr>
    </w:p>
    <w:p w:rsidR="006A54EC" w:rsidRPr="00CD348D" w:rsidRDefault="006A54EC" w:rsidP="00CD348D">
      <w:pPr>
        <w:jc w:val="center"/>
      </w:pPr>
    </w:p>
    <w:p w:rsidR="006A54EC" w:rsidRPr="00CD348D" w:rsidRDefault="006A54EC" w:rsidP="00CD348D">
      <w:pPr>
        <w:jc w:val="center"/>
      </w:pPr>
      <w:r w:rsidRPr="007B041D">
        <w:t>г. Пятигорск</w:t>
      </w:r>
    </w:p>
    <w:p w:rsidR="006A54EC" w:rsidRPr="007B041D" w:rsidRDefault="006A54EC" w:rsidP="00E661FB">
      <w:pPr>
        <w:ind w:left="540"/>
        <w:jc w:val="both"/>
      </w:pPr>
      <w:r>
        <w:rPr>
          <w:b/>
        </w:rPr>
        <w:br w:type="page"/>
      </w:r>
      <w:r w:rsidRPr="007B041D">
        <w:rPr>
          <w:b/>
        </w:rPr>
        <w:t>Песня «Здравствуйте, люди!» Ю. Гарин</w:t>
      </w:r>
    </w:p>
    <w:p w:rsidR="006A54EC" w:rsidRPr="007B041D" w:rsidRDefault="006A54EC" w:rsidP="00E661FB">
      <w:pPr>
        <w:ind w:left="540"/>
        <w:jc w:val="both"/>
      </w:pPr>
      <w:r w:rsidRPr="007B041D">
        <w:t xml:space="preserve">Бардовская песня имеет многовековую историю и существует с момента появления человечества. Она имела разные названия, свои особенности, бытовала в разных странах и уголках нашей земли. Это трубадуры и менестрели во Франции, миннезингеры и мей- стерзингеры в Германии, всем известные ваганты – студенты-школяры, восхваляющие любовь и радость жизни, высмеивающие богатых и духовенство, в древней Руси- это легендарный певец-сказитель- Баян. Но суть этих песен была и остаётся неизменной. </w:t>
      </w:r>
    </w:p>
    <w:p w:rsidR="006A54EC" w:rsidRPr="007B041D" w:rsidRDefault="006A54EC" w:rsidP="00E661FB">
      <w:pPr>
        <w:ind w:left="540"/>
        <w:jc w:val="both"/>
      </w:pPr>
      <w:r w:rsidRPr="007B041D">
        <w:t xml:space="preserve">Расскажу одну притчу. </w:t>
      </w:r>
    </w:p>
    <w:p w:rsidR="006A54EC" w:rsidRPr="007B041D" w:rsidRDefault="006A54EC" w:rsidP="00E661FB">
      <w:pPr>
        <w:ind w:left="540"/>
        <w:jc w:val="both"/>
        <w:rPr>
          <w:b/>
        </w:rPr>
      </w:pPr>
      <w:r w:rsidRPr="007B041D">
        <w:t>Ещё задолго до Рождества Христова на земле жили люди, которые назывались Кельтами. Своих мудрых учителей они называли Друидами. Перед знаниями материального и духовного мира Друидов преклонялись многие народы, населявшие тогда землю. Чтобы получить звание начальной степени друида, избранные должны были 20 лет обучаться у жреца-друида - Евбага. Пройдя испытания, обучение и посвящение, избранник назывался БАРД. Теперь он имел право идти в народ и петь, вселяя в людей свет и истину своей песней, формируя словами образы, исцеляющие душу.</w:t>
      </w:r>
    </w:p>
    <w:p w:rsidR="006A54EC" w:rsidRPr="007B041D" w:rsidRDefault="006A54EC" w:rsidP="00E661FB">
      <w:pPr>
        <w:ind w:left="540"/>
        <w:jc w:val="both"/>
        <w:rPr>
          <w:b/>
        </w:rPr>
      </w:pPr>
      <w:r w:rsidRPr="007B041D">
        <w:rPr>
          <w:b/>
        </w:rPr>
        <w:t>Песня « Песня о песне» Аркадий Лебедев</w:t>
      </w:r>
    </w:p>
    <w:p w:rsidR="006A54EC" w:rsidRPr="007B041D" w:rsidRDefault="006A54EC" w:rsidP="00E661FB">
      <w:pPr>
        <w:ind w:left="540"/>
        <w:jc w:val="both"/>
      </w:pPr>
      <w:r w:rsidRPr="007B041D">
        <w:t>Авторская песня, как феномен нашей культуры, возникла в середине 50-х годов 20 века. Это было время открывшее много нового, в том числе – горы, дороги, моря и океаны, романтических флибустьеров и реальных геологов. Годы резкого переощущения пространства и времени, истории и человека в ней. Поколение жадно знакомилось, искало и находило своё слово, свою музыку. Обретало своё лицо: и появилась поэзия поколения, и в том числе – звучащая, песенная. Тогда и возник круг таких поэтов, как А. Галич, В. Высоцкий, Ю. Визбор, Б Окуджава, Ада Якушева, А. Городницкий, Е. Клячкин, В. Берковский…</w:t>
      </w:r>
    </w:p>
    <w:p w:rsidR="006A54EC" w:rsidRPr="007B041D" w:rsidRDefault="006A54EC" w:rsidP="00E661FB">
      <w:pPr>
        <w:ind w:left="540"/>
        <w:jc w:val="both"/>
      </w:pPr>
      <w:r w:rsidRPr="007B041D">
        <w:t>Это было время открытия другого мира – Мира, где дружба и взаимопомощь ценится выше всего.</w:t>
      </w:r>
    </w:p>
    <w:p w:rsidR="006A54EC" w:rsidRPr="007B041D" w:rsidRDefault="006A54EC" w:rsidP="00E661FB">
      <w:pPr>
        <w:ind w:left="540"/>
        <w:jc w:val="both"/>
        <w:rPr>
          <w:b/>
        </w:rPr>
      </w:pPr>
      <w:r w:rsidRPr="007B041D">
        <w:rPr>
          <w:b/>
        </w:rPr>
        <w:t>Стих. «Не всё продаётся» Игорь Тихенко</w:t>
      </w:r>
    </w:p>
    <w:p w:rsidR="006A54EC" w:rsidRPr="00556A8F" w:rsidRDefault="006A54EC" w:rsidP="00E661FB">
      <w:pPr>
        <w:ind w:left="540"/>
        <w:jc w:val="both"/>
        <w:rPr>
          <w:i/>
        </w:rPr>
      </w:pPr>
      <w:r w:rsidRPr="00556A8F">
        <w:rPr>
          <w:i/>
        </w:rPr>
        <w:t xml:space="preserve">Там, где смешались снега с облаками, </w:t>
      </w:r>
    </w:p>
    <w:p w:rsidR="006A54EC" w:rsidRPr="00556A8F" w:rsidRDefault="006A54EC" w:rsidP="00E661FB">
      <w:pPr>
        <w:ind w:left="540"/>
        <w:jc w:val="both"/>
        <w:rPr>
          <w:i/>
        </w:rPr>
      </w:pPr>
      <w:r w:rsidRPr="00556A8F">
        <w:rPr>
          <w:i/>
        </w:rPr>
        <w:t>где под ногами ломается камень,</w:t>
      </w:r>
    </w:p>
    <w:p w:rsidR="006A54EC" w:rsidRPr="00556A8F" w:rsidRDefault="006A54EC" w:rsidP="00E661FB">
      <w:pPr>
        <w:ind w:left="540"/>
        <w:jc w:val="both"/>
        <w:rPr>
          <w:i/>
        </w:rPr>
      </w:pPr>
      <w:r w:rsidRPr="00556A8F">
        <w:rPr>
          <w:i/>
        </w:rPr>
        <w:t>Там, где без музыки песня поётся,</w:t>
      </w:r>
    </w:p>
    <w:p w:rsidR="006A54EC" w:rsidRPr="00556A8F" w:rsidRDefault="006A54EC" w:rsidP="00E661FB">
      <w:pPr>
        <w:ind w:left="540"/>
        <w:jc w:val="both"/>
        <w:rPr>
          <w:i/>
        </w:rPr>
      </w:pPr>
      <w:r w:rsidRPr="00556A8F">
        <w:rPr>
          <w:i/>
        </w:rPr>
        <w:t>Там я усвоил – не всё продаётся.</w:t>
      </w:r>
    </w:p>
    <w:p w:rsidR="006A54EC" w:rsidRPr="00556A8F" w:rsidRDefault="006A54EC" w:rsidP="00E661FB">
      <w:pPr>
        <w:ind w:left="540"/>
        <w:jc w:val="both"/>
        <w:rPr>
          <w:i/>
        </w:rPr>
      </w:pPr>
    </w:p>
    <w:p w:rsidR="006A54EC" w:rsidRPr="00556A8F" w:rsidRDefault="006A54EC" w:rsidP="00E661FB">
      <w:pPr>
        <w:ind w:left="540"/>
        <w:jc w:val="both"/>
        <w:rPr>
          <w:i/>
        </w:rPr>
      </w:pPr>
      <w:r w:rsidRPr="00556A8F">
        <w:rPr>
          <w:i/>
        </w:rPr>
        <w:t>Не продаётся водка из фляжки,</w:t>
      </w:r>
    </w:p>
    <w:p w:rsidR="006A54EC" w:rsidRPr="00556A8F" w:rsidRDefault="006A54EC" w:rsidP="00E661FB">
      <w:pPr>
        <w:ind w:left="540"/>
        <w:jc w:val="both"/>
        <w:rPr>
          <w:i/>
        </w:rPr>
      </w:pPr>
      <w:r w:rsidRPr="00556A8F">
        <w:rPr>
          <w:i/>
        </w:rPr>
        <w:t>И сигареты последней затяжка,</w:t>
      </w:r>
    </w:p>
    <w:p w:rsidR="006A54EC" w:rsidRPr="00556A8F" w:rsidRDefault="006A54EC" w:rsidP="00E661FB">
      <w:pPr>
        <w:ind w:left="540"/>
        <w:jc w:val="both"/>
        <w:rPr>
          <w:i/>
        </w:rPr>
      </w:pPr>
      <w:r w:rsidRPr="00556A8F">
        <w:rPr>
          <w:i/>
        </w:rPr>
        <w:t>Жидкого супа последняя ложка,</w:t>
      </w:r>
    </w:p>
    <w:p w:rsidR="006A54EC" w:rsidRPr="00556A8F" w:rsidRDefault="006A54EC" w:rsidP="00E661FB">
      <w:pPr>
        <w:ind w:left="540"/>
        <w:jc w:val="both"/>
        <w:rPr>
          <w:i/>
        </w:rPr>
      </w:pPr>
      <w:r w:rsidRPr="00556A8F">
        <w:rPr>
          <w:i/>
        </w:rPr>
        <w:t>И пожеланье дойти на дорожку.</w:t>
      </w:r>
    </w:p>
    <w:p w:rsidR="006A54EC" w:rsidRPr="00556A8F" w:rsidRDefault="006A54EC" w:rsidP="00E661FB">
      <w:pPr>
        <w:ind w:left="540"/>
        <w:jc w:val="both"/>
        <w:rPr>
          <w:i/>
        </w:rPr>
      </w:pPr>
    </w:p>
    <w:p w:rsidR="006A54EC" w:rsidRPr="00556A8F" w:rsidRDefault="006A54EC" w:rsidP="00E661FB">
      <w:pPr>
        <w:ind w:left="540"/>
        <w:jc w:val="both"/>
        <w:rPr>
          <w:i/>
        </w:rPr>
      </w:pPr>
      <w:r w:rsidRPr="00556A8F">
        <w:rPr>
          <w:i/>
        </w:rPr>
        <w:t>Не продаётся за баксы и марки</w:t>
      </w:r>
    </w:p>
    <w:p w:rsidR="006A54EC" w:rsidRPr="00556A8F" w:rsidRDefault="006A54EC" w:rsidP="00E661FB">
      <w:pPr>
        <w:ind w:left="540"/>
        <w:jc w:val="both"/>
        <w:rPr>
          <w:i/>
        </w:rPr>
      </w:pPr>
      <w:r w:rsidRPr="00556A8F">
        <w:rPr>
          <w:i/>
        </w:rPr>
        <w:t>То, что дороже любого подарка,</w:t>
      </w:r>
    </w:p>
    <w:p w:rsidR="006A54EC" w:rsidRPr="00556A8F" w:rsidRDefault="006A54EC" w:rsidP="00E661FB">
      <w:pPr>
        <w:ind w:left="540"/>
        <w:jc w:val="both"/>
        <w:rPr>
          <w:i/>
        </w:rPr>
      </w:pPr>
      <w:r w:rsidRPr="00556A8F">
        <w:rPr>
          <w:i/>
        </w:rPr>
        <w:t>Рукопожатье и доброе слово,</w:t>
      </w:r>
    </w:p>
    <w:p w:rsidR="006A54EC" w:rsidRPr="00556A8F" w:rsidRDefault="006A54EC" w:rsidP="00E661FB">
      <w:pPr>
        <w:ind w:left="540"/>
        <w:jc w:val="both"/>
        <w:rPr>
          <w:i/>
        </w:rPr>
      </w:pPr>
      <w:r w:rsidRPr="00556A8F">
        <w:rPr>
          <w:i/>
        </w:rPr>
        <w:t>Просто возможность увидеться снова.</w:t>
      </w:r>
    </w:p>
    <w:p w:rsidR="006A54EC" w:rsidRPr="00556A8F" w:rsidRDefault="006A54EC" w:rsidP="00E661FB">
      <w:pPr>
        <w:ind w:left="540"/>
        <w:jc w:val="both"/>
        <w:rPr>
          <w:i/>
        </w:rPr>
      </w:pPr>
    </w:p>
    <w:p w:rsidR="006A54EC" w:rsidRPr="00556A8F" w:rsidRDefault="006A54EC" w:rsidP="00E661FB">
      <w:pPr>
        <w:ind w:left="540"/>
        <w:jc w:val="both"/>
        <w:rPr>
          <w:i/>
        </w:rPr>
      </w:pPr>
      <w:r w:rsidRPr="00556A8F">
        <w:rPr>
          <w:i/>
        </w:rPr>
        <w:t>Там, где спасут не за деньги и взятки,</w:t>
      </w:r>
    </w:p>
    <w:p w:rsidR="006A54EC" w:rsidRPr="00556A8F" w:rsidRDefault="006A54EC" w:rsidP="00E661FB">
      <w:pPr>
        <w:ind w:left="540"/>
        <w:jc w:val="both"/>
        <w:rPr>
          <w:i/>
        </w:rPr>
      </w:pPr>
      <w:r w:rsidRPr="00556A8F">
        <w:rPr>
          <w:i/>
        </w:rPr>
        <w:t>Там, где за друга идут без оглядки,</w:t>
      </w:r>
    </w:p>
    <w:p w:rsidR="006A54EC" w:rsidRPr="00556A8F" w:rsidRDefault="006A54EC" w:rsidP="00E661FB">
      <w:pPr>
        <w:ind w:left="540"/>
        <w:jc w:val="both"/>
        <w:rPr>
          <w:i/>
        </w:rPr>
      </w:pPr>
      <w:r w:rsidRPr="00556A8F">
        <w:rPr>
          <w:i/>
        </w:rPr>
        <w:t>Там, где за словом в карманы не лезут.</w:t>
      </w:r>
    </w:p>
    <w:p w:rsidR="006A54EC" w:rsidRPr="00556A8F" w:rsidRDefault="006A54EC" w:rsidP="00E661FB">
      <w:pPr>
        <w:ind w:left="540"/>
        <w:jc w:val="both"/>
        <w:rPr>
          <w:i/>
        </w:rPr>
      </w:pPr>
      <w:r w:rsidRPr="00556A8F">
        <w:rPr>
          <w:i/>
        </w:rPr>
        <w:t>Ржавым засовом держать бесполезно.</w:t>
      </w:r>
    </w:p>
    <w:p w:rsidR="006A54EC" w:rsidRPr="007B041D" w:rsidRDefault="006A54EC" w:rsidP="00CD348D">
      <w:pPr>
        <w:jc w:val="both"/>
        <w:rPr>
          <w:b/>
        </w:rPr>
      </w:pPr>
    </w:p>
    <w:p w:rsidR="006A54EC" w:rsidRPr="007B041D" w:rsidRDefault="006A54EC" w:rsidP="00E661FB">
      <w:pPr>
        <w:ind w:left="540"/>
        <w:jc w:val="both"/>
        <w:rPr>
          <w:b/>
        </w:rPr>
      </w:pPr>
      <w:r w:rsidRPr="007B041D">
        <w:rPr>
          <w:b/>
        </w:rPr>
        <w:tab/>
        <w:t>Песня «Город» Юрий Кукин</w:t>
      </w:r>
    </w:p>
    <w:p w:rsidR="006A54EC" w:rsidRPr="007B041D" w:rsidRDefault="006A54EC" w:rsidP="00E661FB">
      <w:pPr>
        <w:ind w:left="540"/>
        <w:jc w:val="both"/>
        <w:rPr>
          <w:b/>
        </w:rPr>
      </w:pPr>
    </w:p>
    <w:p w:rsidR="006A54EC" w:rsidRPr="007B041D" w:rsidRDefault="006A54EC" w:rsidP="00E661FB">
      <w:pPr>
        <w:ind w:left="540"/>
        <w:jc w:val="both"/>
      </w:pPr>
      <w:r w:rsidRPr="007B041D">
        <w:tab/>
        <w:t>Жанр авторской песни раскрыл великое множество абсолютно не похожих друг на друга талантов и индивидуальностей. И за каждым из них открывается свой могучий песенный и душевный мир.</w:t>
      </w:r>
    </w:p>
    <w:p w:rsidR="006A54EC" w:rsidRPr="007B041D" w:rsidRDefault="006A54EC" w:rsidP="00E661FB">
      <w:pPr>
        <w:ind w:left="540"/>
        <w:jc w:val="both"/>
      </w:pPr>
      <w:r w:rsidRPr="007B041D">
        <w:t>Владимир Высоцкий- актёр театра и кино, написал более 600 песен. Это неслыханно много, и естественно, что, как в горном хребте есть вершины повыше и пониже, так и песни у него есть пронзительные до боли, а есть забавные или нежные. Песни Высоцкого больше похожи на роли. Роли из « никем не поставленных - и более того - никем не написанных пьес». Он сам был режиссёром и исполнителем. Высоцкий «влезал» в заботы и проблемы реальных и выдуманных персонажей, демонстрировал их манеру мыслить и говорить.</w:t>
      </w:r>
    </w:p>
    <w:p w:rsidR="006A54EC" w:rsidRPr="007B041D" w:rsidRDefault="006A54EC" w:rsidP="00E661FB">
      <w:pPr>
        <w:ind w:left="540"/>
        <w:jc w:val="both"/>
        <w:rPr>
          <w:b/>
        </w:rPr>
      </w:pPr>
      <w:r w:rsidRPr="007B041D">
        <w:rPr>
          <w:b/>
        </w:rPr>
        <w:t>Песня « Вершина» Владимир Высоцкий</w:t>
      </w:r>
    </w:p>
    <w:p w:rsidR="006A54EC" w:rsidRPr="007B041D" w:rsidRDefault="006A54EC" w:rsidP="00E661FB">
      <w:pPr>
        <w:ind w:left="540"/>
        <w:jc w:val="both"/>
      </w:pPr>
      <w:r w:rsidRPr="007B041D">
        <w:t>Вот что говорил В.В. в своё время о бардовской песне: «Искусства настоящего без сострадания нет. И  человек, который не выстрадал, творить не может. Необязательно, чтобы в него стреляли, мучили или пугали тюрьмой, достаточно, чтобы в душе даже без внешних воздействий, человек испытывал чувство сострадания за людей, близких, вообще за ситуацию.</w:t>
      </w:r>
    </w:p>
    <w:p w:rsidR="006A54EC" w:rsidRPr="007B041D" w:rsidRDefault="006A54EC" w:rsidP="00E661FB">
      <w:pPr>
        <w:ind w:left="540"/>
        <w:jc w:val="both"/>
      </w:pPr>
      <w:r w:rsidRPr="007B041D">
        <w:t>Авторская песня – тут уж без обмана, тут будет стоять весь вечер перед вами человек с гитарой, глаза в глаза. И расчёт в авторской песне только на то, что вас беспокоят точно так же, как и меня, те  же проблемы, судьбы человеческие, одни и те же мысли. И точно так же вам, как и мне, рвут душу и скребут по нервам несправедливости и горе людское. Короче говоря, всё рассчитано на доверии. Вот, что нужно для авторской песни - ваши глаза и уши и моё желание вам что-то рассказать, а ваше желание что-то услышать!»</w:t>
      </w:r>
    </w:p>
    <w:p w:rsidR="006A54EC" w:rsidRPr="007B041D" w:rsidRDefault="006A54EC" w:rsidP="00E661FB">
      <w:pPr>
        <w:ind w:left="540"/>
        <w:jc w:val="both"/>
        <w:rPr>
          <w:b/>
        </w:rPr>
      </w:pPr>
      <w:r w:rsidRPr="007B041D">
        <w:rPr>
          <w:b/>
        </w:rPr>
        <w:tab/>
        <w:t>Песня «Мы вас ждём» Владимир Высоцкий</w:t>
      </w:r>
    </w:p>
    <w:p w:rsidR="006A54EC" w:rsidRPr="007B041D" w:rsidRDefault="006A54EC" w:rsidP="00E661FB">
      <w:pPr>
        <w:ind w:left="540"/>
        <w:jc w:val="both"/>
      </w:pPr>
      <w:r w:rsidRPr="007B041D">
        <w:t xml:space="preserve">И если про песни В.Высоцкого говорят, что они разрывают, обнажают раны, то песни Юрия Визбора – залечивают. Ю. Визбор – человек удивительной судьбы, многих профессий: учитель, полярник, лётчик, горнолыжник, инструктор, альпинист, актёр и сценарист. Все видели фильм «17 мгновений весны», где Ю.В. играет Бормана. Но основной своей профессией он считал журналистику. Увидеть, узнать и донести людям. Им даже был создан необычный жанр - жанр песни-репортажа на звуковых страницах журнала «Кругозор». Ю.В. сочинил более 300 песен и установил авторство многих песен. </w:t>
      </w:r>
    </w:p>
    <w:p w:rsidR="006A54EC" w:rsidRPr="007B041D" w:rsidRDefault="006A54EC" w:rsidP="00E661FB">
      <w:pPr>
        <w:ind w:left="540"/>
        <w:jc w:val="both"/>
        <w:rPr>
          <w:b/>
        </w:rPr>
      </w:pPr>
      <w:r w:rsidRPr="007B041D">
        <w:t xml:space="preserve">Песню, которую я сейчас спою, Ю. Визбор подарил самому крупному бардовскому слёту -  фестивалю им. Валерия Грушина, который ежегодно проводится в Самаре на берегу Волги, и собирает сотни тысяч любителей авторской песни. </w:t>
      </w:r>
      <w:r w:rsidRPr="007B041D">
        <w:rPr>
          <w:b/>
        </w:rPr>
        <w:tab/>
      </w:r>
    </w:p>
    <w:p w:rsidR="006A54EC" w:rsidRPr="00CD348D" w:rsidRDefault="006A54EC" w:rsidP="00E661FB">
      <w:pPr>
        <w:ind w:left="540"/>
        <w:jc w:val="both"/>
        <w:rPr>
          <w:b/>
        </w:rPr>
      </w:pPr>
      <w:r w:rsidRPr="007B041D">
        <w:rPr>
          <w:b/>
        </w:rPr>
        <w:t>Песня « Милая моя» Юрий Визбор</w:t>
      </w:r>
    </w:p>
    <w:p w:rsidR="006A54EC" w:rsidRPr="007B041D" w:rsidRDefault="006A54EC" w:rsidP="00E661FB">
      <w:pPr>
        <w:ind w:left="540"/>
        <w:jc w:val="both"/>
      </w:pPr>
      <w:r w:rsidRPr="007B041D">
        <w:t xml:space="preserve">Туристская тематика в жанре авторской песни, пожалуй, одна из основных. И каких только не было сочинено и  спето песен в походах у костров: грустных и философских, и, конечно, шуточных. Ни в каком другом жанре вы не найдёте столько юмора. </w:t>
      </w:r>
    </w:p>
    <w:p w:rsidR="006A54EC" w:rsidRPr="007B041D" w:rsidRDefault="006A54EC" w:rsidP="00E661FB">
      <w:pPr>
        <w:ind w:left="540"/>
        <w:jc w:val="both"/>
        <w:rPr>
          <w:b/>
        </w:rPr>
      </w:pPr>
      <w:r w:rsidRPr="007B041D">
        <w:tab/>
      </w:r>
      <w:r w:rsidRPr="007B041D">
        <w:rPr>
          <w:b/>
        </w:rPr>
        <w:t xml:space="preserve">Песня « Туристский марш или рондо в туристском стиле» </w:t>
      </w:r>
    </w:p>
    <w:p w:rsidR="006A54EC" w:rsidRPr="00CD348D" w:rsidRDefault="006A54EC" w:rsidP="00E661FB">
      <w:pPr>
        <w:ind w:left="540"/>
        <w:jc w:val="both"/>
        <w:rPr>
          <w:b/>
        </w:rPr>
      </w:pPr>
      <w:r w:rsidRPr="007B041D">
        <w:rPr>
          <w:b/>
        </w:rPr>
        <w:t>муз. Вольфганга Амадея Моцарта, стихи Бориса Бурды</w:t>
      </w:r>
    </w:p>
    <w:p w:rsidR="006A54EC" w:rsidRPr="007B041D" w:rsidRDefault="006A54EC" w:rsidP="00E661FB">
      <w:pPr>
        <w:ind w:left="540"/>
        <w:jc w:val="both"/>
      </w:pPr>
      <w:r w:rsidRPr="007B041D">
        <w:t>Кто больше всего волнует нас, взрослых? Конечно же, вы – дети, ваши бесконечные выдумки и проблемы. Поэтому в авторской песне так много «детских» песен, хотя их с удовольствием распевают все, независимо от возраста.</w:t>
      </w:r>
    </w:p>
    <w:p w:rsidR="006A54EC" w:rsidRPr="007B041D" w:rsidRDefault="006A54EC" w:rsidP="00E661FB">
      <w:pPr>
        <w:ind w:left="540"/>
        <w:jc w:val="both"/>
        <w:rPr>
          <w:b/>
        </w:rPr>
      </w:pPr>
      <w:r w:rsidRPr="007B041D">
        <w:tab/>
      </w:r>
      <w:r w:rsidRPr="007B041D">
        <w:rPr>
          <w:b/>
        </w:rPr>
        <w:t>Песня «Монолог сына» Вадим Егоров</w:t>
      </w:r>
    </w:p>
    <w:p w:rsidR="006A54EC" w:rsidRPr="007B041D" w:rsidRDefault="006A54EC" w:rsidP="00E661FB">
      <w:pPr>
        <w:ind w:left="540"/>
        <w:jc w:val="both"/>
        <w:rPr>
          <w:b/>
        </w:rPr>
      </w:pPr>
      <w:r w:rsidRPr="007B041D">
        <w:rPr>
          <w:b/>
        </w:rPr>
        <w:tab/>
        <w:t>Песня « Колыбельная» (Апельсиновая жвачка)</w:t>
      </w:r>
    </w:p>
    <w:p w:rsidR="006A54EC" w:rsidRPr="00CD348D" w:rsidRDefault="006A54EC" w:rsidP="00E661FB">
      <w:pPr>
        <w:ind w:left="540"/>
        <w:jc w:val="both"/>
        <w:rPr>
          <w:b/>
        </w:rPr>
      </w:pPr>
      <w:r w:rsidRPr="007B041D">
        <w:rPr>
          <w:b/>
        </w:rPr>
        <w:tab/>
        <w:t>Песня « Кудряшки» Леонид Сергеев</w:t>
      </w:r>
    </w:p>
    <w:p w:rsidR="006A54EC" w:rsidRPr="007B041D" w:rsidRDefault="006A54EC" w:rsidP="00E661FB">
      <w:pPr>
        <w:ind w:left="540"/>
        <w:jc w:val="both"/>
        <w:rPr>
          <w:b/>
        </w:rPr>
      </w:pPr>
      <w:r w:rsidRPr="007B041D">
        <w:t>Слушая эти песни, вы сами убедились, как важно внимательно вслушиваться в слова. Авторская песня тем и отличается от развлекательной эстрады, что это ПОЭЗИЯ под аккомпанемент. Она появилась противовесом бездуховному искусству, и писалась думающими людьми для думающих людей. Эти слова принадлежат Булату Окуджаве - одному из оригинальнейших русских поэтов 20-го века, признанному основоположнику авторской песни. Несколько поколений объединяли и удерживали от злобы и подлости принципы жизни, которые приходили к нам с песнями Б.О. Люби человека, помогай человеку, восхищайся им и прощай его.</w:t>
      </w:r>
    </w:p>
    <w:p w:rsidR="006A54EC" w:rsidRPr="007B041D" w:rsidRDefault="006A54EC" w:rsidP="00E661FB">
      <w:pPr>
        <w:ind w:left="540"/>
        <w:jc w:val="both"/>
        <w:rPr>
          <w:b/>
        </w:rPr>
      </w:pPr>
      <w:r w:rsidRPr="007B041D">
        <w:rPr>
          <w:b/>
        </w:rPr>
        <w:t>Стих</w:t>
      </w:r>
      <w:r>
        <w:rPr>
          <w:b/>
        </w:rPr>
        <w:t>отворение</w:t>
      </w:r>
      <w:r w:rsidRPr="007B041D">
        <w:rPr>
          <w:b/>
        </w:rPr>
        <w:t xml:space="preserve"> « В земные страсти вовлечённый»</w:t>
      </w:r>
    </w:p>
    <w:p w:rsidR="006A54EC" w:rsidRPr="007B041D" w:rsidRDefault="006A54EC" w:rsidP="00E661FB">
      <w:pPr>
        <w:ind w:left="540"/>
      </w:pPr>
      <w:r w:rsidRPr="007B041D">
        <w:t xml:space="preserve"> В земные страсти вовлечённый, </w:t>
      </w:r>
    </w:p>
    <w:p w:rsidR="006A54EC" w:rsidRPr="007B041D" w:rsidRDefault="006A54EC" w:rsidP="00E661FB">
      <w:pPr>
        <w:ind w:left="540"/>
      </w:pPr>
      <w:r w:rsidRPr="007B041D">
        <w:t>Я знаю, что из тьмы на свет</w:t>
      </w:r>
    </w:p>
    <w:p w:rsidR="006A54EC" w:rsidRPr="007B041D" w:rsidRDefault="006A54EC" w:rsidP="00E661FB">
      <w:pPr>
        <w:ind w:left="540"/>
      </w:pPr>
      <w:r w:rsidRPr="007B041D">
        <w:t>Однажды выйдет ангел чёрный</w:t>
      </w:r>
    </w:p>
    <w:p w:rsidR="006A54EC" w:rsidRPr="007B041D" w:rsidRDefault="006A54EC" w:rsidP="00E661FB">
      <w:pPr>
        <w:ind w:left="540"/>
      </w:pPr>
      <w:r w:rsidRPr="007B041D">
        <w:t xml:space="preserve"> И крикнет, что спасенья нет.</w:t>
      </w:r>
    </w:p>
    <w:p w:rsidR="006A54EC" w:rsidRPr="007B041D" w:rsidRDefault="006A54EC" w:rsidP="00E661FB">
      <w:pPr>
        <w:ind w:left="540"/>
      </w:pPr>
    </w:p>
    <w:p w:rsidR="006A54EC" w:rsidRPr="007B041D" w:rsidRDefault="006A54EC" w:rsidP="00E661FB">
      <w:pPr>
        <w:ind w:left="540"/>
      </w:pPr>
      <w:r w:rsidRPr="007B041D">
        <w:t>Но простодушный и несмелый,</w:t>
      </w:r>
    </w:p>
    <w:p w:rsidR="006A54EC" w:rsidRPr="007B041D" w:rsidRDefault="006A54EC" w:rsidP="00E661FB">
      <w:pPr>
        <w:ind w:left="540"/>
      </w:pPr>
      <w:r w:rsidRPr="007B041D">
        <w:t xml:space="preserve">прекрасный, как благая весть, </w:t>
      </w:r>
    </w:p>
    <w:p w:rsidR="006A54EC" w:rsidRPr="007B041D" w:rsidRDefault="006A54EC" w:rsidP="00E661FB">
      <w:pPr>
        <w:ind w:left="540"/>
      </w:pPr>
      <w:r w:rsidRPr="007B041D">
        <w:t xml:space="preserve">Идущий следом ангел белый </w:t>
      </w:r>
    </w:p>
    <w:p w:rsidR="006A54EC" w:rsidRPr="007B041D" w:rsidRDefault="006A54EC" w:rsidP="00E661FB">
      <w:pPr>
        <w:ind w:left="540"/>
      </w:pPr>
      <w:r w:rsidRPr="007B041D">
        <w:t>Прошепчет, что надежда есть.</w:t>
      </w:r>
    </w:p>
    <w:p w:rsidR="006A54EC" w:rsidRPr="007B041D" w:rsidRDefault="006A54EC" w:rsidP="00E661FB">
      <w:pPr>
        <w:ind w:left="540"/>
        <w:rPr>
          <w:b/>
        </w:rPr>
      </w:pPr>
      <w:r w:rsidRPr="007B041D">
        <w:rPr>
          <w:b/>
        </w:rPr>
        <w:tab/>
        <w:t>Песня «Песенка о ночной Москве»</w:t>
      </w:r>
    </w:p>
    <w:p w:rsidR="006A54EC" w:rsidRPr="007B041D" w:rsidRDefault="006A54EC" w:rsidP="00E661FB">
      <w:pPr>
        <w:ind w:left="540"/>
      </w:pPr>
      <w:r w:rsidRPr="007B041D">
        <w:t xml:space="preserve">Песни Б.О.  звучат в фильмах, спектаклях, в теле- и радиопередачах. </w:t>
      </w:r>
    </w:p>
    <w:p w:rsidR="006A54EC" w:rsidRPr="007B041D" w:rsidRDefault="006A54EC" w:rsidP="00E661FB">
      <w:pPr>
        <w:ind w:left="540"/>
        <w:rPr>
          <w:b/>
        </w:rPr>
      </w:pPr>
      <w:r w:rsidRPr="007B041D">
        <w:tab/>
      </w:r>
      <w:r w:rsidRPr="007B041D">
        <w:rPr>
          <w:b/>
        </w:rPr>
        <w:t>Песня « Дуэт Лисы Алисы и Кота Базилио»</w:t>
      </w:r>
    </w:p>
    <w:p w:rsidR="006A54EC" w:rsidRPr="007B041D" w:rsidRDefault="006A54EC" w:rsidP="00E661FB">
      <w:pPr>
        <w:ind w:left="540"/>
      </w:pPr>
      <w:r w:rsidRPr="007B041D">
        <w:t>О том, как он был на фронте, Окуджава пишет в своей повести «Будь здоров, школяр!», которая публикуется в альманахе «Тарусские  страницы» (Калуга 1961г.), но и подвергается в прессе резкой критике. Автора обвиняют в «пацифизме»:  это слово, обозначающее отрицание войн,  в те времена была идеологическим ярлыком. Впоследствии, в «Песенке о старом короле», поэт пошутит: получше их бей, а не то прослывёшь пацифистом, но в начале 60-х годов «прослыть пацифистом» было совсем небезопасно.</w:t>
      </w:r>
    </w:p>
    <w:p w:rsidR="006A54EC" w:rsidRPr="00CD348D" w:rsidRDefault="006A54EC" w:rsidP="00E661FB">
      <w:pPr>
        <w:ind w:left="540"/>
        <w:rPr>
          <w:b/>
        </w:rPr>
      </w:pPr>
      <w:r w:rsidRPr="007B041D">
        <w:tab/>
      </w:r>
      <w:r w:rsidRPr="007B041D">
        <w:rPr>
          <w:b/>
        </w:rPr>
        <w:t>Песня « Песенка о старом, больном, усталом короле»</w:t>
      </w:r>
    </w:p>
    <w:p w:rsidR="006A54EC" w:rsidRPr="00CD348D" w:rsidRDefault="006A54EC" w:rsidP="00E661FB">
      <w:pPr>
        <w:ind w:left="540"/>
        <w:rPr>
          <w:b/>
        </w:rPr>
      </w:pPr>
      <w:r w:rsidRPr="007B041D">
        <w:t>Философский настрой становится определяющим в поэзии Б.О.  Это относится к песням-стихотворениям, посвящённым теме творца и творчества. Песни обращены к живому и творческому началу в каждом человеке.</w:t>
      </w:r>
      <w:r w:rsidRPr="007B041D">
        <w:rPr>
          <w:b/>
        </w:rPr>
        <w:t xml:space="preserve"> </w:t>
      </w:r>
    </w:p>
    <w:p w:rsidR="006A54EC" w:rsidRPr="007B041D" w:rsidRDefault="006A54EC" w:rsidP="00E661FB">
      <w:pPr>
        <w:ind w:left="540"/>
      </w:pPr>
      <w:r w:rsidRPr="007B041D">
        <w:rPr>
          <w:b/>
        </w:rPr>
        <w:t>Песня «Песенка о Моцарте»</w:t>
      </w:r>
    </w:p>
    <w:p w:rsidR="006A54EC" w:rsidRPr="007B041D" w:rsidRDefault="006A54EC" w:rsidP="00E661FB">
      <w:pPr>
        <w:ind w:left="540"/>
      </w:pPr>
      <w:r w:rsidRPr="007B041D">
        <w:t xml:space="preserve">Полемика - умерла ли бардовская песня, жива ли, актуальна ли в наши дни - время от времени ведётся в прессе. Но продолжают звучать старые, появляются и подхватываются новые песни. Расширяется география фестивалей. Диски «Песни нашего века», где звучат самые любимые бардовские песни, оказались самыми раскупаемыми. </w:t>
      </w:r>
    </w:p>
    <w:p w:rsidR="006A54EC" w:rsidRPr="00CD348D" w:rsidRDefault="006A54EC" w:rsidP="00E661FB">
      <w:pPr>
        <w:ind w:left="540"/>
        <w:rPr>
          <w:b/>
        </w:rPr>
      </w:pPr>
      <w:r w:rsidRPr="007B041D">
        <w:t>Зоя Ященко – московский автор, лауреат Грушинского фестиваля.</w:t>
      </w:r>
      <w:r w:rsidRPr="007B041D">
        <w:rPr>
          <w:b/>
        </w:rPr>
        <w:t xml:space="preserve"> </w:t>
      </w:r>
    </w:p>
    <w:p w:rsidR="006A54EC" w:rsidRPr="007B041D" w:rsidRDefault="006A54EC" w:rsidP="00E661FB">
      <w:pPr>
        <w:ind w:left="540"/>
      </w:pPr>
      <w:r w:rsidRPr="007B041D">
        <w:rPr>
          <w:b/>
        </w:rPr>
        <w:tab/>
        <w:t>Песня « Белая гвардия» Зоя Ященко</w:t>
      </w:r>
    </w:p>
    <w:p w:rsidR="006A54EC" w:rsidRPr="007B041D" w:rsidRDefault="006A54EC" w:rsidP="00E661FB">
      <w:pPr>
        <w:ind w:left="540"/>
        <w:rPr>
          <w:b/>
        </w:rPr>
      </w:pPr>
      <w:r w:rsidRPr="007B041D">
        <w:rPr>
          <w:b/>
        </w:rPr>
        <w:t>Песня «Пташечка» Зоя Ященко</w:t>
      </w:r>
    </w:p>
    <w:p w:rsidR="006A54EC" w:rsidRPr="007B041D" w:rsidRDefault="006A54EC" w:rsidP="00E661FB">
      <w:pPr>
        <w:ind w:left="540"/>
        <w:rPr>
          <w:b/>
        </w:rPr>
      </w:pPr>
      <w:r w:rsidRPr="007B041D">
        <w:t xml:space="preserve">Фестивали проводятся  не только в России, но уже и в ближнем и дальнем зарубежье. Следующая </w:t>
      </w:r>
      <w:r w:rsidRPr="007B041D">
        <w:rPr>
          <w:b/>
        </w:rPr>
        <w:t xml:space="preserve">песня испанского автора Хуана Родригеса Фернандеса “ </w:t>
      </w:r>
      <w:r w:rsidRPr="007B041D">
        <w:rPr>
          <w:b/>
          <w:lang w:val="en-US"/>
        </w:rPr>
        <w:t>Solo</w:t>
      </w:r>
      <w:r w:rsidRPr="007B041D">
        <w:rPr>
          <w:b/>
        </w:rPr>
        <w:t xml:space="preserve"> </w:t>
      </w:r>
      <w:r w:rsidRPr="007B041D">
        <w:rPr>
          <w:b/>
          <w:lang w:val="en-US"/>
        </w:rPr>
        <w:t>quiero</w:t>
      </w:r>
      <w:r w:rsidRPr="007B041D">
        <w:rPr>
          <w:b/>
        </w:rPr>
        <w:t xml:space="preserve"> </w:t>
      </w:r>
      <w:r w:rsidRPr="007B041D">
        <w:rPr>
          <w:b/>
          <w:lang w:val="en-US"/>
        </w:rPr>
        <w:t>cantar</w:t>
      </w:r>
      <w:r w:rsidRPr="007B041D">
        <w:rPr>
          <w:b/>
        </w:rPr>
        <w:t>”</w:t>
      </w:r>
    </w:p>
    <w:p w:rsidR="006A54EC" w:rsidRPr="007B041D" w:rsidRDefault="006A54EC" w:rsidP="00E661FB">
      <w:pPr>
        <w:ind w:left="540"/>
      </w:pPr>
      <w:r w:rsidRPr="007B041D">
        <w:t>(перевод с испанского) Я только хочу петь. Я хочу, чтобы музыка в стиле пачангэро вошла в твоё сердце, заставила тебя петь и танцевать. Не говоря высокопарных слов и не пустословя, не пытаясь переделать мир, я только хочу петь.</w:t>
      </w:r>
    </w:p>
    <w:p w:rsidR="006A54EC" w:rsidRPr="007B041D" w:rsidRDefault="006A54EC" w:rsidP="00E661FB">
      <w:pPr>
        <w:ind w:left="540"/>
      </w:pPr>
    </w:p>
    <w:p w:rsidR="006A54EC" w:rsidRPr="007B041D" w:rsidRDefault="006A54EC" w:rsidP="00E661FB">
      <w:pPr>
        <w:ind w:left="540"/>
        <w:rPr>
          <w:b/>
        </w:rPr>
      </w:pPr>
      <w:r w:rsidRPr="007B041D">
        <w:t>Говоря о региональном компоненте, с удовольствием вас познакомлю с творчеством автора из Ставрополя – Валерием Митрофаненко. Историк по профессии, изучающий быт и культуру народов Северного Кавказа, сам не раз восходил на эти вершины, написавший много прекрасных песен.</w:t>
      </w:r>
    </w:p>
    <w:p w:rsidR="006A54EC" w:rsidRPr="007B041D" w:rsidRDefault="006A54EC" w:rsidP="00E661FB">
      <w:pPr>
        <w:ind w:left="540"/>
        <w:rPr>
          <w:b/>
        </w:rPr>
      </w:pPr>
      <w:r w:rsidRPr="007B041D">
        <w:tab/>
      </w:r>
      <w:r w:rsidRPr="007B041D">
        <w:rPr>
          <w:b/>
        </w:rPr>
        <w:t xml:space="preserve">Песня «Кавказский край» Валерий Митрофаненко </w:t>
      </w:r>
    </w:p>
    <w:p w:rsidR="006A54EC" w:rsidRPr="007B041D" w:rsidRDefault="006A54EC" w:rsidP="00E661FB">
      <w:pPr>
        <w:ind w:left="540"/>
      </w:pPr>
      <w:r w:rsidRPr="007B041D">
        <w:t xml:space="preserve">Один из самых популярных авторов нашего времени является Олег Митяев. Его песню «Как здорово, что все мы здесь сегодня собрались» знают или, по крайней мере слышали, все. Она стала своеобразным гимном. </w:t>
      </w:r>
    </w:p>
    <w:p w:rsidR="006A54EC" w:rsidRPr="007B041D" w:rsidRDefault="006A54EC" w:rsidP="00E661FB">
      <w:pPr>
        <w:ind w:left="540"/>
        <w:rPr>
          <w:b/>
        </w:rPr>
      </w:pPr>
      <w:r w:rsidRPr="007B041D">
        <w:tab/>
      </w:r>
      <w:r w:rsidRPr="007B041D">
        <w:rPr>
          <w:b/>
        </w:rPr>
        <w:t>Песня «Как здорово»  О.Митяев</w:t>
      </w:r>
    </w:p>
    <w:p w:rsidR="006A54EC" w:rsidRPr="007B041D" w:rsidRDefault="006A54EC" w:rsidP="00CD348D">
      <w:pPr>
        <w:rPr>
          <w:b/>
        </w:rPr>
      </w:pPr>
      <w:r w:rsidRPr="007B041D">
        <w:rPr>
          <w:b/>
        </w:rPr>
        <w:tab/>
      </w:r>
    </w:p>
    <w:p w:rsidR="006A54EC" w:rsidRPr="007B041D" w:rsidRDefault="006A54EC" w:rsidP="00CD348D"/>
    <w:p w:rsidR="006A54EC" w:rsidRDefault="006A54EC" w:rsidP="00595527">
      <w:pPr>
        <w:pStyle w:val="NoSpacing"/>
        <w:jc w:val="center"/>
        <w:rPr>
          <w:rFonts w:ascii="Times New Roman" w:hAnsi="Times New Roman"/>
          <w:sz w:val="24"/>
          <w:szCs w:val="24"/>
        </w:rPr>
      </w:pPr>
      <w:r>
        <w:rPr>
          <w:rFonts w:ascii="Times New Roman" w:hAnsi="Times New Roman"/>
          <w:sz w:val="24"/>
          <w:szCs w:val="24"/>
        </w:rPr>
        <w:br w:type="page"/>
      </w:r>
    </w:p>
    <w:p w:rsidR="006A54EC" w:rsidRPr="005C200E" w:rsidRDefault="006A54EC" w:rsidP="00595527">
      <w:pPr>
        <w:pStyle w:val="NoSpacing"/>
        <w:jc w:val="center"/>
        <w:rPr>
          <w:rFonts w:ascii="Times New Roman" w:hAnsi="Times New Roman"/>
          <w:sz w:val="28"/>
          <w:szCs w:val="28"/>
        </w:rPr>
      </w:pPr>
      <w:r w:rsidRPr="005C200E">
        <w:rPr>
          <w:rFonts w:ascii="Times New Roman" w:hAnsi="Times New Roman"/>
          <w:sz w:val="28"/>
          <w:szCs w:val="28"/>
        </w:rPr>
        <w:t>МБУДО Центр детского туризма, экологии и творчества</w:t>
      </w:r>
    </w:p>
    <w:p w:rsidR="006A54EC" w:rsidRPr="005C200E" w:rsidRDefault="006A54EC" w:rsidP="00595527">
      <w:pPr>
        <w:pStyle w:val="NoSpacing"/>
        <w:jc w:val="center"/>
        <w:rPr>
          <w:rFonts w:ascii="Times New Roman" w:hAnsi="Times New Roman"/>
          <w:sz w:val="28"/>
          <w:szCs w:val="28"/>
        </w:rPr>
      </w:pPr>
      <w:r w:rsidRPr="005C200E">
        <w:rPr>
          <w:rFonts w:ascii="Times New Roman" w:hAnsi="Times New Roman"/>
          <w:sz w:val="28"/>
          <w:szCs w:val="28"/>
        </w:rPr>
        <w:t>им. Р.Р .Лейцингера г. Пятигорска</w:t>
      </w: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5C200E" w:rsidRDefault="006A54EC" w:rsidP="00595527">
      <w:pPr>
        <w:pStyle w:val="NoSpacing"/>
        <w:jc w:val="center"/>
        <w:rPr>
          <w:rFonts w:ascii="Times New Roman" w:hAnsi="Times New Roman"/>
          <w:b/>
          <w:sz w:val="28"/>
          <w:szCs w:val="28"/>
        </w:rPr>
      </w:pPr>
      <w:r w:rsidRPr="005C200E">
        <w:rPr>
          <w:rFonts w:ascii="Times New Roman" w:hAnsi="Times New Roman"/>
          <w:b/>
          <w:sz w:val="28"/>
          <w:szCs w:val="28"/>
        </w:rPr>
        <w:t>«Время подвиги эти не стёрло»</w:t>
      </w:r>
    </w:p>
    <w:p w:rsidR="006A54EC" w:rsidRPr="005C200E" w:rsidRDefault="006A54EC" w:rsidP="00595527">
      <w:pPr>
        <w:pStyle w:val="NoSpacing"/>
        <w:jc w:val="center"/>
        <w:rPr>
          <w:rFonts w:ascii="Times New Roman" w:hAnsi="Times New Roman"/>
          <w:sz w:val="28"/>
          <w:szCs w:val="28"/>
        </w:rPr>
      </w:pPr>
      <w:r w:rsidRPr="005C200E">
        <w:rPr>
          <w:rFonts w:ascii="Times New Roman" w:hAnsi="Times New Roman"/>
          <w:sz w:val="28"/>
          <w:szCs w:val="28"/>
        </w:rPr>
        <w:t>Сценарий, посвящённый теме войны в творчестве В.Высоцкого</w:t>
      </w:r>
    </w:p>
    <w:p w:rsidR="006A54EC" w:rsidRDefault="006A54EC" w:rsidP="00595527">
      <w:pPr>
        <w:pStyle w:val="NoSpacing"/>
        <w:jc w:val="center"/>
        <w:rPr>
          <w:rFonts w:ascii="Times New Roman" w:hAnsi="Times New Roman"/>
          <w:sz w:val="28"/>
          <w:szCs w:val="28"/>
        </w:rPr>
      </w:pPr>
    </w:p>
    <w:p w:rsidR="006A54EC" w:rsidRDefault="006A54EC" w:rsidP="00595527">
      <w:pPr>
        <w:pStyle w:val="NoSpacing"/>
        <w:jc w:val="center"/>
        <w:rPr>
          <w:rFonts w:ascii="Times New Roman" w:hAnsi="Times New Roman"/>
          <w:sz w:val="28"/>
          <w:szCs w:val="28"/>
        </w:rPr>
      </w:pPr>
    </w:p>
    <w:p w:rsidR="006A54EC" w:rsidRPr="005C200E" w:rsidRDefault="006A54EC" w:rsidP="00595527">
      <w:pPr>
        <w:pStyle w:val="NoSpacing"/>
        <w:jc w:val="center"/>
        <w:rPr>
          <w:rFonts w:ascii="Times New Roman" w:hAnsi="Times New Roman"/>
          <w:sz w:val="28"/>
          <w:szCs w:val="28"/>
        </w:rPr>
      </w:pPr>
    </w:p>
    <w:p w:rsidR="006A54EC" w:rsidRPr="005C200E" w:rsidRDefault="006A54EC" w:rsidP="00595527">
      <w:pPr>
        <w:pStyle w:val="NoSpacing"/>
        <w:jc w:val="right"/>
        <w:rPr>
          <w:rFonts w:ascii="Times New Roman" w:hAnsi="Times New Roman"/>
          <w:sz w:val="28"/>
          <w:szCs w:val="28"/>
        </w:rPr>
      </w:pPr>
      <w:r w:rsidRPr="005C200E">
        <w:rPr>
          <w:rFonts w:ascii="Times New Roman" w:hAnsi="Times New Roman"/>
          <w:sz w:val="28"/>
          <w:szCs w:val="28"/>
        </w:rPr>
        <w:t>Методическая разработка</w:t>
      </w:r>
    </w:p>
    <w:p w:rsidR="006A54EC" w:rsidRPr="005C200E" w:rsidRDefault="006A54EC" w:rsidP="00595527">
      <w:pPr>
        <w:pStyle w:val="NoSpacing"/>
        <w:jc w:val="right"/>
        <w:rPr>
          <w:rFonts w:ascii="Times New Roman" w:hAnsi="Times New Roman"/>
          <w:sz w:val="28"/>
          <w:szCs w:val="28"/>
        </w:rPr>
      </w:pPr>
      <w:r w:rsidRPr="005C200E">
        <w:rPr>
          <w:rFonts w:ascii="Times New Roman" w:hAnsi="Times New Roman"/>
          <w:sz w:val="28"/>
          <w:szCs w:val="28"/>
        </w:rPr>
        <w:t>преподавателя дополнительного</w:t>
      </w:r>
    </w:p>
    <w:p w:rsidR="006A54EC" w:rsidRPr="005C200E" w:rsidRDefault="006A54EC" w:rsidP="00595527">
      <w:pPr>
        <w:pStyle w:val="NoSpacing"/>
        <w:jc w:val="right"/>
        <w:rPr>
          <w:rFonts w:ascii="Times New Roman" w:hAnsi="Times New Roman"/>
          <w:sz w:val="28"/>
          <w:szCs w:val="28"/>
        </w:rPr>
      </w:pPr>
      <w:r w:rsidRPr="005C200E">
        <w:rPr>
          <w:rFonts w:ascii="Times New Roman" w:hAnsi="Times New Roman"/>
          <w:sz w:val="28"/>
          <w:szCs w:val="28"/>
        </w:rPr>
        <w:t>образования, руководителя</w:t>
      </w:r>
    </w:p>
    <w:p w:rsidR="006A54EC" w:rsidRPr="005C200E" w:rsidRDefault="006A54EC" w:rsidP="00595527">
      <w:pPr>
        <w:pStyle w:val="NoSpacing"/>
        <w:jc w:val="right"/>
        <w:rPr>
          <w:rFonts w:ascii="Times New Roman" w:hAnsi="Times New Roman"/>
          <w:sz w:val="28"/>
          <w:szCs w:val="28"/>
        </w:rPr>
      </w:pPr>
      <w:r w:rsidRPr="005C200E">
        <w:rPr>
          <w:rFonts w:ascii="Times New Roman" w:hAnsi="Times New Roman"/>
          <w:sz w:val="28"/>
          <w:szCs w:val="28"/>
        </w:rPr>
        <w:t>Клуба Туристской  Песни</w:t>
      </w:r>
    </w:p>
    <w:p w:rsidR="006A54EC" w:rsidRPr="005C200E" w:rsidRDefault="006A54EC" w:rsidP="00595527">
      <w:pPr>
        <w:pStyle w:val="NoSpacing"/>
        <w:jc w:val="right"/>
        <w:rPr>
          <w:rFonts w:ascii="Times New Roman" w:hAnsi="Times New Roman"/>
          <w:sz w:val="28"/>
          <w:szCs w:val="28"/>
        </w:rPr>
      </w:pPr>
      <w:r w:rsidRPr="005C200E">
        <w:rPr>
          <w:rFonts w:ascii="Times New Roman" w:hAnsi="Times New Roman"/>
          <w:sz w:val="28"/>
          <w:szCs w:val="28"/>
        </w:rPr>
        <w:t>Н.Л.Петровой</w:t>
      </w: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p>
    <w:p w:rsidR="006A54EC" w:rsidRPr="00C66508" w:rsidRDefault="006A54EC" w:rsidP="00595527">
      <w:pPr>
        <w:pStyle w:val="NoSpacing"/>
        <w:jc w:val="center"/>
        <w:rPr>
          <w:rFonts w:ascii="Times New Roman" w:hAnsi="Times New Roman"/>
        </w:rPr>
      </w:pPr>
      <w:r w:rsidRPr="00C66508">
        <w:rPr>
          <w:rFonts w:ascii="Times New Roman" w:hAnsi="Times New Roman"/>
        </w:rPr>
        <w:t>г. Пятигорск</w:t>
      </w:r>
    </w:p>
    <w:p w:rsidR="006A54EC" w:rsidRPr="00C66508" w:rsidRDefault="006A54EC" w:rsidP="00595527">
      <w:pPr>
        <w:pStyle w:val="NoSpacing"/>
        <w:rPr>
          <w:rFonts w:ascii="Times New Roman" w:hAnsi="Times New Roman"/>
        </w:rPr>
      </w:pPr>
    </w:p>
    <w:p w:rsidR="006A54EC" w:rsidRPr="005C200E" w:rsidRDefault="006A54EC" w:rsidP="00E661FB">
      <w:pPr>
        <w:pStyle w:val="NoSpacing"/>
        <w:ind w:left="540"/>
        <w:rPr>
          <w:rFonts w:ascii="Times New Roman" w:hAnsi="Times New Roman"/>
          <w:sz w:val="24"/>
          <w:szCs w:val="24"/>
        </w:rPr>
      </w:pPr>
      <w:r w:rsidRPr="00C66508">
        <w:rPr>
          <w:rFonts w:ascii="Times New Roman" w:hAnsi="Times New Roman"/>
        </w:rPr>
        <w:br w:type="page"/>
      </w:r>
      <w:r w:rsidRPr="005C200E">
        <w:rPr>
          <w:rFonts w:ascii="Times New Roman" w:hAnsi="Times New Roman"/>
          <w:b/>
          <w:sz w:val="24"/>
          <w:szCs w:val="24"/>
        </w:rPr>
        <w:t>Видео «Я не люблю»</w:t>
      </w:r>
      <w:r w:rsidRPr="005C200E">
        <w:rPr>
          <w:rFonts w:ascii="Times New Roman" w:hAnsi="Times New Roman"/>
          <w:sz w:val="24"/>
          <w:szCs w:val="24"/>
        </w:rPr>
        <w:t xml:space="preserve"> (в исполнении В.Высоцкого)</w:t>
      </w:r>
    </w:p>
    <w:p w:rsidR="006A54EC" w:rsidRPr="005C200E" w:rsidRDefault="006A54EC" w:rsidP="00E661FB">
      <w:pPr>
        <w:pStyle w:val="NoSpacing"/>
        <w:ind w:left="540"/>
        <w:rPr>
          <w:rFonts w:ascii="Times New Roman" w:hAnsi="Times New Roman"/>
          <w:sz w:val="24"/>
          <w:szCs w:val="24"/>
        </w:rPr>
      </w:pP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i/>
          <w:sz w:val="24"/>
          <w:szCs w:val="24"/>
        </w:rPr>
        <w:t>Ведущий</w:t>
      </w:r>
      <w:r w:rsidRPr="005C200E">
        <w:rPr>
          <w:rFonts w:ascii="Times New Roman" w:hAnsi="Times New Roman"/>
          <w:sz w:val="24"/>
          <w:szCs w:val="24"/>
        </w:rPr>
        <w:t xml:space="preserve">: Владимир Высоцкий - актёр театра и кино, им написано более 600 песен. Это неслыханно много. Его песни больше похожи на роли. Роли из «никем не поставленных </w:t>
      </w:r>
      <w:r w:rsidRPr="005C200E">
        <w:rPr>
          <w:rStyle w:val="Bodytext2"/>
          <w:rFonts w:ascii="Times New Roman" w:hAnsi="Times New Roman"/>
          <w:sz w:val="24"/>
          <w:szCs w:val="24"/>
        </w:rPr>
        <w:t xml:space="preserve">- </w:t>
      </w:r>
      <w:r w:rsidRPr="005C200E">
        <w:rPr>
          <w:rFonts w:ascii="Times New Roman" w:hAnsi="Times New Roman"/>
          <w:sz w:val="24"/>
          <w:szCs w:val="24"/>
        </w:rPr>
        <w:t>и более того - никем не написанных пьес». Он сам был режиссёром и исполнителем. Высоцкий буквально «влезал» в заботы и проблемы реальных и выдуманных персонажей, демонстрировал их манеру мыслить и говорить.</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Песня «Баллада о борьбе» (+видео) исп. В.Пожидаев</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Высоцкий, смело и открыто заявивший всем своим соотечественникам:</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«Нет, ребята, всё не так! Всё не так, ребята...», был постоянно занят поиском истинных, неоспоримых ценностей. Поэтому его всегда интересовали экстремальные ситуации, в которых сущность человека проявляется с особенной отчётливостью. Особую тематическую группу составляют в его наследии песни о единоборстве со стихией, об испытании личности, о зарождении между людьми подлинной духовной близости. Сюда относятся и «альпинистские» песни, написанные для кинофильма «Вертикаль». Трагизм жизни, по Высоцкому, коренится в самой природе бытия, но эта же природа обусловливает существование вечных и неистребимых ценностей.</w:t>
      </w:r>
    </w:p>
    <w:p w:rsidR="006A54EC" w:rsidRPr="005C200E" w:rsidRDefault="006A54EC" w:rsidP="00E661FB">
      <w:pPr>
        <w:pStyle w:val="NoSpacing"/>
        <w:ind w:left="540"/>
        <w:rPr>
          <w:rFonts w:ascii="Times New Roman" w:hAnsi="Times New Roman"/>
          <w:sz w:val="24"/>
          <w:szCs w:val="24"/>
        </w:rPr>
      </w:pP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b/>
          <w:sz w:val="24"/>
          <w:szCs w:val="24"/>
        </w:rPr>
        <w:t>Песня «Вершина»</w:t>
      </w:r>
      <w:r w:rsidRPr="005C200E">
        <w:rPr>
          <w:rFonts w:ascii="Times New Roman" w:hAnsi="Times New Roman"/>
          <w:sz w:val="24"/>
          <w:szCs w:val="24"/>
        </w:rPr>
        <w:t xml:space="preserve"> (фото-слайды) исп. ансамбль «Бригантина»</w:t>
      </w:r>
    </w:p>
    <w:p w:rsidR="006A54EC" w:rsidRPr="005C200E" w:rsidRDefault="006A54EC" w:rsidP="00E661FB">
      <w:pPr>
        <w:pStyle w:val="NoSpacing"/>
        <w:ind w:left="540"/>
        <w:rPr>
          <w:rFonts w:ascii="Times New Roman" w:hAnsi="Times New Roman"/>
          <w:sz w:val="24"/>
          <w:szCs w:val="24"/>
        </w:rPr>
      </w:pP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 xml:space="preserve">Ведущий: В 1967 году состоялась премьера фильма об альпинистах «Вертикаль». </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 xml:space="preserve">На его съёмках Высоцкий крепко сдружился с режиссёром фильма Станиславом Говорухиным. Они вместе делили двухместный номер в Кабардино-балканской гостинице «Иткол», которая располагалась вблизи склонов Эльбруса, где и проходили съёмки «Вертикали». </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 xml:space="preserve">Однажды в этой гостинице Высоцкий встретил группу немецких альпинистов. И один из немцев вспоминал, как в 1940 году он проходил подготовку на Кавказе вместе с советскими альпинистами, и даже наблюдал случай, когда советский инструктор спас в горах одного из немцев. А уже спустя два года те же немецкие альпинисты в составе дивизии «Эдельвейс» прорывались через Кавказский хребет к источнику советской нефти — в Азербайджан. История о том, как бывшие коллеги становятся заклятыми врагами и вдохновила Высоцкого на песню «Мерцал закат, как сталь клинка…» (она же «Военная Песня»). </w:t>
      </w:r>
      <w:r w:rsidRPr="005C200E">
        <w:rPr>
          <w:rFonts w:ascii="Times New Roman" w:hAnsi="Times New Roman"/>
          <w:sz w:val="24"/>
          <w:szCs w:val="24"/>
        </w:rPr>
        <w:br/>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b/>
          <w:sz w:val="24"/>
          <w:szCs w:val="24"/>
        </w:rPr>
        <w:t>Песня («Военная-альпинистская»)</w:t>
      </w:r>
      <w:r w:rsidRPr="005C200E">
        <w:rPr>
          <w:rFonts w:ascii="Times New Roman" w:hAnsi="Times New Roman"/>
          <w:sz w:val="24"/>
          <w:szCs w:val="24"/>
        </w:rPr>
        <w:t xml:space="preserve"> (+видео) исп. ансамбль «Бригантина»</w:t>
      </w:r>
    </w:p>
    <w:p w:rsidR="006A54EC" w:rsidRPr="005C200E" w:rsidRDefault="006A54EC" w:rsidP="00E661FB">
      <w:pPr>
        <w:pStyle w:val="NoSpacing"/>
        <w:ind w:left="540"/>
        <w:rPr>
          <w:rFonts w:ascii="Times New Roman" w:hAnsi="Times New Roman"/>
          <w:sz w:val="24"/>
          <w:szCs w:val="24"/>
        </w:rPr>
      </w:pP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 xml:space="preserve">Высоцкий в своём творчестве часто обращается к теме войны, С её жестокостью и бессмысленностью как таковой Высоцкий спорит не на уровне абстрактных лозунгов, а путём художественного исследования трагической судьбы отдельно взятого человека. Человек равен целому миру, в свою очередь, мир в художественной системе Высоцкого предстаёт в образе «антропоморфном», очеловеченном. (Например </w:t>
      </w:r>
      <w:r w:rsidRPr="005C200E">
        <w:rPr>
          <w:rStyle w:val="Bodytext2"/>
          <w:rFonts w:ascii="Times New Roman" w:hAnsi="Times New Roman"/>
          <w:sz w:val="24"/>
          <w:szCs w:val="24"/>
        </w:rPr>
        <w:t xml:space="preserve">- </w:t>
      </w:r>
      <w:r w:rsidRPr="005C200E">
        <w:rPr>
          <w:rFonts w:ascii="Times New Roman" w:hAnsi="Times New Roman"/>
          <w:sz w:val="24"/>
          <w:szCs w:val="24"/>
        </w:rPr>
        <w:t>«Песня о Земле», « Як- истребитель»)</w:t>
      </w:r>
    </w:p>
    <w:p w:rsidR="006A54EC" w:rsidRPr="005C200E" w:rsidRDefault="006A54EC" w:rsidP="00E661FB">
      <w:pPr>
        <w:pStyle w:val="NoSpacing"/>
        <w:ind w:left="540"/>
        <w:rPr>
          <w:rFonts w:ascii="Times New Roman" w:hAnsi="Times New Roman"/>
          <w:sz w:val="24"/>
          <w:szCs w:val="24"/>
        </w:rPr>
      </w:pPr>
    </w:p>
    <w:p w:rsidR="006A54EC" w:rsidRPr="005C200E" w:rsidRDefault="006A54EC" w:rsidP="00E661FB">
      <w:pPr>
        <w:pStyle w:val="NoSpacing"/>
        <w:ind w:left="540"/>
        <w:rPr>
          <w:rFonts w:ascii="Times New Roman" w:hAnsi="Times New Roman"/>
          <w:b/>
          <w:sz w:val="24"/>
          <w:szCs w:val="24"/>
        </w:rPr>
      </w:pPr>
      <w:r w:rsidRPr="005C200E">
        <w:rPr>
          <w:rFonts w:ascii="Times New Roman" w:hAnsi="Times New Roman"/>
          <w:b/>
          <w:sz w:val="24"/>
          <w:szCs w:val="24"/>
        </w:rPr>
        <w:t>Стих. «Мы вращаем землю»</w:t>
      </w:r>
    </w:p>
    <w:p w:rsidR="006A54EC" w:rsidRPr="005C200E" w:rsidRDefault="006A54EC" w:rsidP="00E661FB">
      <w:pPr>
        <w:pStyle w:val="NoSpacing"/>
        <w:ind w:left="540"/>
        <w:rPr>
          <w:rFonts w:ascii="Times New Roman" w:hAnsi="Times New Roman"/>
          <w:sz w:val="24"/>
          <w:szCs w:val="24"/>
        </w:rPr>
      </w:pP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 xml:space="preserve">Ведущая: Сам Высоцкий всегда называл «Братские могилы» своей первой военной песней. </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 xml:space="preserve">Символично, что впервые она была исполнена в 1963 году на дне рождения отца Высоцкого — Семёна Владимировича — полковника и почётного гражданина городов Кладно и Праги. </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Сама суть групповых захоронений на местах массовых битв выражена гениальными строчками: «…Здесь раньше вставала земля на дыбы, А нынче — гранитные плиты. Здесь нет ни одной персональной судьбы — Все судьбы в единую слиты…»</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 xml:space="preserve"> </w:t>
      </w:r>
    </w:p>
    <w:p w:rsidR="006A54EC" w:rsidRPr="005C200E" w:rsidRDefault="006A54EC" w:rsidP="00E661FB">
      <w:pPr>
        <w:pStyle w:val="NoSpacing"/>
        <w:ind w:left="540"/>
        <w:rPr>
          <w:rFonts w:ascii="Times New Roman" w:hAnsi="Times New Roman"/>
          <w:b/>
          <w:sz w:val="24"/>
          <w:szCs w:val="24"/>
        </w:rPr>
      </w:pPr>
      <w:r w:rsidRPr="005C200E">
        <w:rPr>
          <w:rFonts w:ascii="Times New Roman" w:hAnsi="Times New Roman"/>
          <w:b/>
          <w:sz w:val="24"/>
          <w:szCs w:val="24"/>
        </w:rPr>
        <w:t xml:space="preserve">видео «Братские могилы» ( </w:t>
      </w:r>
      <w:r w:rsidRPr="005C200E">
        <w:rPr>
          <w:rFonts w:ascii="Times New Roman" w:hAnsi="Times New Roman"/>
          <w:sz w:val="24"/>
          <w:szCs w:val="24"/>
        </w:rPr>
        <w:t>исп. В.ВЫСОЦКИЙ)</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 xml:space="preserve">Ведущий: Чаще всего свои концерты Высоцкий начинал с военных песен. Пел он их всегда стоя. </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Песни о войне поэт поднимал на ту нравственную высоту, с которой соизмерял и обычные житейские поступки, помыслы человека в мирной жизни.</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 xml:space="preserve"> Откуда же в этом никогда не воевавшем человеке было такое восприятие действительности? Откуда его стремление, во что бы то ни стало сказать правду о войне, о человеке на войне. </w:t>
      </w:r>
      <w:r w:rsidRPr="005C200E">
        <w:rPr>
          <w:rFonts w:ascii="Times New Roman" w:hAnsi="Times New Roman"/>
          <w:sz w:val="24"/>
          <w:szCs w:val="24"/>
        </w:rPr>
        <w:br/>
        <w:t xml:space="preserve">      Ведущая: В своем «военном» цикле Высоцкий говорил о том, о чем официально не принято было говорить: о трагедии войны, о страхе смерти, о штрафных батальонах, о героизме и трусости, о милосердии, о вечной вине перед павшими…</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 xml:space="preserve">«Магнитофонной правде» Высоцкого легко было пробиться к людям, никто не мог остановить шествие по стране его песни «В прорыв идут штрафные батальоны». </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 xml:space="preserve">У Высоцкого было огромное чувство сопричастности к судьбе народа, чувство ответственности за все, что происходит вокруг, чувство вины сегодняшнего человека перед павшими, до конца выполнившими свой долг, чувство восхищения подвигом русского солдата. </w:t>
      </w:r>
    </w:p>
    <w:p w:rsidR="006A54EC" w:rsidRPr="005C200E" w:rsidRDefault="006A54EC" w:rsidP="00E661FB">
      <w:pPr>
        <w:pStyle w:val="NoSpacing"/>
        <w:ind w:left="540"/>
        <w:rPr>
          <w:rFonts w:ascii="Times New Roman" w:hAnsi="Times New Roman"/>
          <w:sz w:val="24"/>
          <w:szCs w:val="24"/>
        </w:rPr>
      </w:pP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b/>
          <w:sz w:val="24"/>
          <w:szCs w:val="24"/>
        </w:rPr>
        <w:t>Песня (+видео) «штрафные батальоны»</w:t>
      </w:r>
      <w:r w:rsidRPr="005C200E">
        <w:rPr>
          <w:rFonts w:ascii="Times New Roman" w:hAnsi="Times New Roman"/>
          <w:sz w:val="24"/>
          <w:szCs w:val="24"/>
        </w:rPr>
        <w:t xml:space="preserve"> исп. В.Пожидаев</w:t>
      </w:r>
    </w:p>
    <w:p w:rsidR="006A54EC" w:rsidRPr="005C200E" w:rsidRDefault="006A54EC" w:rsidP="00E661FB">
      <w:pPr>
        <w:pStyle w:val="NoSpacing"/>
        <w:ind w:left="540"/>
        <w:rPr>
          <w:rFonts w:ascii="Times New Roman" w:hAnsi="Times New Roman"/>
          <w:sz w:val="24"/>
          <w:szCs w:val="24"/>
        </w:rPr>
      </w:pPr>
      <w:r w:rsidRPr="005C200E">
        <w:rPr>
          <w:rFonts w:ascii="Times New Roman" w:eastAsia="Arial Unicode MS" w:hAnsi="Times New Roman"/>
          <w:kern w:val="1"/>
          <w:sz w:val="24"/>
          <w:szCs w:val="24"/>
          <w:lang w:eastAsia="hi-IN" w:bidi="hi-IN"/>
        </w:rPr>
        <w:t>Ведущая:</w:t>
      </w:r>
      <w:r w:rsidRPr="005C200E">
        <w:rPr>
          <w:rFonts w:ascii="Times New Roman" w:hAnsi="Times New Roman"/>
          <w:sz w:val="24"/>
          <w:szCs w:val="24"/>
        </w:rPr>
        <w:t xml:space="preserve"> О песне «Он не вернулся из боя» поэт Роберт Рождественский писал: «На мой взгляд, эта песня – одна из самых главных в творчестве Высоцкого, в ней помимо интонационной и психологической достоверности, есть и ответ на вопрос: почему поэт, человек, который по своему возрасту не смог принимать участия в войне, все-таки пишет о ней, более того не может не писать?</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А все дело в судьбе, в твоей личной судьбе, которая начинается вовсе не в момент рождения человека, а гораздо раньше, в личной человеческой судьбе, которая никогда не бывает чем-то отдельным, обособленным от других людских судеб, она- твоя судьба, - часть общей огромной судьбы твоего народа, и существуешь ты на Земле, продолжая не только собственных родителей, но и многих других людей, тех, которые жили до тебя, которые когда-то защитили твой первый вздох, твой первый крик, твой первый шаг по земле.»</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В этом стихотворении Высоцкий сумел удивительно точно передать святость и ценность фронтового братства, трагедию утраты рядом жившего и дышавшего человека.</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 xml:space="preserve">             </w:t>
      </w:r>
    </w:p>
    <w:p w:rsidR="006A54EC" w:rsidRPr="005C200E" w:rsidRDefault="006A54EC" w:rsidP="00E661FB">
      <w:pPr>
        <w:pStyle w:val="NoSpacing"/>
        <w:ind w:left="540"/>
        <w:rPr>
          <w:rFonts w:ascii="Times New Roman" w:hAnsi="Times New Roman"/>
          <w:b/>
          <w:sz w:val="24"/>
          <w:szCs w:val="24"/>
        </w:rPr>
      </w:pPr>
      <w:r w:rsidRPr="005C200E">
        <w:rPr>
          <w:rFonts w:ascii="Times New Roman" w:hAnsi="Times New Roman"/>
          <w:sz w:val="24"/>
          <w:szCs w:val="24"/>
        </w:rPr>
        <w:t xml:space="preserve">  </w:t>
      </w:r>
      <w:r w:rsidRPr="005C200E">
        <w:rPr>
          <w:rFonts w:ascii="Times New Roman" w:hAnsi="Times New Roman"/>
          <w:b/>
          <w:sz w:val="24"/>
          <w:szCs w:val="24"/>
        </w:rPr>
        <w:t xml:space="preserve">стих «Он не вернулся из боя» </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Ведущая: Песни Высоцкого о войне – не воспоминания, это нечто живущее в человеке сегодня как боль, глухая, но готовая в любой момент вспыхнуть новой силой.</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 xml:space="preserve"> Он сказал нам правду о ней, исследовал состояние человека на войне так, как это должен сделать поэт и психолог: отступление, чувство земли, эвакуация, атака, первый бой, ужас смерти, наступление, победа, память.</w:t>
      </w:r>
    </w:p>
    <w:p w:rsidR="006A54EC" w:rsidRPr="005C200E" w:rsidRDefault="006A54EC" w:rsidP="00E661FB">
      <w:pPr>
        <w:pStyle w:val="NoSpacing"/>
        <w:ind w:left="540"/>
        <w:rPr>
          <w:rFonts w:ascii="Times New Roman" w:hAnsi="Times New Roman"/>
          <w:sz w:val="24"/>
          <w:szCs w:val="24"/>
        </w:rPr>
      </w:pP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b/>
          <w:sz w:val="24"/>
          <w:szCs w:val="24"/>
        </w:rPr>
        <w:t>Песня «Мы вас ждём»</w:t>
      </w:r>
      <w:r w:rsidRPr="005C200E">
        <w:rPr>
          <w:rFonts w:ascii="Times New Roman" w:hAnsi="Times New Roman"/>
          <w:sz w:val="24"/>
          <w:szCs w:val="24"/>
        </w:rPr>
        <w:t xml:space="preserve"> исп. А.Бакуменко</w:t>
      </w:r>
    </w:p>
    <w:p w:rsidR="006A54EC" w:rsidRPr="005C200E" w:rsidRDefault="006A54EC" w:rsidP="00E661FB">
      <w:pPr>
        <w:pStyle w:val="NoSpacing"/>
        <w:ind w:left="540"/>
        <w:rPr>
          <w:rFonts w:ascii="Times New Roman" w:hAnsi="Times New Roman"/>
          <w:sz w:val="24"/>
          <w:szCs w:val="24"/>
        </w:rPr>
      </w:pP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 xml:space="preserve">Его песни помогают нам помнить о подвиге нашего народа, о страшной и великой войне, в которой победил советский солдат. </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 xml:space="preserve"> </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 xml:space="preserve"> </w:t>
      </w:r>
      <w:r w:rsidRPr="005C200E">
        <w:rPr>
          <w:rFonts w:ascii="Times New Roman" w:hAnsi="Times New Roman"/>
          <w:b/>
          <w:sz w:val="24"/>
          <w:szCs w:val="24"/>
        </w:rPr>
        <w:t>видео «Марш о конце войны»</w:t>
      </w:r>
      <w:r w:rsidRPr="005C200E">
        <w:rPr>
          <w:rFonts w:ascii="Times New Roman" w:hAnsi="Times New Roman"/>
          <w:sz w:val="24"/>
          <w:szCs w:val="24"/>
        </w:rPr>
        <w:t xml:space="preserve"> (исп. ВЫСОЦКИЙ) </w:t>
      </w:r>
    </w:p>
    <w:p w:rsidR="006A54EC" w:rsidRPr="005C200E" w:rsidRDefault="006A54EC" w:rsidP="00E661FB">
      <w:pPr>
        <w:pStyle w:val="NoSpacing"/>
        <w:ind w:left="540"/>
        <w:rPr>
          <w:rFonts w:ascii="Times New Roman" w:hAnsi="Times New Roman"/>
          <w:sz w:val="24"/>
          <w:szCs w:val="24"/>
        </w:rPr>
      </w:pPr>
    </w:p>
    <w:p w:rsidR="006A54EC" w:rsidRPr="005C200E" w:rsidRDefault="006A54EC" w:rsidP="00E661FB">
      <w:pPr>
        <w:pStyle w:val="NoSpacing"/>
        <w:ind w:left="540"/>
        <w:rPr>
          <w:rFonts w:ascii="Times New Roman" w:hAnsi="Times New Roman"/>
          <w:sz w:val="24"/>
          <w:szCs w:val="24"/>
        </w:rPr>
      </w:pPr>
    </w:p>
    <w:p w:rsidR="006A54EC" w:rsidRPr="005C200E" w:rsidRDefault="006A54EC" w:rsidP="009A5841">
      <w:pPr>
        <w:pStyle w:val="NoSpacing"/>
        <w:rPr>
          <w:rFonts w:ascii="Times New Roman" w:hAnsi="Times New Roman"/>
          <w:sz w:val="24"/>
          <w:szCs w:val="24"/>
        </w:rPr>
      </w:pPr>
      <w:r w:rsidRPr="005C200E">
        <w:rPr>
          <w:rFonts w:ascii="Times New Roman" w:hAnsi="Times New Roman"/>
          <w:sz w:val="24"/>
          <w:szCs w:val="24"/>
        </w:rPr>
        <w:t xml:space="preserve"> </w:t>
      </w:r>
    </w:p>
    <w:p w:rsidR="006A54EC" w:rsidRDefault="006A54EC">
      <w:r>
        <w:br w:type="page"/>
      </w:r>
    </w:p>
    <w:p w:rsidR="006A54EC" w:rsidRPr="005C200E" w:rsidRDefault="006A54EC" w:rsidP="00B85B2B">
      <w:pPr>
        <w:jc w:val="center"/>
        <w:rPr>
          <w:b/>
          <w:sz w:val="28"/>
          <w:szCs w:val="28"/>
        </w:rPr>
      </w:pPr>
      <w:r w:rsidRPr="005C200E">
        <w:rPr>
          <w:b/>
          <w:sz w:val="28"/>
          <w:szCs w:val="28"/>
        </w:rPr>
        <w:t>МБУДО Центр детского туризма, экологии и творчества</w:t>
      </w:r>
    </w:p>
    <w:p w:rsidR="006A54EC" w:rsidRPr="005C200E" w:rsidRDefault="006A54EC" w:rsidP="00B85B2B">
      <w:pPr>
        <w:jc w:val="center"/>
        <w:rPr>
          <w:b/>
          <w:sz w:val="28"/>
          <w:szCs w:val="28"/>
        </w:rPr>
      </w:pPr>
      <w:r w:rsidRPr="005C200E">
        <w:rPr>
          <w:b/>
          <w:sz w:val="28"/>
          <w:szCs w:val="28"/>
        </w:rPr>
        <w:t>им. Р.Р. Лейцингера г. Пятигорска</w:t>
      </w:r>
    </w:p>
    <w:p w:rsidR="006A54EC" w:rsidRDefault="006A54EC" w:rsidP="00B85B2B">
      <w:pPr>
        <w:jc w:val="right"/>
        <w:rPr>
          <w:b/>
          <w:sz w:val="28"/>
          <w:szCs w:val="28"/>
        </w:rPr>
      </w:pPr>
    </w:p>
    <w:p w:rsidR="006A54EC" w:rsidRDefault="006A54EC" w:rsidP="00B85B2B"/>
    <w:p w:rsidR="006A54EC" w:rsidRDefault="006A54EC" w:rsidP="00B85B2B"/>
    <w:p w:rsidR="006A54EC" w:rsidRDefault="006A54EC" w:rsidP="00B85B2B"/>
    <w:p w:rsidR="006A54EC" w:rsidRDefault="006A54EC" w:rsidP="00B85B2B"/>
    <w:p w:rsidR="006A54EC" w:rsidRDefault="006A54EC" w:rsidP="00B85B2B"/>
    <w:p w:rsidR="006A54EC" w:rsidRDefault="006A54EC" w:rsidP="00B85B2B"/>
    <w:p w:rsidR="006A54EC" w:rsidRDefault="006A54EC" w:rsidP="00B85B2B"/>
    <w:p w:rsidR="006A54EC" w:rsidRDefault="006A54EC" w:rsidP="00B85B2B"/>
    <w:p w:rsidR="006A54EC" w:rsidRDefault="006A54EC" w:rsidP="00B85B2B"/>
    <w:p w:rsidR="006A54EC" w:rsidRDefault="006A54EC" w:rsidP="00B85B2B"/>
    <w:p w:rsidR="006A54EC" w:rsidRDefault="006A54EC" w:rsidP="00B85B2B"/>
    <w:p w:rsidR="006A54EC" w:rsidRDefault="006A54EC" w:rsidP="00B85B2B"/>
    <w:p w:rsidR="006A54EC" w:rsidRDefault="006A54EC" w:rsidP="00B85B2B"/>
    <w:p w:rsidR="006A54EC" w:rsidRDefault="006A54EC" w:rsidP="00B85B2B"/>
    <w:p w:rsidR="006A54EC" w:rsidRDefault="006A54EC" w:rsidP="00B85B2B"/>
    <w:p w:rsidR="006A54EC" w:rsidRDefault="006A54EC" w:rsidP="00B85B2B"/>
    <w:p w:rsidR="006A54EC" w:rsidRPr="00B85B2B" w:rsidRDefault="006A54EC" w:rsidP="00B85B2B">
      <w:pPr>
        <w:pStyle w:val="BodyText"/>
        <w:jc w:val="center"/>
        <w:rPr>
          <w:b/>
          <w:i/>
          <w:sz w:val="32"/>
        </w:rPr>
      </w:pPr>
      <w:r>
        <w:rPr>
          <w:b/>
          <w:i/>
          <w:sz w:val="32"/>
        </w:rPr>
        <w:t>Сценарий музыкально – литературной композиции,</w:t>
      </w:r>
    </w:p>
    <w:p w:rsidR="006A54EC" w:rsidRDefault="006A54EC" w:rsidP="00B85B2B">
      <w:pPr>
        <w:jc w:val="center"/>
        <w:rPr>
          <w:b/>
          <w:i/>
          <w:sz w:val="32"/>
        </w:rPr>
      </w:pPr>
      <w:r>
        <w:rPr>
          <w:b/>
          <w:i/>
          <w:sz w:val="32"/>
        </w:rPr>
        <w:t>посвящённой творчеству Булата Окуджавы</w:t>
      </w:r>
    </w:p>
    <w:p w:rsidR="006A54EC" w:rsidRDefault="006A54EC" w:rsidP="00B85B2B">
      <w:pPr>
        <w:jc w:val="center"/>
      </w:pPr>
    </w:p>
    <w:p w:rsidR="006A54EC" w:rsidRDefault="006A54EC" w:rsidP="00B85B2B">
      <w:pPr>
        <w:jc w:val="center"/>
        <w:rPr>
          <w:b/>
          <w:sz w:val="28"/>
          <w:szCs w:val="28"/>
        </w:rPr>
      </w:pPr>
      <w:r>
        <w:rPr>
          <w:b/>
          <w:sz w:val="28"/>
          <w:szCs w:val="28"/>
        </w:rPr>
        <w:t>«ТЕРПЕНИЕ И ВЕРА, ЛЮБОВЬ И ВОЛШЕБСТВО»</w:t>
      </w:r>
    </w:p>
    <w:p w:rsidR="006A54EC" w:rsidRDefault="006A54EC" w:rsidP="00B85B2B">
      <w:pPr>
        <w:jc w:val="center"/>
        <w:rPr>
          <w:b/>
          <w:sz w:val="28"/>
          <w:szCs w:val="28"/>
        </w:rPr>
      </w:pPr>
    </w:p>
    <w:p w:rsidR="006A54EC" w:rsidRDefault="006A54EC" w:rsidP="00B85B2B">
      <w:pPr>
        <w:jc w:val="center"/>
        <w:rPr>
          <w:b/>
          <w:sz w:val="28"/>
          <w:szCs w:val="28"/>
        </w:rPr>
      </w:pPr>
    </w:p>
    <w:p w:rsidR="006A54EC" w:rsidRDefault="006A54EC" w:rsidP="00B85B2B">
      <w:pPr>
        <w:jc w:val="right"/>
        <w:rPr>
          <w:sz w:val="28"/>
          <w:szCs w:val="28"/>
        </w:rPr>
      </w:pPr>
      <w:r>
        <w:rPr>
          <w:sz w:val="28"/>
          <w:szCs w:val="28"/>
        </w:rPr>
        <w:t>Методическая разработка</w:t>
      </w:r>
    </w:p>
    <w:p w:rsidR="006A54EC" w:rsidRDefault="006A54EC" w:rsidP="00B85B2B">
      <w:pPr>
        <w:jc w:val="right"/>
        <w:rPr>
          <w:sz w:val="28"/>
          <w:szCs w:val="28"/>
        </w:rPr>
      </w:pPr>
      <w:r>
        <w:rPr>
          <w:sz w:val="28"/>
          <w:szCs w:val="28"/>
        </w:rPr>
        <w:t xml:space="preserve"> преподавателя дополнительного</w:t>
      </w:r>
    </w:p>
    <w:p w:rsidR="006A54EC" w:rsidRDefault="006A54EC" w:rsidP="00B85B2B">
      <w:pPr>
        <w:jc w:val="right"/>
        <w:rPr>
          <w:sz w:val="28"/>
          <w:szCs w:val="28"/>
        </w:rPr>
      </w:pPr>
      <w:r>
        <w:rPr>
          <w:sz w:val="28"/>
          <w:szCs w:val="28"/>
        </w:rPr>
        <w:t xml:space="preserve"> образования, руководителя </w:t>
      </w:r>
    </w:p>
    <w:p w:rsidR="006A54EC" w:rsidRDefault="006A54EC" w:rsidP="00B85B2B">
      <w:pPr>
        <w:jc w:val="right"/>
        <w:rPr>
          <w:sz w:val="28"/>
          <w:szCs w:val="28"/>
        </w:rPr>
      </w:pPr>
      <w:r>
        <w:rPr>
          <w:sz w:val="28"/>
          <w:szCs w:val="28"/>
        </w:rPr>
        <w:t>Клуба туристской песни</w:t>
      </w:r>
    </w:p>
    <w:p w:rsidR="006A54EC" w:rsidRDefault="006A54EC" w:rsidP="00B85B2B">
      <w:pPr>
        <w:jc w:val="right"/>
        <w:rPr>
          <w:sz w:val="28"/>
          <w:szCs w:val="28"/>
        </w:rPr>
      </w:pPr>
      <w:r>
        <w:rPr>
          <w:sz w:val="28"/>
          <w:szCs w:val="28"/>
        </w:rPr>
        <w:t>Н.Л.Петровой</w:t>
      </w:r>
    </w:p>
    <w:p w:rsidR="006A54EC" w:rsidRDefault="006A54EC" w:rsidP="00B85B2B">
      <w:pPr>
        <w:jc w:val="right"/>
        <w:rPr>
          <w:sz w:val="28"/>
          <w:szCs w:val="28"/>
        </w:rPr>
      </w:pPr>
    </w:p>
    <w:p w:rsidR="006A54EC" w:rsidRDefault="006A54EC" w:rsidP="00B85B2B">
      <w:pPr>
        <w:jc w:val="right"/>
        <w:rPr>
          <w:sz w:val="28"/>
          <w:szCs w:val="28"/>
        </w:rPr>
      </w:pPr>
    </w:p>
    <w:p w:rsidR="006A54EC" w:rsidRDefault="006A54EC" w:rsidP="00B85B2B">
      <w:pPr>
        <w:jc w:val="right"/>
        <w:rPr>
          <w:sz w:val="28"/>
          <w:szCs w:val="28"/>
        </w:rPr>
      </w:pPr>
    </w:p>
    <w:p w:rsidR="006A54EC" w:rsidRDefault="006A54EC" w:rsidP="00B85B2B">
      <w:pPr>
        <w:jc w:val="right"/>
        <w:rPr>
          <w:sz w:val="28"/>
          <w:szCs w:val="28"/>
        </w:rPr>
      </w:pPr>
    </w:p>
    <w:p w:rsidR="006A54EC" w:rsidRDefault="006A54EC" w:rsidP="00B85B2B">
      <w:pPr>
        <w:jc w:val="right"/>
        <w:rPr>
          <w:sz w:val="28"/>
          <w:szCs w:val="28"/>
        </w:rPr>
      </w:pPr>
    </w:p>
    <w:p w:rsidR="006A54EC" w:rsidRDefault="006A54EC" w:rsidP="00B85B2B">
      <w:pPr>
        <w:jc w:val="right"/>
        <w:rPr>
          <w:sz w:val="28"/>
          <w:szCs w:val="28"/>
        </w:rPr>
      </w:pPr>
    </w:p>
    <w:p w:rsidR="006A54EC" w:rsidRDefault="006A54EC" w:rsidP="00B85B2B">
      <w:pPr>
        <w:jc w:val="right"/>
        <w:rPr>
          <w:sz w:val="28"/>
          <w:szCs w:val="28"/>
        </w:rPr>
      </w:pPr>
    </w:p>
    <w:p w:rsidR="006A54EC" w:rsidRDefault="006A54EC" w:rsidP="00B85B2B">
      <w:pPr>
        <w:jc w:val="right"/>
        <w:rPr>
          <w:sz w:val="28"/>
          <w:szCs w:val="28"/>
        </w:rPr>
      </w:pPr>
    </w:p>
    <w:p w:rsidR="006A54EC" w:rsidRDefault="006A54EC" w:rsidP="00B85B2B">
      <w:pPr>
        <w:jc w:val="right"/>
        <w:rPr>
          <w:sz w:val="28"/>
          <w:szCs w:val="28"/>
        </w:rPr>
      </w:pPr>
    </w:p>
    <w:p w:rsidR="006A54EC" w:rsidRDefault="006A54EC" w:rsidP="00B85B2B">
      <w:pPr>
        <w:jc w:val="center"/>
        <w:rPr>
          <w:sz w:val="28"/>
          <w:szCs w:val="28"/>
        </w:rPr>
      </w:pPr>
    </w:p>
    <w:p w:rsidR="006A54EC" w:rsidRDefault="006A54EC" w:rsidP="00B85B2B">
      <w:pPr>
        <w:jc w:val="center"/>
        <w:rPr>
          <w:sz w:val="28"/>
          <w:szCs w:val="28"/>
        </w:rPr>
      </w:pPr>
    </w:p>
    <w:p w:rsidR="006A54EC" w:rsidRDefault="006A54EC" w:rsidP="00B85B2B">
      <w:pPr>
        <w:jc w:val="center"/>
        <w:rPr>
          <w:sz w:val="28"/>
          <w:szCs w:val="28"/>
        </w:rPr>
      </w:pPr>
    </w:p>
    <w:p w:rsidR="006A54EC" w:rsidRDefault="006A54EC" w:rsidP="00B85B2B">
      <w:pPr>
        <w:jc w:val="center"/>
        <w:rPr>
          <w:sz w:val="28"/>
          <w:szCs w:val="28"/>
        </w:rPr>
      </w:pPr>
    </w:p>
    <w:p w:rsidR="006A54EC" w:rsidRDefault="006A54EC" w:rsidP="00B85B2B">
      <w:pPr>
        <w:jc w:val="center"/>
        <w:rPr>
          <w:sz w:val="28"/>
          <w:szCs w:val="28"/>
        </w:rPr>
      </w:pPr>
    </w:p>
    <w:p w:rsidR="006A54EC" w:rsidRDefault="006A54EC" w:rsidP="00B85B2B">
      <w:pPr>
        <w:jc w:val="center"/>
        <w:rPr>
          <w:sz w:val="28"/>
          <w:szCs w:val="28"/>
        </w:rPr>
      </w:pPr>
    </w:p>
    <w:p w:rsidR="006A54EC" w:rsidRDefault="006A54EC" w:rsidP="00B85B2B">
      <w:pPr>
        <w:jc w:val="center"/>
        <w:rPr>
          <w:sz w:val="28"/>
          <w:szCs w:val="28"/>
        </w:rPr>
      </w:pPr>
    </w:p>
    <w:p w:rsidR="006A54EC" w:rsidRDefault="006A54EC" w:rsidP="00B85B2B">
      <w:pPr>
        <w:jc w:val="center"/>
        <w:rPr>
          <w:sz w:val="28"/>
          <w:szCs w:val="28"/>
        </w:rPr>
      </w:pPr>
    </w:p>
    <w:p w:rsidR="006A54EC" w:rsidRDefault="006A54EC" w:rsidP="00B85B2B">
      <w:pPr>
        <w:jc w:val="center"/>
        <w:rPr>
          <w:sz w:val="28"/>
          <w:szCs w:val="28"/>
        </w:rPr>
      </w:pPr>
    </w:p>
    <w:p w:rsidR="006A54EC" w:rsidRDefault="006A54EC" w:rsidP="005B71DA">
      <w:pPr>
        <w:jc w:val="center"/>
      </w:pPr>
      <w:r>
        <w:rPr>
          <w:sz w:val="28"/>
          <w:szCs w:val="28"/>
        </w:rPr>
        <w:t>г. Пятигорск</w:t>
      </w:r>
      <w:r>
        <w:br w:type="page"/>
      </w:r>
    </w:p>
    <w:p w:rsidR="006A54EC" w:rsidRPr="005C200E" w:rsidRDefault="006A54EC" w:rsidP="00E661FB">
      <w:pPr>
        <w:pStyle w:val="BodyText"/>
        <w:ind w:left="540"/>
        <w:jc w:val="both"/>
        <w:rPr>
          <w:b/>
        </w:rPr>
      </w:pPr>
      <w:r w:rsidRPr="005C200E">
        <w:rPr>
          <w:b/>
          <w:i/>
        </w:rPr>
        <w:t>Стихотворение</w:t>
      </w:r>
      <w:r w:rsidRPr="005C200E">
        <w:tab/>
      </w:r>
      <w:r w:rsidRPr="005C200E">
        <w:rPr>
          <w:b/>
        </w:rPr>
        <w:t>«У поэта соперников нету»</w:t>
      </w:r>
    </w:p>
    <w:p w:rsidR="006A54EC" w:rsidRPr="005C200E" w:rsidRDefault="006A54EC" w:rsidP="00E661FB">
      <w:pPr>
        <w:pStyle w:val="Heading1"/>
        <w:ind w:left="540"/>
        <w:jc w:val="left"/>
        <w:rPr>
          <w:b w:val="0"/>
          <w:i w:val="0"/>
          <w:szCs w:val="24"/>
        </w:rPr>
      </w:pPr>
      <w:r w:rsidRPr="005C200E">
        <w:rPr>
          <w:b w:val="0"/>
          <w:i w:val="0"/>
          <w:szCs w:val="24"/>
        </w:rPr>
        <w:t>У поэта соперников нету</w:t>
      </w:r>
    </w:p>
    <w:p w:rsidR="006A54EC" w:rsidRPr="005C200E" w:rsidRDefault="006A54EC" w:rsidP="00E661FB">
      <w:pPr>
        <w:pStyle w:val="Heading1"/>
        <w:ind w:left="540"/>
        <w:jc w:val="left"/>
        <w:rPr>
          <w:b w:val="0"/>
          <w:i w:val="0"/>
          <w:szCs w:val="24"/>
        </w:rPr>
      </w:pPr>
      <w:r w:rsidRPr="005C200E">
        <w:rPr>
          <w:b w:val="0"/>
          <w:i w:val="0"/>
          <w:szCs w:val="24"/>
        </w:rPr>
        <w:t xml:space="preserve"> ни на улице и ни в судьбе.</w:t>
      </w:r>
    </w:p>
    <w:p w:rsidR="006A54EC" w:rsidRPr="005C200E" w:rsidRDefault="006A54EC" w:rsidP="00E661FB">
      <w:pPr>
        <w:ind w:left="540"/>
      </w:pPr>
      <w:r w:rsidRPr="005C200E">
        <w:t>И когда он кричит всему свету,</w:t>
      </w:r>
    </w:p>
    <w:p w:rsidR="006A54EC" w:rsidRPr="005C200E" w:rsidRDefault="006A54EC" w:rsidP="00E661FB">
      <w:pPr>
        <w:ind w:left="540"/>
      </w:pPr>
      <w:r w:rsidRPr="005C200E">
        <w:t xml:space="preserve"> это он не о вас, – о себе.</w:t>
      </w:r>
    </w:p>
    <w:p w:rsidR="006A54EC" w:rsidRPr="005C200E" w:rsidRDefault="006A54EC" w:rsidP="00E661FB">
      <w:pPr>
        <w:ind w:left="540"/>
      </w:pPr>
    </w:p>
    <w:p w:rsidR="006A54EC" w:rsidRPr="005C200E" w:rsidRDefault="006A54EC" w:rsidP="00E661FB">
      <w:pPr>
        <w:pStyle w:val="BodyTextIndent"/>
        <w:ind w:left="540"/>
      </w:pPr>
      <w:r w:rsidRPr="005C200E">
        <w:t>Руки тонкие к небу возносит,</w:t>
      </w:r>
    </w:p>
    <w:p w:rsidR="006A54EC" w:rsidRPr="005C200E" w:rsidRDefault="006A54EC" w:rsidP="00E661FB">
      <w:pPr>
        <w:pStyle w:val="BodyTextIndent"/>
        <w:ind w:left="540"/>
      </w:pPr>
      <w:r w:rsidRPr="005C200E">
        <w:t xml:space="preserve"> жизнь и силы по капле губя.</w:t>
      </w:r>
    </w:p>
    <w:p w:rsidR="006A54EC" w:rsidRPr="005C200E" w:rsidRDefault="006A54EC" w:rsidP="00E661FB">
      <w:pPr>
        <w:pStyle w:val="BodyTextIndent"/>
        <w:ind w:left="540"/>
      </w:pPr>
      <w:r w:rsidRPr="005C200E">
        <w:t xml:space="preserve">Догорает, прощения просит: </w:t>
      </w:r>
    </w:p>
    <w:p w:rsidR="006A54EC" w:rsidRPr="005C200E" w:rsidRDefault="006A54EC" w:rsidP="00E661FB">
      <w:pPr>
        <w:pStyle w:val="BodyTextIndent"/>
        <w:ind w:left="540"/>
      </w:pPr>
      <w:r w:rsidRPr="005C200E">
        <w:t>это он не за вас – за себя.</w:t>
      </w:r>
    </w:p>
    <w:p w:rsidR="006A54EC" w:rsidRPr="005C200E" w:rsidRDefault="006A54EC" w:rsidP="00E661FB">
      <w:pPr>
        <w:pStyle w:val="BodyTextIndent"/>
        <w:ind w:left="540"/>
      </w:pPr>
    </w:p>
    <w:p w:rsidR="006A54EC" w:rsidRPr="005C200E" w:rsidRDefault="006A54EC" w:rsidP="00E661FB">
      <w:pPr>
        <w:pStyle w:val="BodyTextIndent"/>
        <w:ind w:left="540"/>
      </w:pPr>
      <w:r w:rsidRPr="005C200E">
        <w:t xml:space="preserve">Но когда достигает предела </w:t>
      </w:r>
    </w:p>
    <w:p w:rsidR="006A54EC" w:rsidRPr="005C200E" w:rsidRDefault="006A54EC" w:rsidP="00E661FB">
      <w:pPr>
        <w:pStyle w:val="BodyTextIndent"/>
        <w:ind w:left="540"/>
      </w:pPr>
      <w:r w:rsidRPr="005C200E">
        <w:t>и душа отлетает во тьму …</w:t>
      </w:r>
    </w:p>
    <w:p w:rsidR="006A54EC" w:rsidRPr="005C200E" w:rsidRDefault="006A54EC" w:rsidP="00E661FB">
      <w:pPr>
        <w:pStyle w:val="BodyTextIndent"/>
        <w:ind w:left="540"/>
      </w:pPr>
      <w:r w:rsidRPr="005C200E">
        <w:t>Поле пройдено. Сделано дело.</w:t>
      </w:r>
    </w:p>
    <w:p w:rsidR="006A54EC" w:rsidRPr="005C200E" w:rsidRDefault="006A54EC" w:rsidP="00E661FB">
      <w:pPr>
        <w:pStyle w:val="BodyTextIndent"/>
        <w:ind w:left="540"/>
      </w:pPr>
      <w:r w:rsidRPr="005C200E">
        <w:t>Вам решать: для чего и кому.</w:t>
      </w:r>
    </w:p>
    <w:p w:rsidR="006A54EC" w:rsidRPr="005C200E" w:rsidRDefault="006A54EC" w:rsidP="00E661FB">
      <w:pPr>
        <w:pStyle w:val="BodyTextIndent"/>
        <w:ind w:left="540"/>
      </w:pPr>
    </w:p>
    <w:p w:rsidR="006A54EC" w:rsidRPr="005C200E" w:rsidRDefault="006A54EC" w:rsidP="00E661FB">
      <w:pPr>
        <w:pStyle w:val="BodyTextIndent"/>
        <w:ind w:left="540"/>
      </w:pPr>
      <w:r w:rsidRPr="005C200E">
        <w:t>То ли мед, то ли горькая чаша,</w:t>
      </w:r>
    </w:p>
    <w:p w:rsidR="006A54EC" w:rsidRPr="005C200E" w:rsidRDefault="006A54EC" w:rsidP="00E661FB">
      <w:pPr>
        <w:pStyle w:val="BodyTextIndent"/>
        <w:ind w:left="540"/>
      </w:pPr>
      <w:r w:rsidRPr="005C200E">
        <w:t xml:space="preserve"> то ли адский огонь, то ли храм...</w:t>
      </w:r>
    </w:p>
    <w:p w:rsidR="006A54EC" w:rsidRPr="005C200E" w:rsidRDefault="006A54EC" w:rsidP="00E661FB">
      <w:pPr>
        <w:pStyle w:val="BodyTextIndent"/>
        <w:ind w:left="540"/>
      </w:pPr>
      <w:r w:rsidRPr="005C200E">
        <w:t>Все, что было его, - нынче ваше.</w:t>
      </w:r>
    </w:p>
    <w:p w:rsidR="006A54EC" w:rsidRPr="005C200E" w:rsidRDefault="006A54EC" w:rsidP="00E661FB">
      <w:pPr>
        <w:pStyle w:val="BodyTextIndent"/>
        <w:ind w:left="540"/>
      </w:pPr>
      <w:r w:rsidRPr="005C200E">
        <w:t>Всё для вас. Посвящается вам.</w:t>
      </w:r>
    </w:p>
    <w:p w:rsidR="006A54EC" w:rsidRPr="005C200E" w:rsidRDefault="006A54EC" w:rsidP="00E661FB">
      <w:pPr>
        <w:pStyle w:val="BodyTextIndent"/>
        <w:ind w:left="540"/>
      </w:pPr>
    </w:p>
    <w:p w:rsidR="006A54EC" w:rsidRPr="005C200E" w:rsidRDefault="006A54EC" w:rsidP="00E661FB">
      <w:pPr>
        <w:pStyle w:val="BodyText"/>
        <w:ind w:left="540"/>
        <w:jc w:val="both"/>
        <w:rPr>
          <w:b/>
          <w:i/>
        </w:rPr>
      </w:pPr>
      <w:r w:rsidRPr="005C200E">
        <w:rPr>
          <w:b/>
        </w:rPr>
        <w:t xml:space="preserve">Ведущий: </w:t>
      </w:r>
      <w:r w:rsidRPr="005C200E">
        <w:rPr>
          <w:b/>
          <w:i/>
        </w:rPr>
        <w:t>Булат Окуджава – один из оригинальнейших русских поэтов ХХ века, признанный основоположник авторской песни.</w:t>
      </w:r>
    </w:p>
    <w:p w:rsidR="006A54EC" w:rsidRPr="005C200E" w:rsidRDefault="006A54EC" w:rsidP="00E661FB">
      <w:pPr>
        <w:pStyle w:val="BodyText"/>
        <w:ind w:left="540"/>
        <w:jc w:val="both"/>
      </w:pPr>
    </w:p>
    <w:p w:rsidR="006A54EC" w:rsidRPr="005C200E" w:rsidRDefault="006A54EC" w:rsidP="00E661FB">
      <w:pPr>
        <w:ind w:left="540"/>
        <w:jc w:val="both"/>
        <w:rPr>
          <w:b/>
        </w:rPr>
      </w:pPr>
      <w:r w:rsidRPr="005C200E">
        <w:rPr>
          <w:b/>
          <w:i/>
        </w:rPr>
        <w:t>Стихотворение «</w:t>
      </w:r>
      <w:r w:rsidRPr="005C200E">
        <w:rPr>
          <w:b/>
        </w:rPr>
        <w:t xml:space="preserve"> Главная песенка»</w:t>
      </w:r>
    </w:p>
    <w:p w:rsidR="006A54EC" w:rsidRPr="005C200E" w:rsidRDefault="006A54EC" w:rsidP="00E661FB">
      <w:pPr>
        <w:pStyle w:val="Heading3"/>
        <w:ind w:left="540"/>
        <w:rPr>
          <w:szCs w:val="24"/>
        </w:rPr>
      </w:pPr>
      <w:r w:rsidRPr="005C200E">
        <w:rPr>
          <w:szCs w:val="24"/>
        </w:rPr>
        <w:t>Наверное, самую лучшую</w:t>
      </w:r>
    </w:p>
    <w:p w:rsidR="006A54EC" w:rsidRPr="005C200E" w:rsidRDefault="006A54EC" w:rsidP="00E661FB">
      <w:pPr>
        <w:ind w:left="540"/>
      </w:pPr>
      <w:r w:rsidRPr="005C200E">
        <w:t>На этой земной стороне</w:t>
      </w:r>
    </w:p>
    <w:p w:rsidR="006A54EC" w:rsidRPr="005C200E" w:rsidRDefault="006A54EC" w:rsidP="00E661FB">
      <w:pPr>
        <w:ind w:left="540"/>
      </w:pPr>
      <w:r w:rsidRPr="005C200E">
        <w:t xml:space="preserve">Хожу я  песенку слушаю – </w:t>
      </w:r>
    </w:p>
    <w:p w:rsidR="006A54EC" w:rsidRPr="005C200E" w:rsidRDefault="006A54EC" w:rsidP="00E661FB">
      <w:pPr>
        <w:ind w:left="540"/>
      </w:pPr>
      <w:r w:rsidRPr="005C200E">
        <w:t>Она шевельнулась во мне.</w:t>
      </w:r>
    </w:p>
    <w:p w:rsidR="006A54EC" w:rsidRPr="005C200E" w:rsidRDefault="006A54EC" w:rsidP="00E661FB">
      <w:pPr>
        <w:ind w:left="540"/>
      </w:pPr>
    </w:p>
    <w:p w:rsidR="006A54EC" w:rsidRPr="005C200E" w:rsidRDefault="006A54EC" w:rsidP="00E661FB">
      <w:pPr>
        <w:ind w:left="540"/>
      </w:pPr>
      <w:r w:rsidRPr="005C200E">
        <w:t>Она еще очень неспетая.</w:t>
      </w:r>
    </w:p>
    <w:p w:rsidR="006A54EC" w:rsidRPr="005C200E" w:rsidRDefault="006A54EC" w:rsidP="00E661FB">
      <w:pPr>
        <w:ind w:left="540"/>
      </w:pPr>
      <w:r w:rsidRPr="005C200E">
        <w:t>Она зелена как трава.</w:t>
      </w:r>
    </w:p>
    <w:p w:rsidR="006A54EC" w:rsidRPr="005C200E" w:rsidRDefault="006A54EC" w:rsidP="00E661FB">
      <w:pPr>
        <w:ind w:left="540"/>
      </w:pPr>
      <w:r w:rsidRPr="005C200E">
        <w:t>Но чудится музыка светлая,</w:t>
      </w:r>
    </w:p>
    <w:p w:rsidR="006A54EC" w:rsidRPr="005C200E" w:rsidRDefault="006A54EC" w:rsidP="00E661FB">
      <w:pPr>
        <w:ind w:left="540"/>
      </w:pPr>
      <w:r w:rsidRPr="005C200E">
        <w:t>И строго ложатся слова.</w:t>
      </w:r>
    </w:p>
    <w:p w:rsidR="006A54EC" w:rsidRPr="005C200E" w:rsidRDefault="006A54EC" w:rsidP="00E661FB">
      <w:pPr>
        <w:ind w:left="540"/>
      </w:pPr>
    </w:p>
    <w:p w:rsidR="006A54EC" w:rsidRPr="005C200E" w:rsidRDefault="006A54EC" w:rsidP="00E661FB">
      <w:pPr>
        <w:ind w:left="540"/>
      </w:pPr>
      <w:r w:rsidRPr="005C200E">
        <w:t>Сквозь время, что мною не пройдено,</w:t>
      </w:r>
    </w:p>
    <w:p w:rsidR="006A54EC" w:rsidRPr="005C200E" w:rsidRDefault="006A54EC" w:rsidP="00E661FB">
      <w:pPr>
        <w:ind w:left="540"/>
      </w:pPr>
      <w:r w:rsidRPr="005C200E">
        <w:t>Сквозь смех наш короткий и плач</w:t>
      </w:r>
    </w:p>
    <w:p w:rsidR="006A54EC" w:rsidRPr="005C200E" w:rsidRDefault="006A54EC" w:rsidP="00E661FB">
      <w:pPr>
        <w:ind w:left="540"/>
      </w:pPr>
      <w:r w:rsidRPr="005C200E">
        <w:t>Я слышу: выводит мелодию</w:t>
      </w:r>
    </w:p>
    <w:p w:rsidR="006A54EC" w:rsidRPr="005C200E" w:rsidRDefault="006A54EC" w:rsidP="00E661FB">
      <w:pPr>
        <w:ind w:left="540"/>
      </w:pPr>
      <w:r w:rsidRPr="005C200E">
        <w:t>Какой-то грядущий трубач.</w:t>
      </w:r>
    </w:p>
    <w:p w:rsidR="006A54EC" w:rsidRPr="005C200E" w:rsidRDefault="006A54EC" w:rsidP="00E661FB">
      <w:pPr>
        <w:ind w:left="540"/>
      </w:pPr>
    </w:p>
    <w:p w:rsidR="006A54EC" w:rsidRPr="005C200E" w:rsidRDefault="006A54EC" w:rsidP="00E661FB">
      <w:pPr>
        <w:ind w:left="540"/>
      </w:pPr>
      <w:r w:rsidRPr="005C200E">
        <w:t>Легко, необычно и весело</w:t>
      </w:r>
    </w:p>
    <w:p w:rsidR="006A54EC" w:rsidRPr="005C200E" w:rsidRDefault="006A54EC" w:rsidP="00E661FB">
      <w:pPr>
        <w:ind w:left="540"/>
      </w:pPr>
      <w:r w:rsidRPr="005C200E">
        <w:t>Кружит над скрещеньем дорог</w:t>
      </w:r>
    </w:p>
    <w:p w:rsidR="006A54EC" w:rsidRPr="005C200E" w:rsidRDefault="006A54EC" w:rsidP="00E661FB">
      <w:pPr>
        <w:ind w:left="540"/>
      </w:pPr>
      <w:r w:rsidRPr="005C200E">
        <w:t>Та самая главная песенка,</w:t>
      </w:r>
    </w:p>
    <w:p w:rsidR="006A54EC" w:rsidRPr="005C200E" w:rsidRDefault="006A54EC" w:rsidP="00E661FB">
      <w:pPr>
        <w:ind w:left="540"/>
        <w:jc w:val="both"/>
      </w:pPr>
      <w:r w:rsidRPr="005C200E">
        <w:t>Которую спеть я не смог.</w:t>
      </w:r>
    </w:p>
    <w:p w:rsidR="006A54EC" w:rsidRPr="005C200E" w:rsidRDefault="006A54EC" w:rsidP="00E661FB">
      <w:pPr>
        <w:ind w:left="540"/>
        <w:jc w:val="both"/>
      </w:pPr>
    </w:p>
    <w:p w:rsidR="006A54EC" w:rsidRPr="005C200E" w:rsidRDefault="006A54EC" w:rsidP="00E661FB">
      <w:pPr>
        <w:ind w:left="540"/>
        <w:jc w:val="both"/>
      </w:pPr>
      <w:r w:rsidRPr="005C200E">
        <w:rPr>
          <w:b/>
          <w:i/>
        </w:rPr>
        <w:t>Песня</w:t>
      </w:r>
      <w:r w:rsidRPr="005C200E">
        <w:t xml:space="preserve"> </w:t>
      </w:r>
      <w:r w:rsidRPr="005C200E">
        <w:tab/>
      </w:r>
      <w:r w:rsidRPr="005C200E">
        <w:rPr>
          <w:b/>
        </w:rPr>
        <w:t>«Песенка короткая,  как жизнь сама».</w:t>
      </w:r>
    </w:p>
    <w:p w:rsidR="006A54EC" w:rsidRPr="005C200E" w:rsidRDefault="006A54EC" w:rsidP="00E661FB">
      <w:pPr>
        <w:ind w:left="540"/>
        <w:jc w:val="both"/>
      </w:pPr>
      <w:r w:rsidRPr="005C200E">
        <w:t>Песенка короткая, как жизнь сама,</w:t>
      </w:r>
    </w:p>
    <w:p w:rsidR="006A54EC" w:rsidRPr="005C200E" w:rsidRDefault="006A54EC" w:rsidP="00E661FB">
      <w:pPr>
        <w:ind w:left="540"/>
        <w:jc w:val="both"/>
      </w:pPr>
      <w:r w:rsidRPr="005C200E">
        <w:t>Где-то в дороге услышанная,</w:t>
      </w:r>
    </w:p>
    <w:p w:rsidR="006A54EC" w:rsidRPr="005C200E" w:rsidRDefault="006A54EC" w:rsidP="00E661FB">
      <w:pPr>
        <w:pStyle w:val="Heading5"/>
        <w:ind w:left="540"/>
        <w:rPr>
          <w:szCs w:val="24"/>
        </w:rPr>
      </w:pPr>
      <w:r w:rsidRPr="005C200E">
        <w:rPr>
          <w:szCs w:val="24"/>
        </w:rPr>
        <w:t>У нее пронзительные слова</w:t>
      </w:r>
    </w:p>
    <w:p w:rsidR="006A54EC" w:rsidRPr="005C200E" w:rsidRDefault="006A54EC" w:rsidP="00E661FB">
      <w:pPr>
        <w:ind w:left="540"/>
        <w:jc w:val="both"/>
      </w:pPr>
      <w:r w:rsidRPr="005C200E">
        <w:t>А мелодия почти что возвышенная.</w:t>
      </w:r>
    </w:p>
    <w:p w:rsidR="006A54EC" w:rsidRPr="005C200E" w:rsidRDefault="006A54EC" w:rsidP="00E661FB">
      <w:pPr>
        <w:ind w:left="540"/>
        <w:jc w:val="both"/>
      </w:pPr>
    </w:p>
    <w:p w:rsidR="006A54EC" w:rsidRPr="005C200E" w:rsidRDefault="006A54EC" w:rsidP="00E661FB">
      <w:pPr>
        <w:ind w:left="540"/>
        <w:jc w:val="both"/>
      </w:pPr>
      <w:r w:rsidRPr="005C200E">
        <w:t>Она возникает с рассветом, вдруг,</w:t>
      </w:r>
    </w:p>
    <w:p w:rsidR="006A54EC" w:rsidRPr="005C200E" w:rsidRDefault="006A54EC" w:rsidP="00E661FB">
      <w:pPr>
        <w:ind w:left="540"/>
        <w:jc w:val="both"/>
      </w:pPr>
      <w:r w:rsidRPr="005C200E">
        <w:t>Медлить и врать не обученная,</w:t>
      </w:r>
    </w:p>
    <w:p w:rsidR="006A54EC" w:rsidRPr="005C200E" w:rsidRDefault="006A54EC" w:rsidP="00E661FB">
      <w:pPr>
        <w:ind w:left="540"/>
        <w:jc w:val="both"/>
      </w:pPr>
      <w:r w:rsidRPr="005C200E">
        <w:t>Она как надежда из первых рук</w:t>
      </w:r>
    </w:p>
    <w:p w:rsidR="006A54EC" w:rsidRPr="005C200E" w:rsidRDefault="006A54EC" w:rsidP="00E661FB">
      <w:pPr>
        <w:ind w:left="540"/>
        <w:jc w:val="both"/>
      </w:pPr>
      <w:r w:rsidRPr="005C200E">
        <w:t>В дар от природы полученная.</w:t>
      </w:r>
    </w:p>
    <w:p w:rsidR="006A54EC" w:rsidRPr="005C200E" w:rsidRDefault="006A54EC" w:rsidP="00E661FB">
      <w:pPr>
        <w:ind w:left="540"/>
        <w:jc w:val="both"/>
      </w:pPr>
    </w:p>
    <w:p w:rsidR="006A54EC" w:rsidRPr="005C200E" w:rsidRDefault="006A54EC" w:rsidP="00E661FB">
      <w:pPr>
        <w:ind w:left="540"/>
        <w:jc w:val="both"/>
      </w:pPr>
      <w:r w:rsidRPr="005C200E">
        <w:t>От дверей к дверям, из окна в окно</w:t>
      </w:r>
    </w:p>
    <w:p w:rsidR="006A54EC" w:rsidRPr="005C200E" w:rsidRDefault="006A54EC" w:rsidP="00E661FB">
      <w:pPr>
        <w:ind w:left="540"/>
        <w:jc w:val="both"/>
      </w:pPr>
      <w:r w:rsidRPr="005C200E">
        <w:t>Вслед за тобой она тянется,</w:t>
      </w:r>
    </w:p>
    <w:p w:rsidR="006A54EC" w:rsidRPr="005C200E" w:rsidRDefault="006A54EC" w:rsidP="00E661FB">
      <w:pPr>
        <w:ind w:left="540"/>
        <w:jc w:val="both"/>
      </w:pPr>
      <w:r w:rsidRPr="005C200E">
        <w:t>Все пройдет, чему суждено,</w:t>
      </w:r>
    </w:p>
    <w:p w:rsidR="006A54EC" w:rsidRPr="005C200E" w:rsidRDefault="006A54EC" w:rsidP="00E661FB">
      <w:pPr>
        <w:ind w:left="540"/>
        <w:jc w:val="both"/>
      </w:pPr>
      <w:r w:rsidRPr="005C200E">
        <w:t>Только она останется.</w:t>
      </w:r>
    </w:p>
    <w:p w:rsidR="006A54EC" w:rsidRPr="005C200E" w:rsidRDefault="006A54EC" w:rsidP="00E661FB">
      <w:pPr>
        <w:ind w:left="540"/>
        <w:jc w:val="both"/>
      </w:pPr>
      <w:r w:rsidRPr="005C200E">
        <w:rPr>
          <w:b/>
          <w:i/>
        </w:rPr>
        <w:t>Из воспоминаний Б.О.:</w:t>
      </w:r>
      <w:r w:rsidRPr="005C200E">
        <w:t xml:space="preserve">  «Я родился в 24-м году в Москве, на Арбате. По происхождению я – грузин, но, как говорят мои грузинские друзья, «грузин московского разлива»… </w:t>
      </w:r>
    </w:p>
    <w:p w:rsidR="006A54EC" w:rsidRPr="005C200E" w:rsidRDefault="006A54EC" w:rsidP="00E661FB">
      <w:pPr>
        <w:ind w:left="540"/>
        <w:jc w:val="both"/>
      </w:pPr>
      <w:r w:rsidRPr="005C200E">
        <w:rPr>
          <w:b/>
        </w:rPr>
        <w:t xml:space="preserve">Ведущий: </w:t>
      </w:r>
      <w:r w:rsidRPr="005C200E">
        <w:t>И дата  - 9 мая, и место рождения поэта со временем приобрели символистической характер. 9 мая стало днем окончания самой страшной и бесчеловеческой войны, о которой фронтовику Окуджаве удалось сказать в своих песнях новое слово. Арбат же в лирической системе поэта сделался символом мира, добра, благородства, культуры, исторической памяти – всего, что противостоит войне, жестокости и насилию.</w:t>
      </w:r>
    </w:p>
    <w:p w:rsidR="006A54EC" w:rsidRPr="005C200E" w:rsidRDefault="006A54EC" w:rsidP="00E661FB">
      <w:pPr>
        <w:ind w:left="540"/>
        <w:jc w:val="both"/>
        <w:rPr>
          <w:b/>
          <w:i/>
        </w:rPr>
      </w:pPr>
    </w:p>
    <w:p w:rsidR="006A54EC" w:rsidRPr="005C200E" w:rsidRDefault="006A54EC" w:rsidP="00E661FB">
      <w:pPr>
        <w:ind w:left="540"/>
        <w:rPr>
          <w:b/>
        </w:rPr>
      </w:pPr>
      <w:r w:rsidRPr="005C200E">
        <w:rPr>
          <w:b/>
          <w:i/>
        </w:rPr>
        <w:t>Песня</w:t>
      </w:r>
      <w:r w:rsidRPr="005C200E">
        <w:t xml:space="preserve"> </w:t>
      </w:r>
      <w:r w:rsidRPr="005C200E">
        <w:tab/>
      </w:r>
      <w:r w:rsidRPr="005C200E">
        <w:rPr>
          <w:b/>
        </w:rPr>
        <w:t>« Надпись на камне»</w:t>
      </w:r>
    </w:p>
    <w:p w:rsidR="006A54EC" w:rsidRPr="005C200E" w:rsidRDefault="006A54EC" w:rsidP="00E661FB">
      <w:pPr>
        <w:ind w:left="540"/>
        <w:rPr>
          <w:i/>
        </w:rPr>
      </w:pPr>
      <w:r w:rsidRPr="005C200E">
        <w:rPr>
          <w:i/>
        </w:rPr>
        <w:t>Посвящается учащимся 33-й московской школы, придумавшим слово «арбатство»</w:t>
      </w:r>
    </w:p>
    <w:p w:rsidR="006A54EC" w:rsidRPr="005C200E" w:rsidRDefault="006A54EC" w:rsidP="00E661FB">
      <w:pPr>
        <w:pStyle w:val="BodyTextIndent"/>
        <w:ind w:left="540"/>
      </w:pPr>
      <w:r w:rsidRPr="005C200E">
        <w:t>Пускай моя любовь как мир стара, -</w:t>
      </w:r>
    </w:p>
    <w:p w:rsidR="006A54EC" w:rsidRPr="005C200E" w:rsidRDefault="006A54EC" w:rsidP="00E661FB">
      <w:pPr>
        <w:pStyle w:val="BodyTextIndent"/>
        <w:ind w:left="540"/>
      </w:pPr>
      <w:r w:rsidRPr="005C200E">
        <w:t xml:space="preserve"> лишь ей одной служил и доверялся</w:t>
      </w:r>
    </w:p>
    <w:p w:rsidR="006A54EC" w:rsidRPr="005C200E" w:rsidRDefault="006A54EC" w:rsidP="00E661FB">
      <w:pPr>
        <w:ind w:left="540"/>
      </w:pPr>
      <w:r w:rsidRPr="005C200E">
        <w:t>Я – дворянин с арбатского двора,</w:t>
      </w:r>
    </w:p>
    <w:p w:rsidR="006A54EC" w:rsidRPr="005C200E" w:rsidRDefault="006A54EC" w:rsidP="00E661FB">
      <w:pPr>
        <w:ind w:left="540"/>
      </w:pPr>
      <w:r w:rsidRPr="005C200E">
        <w:t xml:space="preserve"> своим двором введенный во дворянство.                             (самим)</w:t>
      </w:r>
    </w:p>
    <w:p w:rsidR="006A54EC" w:rsidRPr="005C200E" w:rsidRDefault="006A54EC" w:rsidP="00E661FB">
      <w:pPr>
        <w:ind w:left="540"/>
      </w:pPr>
    </w:p>
    <w:p w:rsidR="006A54EC" w:rsidRPr="005C200E" w:rsidRDefault="006A54EC" w:rsidP="00E661FB">
      <w:pPr>
        <w:ind w:left="540"/>
      </w:pPr>
      <w:r w:rsidRPr="005C200E">
        <w:t xml:space="preserve">За праведность и преданность двору </w:t>
      </w:r>
    </w:p>
    <w:p w:rsidR="006A54EC" w:rsidRPr="005C200E" w:rsidRDefault="006A54EC" w:rsidP="00E661FB">
      <w:pPr>
        <w:ind w:left="540"/>
      </w:pPr>
      <w:r w:rsidRPr="005C200E">
        <w:t>пожалован я кровью голубою.</w:t>
      </w:r>
    </w:p>
    <w:p w:rsidR="006A54EC" w:rsidRPr="005C200E" w:rsidRDefault="006A54EC" w:rsidP="00E661FB">
      <w:pPr>
        <w:ind w:left="540"/>
      </w:pPr>
      <w:r w:rsidRPr="005C200E">
        <w:t xml:space="preserve">Когда его не станет – я умру, </w:t>
      </w:r>
    </w:p>
    <w:p w:rsidR="006A54EC" w:rsidRPr="005C200E" w:rsidRDefault="006A54EC" w:rsidP="00E661FB">
      <w:pPr>
        <w:ind w:left="540"/>
      </w:pPr>
      <w:r w:rsidRPr="005C200E">
        <w:t>пока он есть – я властен над судьбою.</w:t>
      </w:r>
    </w:p>
    <w:p w:rsidR="006A54EC" w:rsidRPr="005C200E" w:rsidRDefault="006A54EC" w:rsidP="00E661FB">
      <w:pPr>
        <w:ind w:left="540"/>
      </w:pPr>
    </w:p>
    <w:p w:rsidR="006A54EC" w:rsidRPr="005C200E" w:rsidRDefault="006A54EC" w:rsidP="00E661FB">
      <w:pPr>
        <w:ind w:left="540"/>
      </w:pPr>
      <w:r w:rsidRPr="005C200E">
        <w:t>Молва за гробом чище серебра</w:t>
      </w:r>
    </w:p>
    <w:p w:rsidR="006A54EC" w:rsidRPr="005C200E" w:rsidRDefault="006A54EC" w:rsidP="00E661FB">
      <w:pPr>
        <w:ind w:left="540"/>
      </w:pPr>
      <w:r w:rsidRPr="005C200E">
        <w:t xml:space="preserve"> и вслед звучит музыкою прекрасной...</w:t>
      </w:r>
    </w:p>
    <w:p w:rsidR="006A54EC" w:rsidRPr="005C200E" w:rsidRDefault="006A54EC" w:rsidP="00E661FB">
      <w:pPr>
        <w:ind w:left="540"/>
      </w:pPr>
      <w:r w:rsidRPr="005C200E">
        <w:t>Но ты, моя  фортуна, будь добра,</w:t>
      </w:r>
    </w:p>
    <w:p w:rsidR="006A54EC" w:rsidRPr="005C200E" w:rsidRDefault="006A54EC" w:rsidP="00E661FB">
      <w:pPr>
        <w:ind w:left="540"/>
      </w:pPr>
      <w:r w:rsidRPr="005C200E">
        <w:t xml:space="preserve"> не выпускай моей руки несчастной.</w:t>
      </w:r>
    </w:p>
    <w:p w:rsidR="006A54EC" w:rsidRPr="005C200E" w:rsidRDefault="006A54EC" w:rsidP="00E661FB">
      <w:pPr>
        <w:ind w:left="540"/>
      </w:pPr>
    </w:p>
    <w:p w:rsidR="006A54EC" w:rsidRPr="005C200E" w:rsidRDefault="006A54EC" w:rsidP="00E661FB">
      <w:pPr>
        <w:ind w:left="540"/>
      </w:pPr>
      <w:r w:rsidRPr="005C200E">
        <w:t>Не плачь, Мария, радуйся, живи,</w:t>
      </w:r>
    </w:p>
    <w:p w:rsidR="006A54EC" w:rsidRPr="005C200E" w:rsidRDefault="006A54EC" w:rsidP="00E661FB">
      <w:pPr>
        <w:ind w:left="540"/>
      </w:pPr>
      <w:r w:rsidRPr="005C200E">
        <w:t xml:space="preserve"> по-прежнему встречай гостей у входа...</w:t>
      </w:r>
    </w:p>
    <w:p w:rsidR="006A54EC" w:rsidRPr="005C200E" w:rsidRDefault="006A54EC" w:rsidP="00E661FB">
      <w:pPr>
        <w:ind w:left="540"/>
      </w:pPr>
      <w:r w:rsidRPr="005C200E">
        <w:t>Арбатство, растворенное в крови,</w:t>
      </w:r>
    </w:p>
    <w:p w:rsidR="006A54EC" w:rsidRPr="005C200E" w:rsidRDefault="006A54EC" w:rsidP="00E661FB">
      <w:pPr>
        <w:ind w:left="540"/>
      </w:pPr>
      <w:r w:rsidRPr="005C200E">
        <w:t xml:space="preserve"> неистребимо, как сама природа.</w:t>
      </w:r>
    </w:p>
    <w:p w:rsidR="006A54EC" w:rsidRPr="005C200E" w:rsidRDefault="006A54EC" w:rsidP="00E661FB">
      <w:pPr>
        <w:ind w:left="540"/>
      </w:pPr>
    </w:p>
    <w:p w:rsidR="006A54EC" w:rsidRPr="005C200E" w:rsidRDefault="006A54EC" w:rsidP="00E661FB">
      <w:pPr>
        <w:ind w:left="540"/>
      </w:pPr>
      <w:r w:rsidRPr="005C200E">
        <w:t xml:space="preserve">Когда кирка, бульдозер и топор </w:t>
      </w:r>
    </w:p>
    <w:p w:rsidR="006A54EC" w:rsidRPr="005C200E" w:rsidRDefault="006A54EC" w:rsidP="00E661FB">
      <w:pPr>
        <w:ind w:left="540"/>
      </w:pPr>
      <w:r w:rsidRPr="005C200E">
        <w:t>сподобятся к Арбату подобраться</w:t>
      </w:r>
    </w:p>
    <w:p w:rsidR="006A54EC" w:rsidRPr="005C200E" w:rsidRDefault="006A54EC" w:rsidP="00E661FB">
      <w:pPr>
        <w:ind w:left="540"/>
      </w:pPr>
      <w:r w:rsidRPr="005C200E">
        <w:t xml:space="preserve"> и правнуки забудут слово «двор»-</w:t>
      </w:r>
    </w:p>
    <w:p w:rsidR="006A54EC" w:rsidRPr="005C200E" w:rsidRDefault="006A54EC" w:rsidP="00E661FB">
      <w:pPr>
        <w:ind w:left="540"/>
      </w:pPr>
      <w:r w:rsidRPr="005C200E">
        <w:t xml:space="preserve"> согрей нас всех и собери, арбатство.</w:t>
      </w:r>
    </w:p>
    <w:p w:rsidR="006A54EC" w:rsidRPr="005C200E" w:rsidRDefault="006A54EC" w:rsidP="00E661FB">
      <w:pPr>
        <w:ind w:left="540"/>
        <w:rPr>
          <w:i/>
        </w:rPr>
      </w:pPr>
    </w:p>
    <w:p w:rsidR="006A54EC" w:rsidRPr="005C200E" w:rsidRDefault="006A54EC" w:rsidP="00E661FB">
      <w:pPr>
        <w:ind w:left="540"/>
        <w:jc w:val="both"/>
      </w:pPr>
      <w:r w:rsidRPr="005C200E">
        <w:rPr>
          <w:b/>
          <w:i/>
        </w:rPr>
        <w:t>Б.О.</w:t>
      </w:r>
      <w:r w:rsidRPr="005C200E">
        <w:t xml:space="preserve">  «Уроженец Арбата, я люблю это кажущееся столпотворение кривых переулочков, вытекающих в эту улицу, эти дворы и их обитателей и легко отличимый арбатский выговор с едва заметной претензией на небрежность, и специфический аромат арбатской зимы, и совершенно особую стилистику строений. Изысканность, строгость, лень, хлебосольство, доброжелательность и достоинство, но никогда высокомерие или чванство. Я уж не говорю об уюте – уют, сам собой сложившийся, врожденный, теплый». </w:t>
      </w:r>
    </w:p>
    <w:p w:rsidR="006A54EC" w:rsidRPr="005C200E" w:rsidRDefault="006A54EC" w:rsidP="00E661FB">
      <w:pPr>
        <w:ind w:left="540"/>
        <w:rPr>
          <w:b/>
        </w:rPr>
      </w:pPr>
      <w:r w:rsidRPr="005C200E">
        <w:rPr>
          <w:b/>
          <w:i/>
        </w:rPr>
        <w:t>Песня</w:t>
      </w:r>
      <w:r w:rsidRPr="005C200E">
        <w:t xml:space="preserve"> </w:t>
      </w:r>
      <w:r w:rsidRPr="005C200E">
        <w:rPr>
          <w:b/>
        </w:rPr>
        <w:t>« Живописцы»</w:t>
      </w:r>
    </w:p>
    <w:p w:rsidR="006A54EC" w:rsidRPr="005C200E" w:rsidRDefault="006A54EC" w:rsidP="00E661FB">
      <w:pPr>
        <w:ind w:left="540"/>
      </w:pPr>
      <w:r w:rsidRPr="005C200E">
        <w:t>Живописцы, окуните ваши кисти</w:t>
      </w:r>
    </w:p>
    <w:p w:rsidR="006A54EC" w:rsidRPr="005C200E" w:rsidRDefault="006A54EC" w:rsidP="00E661FB">
      <w:pPr>
        <w:ind w:left="540"/>
      </w:pPr>
      <w:r w:rsidRPr="005C200E">
        <w:t>В суете дворов арбатских и в зарю,</w:t>
      </w:r>
    </w:p>
    <w:p w:rsidR="006A54EC" w:rsidRPr="005C200E" w:rsidRDefault="006A54EC" w:rsidP="00E661FB">
      <w:pPr>
        <w:ind w:left="540"/>
      </w:pPr>
      <w:r w:rsidRPr="005C200E">
        <w:t>Чтобы были ваши кисти словно листья.</w:t>
      </w:r>
    </w:p>
    <w:p w:rsidR="006A54EC" w:rsidRPr="005C200E" w:rsidRDefault="006A54EC" w:rsidP="00E661FB">
      <w:pPr>
        <w:pStyle w:val="BodyText"/>
        <w:ind w:left="540"/>
      </w:pPr>
      <w:r w:rsidRPr="005C200E">
        <w:t>Словно листья, словно листья к ноябрю.</w:t>
      </w:r>
    </w:p>
    <w:p w:rsidR="006A54EC" w:rsidRPr="005C200E" w:rsidRDefault="006A54EC" w:rsidP="00E661FB">
      <w:pPr>
        <w:ind w:left="540"/>
      </w:pPr>
    </w:p>
    <w:p w:rsidR="006A54EC" w:rsidRPr="005C200E" w:rsidRDefault="006A54EC" w:rsidP="00E661FB">
      <w:pPr>
        <w:ind w:left="540"/>
      </w:pPr>
      <w:r w:rsidRPr="005C200E">
        <w:t>Окуните ваши кисти в голубое,</w:t>
      </w:r>
    </w:p>
    <w:p w:rsidR="006A54EC" w:rsidRPr="005C200E" w:rsidRDefault="006A54EC" w:rsidP="00E661FB">
      <w:pPr>
        <w:ind w:left="540"/>
      </w:pPr>
      <w:r w:rsidRPr="005C200E">
        <w:t>По традиции забытой городской,</w:t>
      </w:r>
    </w:p>
    <w:p w:rsidR="006A54EC" w:rsidRPr="005C200E" w:rsidRDefault="006A54EC" w:rsidP="00E661FB">
      <w:pPr>
        <w:ind w:left="540"/>
      </w:pPr>
      <w:r w:rsidRPr="005C200E">
        <w:t xml:space="preserve">Нарисуйте и прилежно, и с любовью, </w:t>
      </w:r>
    </w:p>
    <w:p w:rsidR="006A54EC" w:rsidRPr="005C200E" w:rsidRDefault="006A54EC" w:rsidP="00E661FB">
      <w:pPr>
        <w:ind w:left="540"/>
      </w:pPr>
      <w:r w:rsidRPr="005C200E">
        <w:t>Как с любовью мы проходим по Тверской.</w:t>
      </w:r>
    </w:p>
    <w:p w:rsidR="006A54EC" w:rsidRPr="005C200E" w:rsidRDefault="006A54EC" w:rsidP="00E661FB">
      <w:pPr>
        <w:ind w:left="540"/>
      </w:pPr>
    </w:p>
    <w:p w:rsidR="006A54EC" w:rsidRPr="005C200E" w:rsidRDefault="006A54EC" w:rsidP="00E661FB">
      <w:pPr>
        <w:ind w:left="540"/>
      </w:pPr>
      <w:r w:rsidRPr="005C200E">
        <w:t>Мостовая пусть качнется, как очнется!</w:t>
      </w:r>
    </w:p>
    <w:p w:rsidR="006A54EC" w:rsidRPr="005C200E" w:rsidRDefault="006A54EC" w:rsidP="00E661FB">
      <w:pPr>
        <w:ind w:left="540"/>
      </w:pPr>
      <w:r w:rsidRPr="005C200E">
        <w:t>Пусть начнется, что еще не началось!</w:t>
      </w:r>
    </w:p>
    <w:p w:rsidR="006A54EC" w:rsidRPr="005C200E" w:rsidRDefault="006A54EC" w:rsidP="00E661FB">
      <w:pPr>
        <w:ind w:left="540"/>
      </w:pPr>
      <w:r w:rsidRPr="005C200E">
        <w:t>Вы рисуйте, вы рисуйте, вам зачтется…</w:t>
      </w:r>
    </w:p>
    <w:p w:rsidR="006A54EC" w:rsidRPr="005C200E" w:rsidRDefault="006A54EC" w:rsidP="00E661FB">
      <w:pPr>
        <w:ind w:left="540"/>
      </w:pPr>
      <w:r w:rsidRPr="005C200E">
        <w:t>Что гадать нам: удалось – не удалось?</w:t>
      </w:r>
    </w:p>
    <w:p w:rsidR="006A54EC" w:rsidRPr="005C200E" w:rsidRDefault="006A54EC" w:rsidP="00E661FB">
      <w:pPr>
        <w:ind w:left="540"/>
      </w:pPr>
    </w:p>
    <w:p w:rsidR="006A54EC" w:rsidRPr="005C200E" w:rsidRDefault="006A54EC" w:rsidP="00E661FB">
      <w:pPr>
        <w:ind w:left="540"/>
      </w:pPr>
      <w:r w:rsidRPr="005C200E">
        <w:t>Вы, как судьи, нарисуйте наши судьбы,</w:t>
      </w:r>
    </w:p>
    <w:p w:rsidR="006A54EC" w:rsidRPr="005C200E" w:rsidRDefault="006A54EC" w:rsidP="00E661FB">
      <w:pPr>
        <w:ind w:left="540"/>
      </w:pPr>
      <w:r w:rsidRPr="005C200E">
        <w:t>Наше лето, нашу зиму и весну…</w:t>
      </w:r>
    </w:p>
    <w:p w:rsidR="006A54EC" w:rsidRPr="005C200E" w:rsidRDefault="006A54EC" w:rsidP="00E661FB">
      <w:pPr>
        <w:ind w:left="540"/>
      </w:pPr>
      <w:r w:rsidRPr="005C200E">
        <w:t>Ничего, что мы – чужие. Вы рисуйте!</w:t>
      </w:r>
    </w:p>
    <w:p w:rsidR="006A54EC" w:rsidRPr="005C200E" w:rsidRDefault="006A54EC" w:rsidP="00E661FB">
      <w:pPr>
        <w:ind w:left="540"/>
      </w:pPr>
      <w:r w:rsidRPr="005C200E">
        <w:t>Я потом, что непонятно, объясню.</w:t>
      </w:r>
    </w:p>
    <w:p w:rsidR="006A54EC" w:rsidRPr="005C200E" w:rsidRDefault="006A54EC" w:rsidP="00E661FB">
      <w:pPr>
        <w:ind w:left="540"/>
      </w:pPr>
      <w:r w:rsidRPr="005C200E">
        <w:rPr>
          <w:b/>
          <w:i/>
        </w:rPr>
        <w:t>Стихотворение</w:t>
      </w:r>
      <w:r w:rsidRPr="005C200E">
        <w:rPr>
          <w:b/>
        </w:rPr>
        <w:t xml:space="preserve"> «А годы проходят, как песня».</w:t>
      </w:r>
    </w:p>
    <w:p w:rsidR="006A54EC" w:rsidRPr="005C200E" w:rsidRDefault="006A54EC" w:rsidP="00E661FB">
      <w:pPr>
        <w:ind w:left="540"/>
      </w:pPr>
      <w:r w:rsidRPr="005C200E">
        <w:t>А годы проходят, как песни,</w:t>
      </w:r>
    </w:p>
    <w:p w:rsidR="006A54EC" w:rsidRPr="005C200E" w:rsidRDefault="006A54EC" w:rsidP="00E661FB">
      <w:pPr>
        <w:ind w:left="540"/>
      </w:pPr>
      <w:r w:rsidRPr="005C200E">
        <w:t>Иначе на мир я гляжу.</w:t>
      </w:r>
    </w:p>
    <w:p w:rsidR="006A54EC" w:rsidRPr="005C200E" w:rsidRDefault="006A54EC" w:rsidP="00E661FB">
      <w:pPr>
        <w:ind w:left="540"/>
      </w:pPr>
      <w:r w:rsidRPr="005C200E">
        <w:t>Во дворике этом мне тесно,</w:t>
      </w:r>
    </w:p>
    <w:p w:rsidR="006A54EC" w:rsidRPr="005C200E" w:rsidRDefault="006A54EC" w:rsidP="00E661FB">
      <w:pPr>
        <w:ind w:left="540"/>
      </w:pPr>
      <w:r w:rsidRPr="005C200E">
        <w:t>И я из него ухожу.</w:t>
      </w:r>
    </w:p>
    <w:p w:rsidR="006A54EC" w:rsidRPr="005C200E" w:rsidRDefault="006A54EC" w:rsidP="00E661FB">
      <w:pPr>
        <w:ind w:left="540"/>
      </w:pPr>
    </w:p>
    <w:p w:rsidR="006A54EC" w:rsidRPr="005C200E" w:rsidRDefault="006A54EC" w:rsidP="00E661FB">
      <w:pPr>
        <w:ind w:left="540"/>
      </w:pPr>
      <w:r w:rsidRPr="005C200E">
        <w:t>Ни почестей и ни богатства</w:t>
      </w:r>
    </w:p>
    <w:p w:rsidR="006A54EC" w:rsidRPr="005C200E" w:rsidRDefault="006A54EC" w:rsidP="00E661FB">
      <w:pPr>
        <w:ind w:left="540"/>
      </w:pPr>
      <w:r w:rsidRPr="005C200E">
        <w:tab/>
        <w:t>Для дальних дорог не прошу,</w:t>
      </w:r>
    </w:p>
    <w:p w:rsidR="006A54EC" w:rsidRPr="005C200E" w:rsidRDefault="006A54EC" w:rsidP="00E661FB">
      <w:pPr>
        <w:ind w:left="540"/>
      </w:pPr>
      <w:r w:rsidRPr="005C200E">
        <w:t>Но маленький дворик арбатский</w:t>
      </w:r>
    </w:p>
    <w:p w:rsidR="006A54EC" w:rsidRPr="005C200E" w:rsidRDefault="006A54EC" w:rsidP="00E661FB">
      <w:pPr>
        <w:ind w:left="540"/>
      </w:pPr>
      <w:r w:rsidRPr="005C200E">
        <w:t>С собой уношу, уношу…</w:t>
      </w:r>
    </w:p>
    <w:p w:rsidR="006A54EC" w:rsidRPr="005C200E" w:rsidRDefault="006A54EC" w:rsidP="00E661FB">
      <w:pPr>
        <w:ind w:left="540"/>
      </w:pPr>
    </w:p>
    <w:p w:rsidR="006A54EC" w:rsidRPr="005C200E" w:rsidRDefault="006A54EC" w:rsidP="00E661FB">
      <w:pPr>
        <w:ind w:left="720"/>
        <w:jc w:val="both"/>
      </w:pPr>
      <w:r w:rsidRPr="005C200E">
        <w:rPr>
          <w:b/>
          <w:i/>
        </w:rPr>
        <w:t>Б.О.</w:t>
      </w:r>
      <w:r w:rsidRPr="005C200E">
        <w:t xml:space="preserve">   «Возможно, я пристрастен, но мне кажется, что от живого Старого Арбата, с которым связано столько дорогого и памятного в истории Москвы, в жизни арбатских «соотечественников», и моей, осталось лишь пёстрая декорация. Пусть внешне милая, но для меня – чужая. Поселиться здесь я сейчас бы не хотел, – да и можно ли жить среди театрализованных фасадов?</w:t>
      </w:r>
    </w:p>
    <w:p w:rsidR="006A54EC" w:rsidRPr="005C200E" w:rsidRDefault="006A54EC" w:rsidP="00E661FB">
      <w:pPr>
        <w:ind w:left="720"/>
        <w:jc w:val="both"/>
        <w:rPr>
          <w:b/>
          <w:i/>
        </w:rPr>
      </w:pPr>
    </w:p>
    <w:p w:rsidR="006A54EC" w:rsidRPr="005C200E" w:rsidRDefault="006A54EC" w:rsidP="00E661FB">
      <w:pPr>
        <w:ind w:left="720"/>
      </w:pPr>
      <w:r w:rsidRPr="005C200E">
        <w:rPr>
          <w:b/>
          <w:i/>
        </w:rPr>
        <w:t xml:space="preserve">Стихотворение «Арбата больше нет» </w:t>
      </w:r>
    </w:p>
    <w:p w:rsidR="006A54EC" w:rsidRPr="005C200E" w:rsidRDefault="006A54EC" w:rsidP="00E661FB">
      <w:pPr>
        <w:ind w:left="720"/>
      </w:pPr>
      <w:r w:rsidRPr="005C200E">
        <w:t>Арбата больше нет: растаял словно свеченька,</w:t>
      </w:r>
    </w:p>
    <w:p w:rsidR="006A54EC" w:rsidRPr="005C200E" w:rsidRDefault="006A54EC" w:rsidP="00E661FB">
      <w:pPr>
        <w:ind w:left="720"/>
      </w:pPr>
      <w:r w:rsidRPr="005C200E">
        <w:t>Весь вытек, будто реченька; осталась только Сретенка.</w:t>
      </w:r>
    </w:p>
    <w:p w:rsidR="006A54EC" w:rsidRPr="005C200E" w:rsidRDefault="006A54EC" w:rsidP="00E661FB">
      <w:pPr>
        <w:ind w:left="720"/>
      </w:pPr>
      <w:r w:rsidRPr="005C200E">
        <w:t>Сретенка, Сретенка, ты хоть не спеши:</w:t>
      </w:r>
    </w:p>
    <w:p w:rsidR="006A54EC" w:rsidRPr="005C200E" w:rsidRDefault="006A54EC" w:rsidP="00E661FB">
      <w:pPr>
        <w:ind w:left="720"/>
      </w:pPr>
      <w:r w:rsidRPr="005C200E">
        <w:t>Надо же, чтоб что-нибудь осталось для души.</w:t>
      </w:r>
    </w:p>
    <w:p w:rsidR="006A54EC" w:rsidRPr="005C200E" w:rsidRDefault="006A54EC" w:rsidP="00E661FB">
      <w:pPr>
        <w:ind w:left="720"/>
      </w:pPr>
    </w:p>
    <w:p w:rsidR="006A54EC" w:rsidRPr="005C200E" w:rsidRDefault="006A54EC" w:rsidP="00E661FB">
      <w:pPr>
        <w:ind w:left="720"/>
        <w:jc w:val="both"/>
      </w:pPr>
      <w:r w:rsidRPr="005C200E">
        <w:rPr>
          <w:b/>
        </w:rPr>
        <w:t xml:space="preserve">Ведущий: </w:t>
      </w:r>
      <w:r w:rsidRPr="005C200E">
        <w:t>В 1956 г. в Калуге вышел его первый поэтический сборник «Лирика». Окуджава переезжает в Москву, куда вернулась после реабилитации его мать. Вскоре в кругу московских литераторов приобретают известность многие  песни поэта, которые он сначала исполнял в дружеском кругу, а примерно с 1959 г. – и публично.  Выступления Окуджавы начинают записываться на магнитофоны, и вскоре его песни узнает вся страна. Многомиллионная аудитория поэта складывалась в основном из людей ни разу его не видевших. Успех пришел к Окуджаве потому, что он обращался не к массе, а к личности, не ко всем, а к каждому в отдельности.</w:t>
      </w:r>
    </w:p>
    <w:p w:rsidR="006A54EC" w:rsidRPr="005C200E" w:rsidRDefault="006A54EC" w:rsidP="00E661FB">
      <w:pPr>
        <w:ind w:left="720"/>
        <w:jc w:val="both"/>
      </w:pPr>
    </w:p>
    <w:p w:rsidR="006A54EC" w:rsidRPr="005C200E" w:rsidRDefault="006A54EC" w:rsidP="00E661FB">
      <w:pPr>
        <w:ind w:left="720"/>
        <w:rPr>
          <w:b/>
        </w:rPr>
      </w:pPr>
      <w:r w:rsidRPr="005C200E">
        <w:rPr>
          <w:b/>
          <w:i/>
        </w:rPr>
        <w:t>Песня</w:t>
      </w:r>
      <w:r w:rsidRPr="005C200E">
        <w:t xml:space="preserve">  </w:t>
      </w:r>
      <w:r w:rsidRPr="005C200E">
        <w:rPr>
          <w:b/>
        </w:rPr>
        <w:t>«Дежурный по апрелю»</w:t>
      </w:r>
    </w:p>
    <w:p w:rsidR="006A54EC" w:rsidRPr="005C200E" w:rsidRDefault="006A54EC" w:rsidP="00E661FB">
      <w:pPr>
        <w:ind w:left="720"/>
      </w:pPr>
      <w:r w:rsidRPr="005C200E">
        <w:t>Ах, какие удивительные ночи!</w:t>
      </w:r>
    </w:p>
    <w:p w:rsidR="006A54EC" w:rsidRPr="005C200E" w:rsidRDefault="006A54EC" w:rsidP="00E661FB">
      <w:pPr>
        <w:ind w:left="720"/>
      </w:pPr>
      <w:r w:rsidRPr="005C200E">
        <w:t>Только мама моя в грусти и тревоге:</w:t>
      </w:r>
    </w:p>
    <w:p w:rsidR="006A54EC" w:rsidRPr="005C200E" w:rsidRDefault="006A54EC" w:rsidP="00E661FB">
      <w:pPr>
        <w:ind w:left="720"/>
      </w:pPr>
      <w:r w:rsidRPr="005C200E">
        <w:t>-Что же ты гуляешь, мой сыночек,</w:t>
      </w:r>
    </w:p>
    <w:p w:rsidR="006A54EC" w:rsidRPr="005C200E" w:rsidRDefault="006A54EC" w:rsidP="00E661FB">
      <w:pPr>
        <w:ind w:left="720"/>
      </w:pPr>
      <w:r w:rsidRPr="005C200E">
        <w:t xml:space="preserve">Одинокий, одинокий? – </w:t>
      </w:r>
    </w:p>
    <w:p w:rsidR="006A54EC" w:rsidRPr="005C200E" w:rsidRDefault="006A54EC" w:rsidP="00E661FB">
      <w:pPr>
        <w:ind w:left="720"/>
      </w:pPr>
    </w:p>
    <w:p w:rsidR="006A54EC" w:rsidRPr="005C200E" w:rsidRDefault="006A54EC" w:rsidP="00E661FB">
      <w:pPr>
        <w:ind w:left="720"/>
      </w:pPr>
      <w:r w:rsidRPr="005C200E">
        <w:t>Из конца в конец апреля путь держу я.</w:t>
      </w:r>
    </w:p>
    <w:p w:rsidR="006A54EC" w:rsidRPr="005C200E" w:rsidRDefault="006A54EC" w:rsidP="00E661FB">
      <w:pPr>
        <w:ind w:left="720"/>
      </w:pPr>
      <w:r w:rsidRPr="005C200E">
        <w:t>Стали звезды и круглее  и добрее…</w:t>
      </w:r>
    </w:p>
    <w:p w:rsidR="006A54EC" w:rsidRPr="005C200E" w:rsidRDefault="006A54EC" w:rsidP="00E661FB">
      <w:pPr>
        <w:ind w:left="720"/>
      </w:pPr>
      <w:r w:rsidRPr="005C200E">
        <w:t>-Мама, мама, это я дежурю,</w:t>
      </w:r>
    </w:p>
    <w:p w:rsidR="006A54EC" w:rsidRPr="005C200E" w:rsidRDefault="006A54EC" w:rsidP="00E661FB">
      <w:pPr>
        <w:ind w:left="720"/>
      </w:pPr>
      <w:r w:rsidRPr="005C200E">
        <w:t>Я - дежурный по апрелю!</w:t>
      </w:r>
    </w:p>
    <w:p w:rsidR="006A54EC" w:rsidRPr="005C200E" w:rsidRDefault="006A54EC" w:rsidP="00E661FB">
      <w:pPr>
        <w:ind w:left="720"/>
      </w:pPr>
    </w:p>
    <w:p w:rsidR="006A54EC" w:rsidRPr="005C200E" w:rsidRDefault="006A54EC" w:rsidP="00E661FB">
      <w:pPr>
        <w:ind w:left="720"/>
      </w:pPr>
      <w:r w:rsidRPr="005C200E">
        <w:t>Мой сыночек, вспоминаю все, что было,</w:t>
      </w:r>
    </w:p>
    <w:p w:rsidR="006A54EC" w:rsidRPr="005C200E" w:rsidRDefault="006A54EC" w:rsidP="00E661FB">
      <w:pPr>
        <w:ind w:left="720"/>
      </w:pPr>
      <w:r w:rsidRPr="005C200E">
        <w:t>Стали грустными глаза твои, сыночек…</w:t>
      </w:r>
    </w:p>
    <w:p w:rsidR="006A54EC" w:rsidRPr="005C200E" w:rsidRDefault="006A54EC" w:rsidP="00E661FB">
      <w:pPr>
        <w:ind w:left="720"/>
      </w:pPr>
      <w:r w:rsidRPr="005C200E">
        <w:t>Может быть, она тебя забыла,</w:t>
      </w:r>
    </w:p>
    <w:p w:rsidR="006A54EC" w:rsidRPr="005C200E" w:rsidRDefault="006A54EC" w:rsidP="00E661FB">
      <w:pPr>
        <w:ind w:left="720"/>
      </w:pPr>
      <w:r w:rsidRPr="005C200E">
        <w:t>Знать не хочет?</w:t>
      </w:r>
    </w:p>
    <w:p w:rsidR="006A54EC" w:rsidRPr="005C200E" w:rsidRDefault="006A54EC" w:rsidP="00E661FB">
      <w:pPr>
        <w:ind w:left="720"/>
      </w:pPr>
      <w:r w:rsidRPr="005C200E">
        <w:t>Знать не хочет?</w:t>
      </w:r>
    </w:p>
    <w:p w:rsidR="006A54EC" w:rsidRPr="005C200E" w:rsidRDefault="006A54EC" w:rsidP="00E661FB">
      <w:pPr>
        <w:ind w:left="720"/>
      </w:pPr>
    </w:p>
    <w:p w:rsidR="006A54EC" w:rsidRPr="005C200E" w:rsidRDefault="006A54EC" w:rsidP="00E661FB">
      <w:pPr>
        <w:ind w:left="720"/>
      </w:pPr>
      <w:r w:rsidRPr="005C200E">
        <w:t>Из конца в конец апреля путь держу я.</w:t>
      </w:r>
    </w:p>
    <w:p w:rsidR="006A54EC" w:rsidRPr="005C200E" w:rsidRDefault="006A54EC" w:rsidP="00E661FB">
      <w:pPr>
        <w:ind w:left="720"/>
      </w:pPr>
      <w:r w:rsidRPr="005C200E">
        <w:t>Стали звезды и круглее и добрее…</w:t>
      </w:r>
    </w:p>
    <w:p w:rsidR="006A54EC" w:rsidRPr="005C200E" w:rsidRDefault="006A54EC" w:rsidP="00E661FB">
      <w:pPr>
        <w:ind w:left="720"/>
      </w:pPr>
      <w:r w:rsidRPr="005C200E">
        <w:t>-Что ты, мама! Просто я дежурю,</w:t>
      </w:r>
    </w:p>
    <w:p w:rsidR="006A54EC" w:rsidRPr="005C200E" w:rsidRDefault="006A54EC" w:rsidP="00E661FB">
      <w:pPr>
        <w:ind w:left="720"/>
        <w:jc w:val="both"/>
      </w:pPr>
      <w:r w:rsidRPr="005C200E">
        <w:t>Я – дежурный по апрелю…</w:t>
      </w:r>
    </w:p>
    <w:p w:rsidR="006A54EC" w:rsidRPr="005C200E" w:rsidRDefault="006A54EC" w:rsidP="00E661FB">
      <w:pPr>
        <w:ind w:left="720"/>
        <w:rPr>
          <w:b/>
        </w:rPr>
      </w:pPr>
    </w:p>
    <w:p w:rsidR="006A54EC" w:rsidRPr="005C200E" w:rsidRDefault="006A54EC" w:rsidP="00E661FB">
      <w:pPr>
        <w:ind w:left="720"/>
      </w:pPr>
      <w:r w:rsidRPr="005C200E">
        <w:rPr>
          <w:b/>
          <w:i/>
        </w:rPr>
        <w:t>Песня</w:t>
      </w:r>
      <w:r w:rsidRPr="005C200E">
        <w:t xml:space="preserve">  </w:t>
      </w:r>
      <w:r w:rsidRPr="005C200E">
        <w:rPr>
          <w:b/>
        </w:rPr>
        <w:t>«Полночный троллейбус»</w:t>
      </w:r>
    </w:p>
    <w:p w:rsidR="006A54EC" w:rsidRPr="005C200E" w:rsidRDefault="006A54EC" w:rsidP="00E661FB">
      <w:pPr>
        <w:ind w:left="720"/>
      </w:pPr>
      <w:r w:rsidRPr="005C200E">
        <w:t>Когда мне невмочь пересилить беду,</w:t>
      </w:r>
    </w:p>
    <w:p w:rsidR="006A54EC" w:rsidRPr="005C200E" w:rsidRDefault="006A54EC" w:rsidP="00E661FB">
      <w:pPr>
        <w:ind w:left="720"/>
      </w:pPr>
      <w:r w:rsidRPr="005C200E">
        <w:t>Когда подступает отчаянье,</w:t>
      </w:r>
    </w:p>
    <w:p w:rsidR="006A54EC" w:rsidRPr="005C200E" w:rsidRDefault="006A54EC" w:rsidP="00E661FB">
      <w:pPr>
        <w:ind w:left="720"/>
      </w:pPr>
      <w:r w:rsidRPr="005C200E">
        <w:t>Я в синий троллейбус сажусь на ходу,</w:t>
      </w:r>
    </w:p>
    <w:p w:rsidR="006A54EC" w:rsidRPr="005C200E" w:rsidRDefault="006A54EC" w:rsidP="00E661FB">
      <w:pPr>
        <w:ind w:left="720"/>
      </w:pPr>
      <w:r w:rsidRPr="005C200E">
        <w:t>В последний, случайный.</w:t>
      </w:r>
    </w:p>
    <w:p w:rsidR="006A54EC" w:rsidRPr="005C200E" w:rsidRDefault="006A54EC" w:rsidP="00E661FB">
      <w:pPr>
        <w:ind w:left="720"/>
      </w:pPr>
    </w:p>
    <w:p w:rsidR="006A54EC" w:rsidRPr="005C200E" w:rsidRDefault="006A54EC" w:rsidP="00E661FB">
      <w:pPr>
        <w:ind w:left="720"/>
      </w:pPr>
      <w:r w:rsidRPr="005C200E">
        <w:t>Полночный троллейбус, по улице мчи,</w:t>
      </w:r>
    </w:p>
    <w:p w:rsidR="006A54EC" w:rsidRPr="005C200E" w:rsidRDefault="006A54EC" w:rsidP="00E661FB">
      <w:pPr>
        <w:ind w:left="720"/>
      </w:pPr>
      <w:r w:rsidRPr="005C200E">
        <w:t>Верши по бульварам круженье,</w:t>
      </w:r>
    </w:p>
    <w:p w:rsidR="006A54EC" w:rsidRPr="005C200E" w:rsidRDefault="006A54EC" w:rsidP="00E661FB">
      <w:pPr>
        <w:ind w:left="720"/>
      </w:pPr>
      <w:r w:rsidRPr="005C200E">
        <w:t>Чтоб всех подобрать, потерпевших в ночи</w:t>
      </w:r>
    </w:p>
    <w:p w:rsidR="006A54EC" w:rsidRPr="005C200E" w:rsidRDefault="006A54EC" w:rsidP="00E661FB">
      <w:pPr>
        <w:ind w:left="720"/>
      </w:pPr>
      <w:r w:rsidRPr="005C200E">
        <w:t>Крушенье, крушенье.</w:t>
      </w:r>
    </w:p>
    <w:p w:rsidR="006A54EC" w:rsidRPr="005C200E" w:rsidRDefault="006A54EC" w:rsidP="00E661FB">
      <w:pPr>
        <w:ind w:left="720"/>
      </w:pPr>
    </w:p>
    <w:p w:rsidR="006A54EC" w:rsidRPr="005C200E" w:rsidRDefault="006A54EC" w:rsidP="00E661FB">
      <w:pPr>
        <w:ind w:left="720"/>
      </w:pPr>
      <w:r w:rsidRPr="005C200E">
        <w:t>Полночный троллейбус, мне дверь отвори!</w:t>
      </w:r>
    </w:p>
    <w:p w:rsidR="006A54EC" w:rsidRPr="005C200E" w:rsidRDefault="006A54EC" w:rsidP="00E661FB">
      <w:pPr>
        <w:ind w:left="720"/>
      </w:pPr>
      <w:r w:rsidRPr="005C200E">
        <w:t>Я знаю, как в зыбкую полночь</w:t>
      </w:r>
    </w:p>
    <w:p w:rsidR="006A54EC" w:rsidRPr="005C200E" w:rsidRDefault="006A54EC" w:rsidP="00E661FB">
      <w:pPr>
        <w:ind w:left="720"/>
      </w:pPr>
      <w:r w:rsidRPr="005C200E">
        <w:t>Твои пассажиры – матросы твои –</w:t>
      </w:r>
    </w:p>
    <w:p w:rsidR="006A54EC" w:rsidRPr="005C200E" w:rsidRDefault="006A54EC" w:rsidP="00E661FB">
      <w:pPr>
        <w:ind w:left="720"/>
      </w:pPr>
      <w:r w:rsidRPr="005C200E">
        <w:t>Приходят на помощь.</w:t>
      </w:r>
    </w:p>
    <w:p w:rsidR="006A54EC" w:rsidRPr="005C200E" w:rsidRDefault="006A54EC" w:rsidP="00E661FB">
      <w:pPr>
        <w:ind w:left="720"/>
      </w:pPr>
    </w:p>
    <w:p w:rsidR="006A54EC" w:rsidRPr="005C200E" w:rsidRDefault="006A54EC" w:rsidP="00E661FB">
      <w:pPr>
        <w:ind w:left="720"/>
      </w:pPr>
      <w:r w:rsidRPr="005C200E">
        <w:t>Я с ними не раз уходил от беды,</w:t>
      </w:r>
    </w:p>
    <w:p w:rsidR="006A54EC" w:rsidRPr="005C200E" w:rsidRDefault="006A54EC" w:rsidP="00E661FB">
      <w:pPr>
        <w:ind w:left="720"/>
      </w:pPr>
      <w:r w:rsidRPr="005C200E">
        <w:t>Я к ним прикасался плечами…</w:t>
      </w:r>
    </w:p>
    <w:p w:rsidR="006A54EC" w:rsidRPr="005C200E" w:rsidRDefault="006A54EC" w:rsidP="00E661FB">
      <w:pPr>
        <w:ind w:left="720"/>
      </w:pPr>
      <w:r w:rsidRPr="005C200E">
        <w:t>Как много, представьте себе, доброты</w:t>
      </w:r>
    </w:p>
    <w:p w:rsidR="006A54EC" w:rsidRPr="005C200E" w:rsidRDefault="006A54EC" w:rsidP="00E661FB">
      <w:pPr>
        <w:ind w:left="720"/>
      </w:pPr>
      <w:r w:rsidRPr="005C200E">
        <w:t>В молчанье, в молчанье.</w:t>
      </w:r>
    </w:p>
    <w:p w:rsidR="006A54EC" w:rsidRPr="005C200E" w:rsidRDefault="006A54EC" w:rsidP="00E661FB">
      <w:pPr>
        <w:ind w:left="720"/>
      </w:pPr>
    </w:p>
    <w:p w:rsidR="006A54EC" w:rsidRPr="005C200E" w:rsidRDefault="006A54EC" w:rsidP="00E661FB">
      <w:pPr>
        <w:ind w:left="720"/>
      </w:pPr>
      <w:r w:rsidRPr="005C200E">
        <w:t>Полночный троллейбус плывет по Москве,</w:t>
      </w:r>
    </w:p>
    <w:p w:rsidR="006A54EC" w:rsidRPr="005C200E" w:rsidRDefault="006A54EC" w:rsidP="00E661FB">
      <w:pPr>
        <w:ind w:left="720"/>
      </w:pPr>
      <w:r w:rsidRPr="005C200E">
        <w:t>Москва, как река, затухает.</w:t>
      </w:r>
    </w:p>
    <w:p w:rsidR="006A54EC" w:rsidRPr="005C200E" w:rsidRDefault="006A54EC" w:rsidP="00E661FB">
      <w:pPr>
        <w:ind w:left="720"/>
      </w:pPr>
      <w:r w:rsidRPr="005C200E">
        <w:t>И боль, что скворчонком стучала в виске</w:t>
      </w:r>
    </w:p>
    <w:p w:rsidR="006A54EC" w:rsidRPr="005C200E" w:rsidRDefault="006A54EC" w:rsidP="00E661FB">
      <w:pPr>
        <w:ind w:left="720"/>
      </w:pPr>
      <w:r w:rsidRPr="005C200E">
        <w:t>Стихает, стихает…</w:t>
      </w:r>
    </w:p>
    <w:p w:rsidR="006A54EC" w:rsidRPr="005C200E" w:rsidRDefault="006A54EC" w:rsidP="00B85B2B"/>
    <w:p w:rsidR="006A54EC" w:rsidRPr="005C200E" w:rsidRDefault="006A54EC" w:rsidP="00E661FB">
      <w:pPr>
        <w:ind w:left="720"/>
        <w:jc w:val="both"/>
      </w:pPr>
      <w:r w:rsidRPr="005C200E">
        <w:rPr>
          <w:b/>
          <w:i/>
        </w:rPr>
        <w:t>Б.О.</w:t>
      </w:r>
      <w:r w:rsidRPr="005C200E">
        <w:t xml:space="preserve">    «Мне давно хотелось написать песню о Москве, городе,  который я  так люблю. Но не похожую на гимн, а какую-то интимную, выразить мою любовь. Вот так я думал, мечтал, мечтал… И вот у меня получился такой вот цикл московских песен.</w:t>
      </w:r>
    </w:p>
    <w:p w:rsidR="006A54EC" w:rsidRPr="005C200E" w:rsidRDefault="006A54EC" w:rsidP="00E661FB">
      <w:pPr>
        <w:ind w:left="720"/>
        <w:jc w:val="both"/>
      </w:pPr>
    </w:p>
    <w:p w:rsidR="006A54EC" w:rsidRPr="005C200E" w:rsidRDefault="006A54EC" w:rsidP="00E661FB">
      <w:pPr>
        <w:ind w:left="720"/>
        <w:rPr>
          <w:b/>
        </w:rPr>
      </w:pPr>
      <w:r w:rsidRPr="005C200E">
        <w:rPr>
          <w:b/>
          <w:i/>
        </w:rPr>
        <w:t>Песня</w:t>
      </w:r>
      <w:r w:rsidRPr="005C200E">
        <w:rPr>
          <w:b/>
        </w:rPr>
        <w:t xml:space="preserve">  «Песенка о ночной Москве»</w:t>
      </w:r>
    </w:p>
    <w:p w:rsidR="006A54EC" w:rsidRPr="005C200E" w:rsidRDefault="006A54EC" w:rsidP="00E661FB">
      <w:pPr>
        <w:ind w:left="720"/>
        <w:jc w:val="both"/>
      </w:pPr>
      <w:r w:rsidRPr="005C200E">
        <w:t xml:space="preserve">Когда внезапно возникает еще неясный голос труб, </w:t>
      </w:r>
    </w:p>
    <w:p w:rsidR="006A54EC" w:rsidRPr="005C200E" w:rsidRDefault="006A54EC" w:rsidP="00E661FB">
      <w:pPr>
        <w:ind w:left="720"/>
        <w:jc w:val="both"/>
      </w:pPr>
      <w:r w:rsidRPr="005C200E">
        <w:t>Слова, как ястребы ночные, срываются с горячих губ,</w:t>
      </w:r>
    </w:p>
    <w:p w:rsidR="006A54EC" w:rsidRPr="005C200E" w:rsidRDefault="006A54EC" w:rsidP="00E661FB">
      <w:pPr>
        <w:ind w:left="720"/>
        <w:jc w:val="both"/>
      </w:pPr>
      <w:r w:rsidRPr="005C200E">
        <w:t>Мелодия, как дождь случайный, гремит; и бродит меж людьми</w:t>
      </w:r>
    </w:p>
    <w:p w:rsidR="006A54EC" w:rsidRPr="005C200E" w:rsidRDefault="006A54EC" w:rsidP="00E661FB">
      <w:pPr>
        <w:ind w:left="720"/>
        <w:jc w:val="both"/>
      </w:pPr>
      <w:r w:rsidRPr="005C200E">
        <w:t>Надежды маленький оркестрик под управлением любви.</w:t>
      </w:r>
    </w:p>
    <w:p w:rsidR="006A54EC" w:rsidRPr="005C200E" w:rsidRDefault="006A54EC" w:rsidP="00E661FB">
      <w:pPr>
        <w:ind w:left="720"/>
        <w:jc w:val="both"/>
      </w:pPr>
    </w:p>
    <w:p w:rsidR="006A54EC" w:rsidRPr="005C200E" w:rsidRDefault="006A54EC" w:rsidP="00E661FB">
      <w:pPr>
        <w:ind w:left="720"/>
        <w:jc w:val="both"/>
      </w:pPr>
      <w:r w:rsidRPr="005C200E">
        <w:t>В года разлук, в года смятений, когда свинцовые дожди</w:t>
      </w:r>
    </w:p>
    <w:p w:rsidR="006A54EC" w:rsidRPr="005C200E" w:rsidRDefault="006A54EC" w:rsidP="00E661FB">
      <w:pPr>
        <w:ind w:left="720"/>
        <w:jc w:val="both"/>
      </w:pPr>
      <w:r w:rsidRPr="005C200E">
        <w:t>Лупили так по нашим спинам, что снисхождения не жди,</w:t>
      </w:r>
    </w:p>
    <w:p w:rsidR="006A54EC" w:rsidRPr="005C200E" w:rsidRDefault="006A54EC" w:rsidP="00E661FB">
      <w:pPr>
        <w:ind w:left="720"/>
        <w:jc w:val="both"/>
      </w:pPr>
      <w:r w:rsidRPr="005C200E">
        <w:t>И командиры все охрипли…тогда командовал людьми,</w:t>
      </w:r>
    </w:p>
    <w:p w:rsidR="006A54EC" w:rsidRPr="005C200E" w:rsidRDefault="006A54EC" w:rsidP="00E661FB">
      <w:pPr>
        <w:ind w:left="720"/>
        <w:jc w:val="both"/>
      </w:pPr>
      <w:r w:rsidRPr="005C200E">
        <w:t>Надежды маленький оркестрик под управлением любви.</w:t>
      </w:r>
    </w:p>
    <w:p w:rsidR="006A54EC" w:rsidRPr="005C200E" w:rsidRDefault="006A54EC" w:rsidP="00E661FB">
      <w:pPr>
        <w:ind w:left="720"/>
        <w:jc w:val="both"/>
      </w:pPr>
    </w:p>
    <w:p w:rsidR="006A54EC" w:rsidRPr="005C200E" w:rsidRDefault="006A54EC" w:rsidP="00E661FB">
      <w:pPr>
        <w:ind w:left="720"/>
        <w:jc w:val="both"/>
      </w:pPr>
      <w:r w:rsidRPr="005C200E">
        <w:t>Кларнет пробит, труба помята, фагот, как старый посох, стерт,</w:t>
      </w:r>
    </w:p>
    <w:p w:rsidR="006A54EC" w:rsidRPr="005C200E" w:rsidRDefault="006A54EC" w:rsidP="00E661FB">
      <w:pPr>
        <w:ind w:left="720"/>
        <w:jc w:val="both"/>
      </w:pPr>
      <w:r w:rsidRPr="005C200E">
        <w:t>На барабане швы разлезлись…Но кларнетист красив как черт!</w:t>
      </w:r>
    </w:p>
    <w:p w:rsidR="006A54EC" w:rsidRPr="005C200E" w:rsidRDefault="006A54EC" w:rsidP="00E661FB">
      <w:pPr>
        <w:ind w:left="720"/>
        <w:jc w:val="both"/>
      </w:pPr>
      <w:r w:rsidRPr="005C200E">
        <w:t xml:space="preserve">Флейтист, как юный князь, изящен. И вечно в сговоре с людьми </w:t>
      </w:r>
    </w:p>
    <w:p w:rsidR="006A54EC" w:rsidRPr="005C200E" w:rsidRDefault="006A54EC" w:rsidP="00E661FB">
      <w:pPr>
        <w:ind w:left="720"/>
      </w:pPr>
      <w:r w:rsidRPr="005C200E">
        <w:t>надежды маленький оркестрик под управлением любви.</w:t>
      </w:r>
    </w:p>
    <w:p w:rsidR="006A54EC" w:rsidRPr="005C200E" w:rsidRDefault="006A54EC" w:rsidP="00B85B2B">
      <w:pPr>
        <w:ind w:firstLine="720"/>
        <w:jc w:val="both"/>
        <w:rPr>
          <w:b/>
        </w:rPr>
      </w:pPr>
    </w:p>
    <w:p w:rsidR="006A54EC" w:rsidRPr="005C200E" w:rsidRDefault="006A54EC" w:rsidP="00E661FB">
      <w:pPr>
        <w:ind w:left="720"/>
        <w:jc w:val="both"/>
      </w:pPr>
      <w:r w:rsidRPr="005C200E">
        <w:rPr>
          <w:b/>
        </w:rPr>
        <w:t xml:space="preserve">Ведущий: </w:t>
      </w:r>
      <w:r w:rsidRPr="005C200E">
        <w:t>В 1970 году появилась одна из самых знаменитых песен – «Мы за ценой не постоим», написанная (что для творческой практики Булата Окуджавы большая редкость) по заказу киностудии. Песню к кинофильму «Белорусский вокзал» заказал ему не только как поэту, но и как бывшему фронтовику – минометчику, режиссер Андрей Смирнов. Он просил написать песню, которую бы пели в фильме тоже бывшие фронтовики, и притом такую, что бы эта была песня, как бы ими самими сочиненная. И вот эта песня, которая по первоначальному замыслу режиссера должна была украсить, сделать более достоверной сцену встречи фронтовых друзей, сама стала одним из главных действующих лиц фильма.</w:t>
      </w:r>
    </w:p>
    <w:p w:rsidR="006A54EC" w:rsidRPr="005C200E" w:rsidRDefault="006A54EC" w:rsidP="00E661FB">
      <w:pPr>
        <w:ind w:left="720"/>
        <w:jc w:val="both"/>
      </w:pPr>
    </w:p>
    <w:p w:rsidR="006A54EC" w:rsidRPr="005C200E" w:rsidRDefault="006A54EC" w:rsidP="00E661FB">
      <w:pPr>
        <w:ind w:left="720"/>
      </w:pPr>
      <w:r w:rsidRPr="005C200E">
        <w:rPr>
          <w:b/>
          <w:i/>
        </w:rPr>
        <w:t>Песня</w:t>
      </w:r>
      <w:r w:rsidRPr="005C200E">
        <w:t xml:space="preserve">  </w:t>
      </w:r>
      <w:r w:rsidRPr="005C200E">
        <w:rPr>
          <w:b/>
        </w:rPr>
        <w:t>«Мы за ценой не постоим»</w:t>
      </w:r>
    </w:p>
    <w:p w:rsidR="006A54EC" w:rsidRPr="005C200E" w:rsidRDefault="006A54EC" w:rsidP="00E661FB">
      <w:pPr>
        <w:ind w:left="720"/>
      </w:pPr>
      <w:r w:rsidRPr="005C200E">
        <w:t>Здесь птицы не поют,</w:t>
      </w:r>
    </w:p>
    <w:p w:rsidR="006A54EC" w:rsidRPr="005C200E" w:rsidRDefault="006A54EC" w:rsidP="00E661FB">
      <w:pPr>
        <w:ind w:left="720"/>
      </w:pPr>
      <w:r w:rsidRPr="005C200E">
        <w:t>Деревья не растут,</w:t>
      </w:r>
    </w:p>
    <w:p w:rsidR="006A54EC" w:rsidRPr="005C200E" w:rsidRDefault="006A54EC" w:rsidP="00E661FB">
      <w:pPr>
        <w:ind w:left="720"/>
      </w:pPr>
      <w:r w:rsidRPr="005C200E">
        <w:t>И только мы плечом к плечу</w:t>
      </w:r>
    </w:p>
    <w:p w:rsidR="006A54EC" w:rsidRPr="005C200E" w:rsidRDefault="006A54EC" w:rsidP="00E661FB">
      <w:pPr>
        <w:ind w:left="720"/>
      </w:pPr>
      <w:r w:rsidRPr="005C200E">
        <w:t>Врастаем в землю тут.</w:t>
      </w:r>
    </w:p>
    <w:p w:rsidR="006A54EC" w:rsidRPr="005C200E" w:rsidRDefault="006A54EC" w:rsidP="00E661FB">
      <w:pPr>
        <w:ind w:left="720"/>
      </w:pPr>
      <w:r w:rsidRPr="005C200E">
        <w:t>Горит и кружится планета,</w:t>
      </w:r>
    </w:p>
    <w:p w:rsidR="006A54EC" w:rsidRPr="005C200E" w:rsidRDefault="006A54EC" w:rsidP="00E661FB">
      <w:pPr>
        <w:ind w:left="720"/>
      </w:pPr>
      <w:r w:rsidRPr="005C200E">
        <w:t>Над нашей родиною дым,</w:t>
      </w:r>
    </w:p>
    <w:p w:rsidR="006A54EC" w:rsidRPr="005C200E" w:rsidRDefault="006A54EC" w:rsidP="00E661FB">
      <w:pPr>
        <w:ind w:left="720"/>
      </w:pPr>
      <w:r w:rsidRPr="005C200E">
        <w:t>И, значит, нам нужна одна победа,</w:t>
      </w:r>
    </w:p>
    <w:p w:rsidR="006A54EC" w:rsidRPr="005C200E" w:rsidRDefault="006A54EC" w:rsidP="00E661FB">
      <w:pPr>
        <w:ind w:left="720"/>
      </w:pPr>
      <w:r w:rsidRPr="005C200E">
        <w:t xml:space="preserve"> Одна на всех -  мы за ценой не постоим.</w:t>
      </w:r>
    </w:p>
    <w:p w:rsidR="006A54EC" w:rsidRPr="005C200E" w:rsidRDefault="006A54EC" w:rsidP="00E661FB">
      <w:pPr>
        <w:ind w:left="720"/>
      </w:pPr>
      <w:r w:rsidRPr="005C200E">
        <w:rPr>
          <w:i/>
        </w:rPr>
        <w:t xml:space="preserve">Припев:   </w:t>
      </w:r>
      <w:r w:rsidRPr="005C200E">
        <w:t>Нас ждет огонь смертельный,</w:t>
      </w:r>
    </w:p>
    <w:p w:rsidR="006A54EC" w:rsidRPr="005C200E" w:rsidRDefault="006A54EC" w:rsidP="00E661FB">
      <w:pPr>
        <w:ind w:left="720"/>
      </w:pPr>
      <w:r w:rsidRPr="005C200E">
        <w:tab/>
      </w:r>
      <w:r w:rsidRPr="005C200E">
        <w:tab/>
        <w:t>И все ж бессилен он.</w:t>
      </w:r>
    </w:p>
    <w:p w:rsidR="006A54EC" w:rsidRPr="005C200E" w:rsidRDefault="006A54EC" w:rsidP="00E661FB">
      <w:pPr>
        <w:ind w:left="720"/>
      </w:pPr>
      <w:r w:rsidRPr="005C200E">
        <w:tab/>
      </w:r>
      <w:r w:rsidRPr="005C200E">
        <w:tab/>
        <w:t>Сомненья прочь, уходит в ночь отдельный</w:t>
      </w:r>
    </w:p>
    <w:p w:rsidR="006A54EC" w:rsidRPr="005C200E" w:rsidRDefault="006A54EC" w:rsidP="00E661FB">
      <w:pPr>
        <w:ind w:left="720"/>
      </w:pPr>
      <w:r w:rsidRPr="005C200E">
        <w:tab/>
      </w:r>
      <w:r w:rsidRPr="005C200E">
        <w:tab/>
        <w:t>Десятый наш десантный батальон.</w:t>
      </w:r>
    </w:p>
    <w:p w:rsidR="006A54EC" w:rsidRPr="005C200E" w:rsidRDefault="006A54EC" w:rsidP="00E661FB">
      <w:pPr>
        <w:ind w:left="720"/>
      </w:pPr>
      <w:r w:rsidRPr="005C200E">
        <w:t xml:space="preserve">Едва огонь угас – </w:t>
      </w:r>
    </w:p>
    <w:p w:rsidR="006A54EC" w:rsidRPr="005C200E" w:rsidRDefault="006A54EC" w:rsidP="00E661FB">
      <w:pPr>
        <w:ind w:left="720"/>
      </w:pPr>
      <w:r w:rsidRPr="005C200E">
        <w:t>Звучит другой приказ,</w:t>
      </w:r>
    </w:p>
    <w:p w:rsidR="006A54EC" w:rsidRPr="005C200E" w:rsidRDefault="006A54EC" w:rsidP="00E661FB">
      <w:pPr>
        <w:ind w:left="720"/>
      </w:pPr>
      <w:r w:rsidRPr="005C200E">
        <w:t>И почтальон сойдет с ума, разыскивая нас.</w:t>
      </w:r>
    </w:p>
    <w:p w:rsidR="006A54EC" w:rsidRPr="005C200E" w:rsidRDefault="006A54EC" w:rsidP="00E661FB">
      <w:pPr>
        <w:ind w:left="720"/>
      </w:pPr>
      <w:r w:rsidRPr="005C200E">
        <w:t>Взлетает красная ракета,</w:t>
      </w:r>
    </w:p>
    <w:p w:rsidR="006A54EC" w:rsidRPr="005C200E" w:rsidRDefault="006A54EC" w:rsidP="00E661FB">
      <w:pPr>
        <w:ind w:left="720"/>
      </w:pPr>
      <w:r w:rsidRPr="005C200E">
        <w:t>Бьет пулемет, неутомим…</w:t>
      </w:r>
    </w:p>
    <w:p w:rsidR="006A54EC" w:rsidRPr="005C200E" w:rsidRDefault="006A54EC" w:rsidP="00E661FB">
      <w:pPr>
        <w:ind w:left="720"/>
      </w:pPr>
      <w:r w:rsidRPr="005C200E">
        <w:t>И, значит, нам нужна одна победа,</w:t>
      </w:r>
    </w:p>
    <w:p w:rsidR="006A54EC" w:rsidRPr="005C200E" w:rsidRDefault="006A54EC" w:rsidP="00E661FB">
      <w:pPr>
        <w:ind w:left="720"/>
      </w:pPr>
      <w:r w:rsidRPr="005C200E">
        <w:t xml:space="preserve"> Одна на всех -  мы за ценой не постоим.</w:t>
      </w:r>
    </w:p>
    <w:p w:rsidR="006A54EC" w:rsidRPr="005C200E" w:rsidRDefault="006A54EC" w:rsidP="00E661FB">
      <w:pPr>
        <w:ind w:left="720"/>
        <w:rPr>
          <w:i/>
        </w:rPr>
      </w:pPr>
      <w:r w:rsidRPr="005C200E">
        <w:tab/>
      </w:r>
      <w:r w:rsidRPr="005C200E">
        <w:rPr>
          <w:i/>
        </w:rPr>
        <w:t xml:space="preserve">Припев </w:t>
      </w:r>
    </w:p>
    <w:p w:rsidR="006A54EC" w:rsidRPr="005C200E" w:rsidRDefault="006A54EC" w:rsidP="00E661FB">
      <w:pPr>
        <w:pStyle w:val="Heading7"/>
        <w:ind w:left="720" w:firstLine="0"/>
        <w:rPr>
          <w:szCs w:val="24"/>
        </w:rPr>
      </w:pPr>
      <w:r w:rsidRPr="005C200E">
        <w:rPr>
          <w:szCs w:val="24"/>
        </w:rPr>
        <w:t>От Курска и Орла</w:t>
      </w:r>
    </w:p>
    <w:p w:rsidR="006A54EC" w:rsidRPr="005C200E" w:rsidRDefault="006A54EC" w:rsidP="00E661FB">
      <w:pPr>
        <w:ind w:left="720"/>
      </w:pPr>
      <w:r w:rsidRPr="005C200E">
        <w:t>Война нас довела</w:t>
      </w:r>
    </w:p>
    <w:p w:rsidR="006A54EC" w:rsidRPr="005C200E" w:rsidRDefault="006A54EC" w:rsidP="00E661FB">
      <w:pPr>
        <w:pStyle w:val="Heading8"/>
        <w:ind w:left="720"/>
        <w:rPr>
          <w:szCs w:val="24"/>
        </w:rPr>
      </w:pPr>
      <w:r w:rsidRPr="005C200E">
        <w:rPr>
          <w:szCs w:val="24"/>
        </w:rPr>
        <w:t xml:space="preserve">До самых вражеских ворот – </w:t>
      </w:r>
    </w:p>
    <w:p w:rsidR="006A54EC" w:rsidRPr="005C200E" w:rsidRDefault="006A54EC" w:rsidP="00E661FB">
      <w:pPr>
        <w:ind w:left="720"/>
      </w:pPr>
      <w:r w:rsidRPr="005C200E">
        <w:t>Такие, брат, дела.</w:t>
      </w:r>
    </w:p>
    <w:p w:rsidR="006A54EC" w:rsidRPr="005C200E" w:rsidRDefault="006A54EC" w:rsidP="00E661FB">
      <w:pPr>
        <w:ind w:left="720"/>
      </w:pPr>
      <w:r w:rsidRPr="005C200E">
        <w:t xml:space="preserve">Когда-нибудь мы вспомним это – </w:t>
      </w:r>
    </w:p>
    <w:p w:rsidR="006A54EC" w:rsidRPr="005C200E" w:rsidRDefault="006A54EC" w:rsidP="00E661FB">
      <w:pPr>
        <w:ind w:left="720"/>
      </w:pPr>
      <w:r w:rsidRPr="005C200E">
        <w:t>И не поверится самим…</w:t>
      </w:r>
    </w:p>
    <w:p w:rsidR="006A54EC" w:rsidRPr="005C200E" w:rsidRDefault="006A54EC" w:rsidP="00E661FB">
      <w:pPr>
        <w:ind w:left="720"/>
      </w:pPr>
      <w:r w:rsidRPr="005C200E">
        <w:t>А нынче нам нужна одна победа,</w:t>
      </w:r>
    </w:p>
    <w:p w:rsidR="006A54EC" w:rsidRPr="005C200E" w:rsidRDefault="006A54EC" w:rsidP="00E661FB">
      <w:pPr>
        <w:ind w:left="720"/>
      </w:pPr>
      <w:r w:rsidRPr="005C200E">
        <w:t xml:space="preserve"> Одна на всех -  мы за ценой не постоим.</w:t>
      </w:r>
    </w:p>
    <w:p w:rsidR="006A54EC" w:rsidRPr="005C200E" w:rsidRDefault="006A54EC" w:rsidP="00E661FB">
      <w:pPr>
        <w:ind w:left="720"/>
        <w:rPr>
          <w:i/>
        </w:rPr>
      </w:pPr>
      <w:r w:rsidRPr="005C200E">
        <w:tab/>
      </w:r>
      <w:r w:rsidRPr="005C200E">
        <w:rPr>
          <w:i/>
        </w:rPr>
        <w:t xml:space="preserve">Припев </w:t>
      </w:r>
    </w:p>
    <w:p w:rsidR="006A54EC" w:rsidRPr="005C200E" w:rsidRDefault="006A54EC" w:rsidP="00B85B2B">
      <w:pPr>
        <w:ind w:left="426" w:firstLine="141"/>
      </w:pPr>
    </w:p>
    <w:p w:rsidR="006A54EC" w:rsidRPr="005C200E" w:rsidRDefault="006A54EC" w:rsidP="00E661FB">
      <w:pPr>
        <w:ind w:left="720"/>
        <w:jc w:val="both"/>
      </w:pPr>
      <w:r w:rsidRPr="005C200E">
        <w:rPr>
          <w:b/>
          <w:i/>
        </w:rPr>
        <w:t>Б.О.</w:t>
      </w:r>
      <w:r w:rsidRPr="005C200E">
        <w:t xml:space="preserve">  «Я закончил 9-й класс, когда началась война. Как и многие сверстники, отчаянно рвался на фронт. Вместе с другом мы каждый день наведывались в военкомат. Нам вручали повестки и говорили: «Разнесите их по домам, а завтра мы вас отправим». Длилось так  полгода. Наконец, сломанный нашим упорством, капитан не выдержал и сказал: «Пишите свои повестки сами. У меня рука не поднимается это сделать». Мы заполнили бланки и отнесли их домой: он – ко мне, а я – к нему…</w:t>
      </w:r>
    </w:p>
    <w:p w:rsidR="006A54EC" w:rsidRPr="005C200E" w:rsidRDefault="006A54EC" w:rsidP="00E661FB">
      <w:pPr>
        <w:ind w:left="720"/>
        <w:jc w:val="both"/>
      </w:pPr>
      <w:r w:rsidRPr="005C200E">
        <w:tab/>
        <w:t>«Война вещь противоестественная отнимающая у человека природой данное право на жизнь. Я ранен ею на всю жизнь и до сих пор ещё часто вижу во сне погибших товарищей, пепелища домов, развороченную воронками землю.</w:t>
      </w:r>
    </w:p>
    <w:p w:rsidR="006A54EC" w:rsidRPr="005C200E" w:rsidRDefault="006A54EC" w:rsidP="00E661FB">
      <w:pPr>
        <w:ind w:left="720"/>
        <w:jc w:val="both"/>
      </w:pPr>
      <w:r w:rsidRPr="005C200E">
        <w:t>Я ненавижу войну…»</w:t>
      </w:r>
    </w:p>
    <w:p w:rsidR="006A54EC" w:rsidRPr="005C200E" w:rsidRDefault="006A54EC" w:rsidP="00B85B2B">
      <w:pPr>
        <w:jc w:val="both"/>
      </w:pPr>
    </w:p>
    <w:p w:rsidR="006A54EC" w:rsidRPr="005C200E" w:rsidRDefault="006A54EC" w:rsidP="00E661FB">
      <w:pPr>
        <w:ind w:left="540"/>
      </w:pPr>
      <w:r w:rsidRPr="005C200E">
        <w:rPr>
          <w:b/>
          <w:i/>
        </w:rPr>
        <w:t>Стихотворение</w:t>
      </w:r>
      <w:r w:rsidRPr="005C200E">
        <w:rPr>
          <w:b/>
        </w:rPr>
        <w:t xml:space="preserve"> «Не верь войне, мальчишка»</w:t>
      </w:r>
    </w:p>
    <w:p w:rsidR="006A54EC" w:rsidRPr="005C200E" w:rsidRDefault="006A54EC" w:rsidP="00E661FB">
      <w:pPr>
        <w:ind w:left="540"/>
      </w:pPr>
      <w:r w:rsidRPr="005C200E">
        <w:t>Не верь войне, мальчишка,</w:t>
      </w:r>
    </w:p>
    <w:p w:rsidR="006A54EC" w:rsidRPr="005C200E" w:rsidRDefault="006A54EC" w:rsidP="00E661FB">
      <w:pPr>
        <w:pStyle w:val="BodyText"/>
        <w:ind w:left="540"/>
      </w:pPr>
      <w:r w:rsidRPr="005C200E">
        <w:t>Не верь: она грустна.</w:t>
      </w:r>
    </w:p>
    <w:p w:rsidR="006A54EC" w:rsidRPr="005C200E" w:rsidRDefault="006A54EC" w:rsidP="00E661FB">
      <w:pPr>
        <w:ind w:left="540"/>
      </w:pPr>
      <w:r w:rsidRPr="005C200E">
        <w:t>Она грустна, мальчишка,</w:t>
      </w:r>
    </w:p>
    <w:p w:rsidR="006A54EC" w:rsidRPr="005C200E" w:rsidRDefault="006A54EC" w:rsidP="00E661FB">
      <w:pPr>
        <w:ind w:left="540"/>
      </w:pPr>
      <w:r w:rsidRPr="005C200E">
        <w:t>Как сапоги тесна.</w:t>
      </w:r>
    </w:p>
    <w:p w:rsidR="006A54EC" w:rsidRPr="005C200E" w:rsidRDefault="006A54EC" w:rsidP="00E661FB">
      <w:pPr>
        <w:ind w:left="540"/>
      </w:pPr>
      <w:r w:rsidRPr="005C200E">
        <w:t>Твои лихие кони</w:t>
      </w:r>
    </w:p>
    <w:p w:rsidR="006A54EC" w:rsidRPr="005C200E" w:rsidRDefault="006A54EC" w:rsidP="00E661FB">
      <w:pPr>
        <w:ind w:left="540"/>
      </w:pPr>
      <w:r w:rsidRPr="005C200E">
        <w:t>Не смогут ничего:</w:t>
      </w:r>
    </w:p>
    <w:p w:rsidR="006A54EC" w:rsidRPr="005C200E" w:rsidRDefault="006A54EC" w:rsidP="00E661FB">
      <w:pPr>
        <w:ind w:left="540"/>
      </w:pPr>
      <w:r w:rsidRPr="005C200E">
        <w:t>Ты - весь как на ладони,</w:t>
      </w:r>
    </w:p>
    <w:p w:rsidR="006A54EC" w:rsidRPr="005C200E" w:rsidRDefault="006A54EC" w:rsidP="00E661FB">
      <w:pPr>
        <w:ind w:left="540"/>
      </w:pPr>
      <w:r w:rsidRPr="005C200E">
        <w:t>Все пули – в одного.</w:t>
      </w:r>
    </w:p>
    <w:p w:rsidR="006A54EC" w:rsidRPr="005C200E" w:rsidRDefault="006A54EC" w:rsidP="00E661FB">
      <w:pPr>
        <w:ind w:left="540"/>
      </w:pPr>
    </w:p>
    <w:p w:rsidR="006A54EC" w:rsidRPr="005C200E" w:rsidRDefault="006A54EC" w:rsidP="00E661FB">
      <w:pPr>
        <w:ind w:left="540"/>
        <w:rPr>
          <w:b/>
        </w:rPr>
      </w:pPr>
      <w:r w:rsidRPr="005C200E">
        <w:rPr>
          <w:b/>
          <w:i/>
        </w:rPr>
        <w:t>Песня</w:t>
      </w:r>
      <w:r w:rsidRPr="005C200E">
        <w:t xml:space="preserve">  </w:t>
      </w:r>
      <w:r w:rsidRPr="005C200E">
        <w:rPr>
          <w:b/>
        </w:rPr>
        <w:t>«Простите пехоте»</w:t>
      </w:r>
    </w:p>
    <w:p w:rsidR="006A54EC" w:rsidRPr="005C200E" w:rsidRDefault="006A54EC" w:rsidP="00E661FB">
      <w:pPr>
        <w:ind w:left="540"/>
      </w:pPr>
      <w:r w:rsidRPr="005C200E">
        <w:t>Простите пехоте,</w:t>
      </w:r>
    </w:p>
    <w:p w:rsidR="006A54EC" w:rsidRPr="005C200E" w:rsidRDefault="006A54EC" w:rsidP="00E661FB">
      <w:pPr>
        <w:ind w:left="540"/>
      </w:pPr>
      <w:r w:rsidRPr="005C200E">
        <w:t>Что так неразумна бывает она:</w:t>
      </w:r>
    </w:p>
    <w:p w:rsidR="006A54EC" w:rsidRPr="005C200E" w:rsidRDefault="006A54EC" w:rsidP="00E661FB">
      <w:pPr>
        <w:ind w:left="540"/>
      </w:pPr>
      <w:r w:rsidRPr="005C200E">
        <w:t>Всегда мы уходим,</w:t>
      </w:r>
    </w:p>
    <w:p w:rsidR="006A54EC" w:rsidRPr="005C200E" w:rsidRDefault="006A54EC" w:rsidP="00E661FB">
      <w:pPr>
        <w:ind w:left="540"/>
      </w:pPr>
      <w:r w:rsidRPr="005C200E">
        <w:t>Когда над землею бушует весна.</w:t>
      </w:r>
    </w:p>
    <w:p w:rsidR="006A54EC" w:rsidRPr="005C200E" w:rsidRDefault="006A54EC" w:rsidP="00E661FB">
      <w:pPr>
        <w:ind w:left="540"/>
      </w:pPr>
      <w:r w:rsidRPr="005C200E">
        <w:t xml:space="preserve">И шагом неверным </w:t>
      </w:r>
    </w:p>
    <w:p w:rsidR="006A54EC" w:rsidRPr="005C200E" w:rsidRDefault="006A54EC" w:rsidP="00E661FB">
      <w:pPr>
        <w:ind w:left="540"/>
      </w:pPr>
      <w:r w:rsidRPr="005C200E">
        <w:t>По лестничке шаткой спасения нет…</w:t>
      </w:r>
    </w:p>
    <w:p w:rsidR="006A54EC" w:rsidRPr="005C200E" w:rsidRDefault="006A54EC" w:rsidP="00E661FB">
      <w:pPr>
        <w:ind w:left="540"/>
      </w:pPr>
      <w:r w:rsidRPr="005C200E">
        <w:t>Лишь белые вербы,</w:t>
      </w:r>
    </w:p>
    <w:p w:rsidR="006A54EC" w:rsidRPr="005C200E" w:rsidRDefault="006A54EC" w:rsidP="00E661FB">
      <w:pPr>
        <w:ind w:left="540"/>
      </w:pPr>
      <w:r w:rsidRPr="005C200E">
        <w:t>Как белые сестры, глядят тебе в след.</w:t>
      </w:r>
    </w:p>
    <w:p w:rsidR="006A54EC" w:rsidRPr="005C200E" w:rsidRDefault="006A54EC" w:rsidP="00E661FB">
      <w:pPr>
        <w:ind w:left="540"/>
      </w:pPr>
    </w:p>
    <w:p w:rsidR="006A54EC" w:rsidRPr="005C200E" w:rsidRDefault="006A54EC" w:rsidP="00E661FB">
      <w:pPr>
        <w:ind w:left="540"/>
      </w:pPr>
      <w:r w:rsidRPr="005C200E">
        <w:t>Простите пехоте,</w:t>
      </w:r>
    </w:p>
    <w:p w:rsidR="006A54EC" w:rsidRPr="005C200E" w:rsidRDefault="006A54EC" w:rsidP="00E661FB">
      <w:pPr>
        <w:ind w:left="540"/>
      </w:pPr>
      <w:r w:rsidRPr="005C200E">
        <w:t>Что так неразумна бывает она:</w:t>
      </w:r>
    </w:p>
    <w:p w:rsidR="006A54EC" w:rsidRPr="005C200E" w:rsidRDefault="006A54EC" w:rsidP="00E661FB">
      <w:pPr>
        <w:ind w:left="540"/>
      </w:pPr>
      <w:r w:rsidRPr="005C200E">
        <w:t>Всегда мы уходим,</w:t>
      </w:r>
    </w:p>
    <w:p w:rsidR="006A54EC" w:rsidRPr="005C200E" w:rsidRDefault="006A54EC" w:rsidP="00E661FB">
      <w:pPr>
        <w:ind w:left="540"/>
      </w:pPr>
      <w:r w:rsidRPr="005C200E">
        <w:t>Когда над землею бушует весна.</w:t>
      </w:r>
    </w:p>
    <w:p w:rsidR="006A54EC" w:rsidRPr="005C200E" w:rsidRDefault="006A54EC" w:rsidP="00E661FB">
      <w:pPr>
        <w:ind w:left="540"/>
      </w:pPr>
      <w:r w:rsidRPr="005C200E">
        <w:t xml:space="preserve">И шагом неверным </w:t>
      </w:r>
    </w:p>
    <w:p w:rsidR="006A54EC" w:rsidRPr="005C200E" w:rsidRDefault="006A54EC" w:rsidP="00E661FB">
      <w:pPr>
        <w:ind w:left="540"/>
      </w:pPr>
      <w:r w:rsidRPr="005C200E">
        <w:t>По лестничке шаткой спасения нет…</w:t>
      </w:r>
    </w:p>
    <w:p w:rsidR="006A54EC" w:rsidRPr="005C200E" w:rsidRDefault="006A54EC" w:rsidP="00E661FB">
      <w:pPr>
        <w:ind w:left="540"/>
      </w:pPr>
      <w:r w:rsidRPr="005C200E">
        <w:t>Лишь белые вербы,</w:t>
      </w:r>
    </w:p>
    <w:p w:rsidR="006A54EC" w:rsidRPr="005C200E" w:rsidRDefault="006A54EC" w:rsidP="00E661FB">
      <w:pPr>
        <w:ind w:left="540"/>
      </w:pPr>
      <w:r w:rsidRPr="005C200E">
        <w:t>Как белые сестры, глядят тебе в след.</w:t>
      </w:r>
    </w:p>
    <w:p w:rsidR="006A54EC" w:rsidRPr="005C200E" w:rsidRDefault="006A54EC" w:rsidP="00E661FB">
      <w:pPr>
        <w:ind w:left="540"/>
      </w:pPr>
    </w:p>
    <w:p w:rsidR="006A54EC" w:rsidRPr="005C200E" w:rsidRDefault="006A54EC" w:rsidP="00E661FB">
      <w:pPr>
        <w:ind w:left="540"/>
      </w:pPr>
      <w:r w:rsidRPr="005C200E">
        <w:t>Не верьте погоде,</w:t>
      </w:r>
    </w:p>
    <w:p w:rsidR="006A54EC" w:rsidRPr="005C200E" w:rsidRDefault="006A54EC" w:rsidP="00E661FB">
      <w:pPr>
        <w:ind w:left="540"/>
      </w:pPr>
      <w:r w:rsidRPr="005C200E">
        <w:t>Когда затяжные дожди она льет.</w:t>
      </w:r>
    </w:p>
    <w:p w:rsidR="006A54EC" w:rsidRPr="005C200E" w:rsidRDefault="006A54EC" w:rsidP="00E661FB">
      <w:pPr>
        <w:ind w:left="540"/>
      </w:pPr>
      <w:r w:rsidRPr="005C200E">
        <w:t>Не верьте пехоте,</w:t>
      </w:r>
    </w:p>
    <w:p w:rsidR="006A54EC" w:rsidRPr="005C200E" w:rsidRDefault="006A54EC" w:rsidP="00E661FB">
      <w:pPr>
        <w:ind w:left="540"/>
      </w:pPr>
      <w:r w:rsidRPr="005C200E">
        <w:t>Когда она бравые песни поет.</w:t>
      </w:r>
    </w:p>
    <w:p w:rsidR="006A54EC" w:rsidRPr="005C200E" w:rsidRDefault="006A54EC" w:rsidP="00E661FB">
      <w:pPr>
        <w:ind w:left="540"/>
      </w:pPr>
      <w:r w:rsidRPr="005C200E">
        <w:t>Не верьте, не верьте,</w:t>
      </w:r>
    </w:p>
    <w:p w:rsidR="006A54EC" w:rsidRPr="005C200E" w:rsidRDefault="006A54EC" w:rsidP="00E661FB">
      <w:pPr>
        <w:ind w:left="540"/>
      </w:pPr>
      <w:r w:rsidRPr="005C200E">
        <w:t>Когда по садам закричат соловьи:</w:t>
      </w:r>
    </w:p>
    <w:p w:rsidR="006A54EC" w:rsidRPr="005C200E" w:rsidRDefault="006A54EC" w:rsidP="00E661FB">
      <w:pPr>
        <w:ind w:left="540"/>
      </w:pPr>
      <w:r w:rsidRPr="005C200E">
        <w:t>У жизни  и смерти еще не окончены счеты свои.</w:t>
      </w:r>
    </w:p>
    <w:p w:rsidR="006A54EC" w:rsidRPr="005C200E" w:rsidRDefault="006A54EC" w:rsidP="00E661FB">
      <w:pPr>
        <w:ind w:left="540"/>
      </w:pPr>
    </w:p>
    <w:p w:rsidR="006A54EC" w:rsidRPr="005C200E" w:rsidRDefault="006A54EC" w:rsidP="00E661FB">
      <w:pPr>
        <w:ind w:left="540"/>
      </w:pPr>
      <w:r w:rsidRPr="005C200E">
        <w:t>Нас время учило:</w:t>
      </w:r>
    </w:p>
    <w:p w:rsidR="006A54EC" w:rsidRPr="005C200E" w:rsidRDefault="006A54EC" w:rsidP="00E661FB">
      <w:pPr>
        <w:ind w:left="540"/>
      </w:pPr>
      <w:r w:rsidRPr="005C200E">
        <w:t>Живи по-походному, дверь отворя…</w:t>
      </w:r>
    </w:p>
    <w:p w:rsidR="006A54EC" w:rsidRPr="005C200E" w:rsidRDefault="006A54EC" w:rsidP="00E661FB">
      <w:pPr>
        <w:ind w:left="540"/>
      </w:pPr>
      <w:r w:rsidRPr="005C200E">
        <w:t>Товарищ мужчина,</w:t>
      </w:r>
    </w:p>
    <w:p w:rsidR="006A54EC" w:rsidRPr="005C200E" w:rsidRDefault="006A54EC" w:rsidP="00E661FB">
      <w:pPr>
        <w:ind w:left="540"/>
      </w:pPr>
      <w:r w:rsidRPr="005C200E">
        <w:t>А все - же заманчива доля твоя:</w:t>
      </w:r>
    </w:p>
    <w:p w:rsidR="006A54EC" w:rsidRPr="005C200E" w:rsidRDefault="006A54EC" w:rsidP="00E661FB">
      <w:pPr>
        <w:ind w:left="540"/>
      </w:pPr>
      <w:r w:rsidRPr="005C200E">
        <w:t>Весь век ты в походе,</w:t>
      </w:r>
    </w:p>
    <w:p w:rsidR="006A54EC" w:rsidRPr="005C200E" w:rsidRDefault="006A54EC" w:rsidP="00E661FB">
      <w:pPr>
        <w:ind w:left="540"/>
      </w:pPr>
      <w:r w:rsidRPr="005C200E">
        <w:t>И только одно отрывает от сна:</w:t>
      </w:r>
    </w:p>
    <w:p w:rsidR="006A54EC" w:rsidRPr="005C200E" w:rsidRDefault="006A54EC" w:rsidP="00E661FB">
      <w:pPr>
        <w:ind w:left="540"/>
      </w:pPr>
      <w:r w:rsidRPr="005C200E">
        <w:t>Чего ж мы уходим,</w:t>
      </w:r>
    </w:p>
    <w:p w:rsidR="006A54EC" w:rsidRPr="005C200E" w:rsidRDefault="006A54EC" w:rsidP="00E661FB">
      <w:pPr>
        <w:ind w:left="540"/>
      </w:pPr>
      <w:r w:rsidRPr="005C200E">
        <w:t>Когда над землею бушует весна?</w:t>
      </w:r>
    </w:p>
    <w:p w:rsidR="006A54EC" w:rsidRPr="005C200E" w:rsidRDefault="006A54EC" w:rsidP="00E661FB">
      <w:pPr>
        <w:ind w:left="540"/>
      </w:pPr>
      <w:r w:rsidRPr="005C200E">
        <w:t>Куда ж мы уходим,</w:t>
      </w:r>
    </w:p>
    <w:p w:rsidR="006A54EC" w:rsidRPr="005C200E" w:rsidRDefault="006A54EC" w:rsidP="00E661FB">
      <w:pPr>
        <w:ind w:left="540"/>
      </w:pPr>
      <w:r w:rsidRPr="005C200E">
        <w:t>Когда над землёю бушует весна?</w:t>
      </w:r>
    </w:p>
    <w:p w:rsidR="006A54EC" w:rsidRPr="005C200E" w:rsidRDefault="006A54EC" w:rsidP="00E661FB">
      <w:pPr>
        <w:ind w:left="540"/>
      </w:pPr>
    </w:p>
    <w:p w:rsidR="006A54EC" w:rsidRPr="005C200E" w:rsidRDefault="006A54EC" w:rsidP="00E661FB">
      <w:pPr>
        <w:pStyle w:val="BodyText"/>
        <w:ind w:left="540"/>
        <w:jc w:val="both"/>
      </w:pPr>
      <w:r w:rsidRPr="005C200E">
        <w:rPr>
          <w:b/>
          <w:i/>
        </w:rPr>
        <w:t>Б.О.</w:t>
      </w:r>
      <w:r w:rsidRPr="005C200E">
        <w:t xml:space="preserve">   «Все мои стихи и песни не столько о войне, сколько против неё. Я рассказываю о том, что случилось со мной, с моим друзьями. Когда я ещё был в учебном миномётном дивизионе, уже четверо ребят с нашего Арбатского двора были убиты. Но я об этом долго не мог писать.</w:t>
      </w:r>
    </w:p>
    <w:p w:rsidR="006A54EC" w:rsidRPr="005C200E" w:rsidRDefault="006A54EC" w:rsidP="00B85B2B">
      <w:pPr>
        <w:pStyle w:val="BodyText"/>
        <w:ind w:firstLine="720"/>
        <w:jc w:val="both"/>
      </w:pPr>
    </w:p>
    <w:p w:rsidR="006A54EC" w:rsidRPr="005C200E" w:rsidRDefault="006A54EC" w:rsidP="00E661FB">
      <w:pPr>
        <w:ind w:left="540"/>
      </w:pPr>
      <w:r w:rsidRPr="005C200E">
        <w:rPr>
          <w:b/>
          <w:i/>
        </w:rPr>
        <w:t>Стихотворение</w:t>
      </w:r>
      <w:r w:rsidRPr="005C200E">
        <w:rPr>
          <w:b/>
        </w:rPr>
        <w:t xml:space="preserve"> «Первый день на передовой</w:t>
      </w:r>
      <w:r w:rsidRPr="005C200E">
        <w:t>»</w:t>
      </w:r>
    </w:p>
    <w:p w:rsidR="006A54EC" w:rsidRPr="005C200E" w:rsidRDefault="006A54EC" w:rsidP="00E661FB">
      <w:pPr>
        <w:ind w:left="540"/>
      </w:pPr>
      <w:r w:rsidRPr="005C200E">
        <w:t>Волнения не выдавая,</w:t>
      </w:r>
    </w:p>
    <w:p w:rsidR="006A54EC" w:rsidRPr="005C200E" w:rsidRDefault="006A54EC" w:rsidP="00E661FB">
      <w:pPr>
        <w:ind w:left="540"/>
      </w:pPr>
      <w:r w:rsidRPr="005C200E">
        <w:t>Оглядываюсь, не расспрашивая.</w:t>
      </w:r>
    </w:p>
    <w:p w:rsidR="006A54EC" w:rsidRPr="005C200E" w:rsidRDefault="006A54EC" w:rsidP="00E661FB">
      <w:pPr>
        <w:ind w:left="540"/>
      </w:pPr>
      <w:r w:rsidRPr="005C200E">
        <w:t>Так вот она – передовая!</w:t>
      </w:r>
    </w:p>
    <w:p w:rsidR="006A54EC" w:rsidRPr="005C200E" w:rsidRDefault="006A54EC" w:rsidP="00E661FB">
      <w:pPr>
        <w:ind w:left="540"/>
      </w:pPr>
      <w:r w:rsidRPr="005C200E">
        <w:t>В ней ничего нет страшного.</w:t>
      </w:r>
    </w:p>
    <w:p w:rsidR="006A54EC" w:rsidRPr="005C200E" w:rsidRDefault="006A54EC" w:rsidP="00E661FB">
      <w:pPr>
        <w:ind w:left="540"/>
      </w:pPr>
    </w:p>
    <w:p w:rsidR="006A54EC" w:rsidRPr="005C200E" w:rsidRDefault="006A54EC" w:rsidP="00E661FB">
      <w:pPr>
        <w:ind w:left="540"/>
      </w:pPr>
      <w:r w:rsidRPr="005C200E">
        <w:t>Трава не выжжена, лесок не хмур,</w:t>
      </w:r>
    </w:p>
    <w:p w:rsidR="006A54EC" w:rsidRPr="005C200E" w:rsidRDefault="006A54EC" w:rsidP="00E661FB">
      <w:pPr>
        <w:ind w:left="540"/>
      </w:pPr>
      <w:r w:rsidRPr="005C200E">
        <w:t>И до поры</w:t>
      </w:r>
    </w:p>
    <w:p w:rsidR="006A54EC" w:rsidRPr="005C200E" w:rsidRDefault="006A54EC" w:rsidP="00E661FB">
      <w:pPr>
        <w:ind w:left="540"/>
      </w:pPr>
      <w:r w:rsidRPr="005C200E">
        <w:t>Объявляется перекур,</w:t>
      </w:r>
    </w:p>
    <w:p w:rsidR="006A54EC" w:rsidRPr="005C200E" w:rsidRDefault="006A54EC" w:rsidP="00E661FB">
      <w:pPr>
        <w:ind w:left="540"/>
      </w:pPr>
      <w:r w:rsidRPr="005C200E">
        <w:t>Звенят комары.</w:t>
      </w:r>
    </w:p>
    <w:p w:rsidR="006A54EC" w:rsidRPr="005C200E" w:rsidRDefault="006A54EC" w:rsidP="00E661FB">
      <w:pPr>
        <w:ind w:left="540"/>
      </w:pPr>
      <w:r w:rsidRPr="005C200E">
        <w:t>Звенят, звенят возле меня,</w:t>
      </w:r>
    </w:p>
    <w:p w:rsidR="006A54EC" w:rsidRPr="005C200E" w:rsidRDefault="006A54EC" w:rsidP="00E661FB">
      <w:pPr>
        <w:ind w:left="540"/>
      </w:pPr>
      <w:r w:rsidRPr="005C200E">
        <w:t>Летят, летят – крови моей хотят…</w:t>
      </w:r>
    </w:p>
    <w:p w:rsidR="006A54EC" w:rsidRPr="005C200E" w:rsidRDefault="006A54EC" w:rsidP="00E661FB">
      <w:pPr>
        <w:ind w:left="540"/>
      </w:pPr>
    </w:p>
    <w:p w:rsidR="006A54EC" w:rsidRPr="005C200E" w:rsidRDefault="006A54EC" w:rsidP="00E661FB">
      <w:pPr>
        <w:ind w:left="540"/>
      </w:pPr>
      <w:r w:rsidRPr="005C200E">
        <w:t>Отбиваюсь в изнеможении</w:t>
      </w:r>
      <w:r w:rsidRPr="005C200E">
        <w:br/>
        <w:t>И вдруг попадаю в сон:</w:t>
      </w:r>
    </w:p>
    <w:p w:rsidR="006A54EC" w:rsidRPr="005C200E" w:rsidRDefault="006A54EC" w:rsidP="00E661FB">
      <w:pPr>
        <w:ind w:left="540"/>
      </w:pPr>
      <w:r w:rsidRPr="005C200E">
        <w:t>Дым сражения, окружение,</w:t>
      </w:r>
    </w:p>
    <w:p w:rsidR="006A54EC" w:rsidRPr="005C200E" w:rsidRDefault="006A54EC" w:rsidP="00E661FB">
      <w:pPr>
        <w:ind w:left="540"/>
      </w:pPr>
      <w:r w:rsidRPr="005C200E">
        <w:t>Гибнет, гибнет мой батальон.</w:t>
      </w:r>
    </w:p>
    <w:p w:rsidR="006A54EC" w:rsidRPr="005C200E" w:rsidRDefault="006A54EC" w:rsidP="00E661FB">
      <w:pPr>
        <w:ind w:left="540"/>
      </w:pPr>
    </w:p>
    <w:p w:rsidR="006A54EC" w:rsidRPr="005C200E" w:rsidRDefault="006A54EC" w:rsidP="00E661FB">
      <w:pPr>
        <w:ind w:left="540"/>
      </w:pPr>
      <w:r w:rsidRPr="005C200E">
        <w:t>А пули звенят</w:t>
      </w:r>
    </w:p>
    <w:p w:rsidR="006A54EC" w:rsidRPr="005C200E" w:rsidRDefault="006A54EC" w:rsidP="00E661FB">
      <w:pPr>
        <w:ind w:left="540"/>
      </w:pPr>
      <w:r w:rsidRPr="005C200E">
        <w:t>Возле меня.</w:t>
      </w:r>
    </w:p>
    <w:p w:rsidR="006A54EC" w:rsidRPr="005C200E" w:rsidRDefault="006A54EC" w:rsidP="00E661FB">
      <w:pPr>
        <w:ind w:left="540"/>
      </w:pPr>
      <w:r w:rsidRPr="005C200E">
        <w:t xml:space="preserve">Летят, летят – </w:t>
      </w:r>
    </w:p>
    <w:p w:rsidR="006A54EC" w:rsidRPr="005C200E" w:rsidRDefault="006A54EC" w:rsidP="00E661FB">
      <w:pPr>
        <w:ind w:left="540"/>
      </w:pPr>
      <w:r w:rsidRPr="005C200E">
        <w:t>Крови моей хотят.</w:t>
      </w:r>
    </w:p>
    <w:p w:rsidR="006A54EC" w:rsidRPr="005C200E" w:rsidRDefault="006A54EC" w:rsidP="00E661FB">
      <w:pPr>
        <w:ind w:left="540"/>
      </w:pPr>
    </w:p>
    <w:p w:rsidR="006A54EC" w:rsidRPr="005C200E" w:rsidRDefault="006A54EC" w:rsidP="00E661FB">
      <w:pPr>
        <w:ind w:left="540"/>
      </w:pPr>
      <w:r w:rsidRPr="005C200E">
        <w:t>Кричу, обессилев,</w:t>
      </w:r>
    </w:p>
    <w:p w:rsidR="006A54EC" w:rsidRPr="005C200E" w:rsidRDefault="006A54EC" w:rsidP="00E661FB">
      <w:pPr>
        <w:ind w:left="540"/>
      </w:pPr>
      <w:r w:rsidRPr="005C200E">
        <w:t>Через хрипоту:</w:t>
      </w:r>
    </w:p>
    <w:p w:rsidR="006A54EC" w:rsidRPr="005C200E" w:rsidRDefault="006A54EC" w:rsidP="00E661FB">
      <w:pPr>
        <w:ind w:left="540"/>
      </w:pPr>
      <w:r w:rsidRPr="005C200E">
        <w:t>«Пропадаю!»</w:t>
      </w:r>
    </w:p>
    <w:p w:rsidR="006A54EC" w:rsidRPr="005C200E" w:rsidRDefault="006A54EC" w:rsidP="00E661FB">
      <w:pPr>
        <w:ind w:left="540"/>
      </w:pPr>
      <w:r w:rsidRPr="005C200E">
        <w:t>И к ногам осины, весь в поту, припадаю.</w:t>
      </w:r>
    </w:p>
    <w:p w:rsidR="006A54EC" w:rsidRPr="005C200E" w:rsidRDefault="006A54EC" w:rsidP="00E661FB">
      <w:pPr>
        <w:ind w:left="540"/>
      </w:pPr>
    </w:p>
    <w:p w:rsidR="006A54EC" w:rsidRPr="005C200E" w:rsidRDefault="006A54EC" w:rsidP="00E661FB">
      <w:pPr>
        <w:ind w:left="540"/>
      </w:pPr>
      <w:r w:rsidRPr="005C200E">
        <w:t>Жить хочется!</w:t>
      </w:r>
    </w:p>
    <w:p w:rsidR="006A54EC" w:rsidRPr="005C200E" w:rsidRDefault="006A54EC" w:rsidP="00E661FB">
      <w:pPr>
        <w:ind w:left="540"/>
      </w:pPr>
      <w:r w:rsidRPr="005C200E">
        <w:t>Жить хочется!</w:t>
      </w:r>
    </w:p>
    <w:p w:rsidR="006A54EC" w:rsidRPr="005C200E" w:rsidRDefault="006A54EC" w:rsidP="00E661FB">
      <w:pPr>
        <w:ind w:left="540"/>
      </w:pPr>
      <w:r w:rsidRPr="005C200E">
        <w:t>Когда же это кончится?..</w:t>
      </w:r>
    </w:p>
    <w:p w:rsidR="006A54EC" w:rsidRPr="005C200E" w:rsidRDefault="006A54EC" w:rsidP="00E661FB">
      <w:pPr>
        <w:ind w:left="540"/>
      </w:pPr>
      <w:r w:rsidRPr="005C200E">
        <w:t>Мне немного лет…</w:t>
      </w:r>
    </w:p>
    <w:p w:rsidR="006A54EC" w:rsidRPr="005C200E" w:rsidRDefault="006A54EC" w:rsidP="00E661FB">
      <w:pPr>
        <w:ind w:left="540"/>
      </w:pPr>
      <w:r w:rsidRPr="005C200E">
        <w:t>Гибнуть толку нет…</w:t>
      </w:r>
    </w:p>
    <w:p w:rsidR="006A54EC" w:rsidRPr="005C200E" w:rsidRDefault="006A54EC" w:rsidP="00E661FB">
      <w:pPr>
        <w:ind w:left="540"/>
      </w:pPr>
      <w:r w:rsidRPr="005C200E">
        <w:t>Я ночных дозоров не выстоял…</w:t>
      </w:r>
    </w:p>
    <w:p w:rsidR="006A54EC" w:rsidRPr="005C200E" w:rsidRDefault="006A54EC" w:rsidP="00E661FB">
      <w:pPr>
        <w:ind w:left="540"/>
      </w:pPr>
      <w:r w:rsidRPr="005C200E">
        <w:t>Я еще ни разу не выстрелил…</w:t>
      </w:r>
    </w:p>
    <w:p w:rsidR="006A54EC" w:rsidRPr="005C200E" w:rsidRDefault="006A54EC" w:rsidP="00E661FB">
      <w:pPr>
        <w:ind w:left="540"/>
      </w:pPr>
    </w:p>
    <w:p w:rsidR="006A54EC" w:rsidRPr="005C200E" w:rsidRDefault="006A54EC" w:rsidP="00E661FB">
      <w:pPr>
        <w:ind w:left="540"/>
      </w:pPr>
      <w:r w:rsidRPr="005C200E">
        <w:t>И в сопревшую листву зарываюсь</w:t>
      </w:r>
    </w:p>
    <w:p w:rsidR="006A54EC" w:rsidRPr="005C200E" w:rsidRDefault="006A54EC" w:rsidP="00E661FB">
      <w:pPr>
        <w:ind w:left="540"/>
      </w:pPr>
      <w:r w:rsidRPr="005C200E">
        <w:t>И просыпаюсь…</w:t>
      </w:r>
    </w:p>
    <w:p w:rsidR="006A54EC" w:rsidRPr="005C200E" w:rsidRDefault="006A54EC" w:rsidP="00E661FB">
      <w:pPr>
        <w:ind w:left="540"/>
      </w:pPr>
    </w:p>
    <w:p w:rsidR="006A54EC" w:rsidRPr="005C200E" w:rsidRDefault="006A54EC" w:rsidP="00E661FB">
      <w:pPr>
        <w:ind w:left="540"/>
      </w:pPr>
      <w:r w:rsidRPr="005C200E">
        <w:t>Я к стволу осины прислонившись, сижу,</w:t>
      </w:r>
    </w:p>
    <w:p w:rsidR="006A54EC" w:rsidRPr="005C200E" w:rsidRDefault="006A54EC" w:rsidP="00E661FB">
      <w:pPr>
        <w:ind w:left="540"/>
      </w:pPr>
      <w:r w:rsidRPr="005C200E">
        <w:t>Я в глаза товарищам гляжу-гляжу:</w:t>
      </w:r>
    </w:p>
    <w:p w:rsidR="006A54EC" w:rsidRPr="005C200E" w:rsidRDefault="006A54EC" w:rsidP="00E661FB">
      <w:pPr>
        <w:ind w:left="540"/>
      </w:pPr>
      <w:r w:rsidRPr="005C200E">
        <w:t>А что, если кто-нибудь в том сне побывал?</w:t>
      </w:r>
    </w:p>
    <w:p w:rsidR="006A54EC" w:rsidRPr="005C200E" w:rsidRDefault="006A54EC" w:rsidP="00E661FB">
      <w:pPr>
        <w:ind w:left="540"/>
      </w:pPr>
      <w:r w:rsidRPr="005C200E">
        <w:t>А что если видели, как я воевал?</w:t>
      </w:r>
    </w:p>
    <w:p w:rsidR="006A54EC" w:rsidRPr="005C200E" w:rsidRDefault="006A54EC" w:rsidP="00B85B2B"/>
    <w:p w:rsidR="006A54EC" w:rsidRPr="005C200E" w:rsidRDefault="006A54EC" w:rsidP="00E661FB">
      <w:pPr>
        <w:pStyle w:val="BodyText"/>
        <w:ind w:left="540"/>
        <w:jc w:val="both"/>
      </w:pPr>
      <w:r w:rsidRPr="005C200E">
        <w:rPr>
          <w:b/>
        </w:rPr>
        <w:t xml:space="preserve">Ведущий: </w:t>
      </w:r>
      <w:r w:rsidRPr="005C200E">
        <w:t>О том, как он был на фронте, Окуджава пишет в своей повести «Будь здоров, школяр!», которая публикуется в альманахе «Тарусские страницы» (Калуга, 1961 г.) но и подвергается в прессе жёсткой критике. Автора обвиняют в «пацифизме»: это слово, обозначающее отрицание войн, в те времена было идеологическим ярлыком. В последствии, в «Песенке о старом, больном, усталом короле…», поэт пошутит: «Получше их бей, а не то прослывёшь пацифистом», но в начале 60-х  годов «прослыть пацифистом» было совсем небезопасно.</w:t>
      </w:r>
    </w:p>
    <w:p w:rsidR="006A54EC" w:rsidRPr="005C200E" w:rsidRDefault="006A54EC" w:rsidP="00E661FB">
      <w:pPr>
        <w:pStyle w:val="BodyText"/>
        <w:ind w:left="540"/>
        <w:jc w:val="both"/>
        <w:rPr>
          <w:b/>
          <w:i/>
        </w:rPr>
      </w:pPr>
    </w:p>
    <w:p w:rsidR="006A54EC" w:rsidRPr="005C200E" w:rsidRDefault="006A54EC" w:rsidP="00E661FB">
      <w:pPr>
        <w:ind w:left="540"/>
        <w:rPr>
          <w:b/>
        </w:rPr>
      </w:pPr>
      <w:r w:rsidRPr="005C200E">
        <w:rPr>
          <w:b/>
          <w:i/>
        </w:rPr>
        <w:t>Песня</w:t>
      </w:r>
      <w:r w:rsidRPr="005C200E">
        <w:rPr>
          <w:b/>
        </w:rPr>
        <w:t xml:space="preserve">  «Песенка о больном, усталом короле»</w:t>
      </w:r>
    </w:p>
    <w:p w:rsidR="006A54EC" w:rsidRPr="005C200E" w:rsidRDefault="006A54EC" w:rsidP="00E661FB">
      <w:pPr>
        <w:pStyle w:val="Heading3"/>
        <w:ind w:left="540"/>
        <w:rPr>
          <w:szCs w:val="24"/>
        </w:rPr>
      </w:pPr>
      <w:r w:rsidRPr="005C200E">
        <w:rPr>
          <w:szCs w:val="24"/>
        </w:rPr>
        <w:t>В поход на чужую страну собирался король.</w:t>
      </w:r>
    </w:p>
    <w:p w:rsidR="006A54EC" w:rsidRPr="005C200E" w:rsidRDefault="006A54EC" w:rsidP="00E661FB">
      <w:pPr>
        <w:pStyle w:val="Heading3"/>
        <w:ind w:left="540"/>
        <w:rPr>
          <w:szCs w:val="24"/>
        </w:rPr>
      </w:pPr>
      <w:r w:rsidRPr="005C200E">
        <w:rPr>
          <w:szCs w:val="24"/>
        </w:rPr>
        <w:t>Ему королева мешок сухарей насушила</w:t>
      </w:r>
    </w:p>
    <w:p w:rsidR="006A54EC" w:rsidRPr="005C200E" w:rsidRDefault="006A54EC" w:rsidP="00E661FB">
      <w:pPr>
        <w:ind w:left="540"/>
      </w:pPr>
      <w:r w:rsidRPr="005C200E">
        <w:t>И старую мантию так аккуратно зашила,</w:t>
      </w:r>
    </w:p>
    <w:p w:rsidR="006A54EC" w:rsidRPr="005C200E" w:rsidRDefault="006A54EC" w:rsidP="00E661FB">
      <w:pPr>
        <w:ind w:left="540"/>
      </w:pPr>
      <w:r w:rsidRPr="005C200E">
        <w:t>Дала ему пачку махорки и в тряпочке соль.</w:t>
      </w:r>
    </w:p>
    <w:p w:rsidR="006A54EC" w:rsidRPr="005C200E" w:rsidRDefault="006A54EC" w:rsidP="00E661FB">
      <w:pPr>
        <w:ind w:left="540"/>
      </w:pPr>
    </w:p>
    <w:p w:rsidR="006A54EC" w:rsidRPr="005C200E" w:rsidRDefault="006A54EC" w:rsidP="00E661FB">
      <w:pPr>
        <w:ind w:left="540"/>
      </w:pPr>
      <w:r w:rsidRPr="005C200E">
        <w:t>И руки свои королю положила на грудь,</w:t>
      </w:r>
    </w:p>
    <w:p w:rsidR="006A54EC" w:rsidRPr="005C200E" w:rsidRDefault="006A54EC" w:rsidP="00E661FB">
      <w:pPr>
        <w:ind w:left="540"/>
      </w:pPr>
      <w:r w:rsidRPr="005C200E">
        <w:t>Сказала ему, обласкав его взором лучистым:</w:t>
      </w:r>
    </w:p>
    <w:p w:rsidR="006A54EC" w:rsidRPr="005C200E" w:rsidRDefault="006A54EC" w:rsidP="00E661FB">
      <w:pPr>
        <w:ind w:left="540"/>
      </w:pPr>
      <w:r w:rsidRPr="005C200E">
        <w:t>«Получше их бей, а не то прослывешь пацифистом,</w:t>
      </w:r>
    </w:p>
    <w:p w:rsidR="006A54EC" w:rsidRPr="005C200E" w:rsidRDefault="006A54EC" w:rsidP="00E661FB">
      <w:pPr>
        <w:ind w:left="540"/>
      </w:pPr>
      <w:r w:rsidRPr="005C200E">
        <w:t>И пряников сладких отнять у врага не забудь!»</w:t>
      </w:r>
    </w:p>
    <w:p w:rsidR="006A54EC" w:rsidRPr="005C200E" w:rsidRDefault="006A54EC" w:rsidP="00E661FB">
      <w:pPr>
        <w:ind w:left="540"/>
      </w:pPr>
    </w:p>
    <w:p w:rsidR="006A54EC" w:rsidRPr="005C200E" w:rsidRDefault="006A54EC" w:rsidP="00E661FB">
      <w:pPr>
        <w:ind w:left="540"/>
      </w:pPr>
      <w:r w:rsidRPr="005C200E">
        <w:t>И видит король -  его войск стоит средь двора:</w:t>
      </w:r>
    </w:p>
    <w:p w:rsidR="006A54EC" w:rsidRPr="005C200E" w:rsidRDefault="006A54EC" w:rsidP="00E661FB">
      <w:pPr>
        <w:ind w:left="540"/>
      </w:pPr>
      <w:r w:rsidRPr="005C200E">
        <w:t>Пять грустных солдат, пять веселых солдат и ефрейтор.</w:t>
      </w:r>
    </w:p>
    <w:p w:rsidR="006A54EC" w:rsidRPr="005C200E" w:rsidRDefault="006A54EC" w:rsidP="00E661FB">
      <w:pPr>
        <w:ind w:left="540"/>
      </w:pPr>
      <w:r w:rsidRPr="005C200E">
        <w:t>Сказал им король: «Не страшны нам ни пресса, ни ветер!</w:t>
      </w:r>
    </w:p>
    <w:p w:rsidR="006A54EC" w:rsidRPr="005C200E" w:rsidRDefault="006A54EC" w:rsidP="00E661FB">
      <w:pPr>
        <w:ind w:left="540"/>
      </w:pPr>
      <w:r w:rsidRPr="005C200E">
        <w:t>Врага мы побьем и с победой придем, и ура!»</w:t>
      </w:r>
    </w:p>
    <w:p w:rsidR="006A54EC" w:rsidRPr="005C200E" w:rsidRDefault="006A54EC" w:rsidP="00E661FB">
      <w:pPr>
        <w:ind w:left="540"/>
      </w:pPr>
    </w:p>
    <w:p w:rsidR="006A54EC" w:rsidRPr="005C200E" w:rsidRDefault="006A54EC" w:rsidP="00E661FB">
      <w:pPr>
        <w:ind w:left="540"/>
      </w:pPr>
      <w:r w:rsidRPr="005C200E">
        <w:t>И вот отгремело прощальных речей торжество.</w:t>
      </w:r>
    </w:p>
    <w:p w:rsidR="006A54EC" w:rsidRPr="005C200E" w:rsidRDefault="006A54EC" w:rsidP="00E661FB">
      <w:pPr>
        <w:ind w:left="540"/>
      </w:pPr>
      <w:r w:rsidRPr="005C200E">
        <w:t>В походе король свою армию переиначил:</w:t>
      </w:r>
    </w:p>
    <w:p w:rsidR="006A54EC" w:rsidRPr="005C200E" w:rsidRDefault="006A54EC" w:rsidP="00E661FB">
      <w:pPr>
        <w:ind w:left="540"/>
      </w:pPr>
      <w:r w:rsidRPr="005C200E">
        <w:t>Веселых солдат интендантам сразу назначил,</w:t>
      </w:r>
    </w:p>
    <w:p w:rsidR="006A54EC" w:rsidRPr="005C200E" w:rsidRDefault="006A54EC" w:rsidP="00E661FB">
      <w:pPr>
        <w:ind w:left="540"/>
      </w:pPr>
      <w:r w:rsidRPr="005C200E">
        <w:t>А грустных оставил в солдатах – авось ничего.</w:t>
      </w:r>
    </w:p>
    <w:p w:rsidR="006A54EC" w:rsidRPr="005C200E" w:rsidRDefault="006A54EC" w:rsidP="00E661FB">
      <w:pPr>
        <w:ind w:left="540"/>
      </w:pPr>
    </w:p>
    <w:p w:rsidR="006A54EC" w:rsidRPr="005C200E" w:rsidRDefault="006A54EC" w:rsidP="00E661FB">
      <w:pPr>
        <w:ind w:left="540"/>
      </w:pPr>
      <w:r w:rsidRPr="005C200E">
        <w:t>Представьте себе, наступили победные дни.</w:t>
      </w:r>
    </w:p>
    <w:p w:rsidR="006A54EC" w:rsidRPr="005C200E" w:rsidRDefault="006A54EC" w:rsidP="00E661FB">
      <w:pPr>
        <w:ind w:left="540"/>
      </w:pPr>
      <w:r w:rsidRPr="005C200E">
        <w:t>Пять грустных солдат не вернулись из схватки военной,</w:t>
      </w:r>
    </w:p>
    <w:p w:rsidR="006A54EC" w:rsidRPr="005C200E" w:rsidRDefault="006A54EC" w:rsidP="00E661FB">
      <w:pPr>
        <w:ind w:left="540"/>
      </w:pPr>
      <w:r w:rsidRPr="005C200E">
        <w:t>Ефрейтор, морально нестойкий, женился на пленной,</w:t>
      </w:r>
    </w:p>
    <w:p w:rsidR="006A54EC" w:rsidRPr="005C200E" w:rsidRDefault="006A54EC" w:rsidP="00E661FB">
      <w:pPr>
        <w:ind w:left="540"/>
      </w:pPr>
      <w:r w:rsidRPr="005C200E">
        <w:t>Но пряников целый мешок захватили они.</w:t>
      </w:r>
    </w:p>
    <w:p w:rsidR="006A54EC" w:rsidRPr="005C200E" w:rsidRDefault="006A54EC" w:rsidP="00E661FB">
      <w:pPr>
        <w:ind w:left="540"/>
      </w:pPr>
    </w:p>
    <w:p w:rsidR="006A54EC" w:rsidRPr="005C200E" w:rsidRDefault="006A54EC" w:rsidP="00E661FB">
      <w:pPr>
        <w:ind w:left="540"/>
      </w:pPr>
      <w:r w:rsidRPr="005C200E">
        <w:t>Играйте, оркестры! Звучите, и песни, и смех!</w:t>
      </w:r>
    </w:p>
    <w:p w:rsidR="006A54EC" w:rsidRPr="005C200E" w:rsidRDefault="006A54EC" w:rsidP="00E661FB">
      <w:pPr>
        <w:ind w:left="540"/>
      </w:pPr>
      <w:r w:rsidRPr="005C200E">
        <w:t>Минутной печали не стоит, друзья, предаваться:</w:t>
      </w:r>
    </w:p>
    <w:p w:rsidR="006A54EC" w:rsidRPr="005C200E" w:rsidRDefault="006A54EC" w:rsidP="00E661FB">
      <w:pPr>
        <w:ind w:left="540"/>
      </w:pPr>
      <w:r w:rsidRPr="005C200E">
        <w:t xml:space="preserve">Ведь грустным солдатам нет смысла в живых оставаться, </w:t>
      </w:r>
    </w:p>
    <w:p w:rsidR="006A54EC" w:rsidRPr="005C200E" w:rsidRDefault="006A54EC" w:rsidP="00E661FB">
      <w:pPr>
        <w:ind w:left="540"/>
        <w:rPr>
          <w:b/>
        </w:rPr>
      </w:pPr>
      <w:r w:rsidRPr="005C200E">
        <w:t>И пряников, кстати, всегда не хватает на всех.</w:t>
      </w:r>
    </w:p>
    <w:p w:rsidR="006A54EC" w:rsidRPr="005C200E" w:rsidRDefault="006A54EC" w:rsidP="00E661FB">
      <w:pPr>
        <w:ind w:left="540"/>
      </w:pPr>
    </w:p>
    <w:p w:rsidR="006A54EC" w:rsidRPr="005C200E" w:rsidRDefault="006A54EC" w:rsidP="00E661FB">
      <w:pPr>
        <w:ind w:left="540"/>
        <w:rPr>
          <w:b/>
        </w:rPr>
      </w:pPr>
      <w:r w:rsidRPr="005C200E">
        <w:rPr>
          <w:b/>
          <w:i/>
        </w:rPr>
        <w:t>Стихотворение</w:t>
      </w:r>
      <w:r w:rsidRPr="005C200E">
        <w:rPr>
          <w:b/>
        </w:rPr>
        <w:t xml:space="preserve">  «Это случится» </w:t>
      </w:r>
    </w:p>
    <w:p w:rsidR="006A54EC" w:rsidRPr="005C200E" w:rsidRDefault="006A54EC" w:rsidP="00E661FB">
      <w:pPr>
        <w:ind w:left="540"/>
      </w:pPr>
      <w:r w:rsidRPr="005C200E">
        <w:t>Это случится, случится,</w:t>
      </w:r>
    </w:p>
    <w:p w:rsidR="006A54EC" w:rsidRPr="005C200E" w:rsidRDefault="006A54EC" w:rsidP="00E661FB">
      <w:pPr>
        <w:ind w:left="540"/>
      </w:pPr>
      <w:r w:rsidRPr="005C200E">
        <w:t>Этого не миновать:</w:t>
      </w:r>
    </w:p>
    <w:p w:rsidR="006A54EC" w:rsidRPr="005C200E" w:rsidRDefault="006A54EC" w:rsidP="00E661FB">
      <w:pPr>
        <w:ind w:left="540"/>
      </w:pPr>
      <w:r w:rsidRPr="005C200E">
        <w:t>Вскрикнут над городом птицы,</w:t>
      </w:r>
    </w:p>
    <w:p w:rsidR="006A54EC" w:rsidRPr="005C200E" w:rsidRDefault="006A54EC" w:rsidP="00E661FB">
      <w:pPr>
        <w:ind w:left="540"/>
      </w:pPr>
      <w:r w:rsidRPr="005C200E">
        <w:t>Будут оркестры играть.</w:t>
      </w:r>
    </w:p>
    <w:p w:rsidR="006A54EC" w:rsidRPr="005C200E" w:rsidRDefault="006A54EC" w:rsidP="00E661FB">
      <w:pPr>
        <w:ind w:left="540"/>
      </w:pPr>
    </w:p>
    <w:p w:rsidR="006A54EC" w:rsidRPr="005C200E" w:rsidRDefault="006A54EC" w:rsidP="00E661FB">
      <w:pPr>
        <w:ind w:left="540"/>
      </w:pPr>
      <w:r w:rsidRPr="005C200E">
        <w:t>Станет прозрачнее воздух,</w:t>
      </w:r>
    </w:p>
    <w:p w:rsidR="006A54EC" w:rsidRPr="005C200E" w:rsidRDefault="006A54EC" w:rsidP="00E661FB">
      <w:pPr>
        <w:ind w:left="540"/>
      </w:pPr>
      <w:r w:rsidRPr="005C200E">
        <w:t>Пушек забудется гам,</w:t>
      </w:r>
    </w:p>
    <w:p w:rsidR="006A54EC" w:rsidRPr="005C200E" w:rsidRDefault="006A54EC" w:rsidP="00E661FB">
      <w:pPr>
        <w:ind w:left="540"/>
      </w:pPr>
      <w:r w:rsidRPr="005C200E">
        <w:t>И пограничное войско</w:t>
      </w:r>
    </w:p>
    <w:p w:rsidR="006A54EC" w:rsidRPr="005C200E" w:rsidRDefault="006A54EC" w:rsidP="00E661FB">
      <w:pPr>
        <w:pStyle w:val="BodyText"/>
        <w:ind w:left="540"/>
      </w:pPr>
      <w:r w:rsidRPr="005C200E">
        <w:t>С песней уйдет по домам.</w:t>
      </w:r>
    </w:p>
    <w:p w:rsidR="006A54EC" w:rsidRPr="005C200E" w:rsidRDefault="006A54EC" w:rsidP="00E661FB">
      <w:pPr>
        <w:ind w:left="540"/>
      </w:pPr>
    </w:p>
    <w:p w:rsidR="006A54EC" w:rsidRPr="005C200E" w:rsidRDefault="006A54EC" w:rsidP="00E661FB">
      <w:pPr>
        <w:ind w:left="540"/>
      </w:pPr>
      <w:r w:rsidRPr="005C200E">
        <w:t>Кровь и военная служба</w:t>
      </w:r>
    </w:p>
    <w:p w:rsidR="006A54EC" w:rsidRPr="005C200E" w:rsidRDefault="006A54EC" w:rsidP="00E661FB">
      <w:pPr>
        <w:ind w:left="540"/>
      </w:pPr>
      <w:r w:rsidRPr="005C200E">
        <w:t>Сгинут на веки во мгле.</w:t>
      </w:r>
    </w:p>
    <w:p w:rsidR="006A54EC" w:rsidRPr="005C200E" w:rsidRDefault="006A54EC" w:rsidP="00E661FB">
      <w:pPr>
        <w:ind w:left="540"/>
      </w:pPr>
      <w:r w:rsidRPr="005C200E">
        <w:t>Вот уж воистину дружба</w:t>
      </w:r>
    </w:p>
    <w:p w:rsidR="006A54EC" w:rsidRPr="005C200E" w:rsidRDefault="006A54EC" w:rsidP="00E661FB">
      <w:pPr>
        <w:ind w:left="540"/>
      </w:pPr>
      <w:r w:rsidRPr="005C200E">
        <w:t>Будет царить на земле.</w:t>
      </w:r>
    </w:p>
    <w:p w:rsidR="006A54EC" w:rsidRPr="005C200E" w:rsidRDefault="006A54EC" w:rsidP="00E661FB">
      <w:pPr>
        <w:ind w:left="540"/>
      </w:pPr>
    </w:p>
    <w:p w:rsidR="006A54EC" w:rsidRPr="005C200E" w:rsidRDefault="006A54EC" w:rsidP="00E661FB">
      <w:pPr>
        <w:ind w:left="540"/>
      </w:pPr>
      <w:r w:rsidRPr="005C200E">
        <w:t>Это случится, случится.</w:t>
      </w:r>
    </w:p>
    <w:p w:rsidR="006A54EC" w:rsidRPr="005C200E" w:rsidRDefault="006A54EC" w:rsidP="00E661FB">
      <w:pPr>
        <w:ind w:left="540"/>
      </w:pPr>
      <w:r w:rsidRPr="005C200E">
        <w:t>В домнах расплавят броню…</w:t>
      </w:r>
    </w:p>
    <w:p w:rsidR="006A54EC" w:rsidRPr="005C200E" w:rsidRDefault="006A54EC" w:rsidP="00E661FB">
      <w:pPr>
        <w:ind w:left="540"/>
      </w:pPr>
      <w:r w:rsidRPr="005C200E">
        <w:t>Не забывайте учиться</w:t>
      </w:r>
    </w:p>
    <w:p w:rsidR="006A54EC" w:rsidRPr="005C200E" w:rsidRDefault="006A54EC" w:rsidP="00E661FB">
      <w:pPr>
        <w:ind w:left="540"/>
      </w:pPr>
      <w:r w:rsidRPr="005C200E">
        <w:t>Этому нужному дню.</w:t>
      </w:r>
    </w:p>
    <w:p w:rsidR="006A54EC" w:rsidRPr="005C200E" w:rsidRDefault="006A54EC" w:rsidP="00E661FB">
      <w:pPr>
        <w:ind w:left="540"/>
      </w:pPr>
    </w:p>
    <w:p w:rsidR="006A54EC" w:rsidRPr="005C200E" w:rsidRDefault="006A54EC" w:rsidP="00E661FB">
      <w:pPr>
        <w:ind w:left="540"/>
        <w:jc w:val="both"/>
      </w:pPr>
      <w:r w:rsidRPr="005C200E">
        <w:rPr>
          <w:b/>
          <w:i/>
        </w:rPr>
        <w:t>Б.О.</w:t>
      </w:r>
      <w:r w:rsidRPr="005C200E">
        <w:t xml:space="preserve">  «У меня было много удач. Но, пожалуй, самая главная пришла в тот день, когда я первый раз придумал мелодию к своему стихотворению».</w:t>
      </w:r>
    </w:p>
    <w:p w:rsidR="006A54EC" w:rsidRPr="005C200E" w:rsidRDefault="006A54EC" w:rsidP="00E661FB">
      <w:pPr>
        <w:ind w:left="540"/>
        <w:jc w:val="both"/>
      </w:pPr>
      <w:r w:rsidRPr="005C200E">
        <w:t>«Первая песня появилась у меня почти случайно в 1946 году. Тогда я был студентом первого курса университета. Я очень гордился этим своим новым званием и решил – так как я писал стихи – написать студенческую песню… И вот однажды я подсел к пианино и двумя пальцами стал подбирать музыку к стихам «Неистов и упрям, гори, огонь, гори…» Получилась песенка. Друзья её подхватили.</w:t>
      </w:r>
    </w:p>
    <w:p w:rsidR="006A54EC" w:rsidRPr="005C200E" w:rsidRDefault="006A54EC" w:rsidP="00B85B2B"/>
    <w:p w:rsidR="006A54EC" w:rsidRPr="005C200E" w:rsidRDefault="006A54EC" w:rsidP="00E661FB">
      <w:pPr>
        <w:ind w:left="540"/>
      </w:pPr>
      <w:r w:rsidRPr="005C200E">
        <w:rPr>
          <w:b/>
          <w:i/>
        </w:rPr>
        <w:t>Песня</w:t>
      </w:r>
      <w:r w:rsidRPr="005C200E">
        <w:t xml:space="preserve">  </w:t>
      </w:r>
      <w:r w:rsidRPr="005C200E">
        <w:rPr>
          <w:b/>
        </w:rPr>
        <w:t xml:space="preserve">«Гори, огонь, гори» </w:t>
      </w:r>
    </w:p>
    <w:p w:rsidR="006A54EC" w:rsidRPr="005C200E" w:rsidRDefault="006A54EC" w:rsidP="00E661FB">
      <w:pPr>
        <w:ind w:left="540"/>
      </w:pPr>
      <w:r w:rsidRPr="005C200E">
        <w:t xml:space="preserve">Неистов и упрям, гори огонь, гори. </w:t>
      </w:r>
    </w:p>
    <w:p w:rsidR="006A54EC" w:rsidRPr="005C200E" w:rsidRDefault="006A54EC" w:rsidP="00E661FB">
      <w:pPr>
        <w:ind w:left="540"/>
      </w:pPr>
      <w:r w:rsidRPr="005C200E">
        <w:t>На смену декабрям приходят январи.</w:t>
      </w:r>
    </w:p>
    <w:p w:rsidR="006A54EC" w:rsidRPr="005C200E" w:rsidRDefault="006A54EC" w:rsidP="00E661FB">
      <w:pPr>
        <w:ind w:left="540"/>
      </w:pPr>
      <w:r w:rsidRPr="005C200E">
        <w:t>Нам все дано сполна: и горести, и смех,</w:t>
      </w:r>
    </w:p>
    <w:p w:rsidR="006A54EC" w:rsidRPr="005C200E" w:rsidRDefault="006A54EC" w:rsidP="00E661FB">
      <w:pPr>
        <w:ind w:left="540"/>
      </w:pPr>
      <w:r w:rsidRPr="005C200E">
        <w:t>Одна на всех луна, весна одна на всех.</w:t>
      </w:r>
    </w:p>
    <w:p w:rsidR="006A54EC" w:rsidRPr="005C200E" w:rsidRDefault="006A54EC" w:rsidP="00E661FB">
      <w:pPr>
        <w:ind w:left="540"/>
      </w:pPr>
      <w:r w:rsidRPr="005C200E">
        <w:t>Прожить лета б дотла, а там пускай ведут</w:t>
      </w:r>
    </w:p>
    <w:p w:rsidR="006A54EC" w:rsidRPr="005C200E" w:rsidRDefault="006A54EC" w:rsidP="00E661FB">
      <w:pPr>
        <w:ind w:left="540"/>
      </w:pPr>
      <w:r w:rsidRPr="005C200E">
        <w:t>За все твои дела на самый страшный суд.</w:t>
      </w:r>
    </w:p>
    <w:p w:rsidR="006A54EC" w:rsidRPr="005C200E" w:rsidRDefault="006A54EC" w:rsidP="00E661FB">
      <w:pPr>
        <w:ind w:left="540"/>
      </w:pPr>
      <w:r w:rsidRPr="005C200E">
        <w:t>Пусть оправданья нет и даже век спустя…</w:t>
      </w:r>
    </w:p>
    <w:p w:rsidR="006A54EC" w:rsidRPr="005C200E" w:rsidRDefault="006A54EC" w:rsidP="00E661FB">
      <w:pPr>
        <w:ind w:left="540"/>
      </w:pPr>
      <w:r w:rsidRPr="005C200E">
        <w:t>Семь бед – один ответ, один ответ – пустяк.</w:t>
      </w:r>
    </w:p>
    <w:p w:rsidR="006A54EC" w:rsidRPr="005C200E" w:rsidRDefault="006A54EC" w:rsidP="00E661FB">
      <w:pPr>
        <w:ind w:left="540"/>
      </w:pPr>
      <w:r w:rsidRPr="005C200E">
        <w:t>Неистов и упрям,  гори, огонь, гори.</w:t>
      </w:r>
    </w:p>
    <w:p w:rsidR="006A54EC" w:rsidRPr="005C200E" w:rsidRDefault="006A54EC" w:rsidP="00E661FB">
      <w:pPr>
        <w:ind w:left="540"/>
      </w:pPr>
      <w:r w:rsidRPr="005C200E">
        <w:t>На смену декабрям приходят январи.</w:t>
      </w:r>
    </w:p>
    <w:p w:rsidR="006A54EC" w:rsidRPr="005C200E" w:rsidRDefault="006A54EC" w:rsidP="00E661FB">
      <w:pPr>
        <w:ind w:left="540"/>
      </w:pPr>
    </w:p>
    <w:p w:rsidR="006A54EC" w:rsidRPr="005C200E" w:rsidRDefault="006A54EC" w:rsidP="00E661FB">
      <w:pPr>
        <w:ind w:left="540"/>
        <w:rPr>
          <w:b/>
          <w:i/>
        </w:rPr>
      </w:pPr>
      <w:r w:rsidRPr="005C200E">
        <w:rPr>
          <w:b/>
          <w:i/>
        </w:rPr>
        <w:t>Стихотворение Мгновенно слово. Короток век.</w:t>
      </w:r>
    </w:p>
    <w:p w:rsidR="006A54EC" w:rsidRPr="005C200E" w:rsidRDefault="006A54EC" w:rsidP="00E661FB">
      <w:pPr>
        <w:ind w:left="540"/>
      </w:pPr>
      <w:r w:rsidRPr="005C200E">
        <w:t>Мгновенно слово. Короток век.</w:t>
      </w:r>
    </w:p>
    <w:p w:rsidR="006A54EC" w:rsidRPr="005C200E" w:rsidRDefault="006A54EC" w:rsidP="00E661FB">
      <w:pPr>
        <w:ind w:left="540"/>
      </w:pPr>
      <w:r w:rsidRPr="005C200E">
        <w:t>Где ж умещается человек?</w:t>
      </w:r>
    </w:p>
    <w:p w:rsidR="006A54EC" w:rsidRPr="005C200E" w:rsidRDefault="006A54EC" w:rsidP="00E661FB">
      <w:pPr>
        <w:ind w:left="540"/>
      </w:pPr>
      <w:r w:rsidRPr="005C200E">
        <w:t>Как, и когда, и в какой глуши</w:t>
      </w:r>
    </w:p>
    <w:p w:rsidR="006A54EC" w:rsidRPr="005C200E" w:rsidRDefault="006A54EC" w:rsidP="00E661FB">
      <w:pPr>
        <w:ind w:left="540"/>
      </w:pPr>
      <w:r w:rsidRPr="005C200E">
        <w:t xml:space="preserve"> распускаются розы его души?</w:t>
      </w:r>
    </w:p>
    <w:p w:rsidR="006A54EC" w:rsidRPr="005C200E" w:rsidRDefault="006A54EC" w:rsidP="00E661FB">
      <w:pPr>
        <w:ind w:left="540"/>
      </w:pPr>
      <w:r w:rsidRPr="005C200E">
        <w:t>Как умудряется он успеть</w:t>
      </w:r>
    </w:p>
    <w:p w:rsidR="006A54EC" w:rsidRPr="005C200E" w:rsidRDefault="006A54EC" w:rsidP="00E661FB">
      <w:pPr>
        <w:ind w:left="540"/>
      </w:pPr>
      <w:r w:rsidRPr="005C200E">
        <w:t xml:space="preserve"> свое промолчать и свое пропеть, </w:t>
      </w:r>
    </w:p>
    <w:p w:rsidR="006A54EC" w:rsidRPr="005C200E" w:rsidRDefault="006A54EC" w:rsidP="00E661FB">
      <w:pPr>
        <w:ind w:left="540"/>
      </w:pPr>
      <w:r w:rsidRPr="005C200E">
        <w:t>по планете просеменить,</w:t>
      </w:r>
    </w:p>
    <w:p w:rsidR="006A54EC" w:rsidRPr="005C200E" w:rsidRDefault="006A54EC" w:rsidP="00E661FB">
      <w:pPr>
        <w:ind w:left="540"/>
      </w:pPr>
      <w:r w:rsidRPr="005C200E">
        <w:t xml:space="preserve"> гнев на милость переменить?</w:t>
      </w:r>
    </w:p>
    <w:p w:rsidR="006A54EC" w:rsidRPr="005C200E" w:rsidRDefault="006A54EC" w:rsidP="00E661FB">
      <w:pPr>
        <w:ind w:left="540"/>
      </w:pPr>
      <w:r w:rsidRPr="005C200E">
        <w:t xml:space="preserve">Как умудряется он, чудак, </w:t>
      </w:r>
    </w:p>
    <w:p w:rsidR="006A54EC" w:rsidRPr="005C200E" w:rsidRDefault="006A54EC" w:rsidP="00E661FB">
      <w:pPr>
        <w:ind w:left="540"/>
      </w:pPr>
      <w:r w:rsidRPr="005C200E">
        <w:t>на ярмарке</w:t>
      </w:r>
    </w:p>
    <w:p w:rsidR="006A54EC" w:rsidRPr="005C200E" w:rsidRDefault="006A54EC" w:rsidP="00E661FB">
      <w:pPr>
        <w:ind w:left="540"/>
      </w:pPr>
      <w:r w:rsidRPr="005C200E">
        <w:t xml:space="preserve"> поцелуев и драк,</w:t>
      </w:r>
    </w:p>
    <w:p w:rsidR="006A54EC" w:rsidRPr="005C200E" w:rsidRDefault="006A54EC" w:rsidP="00E661FB">
      <w:pPr>
        <w:ind w:left="540"/>
      </w:pPr>
      <w:r w:rsidRPr="005C200E">
        <w:t xml:space="preserve"> в славословии и пальбе</w:t>
      </w:r>
    </w:p>
    <w:p w:rsidR="006A54EC" w:rsidRPr="005C200E" w:rsidRDefault="006A54EC" w:rsidP="00E661FB">
      <w:pPr>
        <w:ind w:left="540"/>
      </w:pPr>
      <w:r w:rsidRPr="005C200E">
        <w:t xml:space="preserve"> выбрать только любовь себе?</w:t>
      </w:r>
    </w:p>
    <w:p w:rsidR="006A54EC" w:rsidRPr="005C200E" w:rsidRDefault="006A54EC" w:rsidP="00E661FB">
      <w:pPr>
        <w:ind w:left="540"/>
      </w:pPr>
      <w:r w:rsidRPr="005C200E">
        <w:t>Осколок выплеснет его кровь:</w:t>
      </w:r>
    </w:p>
    <w:p w:rsidR="006A54EC" w:rsidRPr="005C200E" w:rsidRDefault="006A54EC" w:rsidP="00E661FB">
      <w:pPr>
        <w:ind w:left="540"/>
      </w:pPr>
      <w:r w:rsidRPr="005C200E">
        <w:t>«Вот тебе за твою любовь!»</w:t>
      </w:r>
    </w:p>
    <w:p w:rsidR="006A54EC" w:rsidRPr="005C200E" w:rsidRDefault="006A54EC" w:rsidP="00E661FB">
      <w:pPr>
        <w:ind w:left="540"/>
      </w:pPr>
      <w:r w:rsidRPr="005C200E">
        <w:t>Пощечины перепадут в раю:</w:t>
      </w:r>
    </w:p>
    <w:p w:rsidR="006A54EC" w:rsidRPr="005C200E" w:rsidRDefault="006A54EC" w:rsidP="00E661FB">
      <w:pPr>
        <w:ind w:left="540"/>
      </w:pPr>
      <w:r w:rsidRPr="005C200E">
        <w:t>«Вот тебе за любовь твою!»</w:t>
      </w:r>
    </w:p>
    <w:p w:rsidR="006A54EC" w:rsidRPr="005C200E" w:rsidRDefault="006A54EC" w:rsidP="00E661FB">
      <w:pPr>
        <w:ind w:left="540"/>
      </w:pPr>
      <w:r w:rsidRPr="005C200E">
        <w:t>И все ж умудряется он, чудак,</w:t>
      </w:r>
    </w:p>
    <w:p w:rsidR="006A54EC" w:rsidRPr="005C200E" w:rsidRDefault="006A54EC" w:rsidP="00E661FB">
      <w:pPr>
        <w:ind w:left="540"/>
      </w:pPr>
      <w:r w:rsidRPr="005C200E">
        <w:t xml:space="preserve"> на ярмарке поцелуев и драк, </w:t>
      </w:r>
    </w:p>
    <w:p w:rsidR="006A54EC" w:rsidRPr="005C200E" w:rsidRDefault="006A54EC" w:rsidP="00E661FB">
      <w:pPr>
        <w:ind w:left="540"/>
      </w:pPr>
      <w:r w:rsidRPr="005C200E">
        <w:t>в славословии и гульбе</w:t>
      </w:r>
    </w:p>
    <w:p w:rsidR="006A54EC" w:rsidRPr="005C200E" w:rsidRDefault="006A54EC" w:rsidP="00E661FB">
      <w:pPr>
        <w:ind w:left="540"/>
      </w:pPr>
      <w:r w:rsidRPr="005C200E">
        <w:t xml:space="preserve"> выбрать только любовь себе!</w:t>
      </w:r>
    </w:p>
    <w:p w:rsidR="006A54EC" w:rsidRPr="005C200E" w:rsidRDefault="006A54EC" w:rsidP="00E661FB">
      <w:pPr>
        <w:ind w:left="540"/>
      </w:pPr>
    </w:p>
    <w:p w:rsidR="006A54EC" w:rsidRPr="005C200E" w:rsidRDefault="006A54EC" w:rsidP="00E661FB">
      <w:pPr>
        <w:ind w:left="540"/>
      </w:pPr>
      <w:r w:rsidRPr="005C200E">
        <w:rPr>
          <w:b/>
          <w:i/>
        </w:rPr>
        <w:t>Песня</w:t>
      </w:r>
      <w:r w:rsidRPr="005C200E">
        <w:t xml:space="preserve">  </w:t>
      </w:r>
      <w:r w:rsidRPr="005C200E">
        <w:rPr>
          <w:b/>
        </w:rPr>
        <w:t>«Грузинская песня»</w:t>
      </w:r>
    </w:p>
    <w:p w:rsidR="006A54EC" w:rsidRPr="005C200E" w:rsidRDefault="006A54EC" w:rsidP="00E661FB">
      <w:pPr>
        <w:ind w:left="540"/>
      </w:pPr>
      <w:r w:rsidRPr="005C200E">
        <w:t xml:space="preserve">Виноградную косточку в теплую землю зарою, </w:t>
      </w:r>
    </w:p>
    <w:p w:rsidR="006A54EC" w:rsidRPr="005C200E" w:rsidRDefault="006A54EC" w:rsidP="00E661FB">
      <w:pPr>
        <w:ind w:left="540"/>
      </w:pPr>
      <w:r w:rsidRPr="005C200E">
        <w:t>и лозу поцелую, и спелые гроздья сорву,</w:t>
      </w:r>
    </w:p>
    <w:p w:rsidR="006A54EC" w:rsidRPr="005C200E" w:rsidRDefault="006A54EC" w:rsidP="00E661FB">
      <w:pPr>
        <w:ind w:left="540"/>
      </w:pPr>
      <w:r w:rsidRPr="005C200E">
        <w:t xml:space="preserve"> и друзей созову,</w:t>
      </w:r>
    </w:p>
    <w:p w:rsidR="006A54EC" w:rsidRPr="005C200E" w:rsidRDefault="006A54EC" w:rsidP="00E661FB">
      <w:pPr>
        <w:ind w:left="540"/>
      </w:pPr>
      <w:r w:rsidRPr="005C200E">
        <w:t>На любовь свое сердце настрою…</w:t>
      </w:r>
    </w:p>
    <w:p w:rsidR="006A54EC" w:rsidRPr="005C200E" w:rsidRDefault="006A54EC" w:rsidP="00E661FB">
      <w:pPr>
        <w:ind w:left="540"/>
      </w:pPr>
      <w:r w:rsidRPr="005C200E">
        <w:t>А иначе, зачем на земле этой вечной живу?</w:t>
      </w:r>
    </w:p>
    <w:p w:rsidR="006A54EC" w:rsidRPr="005C200E" w:rsidRDefault="006A54EC" w:rsidP="00E661FB">
      <w:pPr>
        <w:ind w:left="540"/>
      </w:pPr>
    </w:p>
    <w:p w:rsidR="006A54EC" w:rsidRPr="005C200E" w:rsidRDefault="006A54EC" w:rsidP="00E661FB">
      <w:pPr>
        <w:ind w:left="540"/>
      </w:pPr>
      <w:r w:rsidRPr="005C200E">
        <w:t>Собирайтесь-ка, гости мои, на мое угощенье,</w:t>
      </w:r>
    </w:p>
    <w:p w:rsidR="006A54EC" w:rsidRPr="005C200E" w:rsidRDefault="006A54EC" w:rsidP="00E661FB">
      <w:pPr>
        <w:ind w:left="540"/>
      </w:pPr>
      <w:r w:rsidRPr="005C200E">
        <w:t xml:space="preserve"> говорите мне прямо в лицо, </w:t>
      </w:r>
    </w:p>
    <w:p w:rsidR="006A54EC" w:rsidRPr="005C200E" w:rsidRDefault="006A54EC" w:rsidP="00E661FB">
      <w:pPr>
        <w:ind w:left="540"/>
      </w:pPr>
      <w:r w:rsidRPr="005C200E">
        <w:t xml:space="preserve">кем пред вами слыву, </w:t>
      </w:r>
    </w:p>
    <w:p w:rsidR="006A54EC" w:rsidRPr="005C200E" w:rsidRDefault="006A54EC" w:rsidP="00E661FB">
      <w:pPr>
        <w:ind w:left="540"/>
      </w:pPr>
      <w:r w:rsidRPr="005C200E">
        <w:t>Царь небесный пошлет мне прощение</w:t>
      </w:r>
    </w:p>
    <w:p w:rsidR="006A54EC" w:rsidRPr="005C200E" w:rsidRDefault="006A54EC" w:rsidP="00E661FB">
      <w:pPr>
        <w:ind w:left="540"/>
      </w:pPr>
      <w:r w:rsidRPr="005C200E">
        <w:t xml:space="preserve"> за прегрешенья…</w:t>
      </w:r>
    </w:p>
    <w:p w:rsidR="006A54EC" w:rsidRPr="005C200E" w:rsidRDefault="006A54EC" w:rsidP="00E661FB">
      <w:pPr>
        <w:ind w:left="540"/>
      </w:pPr>
      <w:r w:rsidRPr="005C200E">
        <w:t>А иначе, зачем на земле этой вечной живу?</w:t>
      </w:r>
    </w:p>
    <w:p w:rsidR="006A54EC" w:rsidRPr="005C200E" w:rsidRDefault="006A54EC" w:rsidP="00E661FB">
      <w:pPr>
        <w:ind w:left="540"/>
      </w:pP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В темно-красном своем</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 xml:space="preserve"> будет петь для меня моя Дали,</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 xml:space="preserve"> в черно-белом своем </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преклоню перед нею главу,</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 xml:space="preserve"> и заслушаюсь я, </w:t>
      </w:r>
    </w:p>
    <w:p w:rsidR="006A54EC" w:rsidRPr="005C200E" w:rsidRDefault="006A54EC" w:rsidP="00E661FB">
      <w:pPr>
        <w:pStyle w:val="NoSpacing"/>
        <w:ind w:left="540"/>
        <w:rPr>
          <w:rFonts w:ascii="Times New Roman" w:hAnsi="Times New Roman"/>
          <w:sz w:val="24"/>
          <w:szCs w:val="24"/>
        </w:rPr>
      </w:pPr>
      <w:r w:rsidRPr="005C200E">
        <w:rPr>
          <w:rFonts w:ascii="Times New Roman" w:hAnsi="Times New Roman"/>
          <w:sz w:val="24"/>
          <w:szCs w:val="24"/>
        </w:rPr>
        <w:t>и умру от любви и печали…</w:t>
      </w:r>
    </w:p>
    <w:p w:rsidR="006A54EC" w:rsidRPr="005C200E" w:rsidRDefault="006A54EC" w:rsidP="00E661FB">
      <w:pPr>
        <w:ind w:left="540"/>
      </w:pPr>
      <w:r w:rsidRPr="005C200E">
        <w:t>А иначе, зачем на земле этой вечной живу?</w:t>
      </w:r>
    </w:p>
    <w:p w:rsidR="006A54EC" w:rsidRPr="005C200E" w:rsidRDefault="006A54EC" w:rsidP="00E661FB">
      <w:pPr>
        <w:ind w:left="540"/>
      </w:pPr>
    </w:p>
    <w:p w:rsidR="006A54EC" w:rsidRPr="005C200E" w:rsidRDefault="006A54EC" w:rsidP="00E661FB">
      <w:pPr>
        <w:ind w:left="540"/>
      </w:pPr>
      <w:r w:rsidRPr="005C200E">
        <w:t>И когда заклубится закат,</w:t>
      </w:r>
    </w:p>
    <w:p w:rsidR="006A54EC" w:rsidRPr="005C200E" w:rsidRDefault="006A54EC" w:rsidP="00E661FB">
      <w:pPr>
        <w:ind w:left="540"/>
      </w:pPr>
      <w:r w:rsidRPr="005C200E">
        <w:t xml:space="preserve"> по углам залетая, </w:t>
      </w:r>
    </w:p>
    <w:p w:rsidR="006A54EC" w:rsidRPr="005C200E" w:rsidRDefault="006A54EC" w:rsidP="00E661FB">
      <w:pPr>
        <w:ind w:left="540"/>
      </w:pPr>
      <w:r w:rsidRPr="005C200E">
        <w:t>пусть опять и опять предо мною плывут наяву</w:t>
      </w:r>
    </w:p>
    <w:p w:rsidR="006A54EC" w:rsidRPr="005C200E" w:rsidRDefault="006A54EC" w:rsidP="00E661FB">
      <w:pPr>
        <w:ind w:left="540"/>
      </w:pPr>
      <w:r w:rsidRPr="005C200E">
        <w:t xml:space="preserve"> белый буйвол, и синий орел, и форель золотая…</w:t>
      </w:r>
    </w:p>
    <w:p w:rsidR="006A54EC" w:rsidRPr="005C200E" w:rsidRDefault="006A54EC" w:rsidP="00E661FB">
      <w:pPr>
        <w:ind w:left="540"/>
      </w:pPr>
      <w:r w:rsidRPr="005C200E">
        <w:t>А иначе, зачем на земле этой вечной живу.</w:t>
      </w:r>
    </w:p>
    <w:p w:rsidR="006A54EC" w:rsidRPr="005C200E" w:rsidRDefault="006A54EC" w:rsidP="00E661FB">
      <w:pPr>
        <w:ind w:left="540"/>
      </w:pPr>
    </w:p>
    <w:p w:rsidR="006A54EC" w:rsidRPr="005C200E" w:rsidRDefault="006A54EC" w:rsidP="00E661FB">
      <w:pPr>
        <w:ind w:left="540"/>
        <w:jc w:val="both"/>
      </w:pPr>
      <w:r w:rsidRPr="005C200E">
        <w:rPr>
          <w:b/>
          <w:i/>
        </w:rPr>
        <w:t>Б.О.</w:t>
      </w:r>
      <w:r w:rsidRPr="005C200E">
        <w:t xml:space="preserve">  «Тема многих моих песен- стихов «любовь». Долгое время у нас почти не пели о любви, и в самом слове «женщина» для некоторых было что-то сомнительное. Из протеста против пуританского ханжества я и решился воспеть женщину, как святыню, пасть пред ней на колени. Должен признаться, что здесь мне ирония отказала. Если я и шутил, то только над собой, как над героем этих песен, которые изображали беспомощность и неудачи мужчин».</w:t>
      </w:r>
    </w:p>
    <w:p w:rsidR="006A54EC" w:rsidRPr="005C200E" w:rsidRDefault="006A54EC" w:rsidP="00B85B2B">
      <w:pPr>
        <w:jc w:val="both"/>
      </w:pPr>
    </w:p>
    <w:p w:rsidR="006A54EC" w:rsidRPr="005C200E" w:rsidRDefault="006A54EC" w:rsidP="0071768E">
      <w:pPr>
        <w:pStyle w:val="Heading6"/>
        <w:ind w:left="540"/>
        <w:rPr>
          <w:szCs w:val="24"/>
        </w:rPr>
      </w:pPr>
      <w:r w:rsidRPr="005C200E">
        <w:rPr>
          <w:szCs w:val="24"/>
        </w:rPr>
        <w:t xml:space="preserve">Песня «Ваше величество, женщина»      </w:t>
      </w:r>
    </w:p>
    <w:p w:rsidR="006A54EC" w:rsidRPr="005C200E" w:rsidRDefault="006A54EC" w:rsidP="0071768E">
      <w:pPr>
        <w:ind w:left="540"/>
      </w:pPr>
      <w:r w:rsidRPr="005C200E">
        <w:t>Тьмою  здесь все занавешено,</w:t>
      </w:r>
    </w:p>
    <w:p w:rsidR="006A54EC" w:rsidRPr="005C200E" w:rsidRDefault="006A54EC" w:rsidP="0071768E">
      <w:pPr>
        <w:ind w:left="540"/>
      </w:pPr>
      <w:r w:rsidRPr="005C200E">
        <w:t>И тишина как на дне…</w:t>
      </w:r>
    </w:p>
    <w:p w:rsidR="006A54EC" w:rsidRPr="005C200E" w:rsidRDefault="006A54EC" w:rsidP="0071768E">
      <w:pPr>
        <w:ind w:left="540"/>
      </w:pPr>
      <w:r w:rsidRPr="005C200E">
        <w:t>Ваше величество, Женщина,</w:t>
      </w:r>
    </w:p>
    <w:p w:rsidR="006A54EC" w:rsidRPr="005C200E" w:rsidRDefault="006A54EC" w:rsidP="0071768E">
      <w:pPr>
        <w:ind w:left="540"/>
      </w:pPr>
      <w:r w:rsidRPr="005C200E">
        <w:t>Да неужели – ко мне!</w:t>
      </w:r>
    </w:p>
    <w:p w:rsidR="006A54EC" w:rsidRPr="005C200E" w:rsidRDefault="006A54EC" w:rsidP="0071768E">
      <w:pPr>
        <w:ind w:left="540"/>
      </w:pPr>
    </w:p>
    <w:p w:rsidR="006A54EC" w:rsidRPr="005C200E" w:rsidRDefault="006A54EC" w:rsidP="0071768E">
      <w:pPr>
        <w:ind w:left="540"/>
      </w:pPr>
      <w:r w:rsidRPr="005C200E">
        <w:t>Тусклое здесь электричество,</w:t>
      </w:r>
    </w:p>
    <w:p w:rsidR="006A54EC" w:rsidRPr="005C200E" w:rsidRDefault="006A54EC" w:rsidP="0071768E">
      <w:pPr>
        <w:ind w:left="540"/>
      </w:pPr>
      <w:r w:rsidRPr="005C200E">
        <w:t>С крыши сочится вода,</w:t>
      </w:r>
    </w:p>
    <w:p w:rsidR="006A54EC" w:rsidRPr="005C200E" w:rsidRDefault="006A54EC" w:rsidP="0071768E">
      <w:pPr>
        <w:ind w:left="540"/>
      </w:pPr>
      <w:r w:rsidRPr="005C200E">
        <w:t>Женщина, Ваше величество,</w:t>
      </w:r>
    </w:p>
    <w:p w:rsidR="006A54EC" w:rsidRPr="005C200E" w:rsidRDefault="006A54EC" w:rsidP="0071768E">
      <w:pPr>
        <w:ind w:left="540"/>
      </w:pPr>
      <w:r w:rsidRPr="005C200E">
        <w:t>Как вы решились сюда?</w:t>
      </w:r>
    </w:p>
    <w:p w:rsidR="006A54EC" w:rsidRPr="005C200E" w:rsidRDefault="006A54EC" w:rsidP="0071768E">
      <w:pPr>
        <w:ind w:left="540"/>
      </w:pPr>
    </w:p>
    <w:p w:rsidR="006A54EC" w:rsidRPr="005C200E" w:rsidRDefault="006A54EC" w:rsidP="0071768E">
      <w:pPr>
        <w:ind w:left="540"/>
      </w:pPr>
      <w:r w:rsidRPr="005C200E">
        <w:t>О, ваш приход, как пожарище,</w:t>
      </w:r>
    </w:p>
    <w:p w:rsidR="006A54EC" w:rsidRPr="005C200E" w:rsidRDefault="006A54EC" w:rsidP="0071768E">
      <w:pPr>
        <w:ind w:left="540"/>
      </w:pPr>
      <w:r w:rsidRPr="005C200E">
        <w:t>Дымно и трудно дышать.</w:t>
      </w:r>
    </w:p>
    <w:p w:rsidR="006A54EC" w:rsidRPr="005C200E" w:rsidRDefault="006A54EC" w:rsidP="0071768E">
      <w:pPr>
        <w:ind w:left="540"/>
      </w:pPr>
      <w:r w:rsidRPr="005C200E">
        <w:t>Ну, заходите, пожалуйста,</w:t>
      </w:r>
    </w:p>
    <w:p w:rsidR="006A54EC" w:rsidRPr="005C200E" w:rsidRDefault="006A54EC" w:rsidP="0071768E">
      <w:pPr>
        <w:ind w:left="540"/>
      </w:pPr>
      <w:r w:rsidRPr="005C200E">
        <w:t>Что ж на пороге стоять.</w:t>
      </w:r>
    </w:p>
    <w:p w:rsidR="006A54EC" w:rsidRPr="005C200E" w:rsidRDefault="006A54EC" w:rsidP="0071768E">
      <w:pPr>
        <w:ind w:left="540"/>
      </w:pPr>
    </w:p>
    <w:p w:rsidR="006A54EC" w:rsidRPr="005C200E" w:rsidRDefault="006A54EC" w:rsidP="0071768E">
      <w:pPr>
        <w:ind w:left="540"/>
      </w:pPr>
      <w:r w:rsidRPr="005C200E">
        <w:t>Кто вы такая? Откуда вы?</w:t>
      </w:r>
    </w:p>
    <w:p w:rsidR="006A54EC" w:rsidRPr="005C200E" w:rsidRDefault="006A54EC" w:rsidP="0071768E">
      <w:pPr>
        <w:ind w:left="540"/>
      </w:pPr>
      <w:r w:rsidRPr="005C200E">
        <w:t>Ах, я смешной человек.</w:t>
      </w:r>
    </w:p>
    <w:p w:rsidR="006A54EC" w:rsidRPr="005C200E" w:rsidRDefault="006A54EC" w:rsidP="0071768E">
      <w:pPr>
        <w:ind w:left="540"/>
      </w:pPr>
      <w:r w:rsidRPr="005C200E">
        <w:t>Просто вы дверь перепутали,</w:t>
      </w:r>
    </w:p>
    <w:p w:rsidR="006A54EC" w:rsidRPr="005C200E" w:rsidRDefault="006A54EC" w:rsidP="0071768E">
      <w:pPr>
        <w:ind w:left="540"/>
      </w:pPr>
      <w:r w:rsidRPr="005C200E">
        <w:t>Улицу, город и век.</w:t>
      </w:r>
    </w:p>
    <w:p w:rsidR="006A54EC" w:rsidRPr="005C200E" w:rsidRDefault="006A54EC" w:rsidP="0071768E">
      <w:pPr>
        <w:ind w:left="540"/>
      </w:pPr>
    </w:p>
    <w:p w:rsidR="006A54EC" w:rsidRPr="005C200E" w:rsidRDefault="006A54EC" w:rsidP="0071768E">
      <w:pPr>
        <w:ind w:left="540"/>
        <w:rPr>
          <w:b/>
        </w:rPr>
      </w:pPr>
      <w:r w:rsidRPr="005C200E">
        <w:rPr>
          <w:b/>
        </w:rPr>
        <w:t>Песня «О синих маяках»</w:t>
      </w:r>
    </w:p>
    <w:p w:rsidR="006A54EC" w:rsidRPr="005C200E" w:rsidRDefault="006A54EC" w:rsidP="0071768E">
      <w:pPr>
        <w:ind w:left="540"/>
      </w:pPr>
      <w:r w:rsidRPr="005C200E">
        <w:t>Не бродяги, не пропойцы,</w:t>
      </w:r>
    </w:p>
    <w:p w:rsidR="006A54EC" w:rsidRPr="005C200E" w:rsidRDefault="006A54EC" w:rsidP="0071768E">
      <w:pPr>
        <w:ind w:left="540"/>
      </w:pPr>
      <w:r w:rsidRPr="005C200E">
        <w:t>За столом семи морей</w:t>
      </w:r>
    </w:p>
    <w:p w:rsidR="006A54EC" w:rsidRPr="005C200E" w:rsidRDefault="006A54EC" w:rsidP="0071768E">
      <w:pPr>
        <w:ind w:left="540"/>
      </w:pPr>
      <w:r w:rsidRPr="005C200E">
        <w:t>Вы пропойте, вы пропойте</w:t>
      </w:r>
    </w:p>
    <w:p w:rsidR="006A54EC" w:rsidRPr="005C200E" w:rsidRDefault="006A54EC" w:rsidP="0071768E">
      <w:pPr>
        <w:ind w:left="540"/>
      </w:pPr>
      <w:r w:rsidRPr="005C200E">
        <w:t>Славу женщине моей.</w:t>
      </w:r>
    </w:p>
    <w:p w:rsidR="006A54EC" w:rsidRPr="005C200E" w:rsidRDefault="006A54EC" w:rsidP="0071768E">
      <w:pPr>
        <w:ind w:left="540"/>
      </w:pPr>
    </w:p>
    <w:p w:rsidR="006A54EC" w:rsidRPr="005C200E" w:rsidRDefault="006A54EC" w:rsidP="0071768E">
      <w:pPr>
        <w:ind w:left="540"/>
      </w:pPr>
      <w:r w:rsidRPr="005C200E">
        <w:t>Вы в глаза ее взгляните,</w:t>
      </w:r>
    </w:p>
    <w:p w:rsidR="006A54EC" w:rsidRPr="005C200E" w:rsidRDefault="006A54EC" w:rsidP="0071768E">
      <w:pPr>
        <w:ind w:left="540"/>
      </w:pPr>
      <w:r w:rsidRPr="005C200E">
        <w:t>Как в спасение свое.</w:t>
      </w:r>
    </w:p>
    <w:p w:rsidR="006A54EC" w:rsidRPr="005C200E" w:rsidRDefault="006A54EC" w:rsidP="0071768E">
      <w:pPr>
        <w:ind w:left="540"/>
      </w:pPr>
      <w:r w:rsidRPr="005C200E">
        <w:t>Вы сравните, вы сравните</w:t>
      </w:r>
    </w:p>
    <w:p w:rsidR="006A54EC" w:rsidRPr="005C200E" w:rsidRDefault="006A54EC" w:rsidP="0071768E">
      <w:pPr>
        <w:ind w:left="540"/>
      </w:pPr>
      <w:r w:rsidRPr="005C200E">
        <w:t>С близким берегом ее.</w:t>
      </w:r>
    </w:p>
    <w:p w:rsidR="006A54EC" w:rsidRPr="005C200E" w:rsidRDefault="006A54EC" w:rsidP="0071768E">
      <w:pPr>
        <w:ind w:left="540"/>
      </w:pPr>
    </w:p>
    <w:p w:rsidR="006A54EC" w:rsidRPr="005C200E" w:rsidRDefault="006A54EC" w:rsidP="0071768E">
      <w:pPr>
        <w:ind w:left="540"/>
      </w:pPr>
      <w:r w:rsidRPr="005C200E">
        <w:t>Мы земных земней. И вовсе</w:t>
      </w:r>
    </w:p>
    <w:p w:rsidR="006A54EC" w:rsidRPr="005C200E" w:rsidRDefault="006A54EC" w:rsidP="0071768E">
      <w:pPr>
        <w:ind w:left="540"/>
      </w:pPr>
      <w:r w:rsidRPr="005C200E">
        <w:t>К черту сказки о богах!</w:t>
      </w:r>
    </w:p>
    <w:p w:rsidR="006A54EC" w:rsidRPr="005C200E" w:rsidRDefault="006A54EC" w:rsidP="0071768E">
      <w:pPr>
        <w:ind w:left="540"/>
      </w:pPr>
      <w:r w:rsidRPr="005C200E">
        <w:t>Просто мы на крыльях носим</w:t>
      </w:r>
    </w:p>
    <w:p w:rsidR="006A54EC" w:rsidRPr="005C200E" w:rsidRDefault="006A54EC" w:rsidP="0071768E">
      <w:pPr>
        <w:ind w:left="540"/>
      </w:pPr>
      <w:r w:rsidRPr="005C200E">
        <w:t>То, что носят на руках.</w:t>
      </w:r>
    </w:p>
    <w:p w:rsidR="006A54EC" w:rsidRPr="005C200E" w:rsidRDefault="006A54EC" w:rsidP="0071768E">
      <w:pPr>
        <w:ind w:left="540"/>
      </w:pPr>
    </w:p>
    <w:p w:rsidR="006A54EC" w:rsidRPr="005C200E" w:rsidRDefault="006A54EC" w:rsidP="0071768E">
      <w:pPr>
        <w:ind w:left="540"/>
      </w:pPr>
      <w:r w:rsidRPr="005C200E">
        <w:t>Просто нужно очень верить</w:t>
      </w:r>
    </w:p>
    <w:p w:rsidR="006A54EC" w:rsidRPr="005C200E" w:rsidRDefault="006A54EC" w:rsidP="0071768E">
      <w:pPr>
        <w:ind w:left="540"/>
      </w:pPr>
      <w:r w:rsidRPr="005C200E">
        <w:t>Этим синим маякам,</w:t>
      </w:r>
    </w:p>
    <w:p w:rsidR="006A54EC" w:rsidRPr="005C200E" w:rsidRDefault="006A54EC" w:rsidP="0071768E">
      <w:pPr>
        <w:ind w:left="540"/>
      </w:pPr>
      <w:r w:rsidRPr="005C200E">
        <w:t>И тогда нежданный берег</w:t>
      </w:r>
    </w:p>
    <w:p w:rsidR="006A54EC" w:rsidRPr="005C200E" w:rsidRDefault="006A54EC" w:rsidP="0071768E">
      <w:pPr>
        <w:ind w:left="540"/>
      </w:pPr>
      <w:r w:rsidRPr="005C200E">
        <w:t>Из тумана выйдет  к вам.</w:t>
      </w:r>
    </w:p>
    <w:p w:rsidR="006A54EC" w:rsidRPr="005C200E" w:rsidRDefault="006A54EC" w:rsidP="0071768E">
      <w:pPr>
        <w:ind w:left="540"/>
        <w:rPr>
          <w:b/>
        </w:rPr>
      </w:pPr>
    </w:p>
    <w:p w:rsidR="006A54EC" w:rsidRPr="005C200E" w:rsidRDefault="006A54EC" w:rsidP="0071768E">
      <w:pPr>
        <w:ind w:left="540"/>
        <w:rPr>
          <w:b/>
        </w:rPr>
      </w:pPr>
      <w:r w:rsidRPr="005C200E">
        <w:rPr>
          <w:b/>
          <w:i/>
        </w:rPr>
        <w:t>Стихотворение</w:t>
      </w:r>
      <w:r w:rsidRPr="005C200E">
        <w:rPr>
          <w:b/>
        </w:rPr>
        <w:t xml:space="preserve"> «Вот музыка та»</w:t>
      </w:r>
    </w:p>
    <w:p w:rsidR="006A54EC" w:rsidRPr="005C200E" w:rsidRDefault="006A54EC" w:rsidP="0071768E">
      <w:pPr>
        <w:pStyle w:val="Heading3"/>
        <w:ind w:left="540"/>
        <w:rPr>
          <w:szCs w:val="24"/>
        </w:rPr>
      </w:pPr>
      <w:r w:rsidRPr="005C200E">
        <w:rPr>
          <w:szCs w:val="24"/>
        </w:rPr>
        <w:t>Вот музыка  та, под которую</w:t>
      </w:r>
    </w:p>
    <w:p w:rsidR="006A54EC" w:rsidRPr="005C200E" w:rsidRDefault="006A54EC" w:rsidP="0071768E">
      <w:pPr>
        <w:ind w:left="540"/>
      </w:pPr>
      <w:r w:rsidRPr="005C200E">
        <w:t>Мне хочется плакать и петь.</w:t>
      </w:r>
      <w:r w:rsidRPr="005C200E">
        <w:br/>
        <w:t>Возьмите себе оратории,</w:t>
      </w:r>
    </w:p>
    <w:p w:rsidR="006A54EC" w:rsidRPr="005C200E" w:rsidRDefault="006A54EC" w:rsidP="0071768E">
      <w:pPr>
        <w:ind w:left="540"/>
      </w:pPr>
      <w:r w:rsidRPr="005C200E">
        <w:t>И дробь барабанов и медь.</w:t>
      </w:r>
    </w:p>
    <w:p w:rsidR="006A54EC" w:rsidRPr="005C200E" w:rsidRDefault="006A54EC" w:rsidP="0071768E">
      <w:pPr>
        <w:ind w:left="540"/>
      </w:pPr>
      <w:r w:rsidRPr="005C200E">
        <w:t>Возьмите себе их в союзники</w:t>
      </w:r>
    </w:p>
    <w:p w:rsidR="006A54EC" w:rsidRPr="005C200E" w:rsidRDefault="006A54EC" w:rsidP="0071768E">
      <w:pPr>
        <w:ind w:left="540"/>
      </w:pPr>
      <w:r w:rsidRPr="005C200E">
        <w:t>Легко, до скончания дней…</w:t>
      </w:r>
    </w:p>
    <w:p w:rsidR="006A54EC" w:rsidRPr="005C200E" w:rsidRDefault="006A54EC" w:rsidP="0071768E">
      <w:pPr>
        <w:ind w:left="540"/>
      </w:pPr>
      <w:r w:rsidRPr="005C200E">
        <w:t>Меня же оставьте с той музыкой:</w:t>
      </w:r>
    </w:p>
    <w:p w:rsidR="006A54EC" w:rsidRPr="005C200E" w:rsidRDefault="006A54EC" w:rsidP="0071768E">
      <w:pPr>
        <w:ind w:left="540"/>
      </w:pPr>
      <w:r w:rsidRPr="005C200E">
        <w:t>Мы будем беседовать с ней.</w:t>
      </w:r>
    </w:p>
    <w:p w:rsidR="006A54EC" w:rsidRPr="005C200E" w:rsidRDefault="006A54EC" w:rsidP="0071768E">
      <w:pPr>
        <w:ind w:left="540"/>
      </w:pPr>
    </w:p>
    <w:p w:rsidR="006A54EC" w:rsidRPr="005C200E" w:rsidRDefault="006A54EC" w:rsidP="0071768E">
      <w:pPr>
        <w:pStyle w:val="Heading6"/>
        <w:ind w:left="540"/>
        <w:rPr>
          <w:szCs w:val="24"/>
        </w:rPr>
      </w:pPr>
      <w:r w:rsidRPr="005C200E">
        <w:rPr>
          <w:szCs w:val="24"/>
        </w:rPr>
        <w:t>Песня «Музыкант»</w:t>
      </w:r>
    </w:p>
    <w:p w:rsidR="006A54EC" w:rsidRPr="005C200E" w:rsidRDefault="006A54EC" w:rsidP="0071768E">
      <w:pPr>
        <w:ind w:left="540"/>
      </w:pPr>
      <w:r w:rsidRPr="005C200E">
        <w:t>Музыкант играл на скрипке, я в глаза ему глядел.</w:t>
      </w:r>
    </w:p>
    <w:p w:rsidR="006A54EC" w:rsidRPr="005C200E" w:rsidRDefault="006A54EC" w:rsidP="0071768E">
      <w:pPr>
        <w:ind w:left="540"/>
      </w:pPr>
      <w:r w:rsidRPr="005C200E">
        <w:t>Я не то, чтоб любопытствовал, я по небу летел.</w:t>
      </w:r>
    </w:p>
    <w:p w:rsidR="006A54EC" w:rsidRPr="005C200E" w:rsidRDefault="006A54EC" w:rsidP="0071768E">
      <w:pPr>
        <w:ind w:left="540"/>
      </w:pPr>
      <w:r w:rsidRPr="005C200E">
        <w:t>Я не то, чтобы от скуки – я надеялся понять,</w:t>
      </w:r>
    </w:p>
    <w:p w:rsidR="006A54EC" w:rsidRPr="005C200E" w:rsidRDefault="006A54EC" w:rsidP="0071768E">
      <w:pPr>
        <w:ind w:left="540"/>
      </w:pPr>
      <w:r w:rsidRPr="005C200E">
        <w:t>Как умеют эти руки эти звуки извлекать,</w:t>
      </w:r>
    </w:p>
    <w:p w:rsidR="006A54EC" w:rsidRPr="005C200E" w:rsidRDefault="006A54EC" w:rsidP="0071768E">
      <w:pPr>
        <w:ind w:left="540"/>
      </w:pPr>
      <w:r w:rsidRPr="005C200E">
        <w:t>Из какой-то деревяшки, из каких – то грубых жил.</w:t>
      </w:r>
    </w:p>
    <w:p w:rsidR="006A54EC" w:rsidRPr="005C200E" w:rsidRDefault="006A54EC" w:rsidP="0071768E">
      <w:pPr>
        <w:ind w:left="540"/>
      </w:pPr>
      <w:r w:rsidRPr="005C200E">
        <w:t>Из какой-то там фантазии, которой он служил!</w:t>
      </w:r>
    </w:p>
    <w:p w:rsidR="006A54EC" w:rsidRPr="005C200E" w:rsidRDefault="006A54EC" w:rsidP="0071768E">
      <w:pPr>
        <w:ind w:left="540"/>
      </w:pPr>
      <w:r w:rsidRPr="005C200E">
        <w:t>Да еще ведь надо в душу к нам проникнуть и зажечь,..</w:t>
      </w:r>
    </w:p>
    <w:p w:rsidR="006A54EC" w:rsidRPr="005C200E" w:rsidRDefault="006A54EC" w:rsidP="0071768E">
      <w:pPr>
        <w:ind w:left="540"/>
      </w:pPr>
      <w:r w:rsidRPr="005C200E">
        <w:t>А чего с ней церемониться, чего ее беречь?</w:t>
      </w:r>
    </w:p>
    <w:p w:rsidR="006A54EC" w:rsidRPr="005C200E" w:rsidRDefault="006A54EC" w:rsidP="0071768E">
      <w:pPr>
        <w:ind w:left="540"/>
      </w:pPr>
    </w:p>
    <w:p w:rsidR="006A54EC" w:rsidRPr="005C200E" w:rsidRDefault="006A54EC" w:rsidP="0071768E">
      <w:pPr>
        <w:ind w:left="540"/>
      </w:pPr>
      <w:r w:rsidRPr="005C200E">
        <w:t>Счастлив дом, где звуки скрипки наставляют на путь,</w:t>
      </w:r>
    </w:p>
    <w:p w:rsidR="006A54EC" w:rsidRPr="005C200E" w:rsidRDefault="006A54EC" w:rsidP="0071768E">
      <w:pPr>
        <w:ind w:left="540"/>
      </w:pPr>
      <w:r w:rsidRPr="005C200E">
        <w:t>И вселяют в нас надежды… Остальное как-нибудь.</w:t>
      </w:r>
    </w:p>
    <w:p w:rsidR="006A54EC" w:rsidRPr="005C200E" w:rsidRDefault="006A54EC" w:rsidP="0071768E">
      <w:pPr>
        <w:ind w:left="540"/>
      </w:pPr>
      <w:r w:rsidRPr="005C200E">
        <w:t>Счастлив инструмент, прижатый к угловатому плечу.</w:t>
      </w:r>
    </w:p>
    <w:p w:rsidR="006A54EC" w:rsidRPr="005C200E" w:rsidRDefault="006A54EC" w:rsidP="0071768E">
      <w:pPr>
        <w:ind w:left="540"/>
      </w:pPr>
      <w:r w:rsidRPr="005C200E">
        <w:t>По чьему благословению я по небу лечу.</w:t>
      </w:r>
    </w:p>
    <w:p w:rsidR="006A54EC" w:rsidRPr="005C200E" w:rsidRDefault="006A54EC" w:rsidP="0071768E">
      <w:pPr>
        <w:ind w:left="540"/>
      </w:pPr>
      <w:r w:rsidRPr="005C200E">
        <w:t>Счастлив он, чей путь недолог, пальцы злы, смычок остер</w:t>
      </w:r>
    </w:p>
    <w:p w:rsidR="006A54EC" w:rsidRPr="005C200E" w:rsidRDefault="006A54EC" w:rsidP="0071768E">
      <w:pPr>
        <w:pStyle w:val="BodyTextIndent2"/>
        <w:ind w:left="540"/>
      </w:pPr>
      <w:r w:rsidRPr="005C200E">
        <w:t>Музыкант, соорудивший из души моей костер.</w:t>
      </w:r>
    </w:p>
    <w:p w:rsidR="006A54EC" w:rsidRPr="005C200E" w:rsidRDefault="006A54EC" w:rsidP="0071768E">
      <w:pPr>
        <w:ind w:left="540"/>
      </w:pPr>
      <w:r w:rsidRPr="005C200E">
        <w:t>А душа, уж это точно, ежели обожжена,</w:t>
      </w:r>
    </w:p>
    <w:p w:rsidR="006A54EC" w:rsidRPr="005C200E" w:rsidRDefault="006A54EC" w:rsidP="0071768E">
      <w:pPr>
        <w:ind w:left="540"/>
      </w:pPr>
      <w:r w:rsidRPr="005C200E">
        <w:t>Справедливей, милосерднее и праведней она.</w:t>
      </w:r>
    </w:p>
    <w:p w:rsidR="006A54EC" w:rsidRPr="005C200E" w:rsidRDefault="006A54EC" w:rsidP="0071768E">
      <w:pPr>
        <w:ind w:left="540"/>
      </w:pPr>
    </w:p>
    <w:p w:rsidR="006A54EC" w:rsidRPr="005C200E" w:rsidRDefault="006A54EC" w:rsidP="0071768E">
      <w:pPr>
        <w:ind w:left="540"/>
        <w:jc w:val="both"/>
      </w:pPr>
      <w:r w:rsidRPr="005C200E">
        <w:rPr>
          <w:b/>
        </w:rPr>
        <w:t xml:space="preserve">Ведущий: </w:t>
      </w:r>
      <w:r w:rsidRPr="005C200E">
        <w:t>Философский настрой становится определяющим в поэзии Окуджавы второй половины 60-х годов. Это относится к песням – стихотворениям, посвященным теме творца и творчества. Песни обращены не только, так сказать, к деятелям искусства, а к живому и творческому началу в каждом человеке.</w:t>
      </w:r>
    </w:p>
    <w:p w:rsidR="006A54EC" w:rsidRPr="005C200E" w:rsidRDefault="006A54EC" w:rsidP="00B85B2B">
      <w:pPr>
        <w:ind w:firstLine="720"/>
      </w:pPr>
    </w:p>
    <w:p w:rsidR="006A54EC" w:rsidRPr="005C200E" w:rsidRDefault="006A54EC" w:rsidP="0071768E">
      <w:pPr>
        <w:pStyle w:val="Heading6"/>
        <w:ind w:left="540"/>
        <w:rPr>
          <w:szCs w:val="24"/>
        </w:rPr>
      </w:pPr>
      <w:r w:rsidRPr="005C200E">
        <w:rPr>
          <w:szCs w:val="24"/>
        </w:rPr>
        <w:t>Песня «Песенка о Моцарте»</w:t>
      </w:r>
    </w:p>
    <w:p w:rsidR="006A54EC" w:rsidRPr="005C200E" w:rsidRDefault="006A54EC" w:rsidP="0071768E">
      <w:pPr>
        <w:ind w:left="540"/>
      </w:pPr>
      <w:r w:rsidRPr="005C200E">
        <w:t>Моцарт на старенькой скрипке играет,</w:t>
      </w:r>
    </w:p>
    <w:p w:rsidR="006A54EC" w:rsidRPr="005C200E" w:rsidRDefault="006A54EC" w:rsidP="0071768E">
      <w:pPr>
        <w:ind w:left="540"/>
      </w:pPr>
      <w:r w:rsidRPr="005C200E">
        <w:t>Моцарт играет, а скрипка поет,</w:t>
      </w:r>
    </w:p>
    <w:p w:rsidR="006A54EC" w:rsidRPr="005C200E" w:rsidRDefault="006A54EC" w:rsidP="0071768E">
      <w:pPr>
        <w:ind w:left="540"/>
      </w:pPr>
      <w:r w:rsidRPr="005C200E">
        <w:t xml:space="preserve">Моцарт отечество не выбирает – </w:t>
      </w:r>
    </w:p>
    <w:p w:rsidR="006A54EC" w:rsidRPr="005C200E" w:rsidRDefault="006A54EC" w:rsidP="0071768E">
      <w:pPr>
        <w:ind w:left="540"/>
      </w:pPr>
      <w:r w:rsidRPr="005C200E">
        <w:t>Просто играет всю жизнь напролет.</w:t>
      </w:r>
    </w:p>
    <w:p w:rsidR="006A54EC" w:rsidRPr="005C200E" w:rsidRDefault="006A54EC" w:rsidP="0071768E">
      <w:pPr>
        <w:ind w:left="540"/>
      </w:pPr>
      <w:r w:rsidRPr="005C200E">
        <w:t>Ах, ничего, как всегда, как известно,</w:t>
      </w:r>
    </w:p>
    <w:p w:rsidR="006A54EC" w:rsidRPr="005C200E" w:rsidRDefault="006A54EC" w:rsidP="0071768E">
      <w:pPr>
        <w:ind w:left="540"/>
      </w:pPr>
      <w:r w:rsidRPr="005C200E">
        <w:t>Наша судьба – то гульба, то пальба…</w:t>
      </w:r>
    </w:p>
    <w:p w:rsidR="006A54EC" w:rsidRPr="005C200E" w:rsidRDefault="006A54EC" w:rsidP="0071768E">
      <w:pPr>
        <w:ind w:left="540"/>
      </w:pPr>
      <w:r w:rsidRPr="005C200E">
        <w:t>Не оставляйте стараний, маэстро,</w:t>
      </w:r>
    </w:p>
    <w:p w:rsidR="006A54EC" w:rsidRPr="005C200E" w:rsidRDefault="006A54EC" w:rsidP="0071768E">
      <w:pPr>
        <w:ind w:left="540"/>
      </w:pPr>
      <w:r w:rsidRPr="005C200E">
        <w:t>Не убирайте ладони со лба.</w:t>
      </w:r>
    </w:p>
    <w:p w:rsidR="006A54EC" w:rsidRPr="005C200E" w:rsidRDefault="006A54EC" w:rsidP="0071768E">
      <w:pPr>
        <w:ind w:left="540"/>
      </w:pPr>
    </w:p>
    <w:p w:rsidR="006A54EC" w:rsidRPr="005C200E" w:rsidRDefault="006A54EC" w:rsidP="0071768E">
      <w:pPr>
        <w:ind w:left="540"/>
      </w:pPr>
      <w:r w:rsidRPr="005C200E">
        <w:t>Где-нибудь на остановке конечной</w:t>
      </w:r>
    </w:p>
    <w:p w:rsidR="006A54EC" w:rsidRPr="005C200E" w:rsidRDefault="006A54EC" w:rsidP="0071768E">
      <w:pPr>
        <w:ind w:left="540"/>
      </w:pPr>
      <w:r w:rsidRPr="005C200E">
        <w:t>Скажем спасибо и этой судьбе.</w:t>
      </w:r>
    </w:p>
    <w:p w:rsidR="006A54EC" w:rsidRPr="005C200E" w:rsidRDefault="006A54EC" w:rsidP="0071768E">
      <w:pPr>
        <w:ind w:left="540"/>
      </w:pPr>
      <w:r w:rsidRPr="005C200E">
        <w:t xml:space="preserve">Но из грехов своей родины вечной </w:t>
      </w:r>
    </w:p>
    <w:p w:rsidR="006A54EC" w:rsidRPr="005C200E" w:rsidRDefault="006A54EC" w:rsidP="0071768E">
      <w:pPr>
        <w:ind w:left="540"/>
      </w:pPr>
      <w:r w:rsidRPr="005C200E">
        <w:t>Не сотворить бы кумира себе.</w:t>
      </w:r>
    </w:p>
    <w:p w:rsidR="006A54EC" w:rsidRPr="005C200E" w:rsidRDefault="006A54EC" w:rsidP="0071768E">
      <w:pPr>
        <w:ind w:left="540"/>
      </w:pPr>
      <w:r w:rsidRPr="005C200E">
        <w:t>Ах, ничего, что всегда, как известно,</w:t>
      </w:r>
    </w:p>
    <w:p w:rsidR="006A54EC" w:rsidRPr="005C200E" w:rsidRDefault="006A54EC" w:rsidP="0071768E">
      <w:pPr>
        <w:ind w:left="540"/>
      </w:pPr>
      <w:r w:rsidRPr="005C200E">
        <w:t>Наша судьба -  то гульба, то пальба:</w:t>
      </w:r>
    </w:p>
    <w:p w:rsidR="006A54EC" w:rsidRPr="005C200E" w:rsidRDefault="006A54EC" w:rsidP="0071768E">
      <w:pPr>
        <w:ind w:left="540"/>
      </w:pPr>
      <w:r w:rsidRPr="005C200E">
        <w:t xml:space="preserve">Не расставайтесь с надеждой, маэстро, </w:t>
      </w:r>
    </w:p>
    <w:p w:rsidR="006A54EC" w:rsidRPr="005C200E" w:rsidRDefault="006A54EC" w:rsidP="0071768E">
      <w:pPr>
        <w:ind w:left="540"/>
      </w:pPr>
      <w:r w:rsidRPr="005C200E">
        <w:t>Не убирайте ладони со лба.</w:t>
      </w:r>
    </w:p>
    <w:p w:rsidR="006A54EC" w:rsidRPr="005C200E" w:rsidRDefault="006A54EC" w:rsidP="0071768E">
      <w:pPr>
        <w:ind w:left="540"/>
      </w:pPr>
    </w:p>
    <w:p w:rsidR="006A54EC" w:rsidRPr="005C200E" w:rsidRDefault="006A54EC" w:rsidP="0071768E">
      <w:pPr>
        <w:ind w:left="540"/>
      </w:pPr>
      <w:r w:rsidRPr="005C200E">
        <w:t>Коротки наши лета молодые,</w:t>
      </w:r>
    </w:p>
    <w:p w:rsidR="006A54EC" w:rsidRPr="005C200E" w:rsidRDefault="006A54EC" w:rsidP="0071768E">
      <w:pPr>
        <w:ind w:left="540"/>
      </w:pPr>
      <w:r w:rsidRPr="005C200E">
        <w:t>Миг, и развеются, как на кострах,</w:t>
      </w:r>
    </w:p>
    <w:p w:rsidR="006A54EC" w:rsidRPr="005C200E" w:rsidRDefault="006A54EC" w:rsidP="0071768E">
      <w:pPr>
        <w:ind w:left="540"/>
      </w:pPr>
      <w:r w:rsidRPr="005C200E">
        <w:t>Красный камзол, башмаки золотые,</w:t>
      </w:r>
    </w:p>
    <w:p w:rsidR="006A54EC" w:rsidRPr="005C200E" w:rsidRDefault="006A54EC" w:rsidP="0071768E">
      <w:pPr>
        <w:ind w:left="540"/>
      </w:pPr>
      <w:r w:rsidRPr="005C200E">
        <w:t>Белый парик, рукава – в кружевах.</w:t>
      </w:r>
    </w:p>
    <w:p w:rsidR="006A54EC" w:rsidRPr="005C200E" w:rsidRDefault="006A54EC" w:rsidP="0071768E">
      <w:pPr>
        <w:ind w:left="540"/>
      </w:pPr>
      <w:r w:rsidRPr="005C200E">
        <w:t>Ах, ничего, как всегда, как известно,</w:t>
      </w:r>
    </w:p>
    <w:p w:rsidR="006A54EC" w:rsidRPr="005C200E" w:rsidRDefault="006A54EC" w:rsidP="0071768E">
      <w:pPr>
        <w:ind w:left="540"/>
      </w:pPr>
      <w:r w:rsidRPr="005C200E">
        <w:t>Наша судьба – то гульба, то пальба…</w:t>
      </w:r>
    </w:p>
    <w:p w:rsidR="006A54EC" w:rsidRPr="005C200E" w:rsidRDefault="006A54EC" w:rsidP="0071768E">
      <w:pPr>
        <w:ind w:left="540"/>
      </w:pPr>
      <w:r w:rsidRPr="005C200E">
        <w:t>Не обращайте вниманья, маэстро,</w:t>
      </w:r>
    </w:p>
    <w:p w:rsidR="006A54EC" w:rsidRPr="005C200E" w:rsidRDefault="006A54EC" w:rsidP="0071768E">
      <w:pPr>
        <w:ind w:left="540"/>
      </w:pPr>
      <w:r w:rsidRPr="005C200E">
        <w:t>Не убирайте ладони со лба.</w:t>
      </w:r>
    </w:p>
    <w:p w:rsidR="006A54EC" w:rsidRPr="005C200E" w:rsidRDefault="006A54EC" w:rsidP="00B85B2B"/>
    <w:p w:rsidR="006A54EC" w:rsidRPr="005C200E" w:rsidRDefault="006A54EC" w:rsidP="0071768E">
      <w:pPr>
        <w:pStyle w:val="Heading3"/>
        <w:ind w:left="540"/>
        <w:jc w:val="both"/>
        <w:rPr>
          <w:szCs w:val="24"/>
        </w:rPr>
      </w:pPr>
      <w:r w:rsidRPr="005C200E">
        <w:rPr>
          <w:b/>
          <w:szCs w:val="24"/>
        </w:rPr>
        <w:t xml:space="preserve">Ведущий: </w:t>
      </w:r>
      <w:r w:rsidRPr="005C200E">
        <w:rPr>
          <w:szCs w:val="24"/>
        </w:rPr>
        <w:t>С середины 1960-х Окуджава пишет киносценарии «Верность», «Женя, Женечка и «катюша»… и др.  Еще раньше в фильмах, спектаклях,  в концертных программах, в теле- и радиопередачах   начинают звучать его песни.  Более чем в 50-ти фильмах звучит более 70-ти песен на стихи Окуджавы, из них более 40 песен на его музыку.</w:t>
      </w:r>
    </w:p>
    <w:p w:rsidR="006A54EC" w:rsidRPr="005C200E" w:rsidRDefault="006A54EC" w:rsidP="00B85B2B"/>
    <w:p w:rsidR="006A54EC" w:rsidRPr="005C200E" w:rsidRDefault="006A54EC" w:rsidP="0071768E">
      <w:pPr>
        <w:ind w:left="540"/>
      </w:pPr>
      <w:r w:rsidRPr="005C200E">
        <w:rPr>
          <w:b/>
        </w:rPr>
        <w:t>Песня «Поле чудес»</w:t>
      </w:r>
    </w:p>
    <w:p w:rsidR="006A54EC" w:rsidRPr="005C200E" w:rsidRDefault="006A54EC" w:rsidP="0071768E">
      <w:pPr>
        <w:pStyle w:val="BodyText"/>
        <w:ind w:left="540"/>
      </w:pPr>
      <w:r w:rsidRPr="005C200E">
        <w:t>Не прячьте ваши денежки по банкам и углам.</w:t>
      </w:r>
    </w:p>
    <w:p w:rsidR="006A54EC" w:rsidRPr="005C200E" w:rsidRDefault="006A54EC" w:rsidP="0071768E">
      <w:pPr>
        <w:ind w:left="540"/>
      </w:pPr>
      <w:r w:rsidRPr="005C200E">
        <w:t>Несите ваши денежки, иначе быть беде.</w:t>
      </w:r>
    </w:p>
    <w:p w:rsidR="006A54EC" w:rsidRPr="005C200E" w:rsidRDefault="006A54EC" w:rsidP="0071768E">
      <w:pPr>
        <w:ind w:left="540"/>
      </w:pPr>
      <w:r w:rsidRPr="005C200E">
        <w:t>И в полночь ваши денежки заройте в землю там,</w:t>
      </w:r>
    </w:p>
    <w:p w:rsidR="006A54EC" w:rsidRPr="005C200E" w:rsidRDefault="006A54EC" w:rsidP="0071768E">
      <w:pPr>
        <w:ind w:left="540"/>
      </w:pPr>
      <w:r w:rsidRPr="005C200E">
        <w:t>И в полночь ваши денежки заройте в землю где…</w:t>
      </w:r>
    </w:p>
    <w:p w:rsidR="006A54EC" w:rsidRPr="005C200E" w:rsidRDefault="006A54EC" w:rsidP="0071768E">
      <w:pPr>
        <w:ind w:left="540"/>
      </w:pPr>
      <w:r w:rsidRPr="005C200E">
        <w:t>Ни горы, ни овраги и не лес,</w:t>
      </w:r>
    </w:p>
    <w:p w:rsidR="006A54EC" w:rsidRPr="005C200E" w:rsidRDefault="006A54EC" w:rsidP="0071768E">
      <w:pPr>
        <w:ind w:left="540"/>
      </w:pPr>
      <w:r w:rsidRPr="005C200E">
        <w:t>Ни океан без дна и берегов,</w:t>
      </w:r>
    </w:p>
    <w:p w:rsidR="006A54EC" w:rsidRPr="005C200E" w:rsidRDefault="006A54EC" w:rsidP="0071768E">
      <w:pPr>
        <w:ind w:left="540"/>
      </w:pPr>
      <w:r w:rsidRPr="005C200E">
        <w:t>А поле, поле, поле, поле, поле Чудес.</w:t>
      </w:r>
    </w:p>
    <w:p w:rsidR="006A54EC" w:rsidRPr="005C200E" w:rsidRDefault="006A54EC" w:rsidP="0071768E">
      <w:pPr>
        <w:ind w:left="540"/>
      </w:pPr>
      <w:r w:rsidRPr="005C200E">
        <w:t>Поле Чудес в стране дураков.</w:t>
      </w:r>
    </w:p>
    <w:p w:rsidR="006A54EC" w:rsidRPr="005C200E" w:rsidRDefault="006A54EC" w:rsidP="0071768E">
      <w:pPr>
        <w:ind w:left="540"/>
      </w:pPr>
    </w:p>
    <w:p w:rsidR="006A54EC" w:rsidRPr="005C200E" w:rsidRDefault="006A54EC" w:rsidP="0071768E">
      <w:pPr>
        <w:ind w:left="540"/>
      </w:pPr>
      <w:r w:rsidRPr="005C200E">
        <w:t>Полейте хорошенечко, советуем мы вам.</w:t>
      </w:r>
    </w:p>
    <w:p w:rsidR="006A54EC" w:rsidRPr="005C200E" w:rsidRDefault="006A54EC" w:rsidP="0071768E">
      <w:pPr>
        <w:ind w:left="540"/>
      </w:pPr>
      <w:r w:rsidRPr="005C200E">
        <w:t>И вырастут  ветвистые деревья в темноте.</w:t>
      </w:r>
    </w:p>
    <w:p w:rsidR="006A54EC" w:rsidRPr="005C200E" w:rsidRDefault="006A54EC" w:rsidP="0071768E">
      <w:pPr>
        <w:ind w:left="540"/>
      </w:pPr>
      <w:r w:rsidRPr="005C200E">
        <w:t>И вместо листьев денежки засеребрятся там,</w:t>
      </w:r>
    </w:p>
    <w:p w:rsidR="006A54EC" w:rsidRPr="005C200E" w:rsidRDefault="006A54EC" w:rsidP="0071768E">
      <w:pPr>
        <w:ind w:left="540"/>
      </w:pPr>
      <w:r w:rsidRPr="005C200E">
        <w:t>И вместо листьев денежки зазолотятся где…</w:t>
      </w:r>
    </w:p>
    <w:p w:rsidR="006A54EC" w:rsidRPr="005C200E" w:rsidRDefault="006A54EC" w:rsidP="0071768E">
      <w:pPr>
        <w:ind w:left="540"/>
      </w:pPr>
      <w:r w:rsidRPr="005C200E">
        <w:t>Ни горы, ни овраги и не лес,</w:t>
      </w:r>
    </w:p>
    <w:p w:rsidR="006A54EC" w:rsidRPr="005C200E" w:rsidRDefault="006A54EC" w:rsidP="0071768E">
      <w:pPr>
        <w:ind w:left="540"/>
      </w:pPr>
      <w:r w:rsidRPr="005C200E">
        <w:t>Ни океан без дна и берегов,</w:t>
      </w:r>
    </w:p>
    <w:p w:rsidR="006A54EC" w:rsidRPr="005C200E" w:rsidRDefault="006A54EC" w:rsidP="0071768E">
      <w:pPr>
        <w:ind w:left="540"/>
      </w:pPr>
      <w:r w:rsidRPr="005C200E">
        <w:t>А поле, поле, поле, поле, поле Чудес.</w:t>
      </w:r>
    </w:p>
    <w:p w:rsidR="006A54EC" w:rsidRPr="005C200E" w:rsidRDefault="006A54EC" w:rsidP="0071768E">
      <w:pPr>
        <w:ind w:left="540"/>
        <w:rPr>
          <w:b/>
        </w:rPr>
      </w:pPr>
      <w:r w:rsidRPr="005C200E">
        <w:t>Поле Чудес в стране дураков.</w:t>
      </w:r>
    </w:p>
    <w:p w:rsidR="006A54EC" w:rsidRPr="005C200E" w:rsidRDefault="006A54EC" w:rsidP="0071768E">
      <w:pPr>
        <w:ind w:left="540"/>
        <w:rPr>
          <w:b/>
        </w:rPr>
      </w:pPr>
    </w:p>
    <w:p w:rsidR="006A54EC" w:rsidRPr="005C200E" w:rsidRDefault="006A54EC" w:rsidP="0071768E">
      <w:pPr>
        <w:ind w:left="540"/>
      </w:pPr>
      <w:r w:rsidRPr="005C200E">
        <w:rPr>
          <w:b/>
        </w:rPr>
        <w:t>Песня «Дуэт лисы Алисы и кота Базилио»</w:t>
      </w:r>
    </w:p>
    <w:p w:rsidR="006A54EC" w:rsidRPr="005C200E" w:rsidRDefault="006A54EC" w:rsidP="0071768E">
      <w:pPr>
        <w:ind w:left="540"/>
      </w:pPr>
      <w:r w:rsidRPr="005C200E">
        <w:t>Пока живут на свете хвастуны,</w:t>
      </w:r>
    </w:p>
    <w:p w:rsidR="006A54EC" w:rsidRPr="005C200E" w:rsidRDefault="006A54EC" w:rsidP="0071768E">
      <w:pPr>
        <w:ind w:left="540"/>
      </w:pPr>
      <w:r w:rsidRPr="005C200E">
        <w:t>Мы прославлять судьбу свою должны.</w:t>
      </w:r>
    </w:p>
    <w:p w:rsidR="006A54EC" w:rsidRPr="005C200E" w:rsidRDefault="006A54EC" w:rsidP="0071768E">
      <w:pPr>
        <w:ind w:left="540"/>
      </w:pPr>
      <w:r w:rsidRPr="005C200E">
        <w:tab/>
      </w:r>
      <w:r w:rsidRPr="005C200E">
        <w:tab/>
        <w:t>Какое небо голубое!</w:t>
      </w:r>
    </w:p>
    <w:p w:rsidR="006A54EC" w:rsidRPr="005C200E" w:rsidRDefault="006A54EC" w:rsidP="0071768E">
      <w:pPr>
        <w:ind w:left="540"/>
      </w:pPr>
      <w:r w:rsidRPr="005C200E">
        <w:tab/>
      </w:r>
      <w:r w:rsidRPr="005C200E">
        <w:tab/>
        <w:t>Мы не поклонники разбоя:</w:t>
      </w:r>
    </w:p>
    <w:p w:rsidR="006A54EC" w:rsidRPr="005C200E" w:rsidRDefault="006A54EC" w:rsidP="0071768E">
      <w:pPr>
        <w:ind w:left="540"/>
      </w:pPr>
      <w:r w:rsidRPr="005C200E">
        <w:tab/>
      </w:r>
      <w:r w:rsidRPr="005C200E">
        <w:tab/>
        <w:t>На хвастуна не нужен нож,</w:t>
      </w:r>
    </w:p>
    <w:p w:rsidR="006A54EC" w:rsidRPr="005C200E" w:rsidRDefault="006A54EC" w:rsidP="0071768E">
      <w:pPr>
        <w:ind w:left="540"/>
      </w:pPr>
      <w:r w:rsidRPr="005C200E">
        <w:t>Ему немножко подпоешь,</w:t>
      </w:r>
    </w:p>
    <w:p w:rsidR="006A54EC" w:rsidRPr="005C200E" w:rsidRDefault="006A54EC" w:rsidP="0071768E">
      <w:pPr>
        <w:ind w:left="540"/>
      </w:pPr>
      <w:r w:rsidRPr="005C200E">
        <w:t>И делай с ним, что хошь.</w:t>
      </w:r>
    </w:p>
    <w:p w:rsidR="006A54EC" w:rsidRPr="005C200E" w:rsidRDefault="006A54EC" w:rsidP="0071768E">
      <w:pPr>
        <w:ind w:left="540"/>
      </w:pPr>
      <w:r w:rsidRPr="005C200E">
        <w:t>Покуда живы жадины вокруг</w:t>
      </w:r>
    </w:p>
    <w:p w:rsidR="006A54EC" w:rsidRPr="005C200E" w:rsidRDefault="006A54EC" w:rsidP="0071768E">
      <w:pPr>
        <w:ind w:left="540"/>
      </w:pPr>
      <w:r w:rsidRPr="005C200E">
        <w:t>Удачи мы не выпустим из рук.</w:t>
      </w:r>
    </w:p>
    <w:p w:rsidR="006A54EC" w:rsidRPr="005C200E" w:rsidRDefault="006A54EC" w:rsidP="0071768E">
      <w:pPr>
        <w:ind w:left="540"/>
      </w:pPr>
      <w:r w:rsidRPr="005C200E">
        <w:tab/>
      </w:r>
      <w:r w:rsidRPr="005C200E">
        <w:tab/>
        <w:t>Какое небо голубое!</w:t>
      </w:r>
    </w:p>
    <w:p w:rsidR="006A54EC" w:rsidRPr="005C200E" w:rsidRDefault="006A54EC" w:rsidP="0071768E">
      <w:pPr>
        <w:ind w:left="540"/>
      </w:pPr>
      <w:r w:rsidRPr="005C200E">
        <w:tab/>
      </w:r>
      <w:r w:rsidRPr="005C200E">
        <w:tab/>
        <w:t>Мы не поклонники разбоя:</w:t>
      </w:r>
    </w:p>
    <w:p w:rsidR="006A54EC" w:rsidRPr="005C200E" w:rsidRDefault="006A54EC" w:rsidP="0071768E">
      <w:pPr>
        <w:ind w:left="540"/>
      </w:pPr>
      <w:r w:rsidRPr="005C200E">
        <w:tab/>
      </w:r>
      <w:r w:rsidRPr="005C200E">
        <w:tab/>
        <w:t>На жадину не нужен нож,</w:t>
      </w:r>
    </w:p>
    <w:p w:rsidR="006A54EC" w:rsidRPr="005C200E" w:rsidRDefault="006A54EC" w:rsidP="0071768E">
      <w:pPr>
        <w:ind w:left="540"/>
      </w:pPr>
      <w:r w:rsidRPr="005C200E">
        <w:t>Ему покажешь медный грош,</w:t>
      </w:r>
    </w:p>
    <w:p w:rsidR="006A54EC" w:rsidRPr="005C200E" w:rsidRDefault="006A54EC" w:rsidP="0071768E">
      <w:pPr>
        <w:ind w:left="540"/>
      </w:pPr>
      <w:r w:rsidRPr="005C200E">
        <w:t>И делай с ним, что хошь.</w:t>
      </w:r>
    </w:p>
    <w:p w:rsidR="006A54EC" w:rsidRPr="005C200E" w:rsidRDefault="006A54EC" w:rsidP="0071768E">
      <w:pPr>
        <w:ind w:left="540"/>
      </w:pPr>
      <w:r w:rsidRPr="005C200E">
        <w:t>Пока живут на свете дураки,</w:t>
      </w:r>
    </w:p>
    <w:p w:rsidR="006A54EC" w:rsidRPr="005C200E" w:rsidRDefault="006A54EC" w:rsidP="0071768E">
      <w:pPr>
        <w:ind w:left="540"/>
      </w:pPr>
      <w:r w:rsidRPr="005C200E">
        <w:t>Обманывать нам, стало быть, с руки.</w:t>
      </w:r>
    </w:p>
    <w:p w:rsidR="006A54EC" w:rsidRPr="005C200E" w:rsidRDefault="006A54EC" w:rsidP="0071768E">
      <w:pPr>
        <w:ind w:left="540"/>
      </w:pPr>
      <w:r w:rsidRPr="005C200E">
        <w:tab/>
      </w:r>
      <w:r w:rsidRPr="005C200E">
        <w:tab/>
        <w:t>Какое небо голубое!</w:t>
      </w:r>
    </w:p>
    <w:p w:rsidR="006A54EC" w:rsidRPr="005C200E" w:rsidRDefault="006A54EC" w:rsidP="0071768E">
      <w:pPr>
        <w:ind w:left="540"/>
      </w:pPr>
      <w:r w:rsidRPr="005C200E">
        <w:tab/>
      </w:r>
      <w:r w:rsidRPr="005C200E">
        <w:tab/>
        <w:t>Мы не поклонники разбоя:</w:t>
      </w:r>
    </w:p>
    <w:p w:rsidR="006A54EC" w:rsidRPr="005C200E" w:rsidRDefault="006A54EC" w:rsidP="0071768E">
      <w:pPr>
        <w:ind w:left="540"/>
      </w:pPr>
      <w:r w:rsidRPr="005C200E">
        <w:tab/>
      </w:r>
      <w:r w:rsidRPr="005C200E">
        <w:tab/>
        <w:t>На дурака не нужен нож,</w:t>
      </w:r>
    </w:p>
    <w:p w:rsidR="006A54EC" w:rsidRPr="005C200E" w:rsidRDefault="006A54EC" w:rsidP="0071768E">
      <w:pPr>
        <w:ind w:left="540"/>
      </w:pPr>
      <w:r w:rsidRPr="005C200E">
        <w:t>Ему с три короба наврешь,</w:t>
      </w:r>
    </w:p>
    <w:p w:rsidR="006A54EC" w:rsidRPr="005C200E" w:rsidRDefault="006A54EC" w:rsidP="0071768E">
      <w:pPr>
        <w:ind w:left="540"/>
      </w:pPr>
      <w:r w:rsidRPr="005C200E">
        <w:t>И делай с ним, что хошь.</w:t>
      </w:r>
    </w:p>
    <w:p w:rsidR="006A54EC" w:rsidRPr="005C200E" w:rsidRDefault="006A54EC" w:rsidP="0071768E">
      <w:pPr>
        <w:ind w:left="540"/>
      </w:pPr>
      <w:r w:rsidRPr="005C200E">
        <w:t>Какое небо голубое!</w:t>
      </w:r>
    </w:p>
    <w:p w:rsidR="006A54EC" w:rsidRPr="005C200E" w:rsidRDefault="006A54EC" w:rsidP="0071768E">
      <w:pPr>
        <w:ind w:left="540"/>
      </w:pPr>
      <w:r w:rsidRPr="005C200E">
        <w:tab/>
      </w:r>
      <w:r w:rsidRPr="005C200E">
        <w:tab/>
        <w:t>Живут на свете  эти трое.</w:t>
      </w:r>
    </w:p>
    <w:p w:rsidR="006A54EC" w:rsidRPr="005C200E" w:rsidRDefault="006A54EC" w:rsidP="0071768E">
      <w:pPr>
        <w:ind w:left="540"/>
      </w:pPr>
      <w:r w:rsidRPr="005C200E">
        <w:t>Им, слава Богу, нет конца.</w:t>
      </w:r>
    </w:p>
    <w:p w:rsidR="006A54EC" w:rsidRPr="005C200E" w:rsidRDefault="006A54EC" w:rsidP="0071768E">
      <w:pPr>
        <w:ind w:left="540"/>
      </w:pPr>
      <w:r w:rsidRPr="005C200E">
        <w:t>Как говорится, зверь бежит –</w:t>
      </w:r>
    </w:p>
    <w:p w:rsidR="006A54EC" w:rsidRPr="005C200E" w:rsidRDefault="006A54EC" w:rsidP="0071768E">
      <w:pPr>
        <w:ind w:left="540"/>
      </w:pPr>
      <w:r w:rsidRPr="005C200E">
        <w:t>И прямо на ловца.</w:t>
      </w:r>
    </w:p>
    <w:p w:rsidR="006A54EC" w:rsidRPr="005C200E" w:rsidRDefault="006A54EC" w:rsidP="00B85B2B">
      <w:pPr>
        <w:ind w:left="1440"/>
      </w:pPr>
    </w:p>
    <w:p w:rsidR="006A54EC" w:rsidRPr="005C200E" w:rsidRDefault="006A54EC" w:rsidP="00B85B2B">
      <w:pPr>
        <w:ind w:left="360"/>
        <w:jc w:val="both"/>
      </w:pPr>
      <w:r w:rsidRPr="005C200E">
        <w:rPr>
          <w:b/>
        </w:rPr>
        <w:t xml:space="preserve">Ведущий: </w:t>
      </w:r>
      <w:r w:rsidRPr="005C200E">
        <w:t xml:space="preserve">На стихи Окуджавы писали музыку и профессиональные композиторы. Например, очень популярной в сое время была песня В. Левашова на стихи Окуджавы «Бери шинель, пошли домой». Но самым плодотворным оказалось содружество Окуджавы с Исааком Шварцем («Капли датского короля», «Песенка кавалергарда», «Ваше благородие», «Дорожная песня», песни к телефильму «Соломенная шляпка» и др.). </w:t>
      </w:r>
    </w:p>
    <w:p w:rsidR="006A54EC" w:rsidRPr="005C200E" w:rsidRDefault="006A54EC" w:rsidP="00B85B2B">
      <w:pPr>
        <w:ind w:firstLine="360"/>
      </w:pPr>
    </w:p>
    <w:p w:rsidR="006A54EC" w:rsidRPr="005C200E" w:rsidRDefault="006A54EC" w:rsidP="0071768E">
      <w:pPr>
        <w:ind w:left="360"/>
        <w:rPr>
          <w:b/>
        </w:rPr>
      </w:pPr>
      <w:r w:rsidRPr="005C200E">
        <w:rPr>
          <w:b/>
        </w:rPr>
        <w:t>Песня «Ваше благородие»</w:t>
      </w:r>
    </w:p>
    <w:p w:rsidR="006A54EC" w:rsidRPr="005C200E" w:rsidRDefault="006A54EC" w:rsidP="0071768E">
      <w:pPr>
        <w:ind w:left="360"/>
      </w:pPr>
      <w:r w:rsidRPr="005C200E">
        <w:t>Ваше благородие, госпожа Разлука,</w:t>
      </w:r>
    </w:p>
    <w:p w:rsidR="006A54EC" w:rsidRPr="005C200E" w:rsidRDefault="006A54EC" w:rsidP="0071768E">
      <w:pPr>
        <w:ind w:left="360"/>
      </w:pPr>
      <w:r w:rsidRPr="005C200E">
        <w:t>мне с тобою холодно, вот какая штука.</w:t>
      </w:r>
    </w:p>
    <w:p w:rsidR="006A54EC" w:rsidRPr="005C200E" w:rsidRDefault="006A54EC" w:rsidP="0071768E">
      <w:pPr>
        <w:ind w:left="360"/>
      </w:pPr>
      <w:r w:rsidRPr="005C200E">
        <w:t xml:space="preserve">Письмецо в конверте </w:t>
      </w:r>
    </w:p>
    <w:p w:rsidR="006A54EC" w:rsidRPr="005C200E" w:rsidRDefault="006A54EC" w:rsidP="0071768E">
      <w:pPr>
        <w:ind w:left="360"/>
      </w:pPr>
      <w:r w:rsidRPr="005C200E">
        <w:t xml:space="preserve"> погоди -  не рви…</w:t>
      </w:r>
    </w:p>
    <w:p w:rsidR="006A54EC" w:rsidRPr="005C200E" w:rsidRDefault="006A54EC" w:rsidP="0071768E">
      <w:pPr>
        <w:ind w:left="360"/>
      </w:pPr>
      <w:r w:rsidRPr="005C200E">
        <w:t>Не везет мне в смерти,</w:t>
      </w:r>
    </w:p>
    <w:p w:rsidR="006A54EC" w:rsidRPr="005C200E" w:rsidRDefault="006A54EC" w:rsidP="0071768E">
      <w:pPr>
        <w:ind w:left="360"/>
      </w:pPr>
      <w:r w:rsidRPr="005C200E">
        <w:t xml:space="preserve"> повезет в любви.</w:t>
      </w:r>
    </w:p>
    <w:p w:rsidR="006A54EC" w:rsidRPr="005C200E" w:rsidRDefault="006A54EC" w:rsidP="0071768E">
      <w:pPr>
        <w:ind w:left="360"/>
      </w:pPr>
    </w:p>
    <w:p w:rsidR="006A54EC" w:rsidRPr="005C200E" w:rsidRDefault="006A54EC" w:rsidP="0071768E">
      <w:pPr>
        <w:ind w:left="360"/>
      </w:pPr>
      <w:r w:rsidRPr="005C200E">
        <w:t>Ваше благородие, госпожа Чужбина,</w:t>
      </w:r>
    </w:p>
    <w:p w:rsidR="006A54EC" w:rsidRPr="005C200E" w:rsidRDefault="006A54EC" w:rsidP="0071768E">
      <w:pPr>
        <w:ind w:left="360"/>
      </w:pPr>
      <w:r w:rsidRPr="005C200E">
        <w:t>Жарко обнимала ты, да мало любила.</w:t>
      </w:r>
    </w:p>
    <w:p w:rsidR="006A54EC" w:rsidRPr="005C200E" w:rsidRDefault="006A54EC" w:rsidP="0071768E">
      <w:pPr>
        <w:ind w:left="360"/>
      </w:pPr>
      <w:r w:rsidRPr="005C200E">
        <w:t>В шёлковые сети</w:t>
      </w:r>
    </w:p>
    <w:p w:rsidR="006A54EC" w:rsidRPr="005C200E" w:rsidRDefault="006A54EC" w:rsidP="0071768E">
      <w:pPr>
        <w:ind w:left="360"/>
      </w:pPr>
      <w:r w:rsidRPr="005C200E">
        <w:t xml:space="preserve"> постой – не лови…</w:t>
      </w:r>
    </w:p>
    <w:p w:rsidR="006A54EC" w:rsidRPr="005C200E" w:rsidRDefault="006A54EC" w:rsidP="0071768E">
      <w:pPr>
        <w:ind w:left="360"/>
      </w:pPr>
      <w:r w:rsidRPr="005C200E">
        <w:t>Не везет мне в смерти,</w:t>
      </w:r>
    </w:p>
    <w:p w:rsidR="006A54EC" w:rsidRPr="005C200E" w:rsidRDefault="006A54EC" w:rsidP="0071768E">
      <w:pPr>
        <w:ind w:left="360"/>
      </w:pPr>
      <w:r w:rsidRPr="005C200E">
        <w:t xml:space="preserve"> повезет в любви…</w:t>
      </w:r>
    </w:p>
    <w:p w:rsidR="006A54EC" w:rsidRPr="005C200E" w:rsidRDefault="006A54EC" w:rsidP="0071768E">
      <w:pPr>
        <w:ind w:left="360"/>
      </w:pPr>
    </w:p>
    <w:p w:rsidR="006A54EC" w:rsidRPr="005C200E" w:rsidRDefault="006A54EC" w:rsidP="0071768E">
      <w:pPr>
        <w:ind w:left="360"/>
      </w:pPr>
      <w:r w:rsidRPr="005C200E">
        <w:t>Ваше благородие, госпожа Удача,</w:t>
      </w:r>
    </w:p>
    <w:p w:rsidR="006A54EC" w:rsidRPr="005C200E" w:rsidRDefault="006A54EC" w:rsidP="0071768E">
      <w:pPr>
        <w:ind w:left="360"/>
      </w:pPr>
      <w:r w:rsidRPr="005C200E">
        <w:t>Для кого ты добрая, а кому иначе…</w:t>
      </w:r>
    </w:p>
    <w:p w:rsidR="006A54EC" w:rsidRPr="005C200E" w:rsidRDefault="006A54EC" w:rsidP="0071768E">
      <w:pPr>
        <w:ind w:left="360"/>
      </w:pPr>
      <w:r w:rsidRPr="005C200E">
        <w:t xml:space="preserve">Девять граммов в сердце </w:t>
      </w:r>
    </w:p>
    <w:p w:rsidR="006A54EC" w:rsidRPr="005C200E" w:rsidRDefault="006A54EC" w:rsidP="0071768E">
      <w:pPr>
        <w:ind w:left="360"/>
      </w:pPr>
      <w:r w:rsidRPr="005C200E">
        <w:t>постой – не зови.</w:t>
      </w:r>
    </w:p>
    <w:p w:rsidR="006A54EC" w:rsidRPr="005C200E" w:rsidRDefault="006A54EC" w:rsidP="0071768E">
      <w:pPr>
        <w:ind w:left="360"/>
      </w:pPr>
      <w:r w:rsidRPr="005C200E">
        <w:t xml:space="preserve">Не везет мне в смерти, </w:t>
      </w:r>
    </w:p>
    <w:p w:rsidR="006A54EC" w:rsidRPr="005C200E" w:rsidRDefault="006A54EC" w:rsidP="0071768E">
      <w:pPr>
        <w:ind w:left="360"/>
      </w:pPr>
      <w:r w:rsidRPr="005C200E">
        <w:t>повезет в любви.</w:t>
      </w:r>
    </w:p>
    <w:p w:rsidR="006A54EC" w:rsidRPr="005C200E" w:rsidRDefault="006A54EC" w:rsidP="0071768E">
      <w:pPr>
        <w:ind w:left="360"/>
      </w:pPr>
    </w:p>
    <w:p w:rsidR="006A54EC" w:rsidRPr="005C200E" w:rsidRDefault="006A54EC" w:rsidP="0071768E">
      <w:pPr>
        <w:ind w:left="360"/>
      </w:pPr>
      <w:r w:rsidRPr="005C200E">
        <w:t>Ваше благородие, госпожа Победа,</w:t>
      </w:r>
    </w:p>
    <w:p w:rsidR="006A54EC" w:rsidRPr="005C200E" w:rsidRDefault="006A54EC" w:rsidP="0071768E">
      <w:pPr>
        <w:ind w:left="360"/>
      </w:pPr>
      <w:r w:rsidRPr="005C200E">
        <w:t>Значит, моя песенка до конца не спета.</w:t>
      </w:r>
    </w:p>
    <w:p w:rsidR="006A54EC" w:rsidRPr="005C200E" w:rsidRDefault="006A54EC" w:rsidP="0071768E">
      <w:pPr>
        <w:ind w:left="360"/>
      </w:pPr>
      <w:r w:rsidRPr="005C200E">
        <w:t xml:space="preserve">Перестаньте, черти,  </w:t>
      </w:r>
    </w:p>
    <w:p w:rsidR="006A54EC" w:rsidRPr="005C200E" w:rsidRDefault="006A54EC" w:rsidP="0071768E">
      <w:pPr>
        <w:ind w:left="360"/>
      </w:pPr>
      <w:r w:rsidRPr="005C200E">
        <w:t>клясться на крови…</w:t>
      </w:r>
    </w:p>
    <w:p w:rsidR="006A54EC" w:rsidRPr="005C200E" w:rsidRDefault="006A54EC" w:rsidP="0071768E">
      <w:pPr>
        <w:ind w:left="360"/>
      </w:pPr>
      <w:r w:rsidRPr="005C200E">
        <w:t xml:space="preserve">Не везет мне в смерти, </w:t>
      </w:r>
    </w:p>
    <w:p w:rsidR="006A54EC" w:rsidRPr="005C200E" w:rsidRDefault="006A54EC" w:rsidP="0071768E">
      <w:pPr>
        <w:ind w:left="360"/>
      </w:pPr>
      <w:r w:rsidRPr="005C200E">
        <w:t>повезет в любви.</w:t>
      </w:r>
    </w:p>
    <w:p w:rsidR="006A54EC" w:rsidRPr="005C200E" w:rsidRDefault="006A54EC" w:rsidP="00B85B2B">
      <w:pPr>
        <w:ind w:left="360"/>
      </w:pPr>
    </w:p>
    <w:p w:rsidR="006A54EC" w:rsidRPr="005C200E" w:rsidRDefault="006A54EC" w:rsidP="0071768E">
      <w:pPr>
        <w:pStyle w:val="NoSpacing"/>
        <w:ind w:left="360"/>
        <w:rPr>
          <w:rFonts w:ascii="Times New Roman" w:hAnsi="Times New Roman"/>
          <w:sz w:val="24"/>
          <w:szCs w:val="24"/>
        </w:rPr>
      </w:pPr>
      <w:r w:rsidRPr="005C200E">
        <w:rPr>
          <w:rFonts w:ascii="Times New Roman" w:hAnsi="Times New Roman"/>
          <w:b/>
          <w:sz w:val="24"/>
          <w:szCs w:val="24"/>
        </w:rPr>
        <w:t xml:space="preserve">Ведущий: </w:t>
      </w:r>
      <w:r w:rsidRPr="005C200E">
        <w:rPr>
          <w:rFonts w:ascii="Times New Roman" w:hAnsi="Times New Roman"/>
          <w:sz w:val="24"/>
          <w:szCs w:val="24"/>
        </w:rPr>
        <w:t>Из рассказа – воспоминания Исаака Шварца «Заряд любви»:</w:t>
      </w:r>
    </w:p>
    <w:p w:rsidR="006A54EC" w:rsidRPr="005C200E" w:rsidRDefault="006A54EC" w:rsidP="0071768E">
      <w:pPr>
        <w:pStyle w:val="NoSpacing"/>
        <w:ind w:left="360"/>
        <w:rPr>
          <w:rFonts w:ascii="Times New Roman" w:hAnsi="Times New Roman"/>
          <w:sz w:val="24"/>
          <w:szCs w:val="24"/>
        </w:rPr>
      </w:pPr>
      <w:r w:rsidRPr="005C200E">
        <w:rPr>
          <w:rFonts w:ascii="Times New Roman" w:hAnsi="Times New Roman"/>
          <w:sz w:val="24"/>
          <w:szCs w:val="24"/>
        </w:rPr>
        <w:t>«Кажется, в 1965-66 году Владимир Яковлевич Мотыль обратился ко мне с предложением написать музыку к кинокартине «Женя, Женечка и «катюша»». Причем не просто так написать музыку, а главную песню на стихи Булата Окуджавы. Случайно до меня дошел слух, что кто-то из московских композиторов уже пробовал, но вроде бы ни Мотылю, ни Окуджаве не понравилось</w:t>
      </w:r>
    </w:p>
    <w:p w:rsidR="006A54EC" w:rsidRPr="005C200E" w:rsidRDefault="006A54EC" w:rsidP="0071768E">
      <w:pPr>
        <w:ind w:left="360"/>
        <w:jc w:val="both"/>
      </w:pPr>
      <w:r w:rsidRPr="005C200E">
        <w:t>…Я, вслушиваясь в его песни, давно понял: мелодическое дарование Окуджавы уникально! Поразительна была органика слияния слова с мелодией. Ни одной фальшивой ноты, ни царапины, ни натяжки. Все естественно, просто - так, как будто по-другому нельзя. Да и мелодии сами по себе, при всей кажущейся простоте, какие-то свои, необычные. Было очень интересно, сумею ли я достигнуть такого слияния.</w:t>
      </w:r>
    </w:p>
    <w:p w:rsidR="006A54EC" w:rsidRPr="005C200E" w:rsidRDefault="006A54EC" w:rsidP="0071768E">
      <w:pPr>
        <w:pStyle w:val="BodyTextIndent3"/>
        <w:ind w:left="360"/>
        <w:rPr>
          <w:sz w:val="24"/>
          <w:szCs w:val="24"/>
        </w:rPr>
      </w:pPr>
      <w:r w:rsidRPr="005C200E">
        <w:rPr>
          <w:sz w:val="24"/>
          <w:szCs w:val="24"/>
        </w:rPr>
        <w:tab/>
        <w:t>Я взялся за дело серьезно. И самым большим комплиментом для меня было то, что все были уверены, что мелодию «Капель датского короля» сочинил не я, а Булат! Впрочем, вся наша дальнейшая песенная «одиссея» – а на стихи Окуджавы я написал свыше 30-ти песен – шла в тои же духе. Шварца не знал никто. Окуджаву знали все.  Мое композиторское самолюбие подвергалось испытанию, но я это с большой легкостью перенес.</w:t>
      </w:r>
    </w:p>
    <w:p w:rsidR="006A54EC" w:rsidRPr="005C200E" w:rsidRDefault="006A54EC" w:rsidP="0071768E">
      <w:pPr>
        <w:ind w:left="360"/>
      </w:pPr>
      <w:r w:rsidRPr="005C200E">
        <w:tab/>
        <w:t>Это были самые счастливые дни моей кинематографической жизни. Песни, которые освятил своим гением Окуджава: «Ваше благородие», Наряд подвенечный», цикл песен из «Соломенной шляпки», - давались мне легко. Это судьба, что они обрели славу и долголетие. Впрочем, как и всё, к чему прикасалась рука этого гения».</w:t>
      </w:r>
    </w:p>
    <w:p w:rsidR="006A54EC" w:rsidRPr="005C200E" w:rsidRDefault="006A54EC" w:rsidP="00B85B2B">
      <w:pPr>
        <w:ind w:left="360"/>
      </w:pPr>
    </w:p>
    <w:p w:rsidR="006A54EC" w:rsidRPr="005C200E" w:rsidRDefault="006A54EC" w:rsidP="0071768E">
      <w:pPr>
        <w:ind w:left="360"/>
        <w:rPr>
          <w:b/>
        </w:rPr>
      </w:pPr>
      <w:r w:rsidRPr="005C200E">
        <w:rPr>
          <w:b/>
        </w:rPr>
        <w:t xml:space="preserve">Песня «Две дороги» </w:t>
      </w:r>
    </w:p>
    <w:p w:rsidR="006A54EC" w:rsidRPr="005C200E" w:rsidRDefault="006A54EC" w:rsidP="0071768E">
      <w:pPr>
        <w:ind w:left="360"/>
      </w:pPr>
    </w:p>
    <w:p w:rsidR="006A54EC" w:rsidRPr="005C200E" w:rsidRDefault="006A54EC" w:rsidP="0071768E">
      <w:pPr>
        <w:ind w:left="360"/>
      </w:pPr>
      <w:r w:rsidRPr="005C200E">
        <w:tab/>
        <w:t>Не сольются никогда зимы долгие и лета:</w:t>
      </w:r>
    </w:p>
    <w:p w:rsidR="006A54EC" w:rsidRPr="005C200E" w:rsidRDefault="006A54EC" w:rsidP="0071768E">
      <w:pPr>
        <w:ind w:left="360"/>
      </w:pPr>
      <w:r w:rsidRPr="005C200E">
        <w:t>у них разные привычки и совсем несхожий вид.</w:t>
      </w:r>
    </w:p>
    <w:p w:rsidR="006A54EC" w:rsidRPr="005C200E" w:rsidRDefault="006A54EC" w:rsidP="0071768E">
      <w:pPr>
        <w:ind w:left="360"/>
      </w:pPr>
      <w:r w:rsidRPr="005C200E">
        <w:t>Не случайны на земле две дороги – та и эта,</w:t>
      </w:r>
    </w:p>
    <w:p w:rsidR="006A54EC" w:rsidRPr="005C200E" w:rsidRDefault="006A54EC" w:rsidP="0071768E">
      <w:pPr>
        <w:ind w:left="360"/>
      </w:pPr>
      <w:r w:rsidRPr="005C200E">
        <w:t xml:space="preserve"> та натруживает ноги, эта душу бередит.  </w:t>
      </w:r>
    </w:p>
    <w:p w:rsidR="006A54EC" w:rsidRPr="005C200E" w:rsidRDefault="006A54EC" w:rsidP="0071768E">
      <w:pPr>
        <w:ind w:left="360"/>
      </w:pPr>
    </w:p>
    <w:p w:rsidR="006A54EC" w:rsidRPr="005C200E" w:rsidRDefault="006A54EC" w:rsidP="0071768E">
      <w:pPr>
        <w:ind w:left="360"/>
      </w:pPr>
      <w:r w:rsidRPr="005C200E">
        <w:t>Эта женщина в окне в платье розового цвета</w:t>
      </w:r>
    </w:p>
    <w:p w:rsidR="006A54EC" w:rsidRPr="005C200E" w:rsidRDefault="006A54EC" w:rsidP="0071768E">
      <w:pPr>
        <w:ind w:left="360"/>
      </w:pPr>
      <w:r w:rsidRPr="005C200E">
        <w:t>утверждает, что в разлуке невозможно жить без слёз,</w:t>
      </w:r>
    </w:p>
    <w:p w:rsidR="006A54EC" w:rsidRPr="005C200E" w:rsidRDefault="006A54EC" w:rsidP="0071768E">
      <w:pPr>
        <w:ind w:left="360"/>
      </w:pPr>
      <w:r w:rsidRPr="005C200E">
        <w:t>потому что перед ней две дороги – та и эта,</w:t>
      </w:r>
    </w:p>
    <w:p w:rsidR="006A54EC" w:rsidRPr="005C200E" w:rsidRDefault="006A54EC" w:rsidP="0071768E">
      <w:pPr>
        <w:ind w:left="360"/>
      </w:pPr>
      <w:r w:rsidRPr="005C200E">
        <w:t xml:space="preserve"> та прекрасна, но напрасна, эта видимо, всерьёз.</w:t>
      </w:r>
    </w:p>
    <w:p w:rsidR="006A54EC" w:rsidRPr="005C200E" w:rsidRDefault="006A54EC" w:rsidP="0071768E">
      <w:pPr>
        <w:ind w:left="360"/>
      </w:pPr>
    </w:p>
    <w:p w:rsidR="006A54EC" w:rsidRPr="005C200E" w:rsidRDefault="006A54EC" w:rsidP="0071768E">
      <w:pPr>
        <w:ind w:left="360"/>
      </w:pPr>
      <w:r w:rsidRPr="005C200E">
        <w:t>Хоть разбейся, хоть умри – не найдёшь верней ответа,</w:t>
      </w:r>
    </w:p>
    <w:p w:rsidR="006A54EC" w:rsidRPr="005C200E" w:rsidRDefault="006A54EC" w:rsidP="0071768E">
      <w:pPr>
        <w:ind w:left="360"/>
      </w:pPr>
      <w:r w:rsidRPr="005C200E">
        <w:t>и куда бы наши страсти нас с тобой не завели,</w:t>
      </w:r>
    </w:p>
    <w:p w:rsidR="006A54EC" w:rsidRPr="005C200E" w:rsidRDefault="006A54EC" w:rsidP="0071768E">
      <w:pPr>
        <w:ind w:left="360"/>
      </w:pPr>
      <w:r w:rsidRPr="005C200E">
        <w:t>неизменно впереди две дороги – та и эта,</w:t>
      </w:r>
    </w:p>
    <w:p w:rsidR="006A54EC" w:rsidRPr="005C200E" w:rsidRDefault="006A54EC" w:rsidP="0071768E">
      <w:pPr>
        <w:ind w:left="360"/>
        <w:jc w:val="both"/>
      </w:pPr>
      <w:r w:rsidRPr="005C200E">
        <w:t>без которых невозможно, как без неба и земли.</w:t>
      </w:r>
    </w:p>
    <w:p w:rsidR="006A54EC" w:rsidRPr="005C200E" w:rsidRDefault="006A54EC" w:rsidP="00B85B2B">
      <w:pPr>
        <w:ind w:left="360"/>
        <w:jc w:val="both"/>
      </w:pPr>
    </w:p>
    <w:p w:rsidR="006A54EC" w:rsidRPr="005C200E" w:rsidRDefault="006A54EC" w:rsidP="00B85B2B">
      <w:pPr>
        <w:ind w:left="360"/>
        <w:jc w:val="both"/>
      </w:pPr>
    </w:p>
    <w:p w:rsidR="006A54EC" w:rsidRPr="005C200E" w:rsidRDefault="006A54EC" w:rsidP="0071768E">
      <w:pPr>
        <w:ind w:firstLine="360"/>
      </w:pPr>
      <w:r w:rsidRPr="005C200E">
        <w:rPr>
          <w:b/>
        </w:rPr>
        <w:t>«Песенка кавалергарда»</w:t>
      </w:r>
    </w:p>
    <w:p w:rsidR="006A54EC" w:rsidRPr="005C200E" w:rsidRDefault="006A54EC" w:rsidP="0071768E">
      <w:pPr>
        <w:ind w:firstLine="360"/>
      </w:pPr>
      <w:r w:rsidRPr="005C200E">
        <w:t>Кавалергарды, век не долог,</w:t>
      </w:r>
    </w:p>
    <w:p w:rsidR="006A54EC" w:rsidRPr="005C200E" w:rsidRDefault="006A54EC" w:rsidP="0071768E">
      <w:pPr>
        <w:ind w:firstLine="360"/>
      </w:pPr>
      <w:r w:rsidRPr="005C200E">
        <w:t>И потому так сладок он.</w:t>
      </w:r>
    </w:p>
    <w:p w:rsidR="006A54EC" w:rsidRPr="005C200E" w:rsidRDefault="006A54EC" w:rsidP="0071768E">
      <w:pPr>
        <w:ind w:firstLine="360"/>
      </w:pPr>
      <w:r w:rsidRPr="005C200E">
        <w:t>Труба трубит, откинут полог,</w:t>
      </w:r>
    </w:p>
    <w:p w:rsidR="006A54EC" w:rsidRPr="005C200E" w:rsidRDefault="006A54EC" w:rsidP="0071768E">
      <w:pPr>
        <w:ind w:firstLine="360"/>
      </w:pPr>
      <w:r w:rsidRPr="005C200E">
        <w:t>И где-то слышен сабель звон.</w:t>
      </w:r>
    </w:p>
    <w:p w:rsidR="006A54EC" w:rsidRPr="005C200E" w:rsidRDefault="006A54EC" w:rsidP="0071768E">
      <w:pPr>
        <w:ind w:firstLine="360"/>
      </w:pPr>
      <w:r w:rsidRPr="005C200E">
        <w:t>Еще рокочет голос струнный,</w:t>
      </w:r>
    </w:p>
    <w:p w:rsidR="006A54EC" w:rsidRPr="005C200E" w:rsidRDefault="006A54EC" w:rsidP="0071768E">
      <w:pPr>
        <w:ind w:firstLine="360"/>
      </w:pPr>
      <w:r w:rsidRPr="005C200E">
        <w:t>Но командир уже в седле…</w:t>
      </w:r>
    </w:p>
    <w:p w:rsidR="006A54EC" w:rsidRPr="005C200E" w:rsidRDefault="006A54EC" w:rsidP="0071768E">
      <w:pPr>
        <w:ind w:firstLine="360"/>
      </w:pPr>
      <w:r w:rsidRPr="005C200E">
        <w:t>Не обещайте деве юной</w:t>
      </w:r>
    </w:p>
    <w:p w:rsidR="006A54EC" w:rsidRPr="005C200E" w:rsidRDefault="006A54EC" w:rsidP="0071768E">
      <w:pPr>
        <w:ind w:firstLine="360"/>
      </w:pPr>
      <w:r w:rsidRPr="005C200E">
        <w:t>Любови вечной на земле.</w:t>
      </w:r>
    </w:p>
    <w:p w:rsidR="006A54EC" w:rsidRPr="005C200E" w:rsidRDefault="006A54EC" w:rsidP="0071768E">
      <w:pPr>
        <w:ind w:firstLine="360"/>
      </w:pPr>
    </w:p>
    <w:p w:rsidR="006A54EC" w:rsidRPr="005C200E" w:rsidRDefault="006A54EC" w:rsidP="0071768E">
      <w:pPr>
        <w:ind w:firstLine="360"/>
      </w:pPr>
      <w:r w:rsidRPr="005C200E">
        <w:t xml:space="preserve">Напрасно мирные забавы </w:t>
      </w:r>
    </w:p>
    <w:p w:rsidR="006A54EC" w:rsidRPr="005C200E" w:rsidRDefault="006A54EC" w:rsidP="0071768E">
      <w:pPr>
        <w:ind w:firstLine="360"/>
      </w:pPr>
      <w:r w:rsidRPr="005C200E">
        <w:t>Продлить пытаетесь, смеясь.</w:t>
      </w:r>
    </w:p>
    <w:p w:rsidR="006A54EC" w:rsidRPr="005C200E" w:rsidRDefault="006A54EC" w:rsidP="0071768E">
      <w:pPr>
        <w:ind w:firstLine="360"/>
      </w:pPr>
      <w:r w:rsidRPr="005C200E">
        <w:t>Не раздобыть надежной славы,</w:t>
      </w:r>
    </w:p>
    <w:p w:rsidR="006A54EC" w:rsidRPr="005C200E" w:rsidRDefault="006A54EC" w:rsidP="0071768E">
      <w:pPr>
        <w:ind w:firstLine="360"/>
      </w:pPr>
      <w:r w:rsidRPr="005C200E">
        <w:t>Покуда кровь не пролилась.</w:t>
      </w:r>
    </w:p>
    <w:p w:rsidR="006A54EC" w:rsidRPr="005C200E" w:rsidRDefault="006A54EC" w:rsidP="0071768E">
      <w:pPr>
        <w:ind w:firstLine="360"/>
      </w:pPr>
      <w:r w:rsidRPr="005C200E">
        <w:t>И как ни сладок мир подлунный-</w:t>
      </w:r>
    </w:p>
    <w:p w:rsidR="006A54EC" w:rsidRPr="005C200E" w:rsidRDefault="006A54EC" w:rsidP="0071768E">
      <w:pPr>
        <w:ind w:firstLine="360"/>
      </w:pPr>
      <w:r w:rsidRPr="005C200E">
        <w:t>Лежит тревога на челе…</w:t>
      </w:r>
    </w:p>
    <w:p w:rsidR="006A54EC" w:rsidRPr="005C200E" w:rsidRDefault="006A54EC" w:rsidP="0071768E">
      <w:pPr>
        <w:ind w:firstLine="360"/>
      </w:pPr>
      <w:r w:rsidRPr="005C200E">
        <w:t>Не обещайте деве юной</w:t>
      </w:r>
    </w:p>
    <w:p w:rsidR="006A54EC" w:rsidRPr="005C200E" w:rsidRDefault="006A54EC" w:rsidP="0071768E">
      <w:pPr>
        <w:ind w:firstLine="360"/>
      </w:pPr>
      <w:r w:rsidRPr="005C200E">
        <w:t>Любови  вечной на земле.</w:t>
      </w:r>
    </w:p>
    <w:p w:rsidR="006A54EC" w:rsidRPr="005C200E" w:rsidRDefault="006A54EC" w:rsidP="0071768E">
      <w:pPr>
        <w:ind w:firstLine="360"/>
      </w:pPr>
    </w:p>
    <w:p w:rsidR="006A54EC" w:rsidRPr="005C200E" w:rsidRDefault="006A54EC" w:rsidP="0071768E">
      <w:pPr>
        <w:ind w:firstLine="360"/>
      </w:pPr>
      <w:r w:rsidRPr="005C200E">
        <w:t>Течет шампанское рекою,</w:t>
      </w:r>
    </w:p>
    <w:p w:rsidR="006A54EC" w:rsidRPr="005C200E" w:rsidRDefault="006A54EC" w:rsidP="0071768E">
      <w:pPr>
        <w:ind w:firstLine="360"/>
      </w:pPr>
      <w:r w:rsidRPr="005C200E">
        <w:t>И взгляд туманится слегка.</w:t>
      </w:r>
    </w:p>
    <w:p w:rsidR="006A54EC" w:rsidRPr="005C200E" w:rsidRDefault="006A54EC" w:rsidP="0071768E">
      <w:pPr>
        <w:ind w:firstLine="360"/>
      </w:pPr>
      <w:r w:rsidRPr="005C200E">
        <w:t>И все как будто под рукою,</w:t>
      </w:r>
    </w:p>
    <w:p w:rsidR="006A54EC" w:rsidRPr="005C200E" w:rsidRDefault="006A54EC" w:rsidP="0071768E">
      <w:pPr>
        <w:ind w:firstLine="360"/>
      </w:pPr>
      <w:r w:rsidRPr="005C200E">
        <w:t>И все как будто на века…</w:t>
      </w:r>
    </w:p>
    <w:p w:rsidR="006A54EC" w:rsidRPr="005C200E" w:rsidRDefault="006A54EC" w:rsidP="0071768E">
      <w:pPr>
        <w:ind w:firstLine="360"/>
      </w:pPr>
      <w:r w:rsidRPr="005C200E">
        <w:t>Крест деревянный иль чугунный</w:t>
      </w:r>
    </w:p>
    <w:p w:rsidR="006A54EC" w:rsidRPr="005C200E" w:rsidRDefault="006A54EC" w:rsidP="0071768E">
      <w:pPr>
        <w:ind w:firstLine="360"/>
      </w:pPr>
      <w:r w:rsidRPr="005C200E">
        <w:t>Назначен нам в грядущей мгле…</w:t>
      </w:r>
    </w:p>
    <w:p w:rsidR="006A54EC" w:rsidRPr="005C200E" w:rsidRDefault="006A54EC" w:rsidP="0071768E">
      <w:pPr>
        <w:ind w:firstLine="360"/>
      </w:pPr>
      <w:r w:rsidRPr="005C200E">
        <w:t>Не обещайте деве юной</w:t>
      </w:r>
    </w:p>
    <w:p w:rsidR="006A54EC" w:rsidRPr="005C200E" w:rsidRDefault="006A54EC" w:rsidP="0071768E">
      <w:pPr>
        <w:ind w:firstLine="360"/>
      </w:pPr>
      <w:r w:rsidRPr="005C200E">
        <w:t>Любови вечной на земле.</w:t>
      </w:r>
    </w:p>
    <w:p w:rsidR="006A54EC" w:rsidRPr="005C200E" w:rsidRDefault="006A54EC" w:rsidP="00B85B2B"/>
    <w:p w:rsidR="006A54EC" w:rsidRPr="005C200E" w:rsidRDefault="006A54EC" w:rsidP="00B85B2B">
      <w:pPr>
        <w:ind w:left="360"/>
        <w:jc w:val="both"/>
      </w:pPr>
      <w:r w:rsidRPr="005C200E">
        <w:rPr>
          <w:b/>
        </w:rPr>
        <w:t>Б.О.</w:t>
      </w:r>
      <w:r w:rsidRPr="005C200E">
        <w:t xml:space="preserve"> «Лично меня многое привлекает в людях 1-й половины Х!Х века. И это без всякой попытки идеализировать. Я не могу отрицать большой нравственной устойчивости тех времен, высокой духовности, болезненных и активных поисков смысла жизни, утверждения общественного самосознания… Я люблю Х1Х век -  он не так далек, чтобы прослыть недостоверным, но и не так близок, чтобы утратить загадочность.</w:t>
      </w:r>
    </w:p>
    <w:p w:rsidR="006A54EC" w:rsidRPr="005C200E" w:rsidRDefault="006A54EC" w:rsidP="00B85B2B">
      <w:pPr>
        <w:ind w:left="360"/>
        <w:jc w:val="both"/>
      </w:pPr>
    </w:p>
    <w:p w:rsidR="006A54EC" w:rsidRPr="005C200E" w:rsidRDefault="006A54EC" w:rsidP="0071768E">
      <w:pPr>
        <w:ind w:firstLine="360"/>
        <w:rPr>
          <w:b/>
        </w:rPr>
      </w:pPr>
      <w:r w:rsidRPr="005C200E">
        <w:rPr>
          <w:b/>
        </w:rPr>
        <w:t>«Песенка о молодом гусаре»</w:t>
      </w:r>
    </w:p>
    <w:p w:rsidR="006A54EC" w:rsidRPr="005C200E" w:rsidRDefault="006A54EC" w:rsidP="00B85B2B"/>
    <w:p w:rsidR="006A54EC" w:rsidRPr="005C200E" w:rsidRDefault="006A54EC" w:rsidP="00B85B2B">
      <w:pPr>
        <w:ind w:left="360"/>
      </w:pPr>
      <w:r w:rsidRPr="005C200E">
        <w:t>Грозной битвы пылают пожары,</w:t>
      </w:r>
    </w:p>
    <w:p w:rsidR="006A54EC" w:rsidRPr="005C200E" w:rsidRDefault="006A54EC" w:rsidP="00B85B2B">
      <w:pPr>
        <w:ind w:left="360"/>
      </w:pPr>
      <w:r w:rsidRPr="005C200E">
        <w:t>И пора уж коней под седло.</w:t>
      </w:r>
    </w:p>
    <w:p w:rsidR="006A54EC" w:rsidRPr="005C200E" w:rsidRDefault="006A54EC" w:rsidP="00B85B2B">
      <w:pPr>
        <w:ind w:left="360"/>
      </w:pPr>
      <w:r w:rsidRPr="005C200E">
        <w:t>Изготовились к схватке гусары.</w:t>
      </w:r>
    </w:p>
    <w:p w:rsidR="006A54EC" w:rsidRPr="005C200E" w:rsidRDefault="006A54EC" w:rsidP="00B85B2B">
      <w:pPr>
        <w:ind w:left="360"/>
      </w:pPr>
      <w:r w:rsidRPr="005C200E">
        <w:t>Их счастливое время пришло.</w:t>
      </w:r>
    </w:p>
    <w:p w:rsidR="006A54EC" w:rsidRPr="005C200E" w:rsidRDefault="006A54EC" w:rsidP="00B85B2B">
      <w:pPr>
        <w:ind w:left="360"/>
      </w:pPr>
      <w:r w:rsidRPr="005C200E">
        <w:t>Впереди – командир, на нем новый мундир,</w:t>
      </w:r>
    </w:p>
    <w:p w:rsidR="006A54EC" w:rsidRPr="005C200E" w:rsidRDefault="006A54EC" w:rsidP="00B85B2B">
      <w:pPr>
        <w:ind w:left="360"/>
      </w:pPr>
      <w:r w:rsidRPr="005C200E">
        <w:t>А за ним – эскадрон после зимних квартир.</w:t>
      </w:r>
    </w:p>
    <w:p w:rsidR="006A54EC" w:rsidRPr="005C200E" w:rsidRDefault="006A54EC" w:rsidP="00B85B2B">
      <w:pPr>
        <w:ind w:left="360"/>
      </w:pPr>
      <w:r w:rsidRPr="005C200E">
        <w:tab/>
      </w:r>
      <w:r w:rsidRPr="005C200E">
        <w:tab/>
        <w:t>А молодой гусар, в Наталию влюбленный,</w:t>
      </w:r>
    </w:p>
    <w:p w:rsidR="006A54EC" w:rsidRPr="005C200E" w:rsidRDefault="006A54EC" w:rsidP="00B85B2B">
      <w:pPr>
        <w:ind w:left="360"/>
      </w:pPr>
      <w:r w:rsidRPr="005C200E">
        <w:tab/>
      </w:r>
      <w:r w:rsidRPr="005C200E">
        <w:tab/>
        <w:t>Он все стоит пред ней, коленопреклоненный.</w:t>
      </w:r>
    </w:p>
    <w:p w:rsidR="006A54EC" w:rsidRPr="005C200E" w:rsidRDefault="006A54EC" w:rsidP="00B85B2B">
      <w:pPr>
        <w:ind w:left="360"/>
      </w:pPr>
      <w:r w:rsidRPr="005C200E">
        <w:t>Все погибли в бою, флаг приспущен,</w:t>
      </w:r>
    </w:p>
    <w:p w:rsidR="006A54EC" w:rsidRPr="005C200E" w:rsidRDefault="006A54EC" w:rsidP="00B85B2B">
      <w:pPr>
        <w:ind w:left="360"/>
      </w:pPr>
      <w:r w:rsidRPr="005C200E">
        <w:t>И земные дела не для них.</w:t>
      </w:r>
    </w:p>
    <w:p w:rsidR="006A54EC" w:rsidRPr="005C200E" w:rsidRDefault="006A54EC" w:rsidP="00B85B2B">
      <w:pPr>
        <w:ind w:left="360"/>
      </w:pPr>
      <w:r w:rsidRPr="005C200E">
        <w:t>И летят они в райские кущи</w:t>
      </w:r>
    </w:p>
    <w:p w:rsidR="006A54EC" w:rsidRPr="005C200E" w:rsidRDefault="006A54EC" w:rsidP="00B85B2B">
      <w:pPr>
        <w:ind w:left="360"/>
      </w:pPr>
      <w:r w:rsidRPr="005C200E">
        <w:t>На конях, на крылатых своих.</w:t>
      </w:r>
    </w:p>
    <w:p w:rsidR="006A54EC" w:rsidRPr="005C200E" w:rsidRDefault="006A54EC" w:rsidP="00B85B2B">
      <w:pPr>
        <w:ind w:left="360"/>
      </w:pPr>
      <w:r w:rsidRPr="005C200E">
        <w:t>Впереди – командир, на нем рваный мундир,</w:t>
      </w:r>
    </w:p>
    <w:p w:rsidR="006A54EC" w:rsidRPr="005C200E" w:rsidRDefault="006A54EC" w:rsidP="008E4127">
      <w:pPr>
        <w:pStyle w:val="NoSpacing"/>
        <w:ind w:firstLine="360"/>
        <w:rPr>
          <w:rFonts w:ascii="Times New Roman" w:hAnsi="Times New Roman"/>
          <w:sz w:val="24"/>
          <w:szCs w:val="24"/>
        </w:rPr>
      </w:pPr>
      <w:r w:rsidRPr="005C200E">
        <w:rPr>
          <w:rFonts w:ascii="Times New Roman" w:hAnsi="Times New Roman"/>
          <w:sz w:val="24"/>
          <w:szCs w:val="24"/>
        </w:rPr>
        <w:t>Следом юный гусар покидает сей мир</w:t>
      </w:r>
    </w:p>
    <w:p w:rsidR="006A54EC" w:rsidRPr="005C200E" w:rsidRDefault="006A54EC" w:rsidP="008E4127">
      <w:pPr>
        <w:pStyle w:val="NoSpacing"/>
        <w:rPr>
          <w:rFonts w:ascii="Times New Roman" w:hAnsi="Times New Roman"/>
          <w:sz w:val="24"/>
          <w:szCs w:val="24"/>
        </w:rPr>
      </w:pPr>
      <w:r w:rsidRPr="005C200E">
        <w:rPr>
          <w:rFonts w:ascii="Times New Roman" w:hAnsi="Times New Roman"/>
          <w:sz w:val="24"/>
          <w:szCs w:val="24"/>
        </w:rPr>
        <w:tab/>
      </w:r>
      <w:r w:rsidRPr="005C200E">
        <w:rPr>
          <w:rFonts w:ascii="Times New Roman" w:hAnsi="Times New Roman"/>
          <w:sz w:val="24"/>
          <w:szCs w:val="24"/>
        </w:rPr>
        <w:tab/>
        <w:t xml:space="preserve">Но чудится ему, что он, опять влюбленный, </w:t>
      </w:r>
    </w:p>
    <w:p w:rsidR="006A54EC" w:rsidRPr="005C200E" w:rsidRDefault="006A54EC" w:rsidP="008E4127">
      <w:pPr>
        <w:pStyle w:val="NoSpacing"/>
        <w:ind w:left="708" w:firstLine="708"/>
        <w:rPr>
          <w:rFonts w:ascii="Times New Roman" w:hAnsi="Times New Roman"/>
          <w:sz w:val="24"/>
          <w:szCs w:val="24"/>
        </w:rPr>
      </w:pPr>
      <w:r w:rsidRPr="005C200E">
        <w:rPr>
          <w:rFonts w:ascii="Times New Roman" w:hAnsi="Times New Roman"/>
          <w:sz w:val="24"/>
          <w:szCs w:val="24"/>
        </w:rPr>
        <w:t>Опять стоит пред ней, коленопреклоненный.</w:t>
      </w:r>
    </w:p>
    <w:p w:rsidR="006A54EC" w:rsidRPr="005C200E" w:rsidRDefault="006A54EC" w:rsidP="0071768E">
      <w:pPr>
        <w:pStyle w:val="NoSpacing"/>
        <w:ind w:firstLine="360"/>
        <w:rPr>
          <w:rFonts w:ascii="Times New Roman" w:hAnsi="Times New Roman"/>
          <w:sz w:val="24"/>
          <w:szCs w:val="24"/>
        </w:rPr>
      </w:pPr>
      <w:r w:rsidRPr="005C200E">
        <w:rPr>
          <w:rFonts w:ascii="Times New Roman" w:hAnsi="Times New Roman"/>
          <w:sz w:val="24"/>
          <w:szCs w:val="24"/>
        </w:rPr>
        <w:t>Вот иные столетья настали, и несчетно воды утекло.</w:t>
      </w:r>
    </w:p>
    <w:p w:rsidR="006A54EC" w:rsidRPr="005C200E" w:rsidRDefault="006A54EC" w:rsidP="0071768E">
      <w:pPr>
        <w:pStyle w:val="NoSpacing"/>
        <w:ind w:firstLine="360"/>
        <w:rPr>
          <w:rFonts w:ascii="Times New Roman" w:hAnsi="Times New Roman"/>
          <w:sz w:val="24"/>
          <w:szCs w:val="24"/>
        </w:rPr>
      </w:pPr>
      <w:r w:rsidRPr="005C200E">
        <w:rPr>
          <w:rFonts w:ascii="Times New Roman" w:hAnsi="Times New Roman"/>
          <w:sz w:val="24"/>
          <w:szCs w:val="24"/>
        </w:rPr>
        <w:t>И давно уже нет той Натальи, и в музее пылится седло.</w:t>
      </w:r>
    </w:p>
    <w:p w:rsidR="006A54EC" w:rsidRPr="005C200E" w:rsidRDefault="006A54EC" w:rsidP="0071768E">
      <w:pPr>
        <w:pStyle w:val="NoSpacing"/>
        <w:ind w:firstLine="360"/>
        <w:rPr>
          <w:rFonts w:ascii="Times New Roman" w:hAnsi="Times New Roman"/>
          <w:sz w:val="24"/>
          <w:szCs w:val="24"/>
        </w:rPr>
      </w:pPr>
      <w:r w:rsidRPr="005C200E">
        <w:rPr>
          <w:rFonts w:ascii="Times New Roman" w:hAnsi="Times New Roman"/>
          <w:sz w:val="24"/>
          <w:szCs w:val="24"/>
        </w:rPr>
        <w:t>Позабыт командир, дам уездных кумир.</w:t>
      </w:r>
    </w:p>
    <w:p w:rsidR="006A54EC" w:rsidRPr="005C200E" w:rsidRDefault="006A54EC" w:rsidP="0071768E">
      <w:pPr>
        <w:pStyle w:val="NoSpacing"/>
        <w:ind w:firstLine="360"/>
        <w:rPr>
          <w:rFonts w:ascii="Times New Roman" w:hAnsi="Times New Roman"/>
          <w:sz w:val="24"/>
          <w:szCs w:val="24"/>
        </w:rPr>
      </w:pPr>
      <w:r w:rsidRPr="005C200E">
        <w:rPr>
          <w:rFonts w:ascii="Times New Roman" w:hAnsi="Times New Roman"/>
          <w:sz w:val="24"/>
          <w:szCs w:val="24"/>
        </w:rPr>
        <w:t>Жаждет новых потех просвещенный наш мир…</w:t>
      </w:r>
    </w:p>
    <w:p w:rsidR="006A54EC" w:rsidRPr="005C200E" w:rsidRDefault="006A54EC" w:rsidP="0071768E">
      <w:pPr>
        <w:ind w:left="1080" w:firstLine="360"/>
      </w:pPr>
      <w:r w:rsidRPr="005C200E">
        <w:t>А юный тот гусар, в Наталию влюбленный,</w:t>
      </w:r>
    </w:p>
    <w:p w:rsidR="006A54EC" w:rsidRPr="005C200E" w:rsidRDefault="006A54EC" w:rsidP="0071768E">
      <w:pPr>
        <w:ind w:left="360" w:firstLine="360"/>
      </w:pPr>
      <w:r w:rsidRPr="005C200E">
        <w:tab/>
      </w:r>
      <w:r w:rsidRPr="005C200E">
        <w:tab/>
        <w:t>Он все стоит пред ней, коленопреклоненный.</w:t>
      </w:r>
    </w:p>
    <w:p w:rsidR="006A54EC" w:rsidRPr="005C200E" w:rsidRDefault="006A54EC" w:rsidP="0071768E">
      <w:pPr>
        <w:ind w:left="360" w:firstLine="360"/>
      </w:pPr>
      <w:r w:rsidRPr="005C200E">
        <w:t>А юный тот гусар, а юный тот гусар…</w:t>
      </w:r>
    </w:p>
    <w:p w:rsidR="006A54EC" w:rsidRPr="005C200E" w:rsidRDefault="006A54EC" w:rsidP="00B85B2B">
      <w:pPr>
        <w:rPr>
          <w:b/>
          <w:i/>
        </w:rPr>
      </w:pPr>
    </w:p>
    <w:p w:rsidR="006A54EC" w:rsidRPr="005C200E" w:rsidRDefault="006A54EC" w:rsidP="0071768E">
      <w:pPr>
        <w:ind w:left="360"/>
        <w:rPr>
          <w:b/>
        </w:rPr>
      </w:pPr>
      <w:r w:rsidRPr="005C200E">
        <w:rPr>
          <w:b/>
          <w:i/>
        </w:rPr>
        <w:t>Стихотворение</w:t>
      </w:r>
      <w:r w:rsidRPr="005C200E">
        <w:rPr>
          <w:b/>
        </w:rPr>
        <w:t xml:space="preserve"> «Настоящих людей так немного» </w:t>
      </w:r>
    </w:p>
    <w:p w:rsidR="006A54EC" w:rsidRPr="005C200E" w:rsidRDefault="006A54EC" w:rsidP="0071768E">
      <w:pPr>
        <w:ind w:left="360"/>
      </w:pPr>
      <w:r w:rsidRPr="005C200E">
        <w:t>Настоящих людей так немного!</w:t>
      </w:r>
    </w:p>
    <w:p w:rsidR="006A54EC" w:rsidRPr="005C200E" w:rsidRDefault="006A54EC" w:rsidP="0071768E">
      <w:pPr>
        <w:ind w:left="360"/>
      </w:pPr>
      <w:r w:rsidRPr="005C200E">
        <w:t>Все вы врете, что век их настал.</w:t>
      </w:r>
    </w:p>
    <w:p w:rsidR="006A54EC" w:rsidRPr="005C200E" w:rsidRDefault="006A54EC" w:rsidP="0071768E">
      <w:pPr>
        <w:ind w:left="360"/>
      </w:pPr>
      <w:r w:rsidRPr="005C200E">
        <w:t>Посчитайте и честно, и строго,</w:t>
      </w:r>
    </w:p>
    <w:p w:rsidR="006A54EC" w:rsidRPr="005C200E" w:rsidRDefault="006A54EC" w:rsidP="0071768E">
      <w:pPr>
        <w:ind w:left="360"/>
      </w:pPr>
      <w:r w:rsidRPr="005C200E">
        <w:t>Сколько будет на каждый квартал.</w:t>
      </w:r>
    </w:p>
    <w:p w:rsidR="006A54EC" w:rsidRPr="005C200E" w:rsidRDefault="006A54EC" w:rsidP="0071768E">
      <w:pPr>
        <w:ind w:left="360"/>
      </w:pPr>
    </w:p>
    <w:p w:rsidR="006A54EC" w:rsidRPr="005C200E" w:rsidRDefault="006A54EC" w:rsidP="0071768E">
      <w:pPr>
        <w:ind w:left="360"/>
      </w:pPr>
      <w:r w:rsidRPr="005C200E">
        <w:t>Настоящих людей очень мало:</w:t>
      </w:r>
    </w:p>
    <w:p w:rsidR="006A54EC" w:rsidRPr="005C200E" w:rsidRDefault="006A54EC" w:rsidP="0071768E">
      <w:pPr>
        <w:ind w:left="360"/>
      </w:pPr>
      <w:r w:rsidRPr="005C200E">
        <w:t>На планету – совсем ерунда,</w:t>
      </w:r>
    </w:p>
    <w:p w:rsidR="006A54EC" w:rsidRPr="005C200E" w:rsidRDefault="006A54EC" w:rsidP="0071768E">
      <w:pPr>
        <w:ind w:left="360"/>
      </w:pPr>
      <w:r w:rsidRPr="005C200E">
        <w:t>На Россию – одна моя мама,</w:t>
      </w:r>
    </w:p>
    <w:p w:rsidR="006A54EC" w:rsidRPr="005C200E" w:rsidRDefault="006A54EC" w:rsidP="0071768E">
      <w:pPr>
        <w:pStyle w:val="Heading3"/>
        <w:ind w:left="360"/>
        <w:rPr>
          <w:szCs w:val="24"/>
        </w:rPr>
      </w:pPr>
      <w:r w:rsidRPr="005C200E">
        <w:rPr>
          <w:szCs w:val="24"/>
        </w:rPr>
        <w:t>Только что она может одна?</w:t>
      </w:r>
    </w:p>
    <w:p w:rsidR="006A54EC" w:rsidRPr="005C200E" w:rsidRDefault="006A54EC" w:rsidP="0071768E">
      <w:pPr>
        <w:ind w:left="360"/>
      </w:pPr>
    </w:p>
    <w:p w:rsidR="006A54EC" w:rsidRPr="005C200E" w:rsidRDefault="006A54EC" w:rsidP="0071768E">
      <w:pPr>
        <w:ind w:left="360"/>
        <w:rPr>
          <w:b/>
        </w:rPr>
      </w:pPr>
      <w:r w:rsidRPr="005C200E">
        <w:rPr>
          <w:b/>
        </w:rPr>
        <w:t>Песня «Не клонись-ка ты, головушка»</w:t>
      </w:r>
    </w:p>
    <w:p w:rsidR="006A54EC" w:rsidRPr="005C200E" w:rsidRDefault="006A54EC" w:rsidP="0071768E">
      <w:pPr>
        <w:ind w:left="360"/>
        <w:rPr>
          <w:b/>
        </w:rPr>
      </w:pPr>
    </w:p>
    <w:p w:rsidR="006A54EC" w:rsidRPr="005C200E" w:rsidRDefault="006A54EC" w:rsidP="0071768E">
      <w:pPr>
        <w:ind w:left="360"/>
      </w:pPr>
      <w:r w:rsidRPr="005C200E">
        <w:t>Не клонись-ка ты, головушка,</w:t>
      </w:r>
    </w:p>
    <w:p w:rsidR="006A54EC" w:rsidRPr="005C200E" w:rsidRDefault="006A54EC" w:rsidP="0071768E">
      <w:pPr>
        <w:ind w:left="360"/>
      </w:pPr>
      <w:r w:rsidRPr="005C200E">
        <w:t>От невзгод и от обид.</w:t>
      </w:r>
    </w:p>
    <w:p w:rsidR="006A54EC" w:rsidRPr="005C200E" w:rsidRDefault="006A54EC" w:rsidP="0071768E">
      <w:pPr>
        <w:ind w:left="360"/>
      </w:pPr>
      <w:r w:rsidRPr="005C200E">
        <w:t>Мама, белая голубушка,</w:t>
      </w:r>
    </w:p>
    <w:p w:rsidR="006A54EC" w:rsidRPr="005C200E" w:rsidRDefault="006A54EC" w:rsidP="0071768E">
      <w:pPr>
        <w:ind w:left="360"/>
      </w:pPr>
      <w:r w:rsidRPr="005C200E">
        <w:t>Утро новое горит.</w:t>
      </w:r>
    </w:p>
    <w:p w:rsidR="006A54EC" w:rsidRPr="005C200E" w:rsidRDefault="006A54EC" w:rsidP="0071768E">
      <w:pPr>
        <w:ind w:left="360"/>
      </w:pPr>
      <w:r w:rsidRPr="005C200E">
        <w:t>Все оно смывает начисто,</w:t>
      </w:r>
    </w:p>
    <w:p w:rsidR="006A54EC" w:rsidRPr="005C200E" w:rsidRDefault="006A54EC" w:rsidP="0071768E">
      <w:pPr>
        <w:ind w:left="360"/>
      </w:pPr>
      <w:r w:rsidRPr="005C200E">
        <w:t>Все разглаживает вновь…</w:t>
      </w:r>
    </w:p>
    <w:p w:rsidR="006A54EC" w:rsidRPr="005C200E" w:rsidRDefault="006A54EC" w:rsidP="0071768E">
      <w:pPr>
        <w:ind w:left="360"/>
      </w:pPr>
      <w:r w:rsidRPr="005C200E">
        <w:t>Подступает одиночество,</w:t>
      </w:r>
    </w:p>
    <w:p w:rsidR="006A54EC" w:rsidRPr="005C200E" w:rsidRDefault="006A54EC" w:rsidP="0071768E">
      <w:pPr>
        <w:ind w:left="360"/>
      </w:pPr>
      <w:r w:rsidRPr="005C200E">
        <w:t>Возвращается любовь.</w:t>
      </w:r>
    </w:p>
    <w:p w:rsidR="006A54EC" w:rsidRPr="005C200E" w:rsidRDefault="006A54EC" w:rsidP="0071768E">
      <w:pPr>
        <w:ind w:left="360"/>
      </w:pPr>
      <w:r w:rsidRPr="005C200E">
        <w:t>И сладки, как в полдень пасеки,</w:t>
      </w:r>
    </w:p>
    <w:p w:rsidR="006A54EC" w:rsidRPr="005C200E" w:rsidRDefault="006A54EC" w:rsidP="0071768E">
      <w:pPr>
        <w:ind w:left="360"/>
      </w:pPr>
      <w:r w:rsidRPr="005C200E">
        <w:t>Как из детства голоса,</w:t>
      </w:r>
    </w:p>
    <w:p w:rsidR="006A54EC" w:rsidRPr="005C200E" w:rsidRDefault="006A54EC" w:rsidP="0071768E">
      <w:pPr>
        <w:ind w:left="360"/>
      </w:pPr>
      <w:r w:rsidRPr="005C200E">
        <w:t>Твои руки,  твои песенки.</w:t>
      </w:r>
    </w:p>
    <w:p w:rsidR="006A54EC" w:rsidRPr="005C200E" w:rsidRDefault="006A54EC" w:rsidP="0071768E">
      <w:pPr>
        <w:ind w:left="360"/>
      </w:pPr>
      <w:r w:rsidRPr="005C200E">
        <w:t>Твои вечные глаза.</w:t>
      </w:r>
    </w:p>
    <w:p w:rsidR="006A54EC" w:rsidRPr="005C200E" w:rsidRDefault="006A54EC" w:rsidP="0071768E">
      <w:pPr>
        <w:ind w:left="360"/>
      </w:pPr>
    </w:p>
    <w:p w:rsidR="006A54EC" w:rsidRPr="005C200E" w:rsidRDefault="006A54EC" w:rsidP="0071768E">
      <w:pPr>
        <w:ind w:left="360"/>
        <w:rPr>
          <w:b/>
        </w:rPr>
      </w:pPr>
      <w:r w:rsidRPr="005C200E">
        <w:rPr>
          <w:b/>
          <w:i/>
        </w:rPr>
        <w:t>Стихотворение</w:t>
      </w:r>
      <w:r w:rsidRPr="005C200E">
        <w:rPr>
          <w:b/>
        </w:rPr>
        <w:t xml:space="preserve"> «Не верю в Бога и судьбу» </w:t>
      </w:r>
    </w:p>
    <w:p w:rsidR="006A54EC" w:rsidRPr="005C200E" w:rsidRDefault="006A54EC" w:rsidP="0071768E">
      <w:pPr>
        <w:ind w:left="360"/>
        <w:rPr>
          <w:b/>
        </w:rPr>
      </w:pPr>
    </w:p>
    <w:p w:rsidR="006A54EC" w:rsidRPr="005C200E" w:rsidRDefault="006A54EC" w:rsidP="00B85B2B">
      <w:pPr>
        <w:ind w:left="360"/>
      </w:pPr>
      <w:r w:rsidRPr="005C200E">
        <w:t>Не верю в Бога и  в судьбу, молюсь прекрасному и</w:t>
      </w:r>
    </w:p>
    <w:p w:rsidR="006A54EC" w:rsidRPr="005C200E" w:rsidRDefault="006A54EC" w:rsidP="00B85B2B">
      <w:pPr>
        <w:ind w:left="4320" w:firstLine="720"/>
      </w:pPr>
      <w:r w:rsidRPr="005C200E">
        <w:t xml:space="preserve"> высшему</w:t>
      </w:r>
    </w:p>
    <w:p w:rsidR="006A54EC" w:rsidRPr="005C200E" w:rsidRDefault="006A54EC" w:rsidP="00B85B2B">
      <w:pPr>
        <w:ind w:left="360"/>
      </w:pPr>
      <w:r w:rsidRPr="005C200E">
        <w:t>предназначенью своему на белый свет меня</w:t>
      </w:r>
    </w:p>
    <w:p w:rsidR="006A54EC" w:rsidRPr="005C200E" w:rsidRDefault="006A54EC" w:rsidP="00B85B2B">
      <w:pPr>
        <w:ind w:left="4680"/>
      </w:pPr>
      <w:r w:rsidRPr="005C200E">
        <w:t xml:space="preserve"> явившему…</w:t>
      </w:r>
    </w:p>
    <w:p w:rsidR="006A54EC" w:rsidRPr="005C200E" w:rsidRDefault="006A54EC" w:rsidP="00B85B2B">
      <w:pPr>
        <w:ind w:left="360"/>
      </w:pPr>
      <w:r w:rsidRPr="005C200E">
        <w:t>Чванливы черти, дьявол зол, бессилен Бог – ему</w:t>
      </w:r>
    </w:p>
    <w:p w:rsidR="006A54EC" w:rsidRPr="005C200E" w:rsidRDefault="006A54EC" w:rsidP="00B85B2B">
      <w:pPr>
        <w:ind w:left="3960" w:firstLine="360"/>
      </w:pPr>
      <w:r w:rsidRPr="005C200E">
        <w:t xml:space="preserve"> не можется...</w:t>
      </w:r>
    </w:p>
    <w:p w:rsidR="006A54EC" w:rsidRPr="005C200E" w:rsidRDefault="006A54EC" w:rsidP="00B85B2B">
      <w:pPr>
        <w:ind w:left="360"/>
      </w:pPr>
      <w:r w:rsidRPr="005C200E">
        <w:t>О, были б помыслы чисты! А остальное все</w:t>
      </w:r>
    </w:p>
    <w:p w:rsidR="006A54EC" w:rsidRPr="005C200E" w:rsidRDefault="006A54EC" w:rsidP="00B85B2B">
      <w:pPr>
        <w:ind w:left="3960" w:firstLine="360"/>
      </w:pPr>
      <w:r w:rsidRPr="005C200E">
        <w:t xml:space="preserve"> приложится.</w:t>
      </w:r>
    </w:p>
    <w:p w:rsidR="006A54EC" w:rsidRPr="005C200E" w:rsidRDefault="006A54EC" w:rsidP="00B85B2B">
      <w:pPr>
        <w:ind w:left="360"/>
      </w:pPr>
    </w:p>
    <w:p w:rsidR="006A54EC" w:rsidRPr="005C200E" w:rsidRDefault="006A54EC" w:rsidP="00B85B2B">
      <w:pPr>
        <w:ind w:left="360"/>
      </w:pPr>
      <w:r w:rsidRPr="005C200E">
        <w:t xml:space="preserve">Верчусь, как белка в колесе, с надеждою своей за </w:t>
      </w:r>
    </w:p>
    <w:p w:rsidR="006A54EC" w:rsidRPr="005C200E" w:rsidRDefault="006A54EC" w:rsidP="00B85B2B">
      <w:pPr>
        <w:ind w:left="4680" w:firstLine="360"/>
      </w:pPr>
      <w:r w:rsidRPr="005C200E">
        <w:t>пазухой,</w:t>
      </w:r>
    </w:p>
    <w:p w:rsidR="006A54EC" w:rsidRPr="005C200E" w:rsidRDefault="006A54EC" w:rsidP="00B85B2B">
      <w:pPr>
        <w:ind w:left="360"/>
      </w:pPr>
      <w:r w:rsidRPr="005C200E">
        <w:t>ругаюсь, как мастеровой, то тороплюсь, а то</w:t>
      </w:r>
    </w:p>
    <w:p w:rsidR="006A54EC" w:rsidRPr="005C200E" w:rsidRDefault="006A54EC" w:rsidP="00B85B2B">
      <w:pPr>
        <w:ind w:left="3960" w:firstLine="360"/>
      </w:pPr>
      <w:r w:rsidRPr="005C200E">
        <w:t xml:space="preserve"> запаздываю.</w:t>
      </w:r>
    </w:p>
    <w:p w:rsidR="006A54EC" w:rsidRPr="005C200E" w:rsidRDefault="006A54EC" w:rsidP="00B85B2B">
      <w:pPr>
        <w:ind w:left="360"/>
      </w:pPr>
      <w:r w:rsidRPr="005C200E">
        <w:t>Покуда дремлет Бог войны, печет пирожное</w:t>
      </w:r>
    </w:p>
    <w:p w:rsidR="006A54EC" w:rsidRPr="005C200E" w:rsidRDefault="006A54EC" w:rsidP="00B85B2B">
      <w:pPr>
        <w:ind w:left="3960" w:firstLine="360"/>
      </w:pPr>
      <w:r w:rsidRPr="005C200E">
        <w:t xml:space="preserve"> пирожница…</w:t>
      </w:r>
    </w:p>
    <w:p w:rsidR="006A54EC" w:rsidRPr="005C200E" w:rsidRDefault="006A54EC" w:rsidP="00B85B2B">
      <w:pPr>
        <w:ind w:left="360"/>
      </w:pPr>
      <w:r w:rsidRPr="005C200E">
        <w:t>О, были б небеса чисты! А остальное все</w:t>
      </w:r>
    </w:p>
    <w:p w:rsidR="006A54EC" w:rsidRPr="005C200E" w:rsidRDefault="006A54EC" w:rsidP="00B85B2B">
      <w:pPr>
        <w:ind w:left="3960" w:firstLine="360"/>
      </w:pPr>
      <w:r w:rsidRPr="005C200E">
        <w:t xml:space="preserve"> приложится.</w:t>
      </w:r>
    </w:p>
    <w:p w:rsidR="006A54EC" w:rsidRPr="005C200E" w:rsidRDefault="006A54EC" w:rsidP="00B85B2B">
      <w:pPr>
        <w:ind w:left="360"/>
      </w:pPr>
    </w:p>
    <w:p w:rsidR="006A54EC" w:rsidRPr="005C200E" w:rsidRDefault="006A54EC" w:rsidP="00B85B2B">
      <w:pPr>
        <w:ind w:left="360"/>
      </w:pPr>
      <w:r w:rsidRPr="005C200E">
        <w:t>Молюсь, чтоб не было беды, и мельнице молюсь,</w:t>
      </w:r>
    </w:p>
    <w:p w:rsidR="006A54EC" w:rsidRPr="005C200E" w:rsidRDefault="006A54EC" w:rsidP="00B85B2B">
      <w:pPr>
        <w:ind w:left="3960" w:firstLine="360"/>
      </w:pPr>
      <w:r w:rsidRPr="005C200E">
        <w:t xml:space="preserve"> и мыльнице,</w:t>
      </w:r>
    </w:p>
    <w:p w:rsidR="006A54EC" w:rsidRPr="005C200E" w:rsidRDefault="006A54EC" w:rsidP="00B85B2B">
      <w:pPr>
        <w:ind w:left="360"/>
      </w:pPr>
      <w:r w:rsidRPr="005C200E">
        <w:t xml:space="preserve">воде простой, когда она из крана золотого </w:t>
      </w:r>
    </w:p>
    <w:p w:rsidR="006A54EC" w:rsidRPr="005C200E" w:rsidRDefault="006A54EC" w:rsidP="00B85B2B">
      <w:pPr>
        <w:ind w:left="4320"/>
      </w:pPr>
      <w:r w:rsidRPr="005C200E">
        <w:t>выльется,</w:t>
      </w:r>
    </w:p>
    <w:p w:rsidR="006A54EC" w:rsidRPr="005C200E" w:rsidRDefault="006A54EC" w:rsidP="00B85B2B">
      <w:pPr>
        <w:ind w:left="360"/>
      </w:pPr>
      <w:r w:rsidRPr="005C200E">
        <w:t>молюсь, чтоб не было разрух, разлук, чтоб больше</w:t>
      </w:r>
    </w:p>
    <w:p w:rsidR="006A54EC" w:rsidRPr="005C200E" w:rsidRDefault="006A54EC" w:rsidP="00B85B2B">
      <w:pPr>
        <w:ind w:left="3960" w:firstLine="360"/>
      </w:pPr>
      <w:r w:rsidRPr="005C200E">
        <w:t xml:space="preserve"> не тревожиться.</w:t>
      </w:r>
    </w:p>
    <w:p w:rsidR="006A54EC" w:rsidRPr="005C200E" w:rsidRDefault="006A54EC" w:rsidP="00B85B2B">
      <w:pPr>
        <w:ind w:left="360"/>
      </w:pPr>
      <w:r w:rsidRPr="005C200E">
        <w:t xml:space="preserve">О, руки были бы чисты! А остальное все </w:t>
      </w:r>
    </w:p>
    <w:p w:rsidR="006A54EC" w:rsidRPr="005C200E" w:rsidRDefault="006A54EC" w:rsidP="00B85B2B">
      <w:pPr>
        <w:ind w:left="3960" w:firstLine="360"/>
        <w:rPr>
          <w:b/>
        </w:rPr>
      </w:pPr>
      <w:r w:rsidRPr="005C200E">
        <w:t>приложится.</w:t>
      </w:r>
    </w:p>
    <w:p w:rsidR="006A54EC" w:rsidRPr="005C200E" w:rsidRDefault="006A54EC" w:rsidP="00B85B2B">
      <w:pPr>
        <w:ind w:left="360"/>
        <w:rPr>
          <w:b/>
        </w:rPr>
      </w:pPr>
    </w:p>
    <w:p w:rsidR="006A54EC" w:rsidRPr="005C200E" w:rsidRDefault="006A54EC" w:rsidP="00B85B2B">
      <w:pPr>
        <w:ind w:left="360"/>
        <w:rPr>
          <w:b/>
        </w:rPr>
      </w:pPr>
      <w:r w:rsidRPr="005C200E">
        <w:rPr>
          <w:b/>
        </w:rPr>
        <w:t>Песня «Молитва»</w:t>
      </w:r>
    </w:p>
    <w:p w:rsidR="006A54EC" w:rsidRPr="005C200E" w:rsidRDefault="006A54EC" w:rsidP="00B85B2B">
      <w:pPr>
        <w:pStyle w:val="BodyText"/>
        <w:ind w:left="459" w:firstLine="675"/>
        <w:jc w:val="both"/>
      </w:pPr>
      <w:r w:rsidRPr="005C200E">
        <w:t>Пока земля еще вертится,</w:t>
      </w:r>
    </w:p>
    <w:p w:rsidR="006A54EC" w:rsidRPr="005C200E" w:rsidRDefault="006A54EC" w:rsidP="00B85B2B">
      <w:pPr>
        <w:pStyle w:val="BodyText"/>
        <w:ind w:left="459" w:firstLine="2694"/>
        <w:jc w:val="both"/>
      </w:pPr>
      <w:r w:rsidRPr="005C200E">
        <w:t xml:space="preserve"> пока еще ярок свет, </w:t>
      </w:r>
    </w:p>
    <w:p w:rsidR="006A54EC" w:rsidRPr="005C200E" w:rsidRDefault="006A54EC" w:rsidP="00B85B2B">
      <w:pPr>
        <w:ind w:left="1168"/>
        <w:jc w:val="both"/>
      </w:pPr>
      <w:r w:rsidRPr="005C200E">
        <w:t xml:space="preserve">Господи, дай же ты каждому, </w:t>
      </w:r>
    </w:p>
    <w:p w:rsidR="006A54EC" w:rsidRPr="005C200E" w:rsidRDefault="006A54EC" w:rsidP="00B85B2B">
      <w:pPr>
        <w:ind w:left="3153"/>
        <w:jc w:val="both"/>
      </w:pPr>
      <w:r w:rsidRPr="005C200E">
        <w:t>чего у него нет:</w:t>
      </w:r>
    </w:p>
    <w:p w:rsidR="006A54EC" w:rsidRPr="005C200E" w:rsidRDefault="006A54EC" w:rsidP="00B85B2B">
      <w:pPr>
        <w:ind w:left="1168"/>
        <w:jc w:val="both"/>
      </w:pPr>
      <w:r w:rsidRPr="005C200E">
        <w:t xml:space="preserve">Мудрому дай голову, </w:t>
      </w:r>
    </w:p>
    <w:p w:rsidR="006A54EC" w:rsidRPr="005C200E" w:rsidRDefault="006A54EC" w:rsidP="00B85B2B">
      <w:pPr>
        <w:ind w:left="3011" w:firstLine="142"/>
        <w:jc w:val="both"/>
      </w:pPr>
      <w:r w:rsidRPr="005C200E">
        <w:t xml:space="preserve">трусливому дай коня, </w:t>
      </w:r>
    </w:p>
    <w:p w:rsidR="006A54EC" w:rsidRPr="005C200E" w:rsidRDefault="006A54EC" w:rsidP="00B85B2B">
      <w:pPr>
        <w:ind w:left="1168"/>
        <w:jc w:val="both"/>
      </w:pPr>
      <w:r w:rsidRPr="005C200E">
        <w:t>Дай счастливому денег…</w:t>
      </w:r>
    </w:p>
    <w:p w:rsidR="006A54EC" w:rsidRPr="005C200E" w:rsidRDefault="006A54EC" w:rsidP="00B85B2B">
      <w:pPr>
        <w:ind w:left="1168" w:firstLine="1985"/>
        <w:jc w:val="both"/>
      </w:pPr>
      <w:r w:rsidRPr="005C200E">
        <w:t>И не забудь про меня.</w:t>
      </w:r>
    </w:p>
    <w:p w:rsidR="006A54EC" w:rsidRPr="005C200E" w:rsidRDefault="006A54EC" w:rsidP="00B85B2B">
      <w:pPr>
        <w:ind w:left="1168"/>
        <w:jc w:val="both"/>
      </w:pPr>
      <w:r w:rsidRPr="005C200E">
        <w:t xml:space="preserve">Пока Земля еще вертится, - </w:t>
      </w:r>
    </w:p>
    <w:p w:rsidR="006A54EC" w:rsidRPr="005C200E" w:rsidRDefault="006A54EC" w:rsidP="00B85B2B">
      <w:pPr>
        <w:ind w:left="1168" w:firstLine="1985"/>
        <w:jc w:val="both"/>
      </w:pPr>
      <w:r w:rsidRPr="005C200E">
        <w:t xml:space="preserve"> господи, твоя власть! –</w:t>
      </w:r>
    </w:p>
    <w:p w:rsidR="006A54EC" w:rsidRPr="005C200E" w:rsidRDefault="006A54EC" w:rsidP="00B85B2B">
      <w:pPr>
        <w:ind w:left="1168"/>
        <w:jc w:val="both"/>
      </w:pPr>
      <w:r w:rsidRPr="005C200E">
        <w:t xml:space="preserve"> дай рвущемуся к власти</w:t>
      </w:r>
    </w:p>
    <w:p w:rsidR="006A54EC" w:rsidRPr="005C200E" w:rsidRDefault="006A54EC" w:rsidP="00B85B2B">
      <w:pPr>
        <w:ind w:left="1168" w:firstLine="1985"/>
        <w:jc w:val="both"/>
      </w:pPr>
      <w:r w:rsidRPr="005C200E">
        <w:t xml:space="preserve"> навластвоваться всласть,</w:t>
      </w:r>
    </w:p>
    <w:p w:rsidR="006A54EC" w:rsidRPr="005C200E" w:rsidRDefault="006A54EC" w:rsidP="00B85B2B">
      <w:pPr>
        <w:ind w:left="1168"/>
        <w:jc w:val="both"/>
      </w:pPr>
      <w:r w:rsidRPr="005C200E">
        <w:t>Дай передышку щедрому,</w:t>
      </w:r>
    </w:p>
    <w:p w:rsidR="006A54EC" w:rsidRPr="005C200E" w:rsidRDefault="006A54EC" w:rsidP="00B85B2B">
      <w:pPr>
        <w:ind w:left="1168" w:firstLine="1985"/>
        <w:jc w:val="both"/>
      </w:pPr>
      <w:r w:rsidRPr="005C200E">
        <w:t xml:space="preserve"> хоть до исхода дня.</w:t>
      </w:r>
    </w:p>
    <w:p w:rsidR="006A54EC" w:rsidRPr="005C200E" w:rsidRDefault="006A54EC" w:rsidP="00B85B2B">
      <w:pPr>
        <w:ind w:left="1168"/>
        <w:jc w:val="both"/>
      </w:pPr>
      <w:r w:rsidRPr="005C200E">
        <w:t>Каину дай раскаяние…</w:t>
      </w:r>
    </w:p>
    <w:p w:rsidR="006A54EC" w:rsidRPr="005C200E" w:rsidRDefault="006A54EC" w:rsidP="00B85B2B">
      <w:pPr>
        <w:ind w:left="1168" w:firstLine="1985"/>
        <w:jc w:val="both"/>
      </w:pPr>
      <w:r w:rsidRPr="005C200E">
        <w:t>И не забудь про меня.</w:t>
      </w:r>
    </w:p>
    <w:p w:rsidR="006A54EC" w:rsidRPr="005C200E" w:rsidRDefault="006A54EC" w:rsidP="00B85B2B">
      <w:pPr>
        <w:ind w:left="1168"/>
        <w:jc w:val="both"/>
      </w:pPr>
      <w:r w:rsidRPr="005C200E">
        <w:t>Я знаю: ты все умеешь,</w:t>
      </w:r>
    </w:p>
    <w:p w:rsidR="006A54EC" w:rsidRPr="005C200E" w:rsidRDefault="006A54EC" w:rsidP="00B85B2B">
      <w:pPr>
        <w:ind w:left="1168" w:firstLine="1985"/>
        <w:jc w:val="both"/>
      </w:pPr>
      <w:r w:rsidRPr="005C200E">
        <w:t xml:space="preserve"> я верую в мудрость твою,</w:t>
      </w:r>
    </w:p>
    <w:p w:rsidR="006A54EC" w:rsidRPr="005C200E" w:rsidRDefault="006A54EC" w:rsidP="00B85B2B">
      <w:pPr>
        <w:ind w:left="1168"/>
        <w:jc w:val="both"/>
      </w:pPr>
      <w:r w:rsidRPr="005C200E">
        <w:t>как верит солдат убитый,</w:t>
      </w:r>
    </w:p>
    <w:p w:rsidR="006A54EC" w:rsidRPr="005C200E" w:rsidRDefault="006A54EC" w:rsidP="00B85B2B">
      <w:pPr>
        <w:ind w:left="1168" w:firstLine="1985"/>
        <w:jc w:val="both"/>
      </w:pPr>
      <w:r w:rsidRPr="005C200E">
        <w:t xml:space="preserve"> что он проживает в раю,</w:t>
      </w:r>
    </w:p>
    <w:p w:rsidR="006A54EC" w:rsidRPr="005C200E" w:rsidRDefault="006A54EC" w:rsidP="00B85B2B">
      <w:pPr>
        <w:ind w:left="1168"/>
        <w:jc w:val="both"/>
      </w:pPr>
      <w:r w:rsidRPr="005C200E">
        <w:t xml:space="preserve">как верит каждое ухо </w:t>
      </w:r>
    </w:p>
    <w:p w:rsidR="006A54EC" w:rsidRPr="005C200E" w:rsidRDefault="006A54EC" w:rsidP="00B85B2B">
      <w:pPr>
        <w:ind w:left="1168" w:firstLine="1985"/>
        <w:jc w:val="both"/>
      </w:pPr>
      <w:r w:rsidRPr="005C200E">
        <w:t>тихим речам твоим</w:t>
      </w:r>
    </w:p>
    <w:p w:rsidR="006A54EC" w:rsidRPr="005C200E" w:rsidRDefault="006A54EC" w:rsidP="00B85B2B">
      <w:pPr>
        <w:ind w:left="1168"/>
        <w:jc w:val="both"/>
      </w:pPr>
      <w:r w:rsidRPr="005C200E">
        <w:t xml:space="preserve">как веруем и мы сами, </w:t>
      </w:r>
    </w:p>
    <w:p w:rsidR="006A54EC" w:rsidRPr="005C200E" w:rsidRDefault="006A54EC" w:rsidP="00B85B2B">
      <w:pPr>
        <w:pStyle w:val="BodyText"/>
        <w:ind w:left="459" w:hanging="142"/>
        <w:jc w:val="both"/>
      </w:pPr>
      <w:r w:rsidRPr="005C200E">
        <w:t xml:space="preserve">               Пока земля еще вертится,</w:t>
      </w:r>
    </w:p>
    <w:p w:rsidR="006A54EC" w:rsidRPr="005C200E" w:rsidRDefault="006A54EC" w:rsidP="00B85B2B">
      <w:pPr>
        <w:pStyle w:val="BodyText"/>
        <w:ind w:left="459" w:firstLine="2694"/>
        <w:jc w:val="both"/>
      </w:pPr>
      <w:r w:rsidRPr="005C200E">
        <w:t xml:space="preserve"> пока еще ярок свет, </w:t>
      </w:r>
    </w:p>
    <w:p w:rsidR="006A54EC" w:rsidRPr="005C200E" w:rsidRDefault="006A54EC" w:rsidP="00B85B2B">
      <w:pPr>
        <w:ind w:left="1168"/>
        <w:jc w:val="both"/>
      </w:pPr>
      <w:r w:rsidRPr="005C200E">
        <w:t xml:space="preserve">Господи, дай же ты каждому, </w:t>
      </w:r>
    </w:p>
    <w:p w:rsidR="006A54EC" w:rsidRPr="005C200E" w:rsidRDefault="006A54EC" w:rsidP="00B85B2B">
      <w:pPr>
        <w:ind w:left="3153"/>
        <w:jc w:val="both"/>
      </w:pPr>
      <w:r w:rsidRPr="005C200E">
        <w:t>чего у него нет:</w:t>
      </w:r>
    </w:p>
    <w:p w:rsidR="006A54EC" w:rsidRPr="005C200E" w:rsidRDefault="006A54EC" w:rsidP="00B85B2B">
      <w:pPr>
        <w:ind w:left="1168"/>
        <w:jc w:val="both"/>
      </w:pPr>
      <w:r w:rsidRPr="005C200E">
        <w:t xml:space="preserve">Мудрому дай голову, </w:t>
      </w:r>
    </w:p>
    <w:p w:rsidR="006A54EC" w:rsidRPr="005C200E" w:rsidRDefault="006A54EC" w:rsidP="00B85B2B">
      <w:pPr>
        <w:ind w:left="3011" w:firstLine="142"/>
        <w:jc w:val="both"/>
      </w:pPr>
      <w:r w:rsidRPr="005C200E">
        <w:t xml:space="preserve">трусливому дай коня, </w:t>
      </w:r>
    </w:p>
    <w:p w:rsidR="006A54EC" w:rsidRPr="005C200E" w:rsidRDefault="006A54EC" w:rsidP="00B85B2B">
      <w:pPr>
        <w:ind w:left="1168"/>
        <w:jc w:val="both"/>
      </w:pPr>
      <w:r w:rsidRPr="005C200E">
        <w:t>Дай счастливому денег…</w:t>
      </w:r>
    </w:p>
    <w:p w:rsidR="006A54EC" w:rsidRPr="005C200E" w:rsidRDefault="006A54EC" w:rsidP="00B85B2B">
      <w:pPr>
        <w:ind w:left="1168" w:firstLine="1985"/>
        <w:jc w:val="both"/>
      </w:pPr>
      <w:r w:rsidRPr="005C200E">
        <w:t>И не забудь про меня.</w:t>
      </w:r>
    </w:p>
    <w:p w:rsidR="006A54EC" w:rsidRPr="005C200E" w:rsidRDefault="006A54EC" w:rsidP="00B85B2B">
      <w:pPr>
        <w:ind w:left="1168"/>
        <w:jc w:val="both"/>
      </w:pPr>
      <w:r w:rsidRPr="005C200E">
        <w:t xml:space="preserve">Пока Земля еще вертится, - </w:t>
      </w:r>
    </w:p>
    <w:p w:rsidR="006A54EC" w:rsidRPr="005C200E" w:rsidRDefault="006A54EC" w:rsidP="00B85B2B">
      <w:pPr>
        <w:ind w:left="1168" w:firstLine="1985"/>
        <w:jc w:val="both"/>
      </w:pPr>
      <w:r w:rsidRPr="005C200E">
        <w:t xml:space="preserve"> господи, твоя власть! –</w:t>
      </w:r>
    </w:p>
    <w:p w:rsidR="006A54EC" w:rsidRPr="005C200E" w:rsidRDefault="006A54EC" w:rsidP="00B85B2B">
      <w:pPr>
        <w:ind w:left="1168"/>
        <w:jc w:val="both"/>
      </w:pPr>
      <w:r w:rsidRPr="005C200E">
        <w:t xml:space="preserve"> дай рвущемуся к власти</w:t>
      </w:r>
    </w:p>
    <w:p w:rsidR="006A54EC" w:rsidRPr="005C200E" w:rsidRDefault="006A54EC" w:rsidP="00B85B2B">
      <w:pPr>
        <w:ind w:left="1168" w:firstLine="1985"/>
        <w:jc w:val="both"/>
      </w:pPr>
      <w:r w:rsidRPr="005C200E">
        <w:t xml:space="preserve"> навластвоваться всласть,</w:t>
      </w:r>
    </w:p>
    <w:p w:rsidR="006A54EC" w:rsidRPr="005C200E" w:rsidRDefault="006A54EC" w:rsidP="00B85B2B">
      <w:pPr>
        <w:ind w:left="1168"/>
        <w:jc w:val="both"/>
      </w:pPr>
      <w:r w:rsidRPr="005C200E">
        <w:t>Дай передышку щедрому,</w:t>
      </w:r>
    </w:p>
    <w:p w:rsidR="006A54EC" w:rsidRPr="005C200E" w:rsidRDefault="006A54EC" w:rsidP="00B85B2B">
      <w:pPr>
        <w:ind w:left="1168" w:firstLine="1985"/>
        <w:jc w:val="both"/>
      </w:pPr>
      <w:r w:rsidRPr="005C200E">
        <w:t xml:space="preserve"> хоть до исхода дня.</w:t>
      </w:r>
    </w:p>
    <w:p w:rsidR="006A54EC" w:rsidRPr="005C200E" w:rsidRDefault="006A54EC" w:rsidP="00B85B2B">
      <w:pPr>
        <w:ind w:left="1168"/>
        <w:jc w:val="both"/>
      </w:pPr>
      <w:r w:rsidRPr="005C200E">
        <w:t>Каину дай раскаяние…</w:t>
      </w:r>
    </w:p>
    <w:p w:rsidR="006A54EC" w:rsidRPr="005C200E" w:rsidRDefault="006A54EC" w:rsidP="00B85B2B">
      <w:pPr>
        <w:ind w:left="1168" w:firstLine="1985"/>
        <w:jc w:val="both"/>
      </w:pPr>
      <w:r w:rsidRPr="005C200E">
        <w:t>И не забудь про меня.</w:t>
      </w:r>
    </w:p>
    <w:p w:rsidR="006A54EC" w:rsidRPr="005C200E" w:rsidRDefault="006A54EC" w:rsidP="00B85B2B">
      <w:pPr>
        <w:ind w:left="1168"/>
        <w:jc w:val="both"/>
      </w:pPr>
      <w:r w:rsidRPr="005C200E">
        <w:t>Я знаю: ты все умеешь,</w:t>
      </w:r>
    </w:p>
    <w:p w:rsidR="006A54EC" w:rsidRPr="005C200E" w:rsidRDefault="006A54EC" w:rsidP="00B85B2B">
      <w:pPr>
        <w:ind w:left="1168" w:firstLine="1985"/>
        <w:jc w:val="both"/>
      </w:pPr>
      <w:r w:rsidRPr="005C200E">
        <w:t xml:space="preserve"> я верую в мудрость твою,</w:t>
      </w:r>
    </w:p>
    <w:p w:rsidR="006A54EC" w:rsidRPr="005C200E" w:rsidRDefault="006A54EC" w:rsidP="00B85B2B">
      <w:pPr>
        <w:ind w:left="1168"/>
        <w:jc w:val="both"/>
      </w:pPr>
      <w:r w:rsidRPr="005C200E">
        <w:t>как верит солдат убитый,</w:t>
      </w:r>
    </w:p>
    <w:p w:rsidR="006A54EC" w:rsidRPr="005C200E" w:rsidRDefault="006A54EC" w:rsidP="00B85B2B">
      <w:pPr>
        <w:ind w:left="1168" w:firstLine="1985"/>
        <w:jc w:val="both"/>
      </w:pPr>
      <w:r w:rsidRPr="005C200E">
        <w:t xml:space="preserve"> что он проживает в раю,</w:t>
      </w:r>
    </w:p>
    <w:p w:rsidR="006A54EC" w:rsidRPr="005C200E" w:rsidRDefault="006A54EC" w:rsidP="00B85B2B">
      <w:pPr>
        <w:ind w:left="1168"/>
        <w:jc w:val="both"/>
      </w:pPr>
      <w:r w:rsidRPr="005C200E">
        <w:t xml:space="preserve">как верит каждое ухо </w:t>
      </w:r>
    </w:p>
    <w:p w:rsidR="006A54EC" w:rsidRPr="005C200E" w:rsidRDefault="006A54EC" w:rsidP="00B85B2B">
      <w:pPr>
        <w:ind w:left="1168" w:firstLine="1985"/>
        <w:jc w:val="both"/>
      </w:pPr>
      <w:r w:rsidRPr="005C200E">
        <w:t>тихим речам твоим</w:t>
      </w:r>
    </w:p>
    <w:p w:rsidR="006A54EC" w:rsidRPr="005C200E" w:rsidRDefault="006A54EC" w:rsidP="00B85B2B">
      <w:pPr>
        <w:ind w:left="1168"/>
        <w:jc w:val="both"/>
      </w:pPr>
      <w:r w:rsidRPr="005C200E">
        <w:t xml:space="preserve">как веруем и мы сами, </w:t>
      </w:r>
    </w:p>
    <w:p w:rsidR="006A54EC" w:rsidRPr="005C200E" w:rsidRDefault="006A54EC" w:rsidP="00B85B2B">
      <w:pPr>
        <w:ind w:left="1168" w:firstLine="1985"/>
        <w:jc w:val="both"/>
      </w:pPr>
      <w:r w:rsidRPr="005C200E">
        <w:t>не ведая, что творим!</w:t>
      </w:r>
    </w:p>
    <w:p w:rsidR="006A54EC" w:rsidRPr="005C200E" w:rsidRDefault="006A54EC" w:rsidP="00B85B2B">
      <w:pPr>
        <w:ind w:left="1168"/>
        <w:jc w:val="both"/>
      </w:pPr>
      <w:r w:rsidRPr="005C200E">
        <w:t>Господи мой боже,</w:t>
      </w:r>
    </w:p>
    <w:p w:rsidR="006A54EC" w:rsidRPr="005C200E" w:rsidRDefault="006A54EC" w:rsidP="00B85B2B">
      <w:pPr>
        <w:ind w:left="1168" w:firstLine="1985"/>
        <w:jc w:val="both"/>
      </w:pPr>
      <w:r w:rsidRPr="005C200E">
        <w:t xml:space="preserve"> зеленоглазый мой!</w:t>
      </w:r>
    </w:p>
    <w:p w:rsidR="006A54EC" w:rsidRPr="005C200E" w:rsidRDefault="006A54EC" w:rsidP="00B85B2B">
      <w:pPr>
        <w:ind w:left="1168"/>
        <w:jc w:val="both"/>
      </w:pPr>
      <w:r w:rsidRPr="005C200E">
        <w:t>Пока Земля еще вертится,</w:t>
      </w:r>
    </w:p>
    <w:p w:rsidR="006A54EC" w:rsidRPr="005C200E" w:rsidRDefault="006A54EC" w:rsidP="00B85B2B">
      <w:pPr>
        <w:ind w:left="1168" w:firstLine="1985"/>
        <w:jc w:val="both"/>
      </w:pPr>
      <w:r w:rsidRPr="005C200E">
        <w:t xml:space="preserve"> и это ей страшно самой, </w:t>
      </w:r>
    </w:p>
    <w:p w:rsidR="006A54EC" w:rsidRPr="005C200E" w:rsidRDefault="006A54EC" w:rsidP="00B85B2B">
      <w:pPr>
        <w:ind w:left="1168"/>
        <w:jc w:val="both"/>
      </w:pPr>
      <w:r w:rsidRPr="005C200E">
        <w:t>Пока ей еще хватает</w:t>
      </w:r>
    </w:p>
    <w:p w:rsidR="006A54EC" w:rsidRPr="005C200E" w:rsidRDefault="006A54EC" w:rsidP="00B85B2B">
      <w:pPr>
        <w:ind w:left="1168" w:firstLine="1985"/>
        <w:jc w:val="both"/>
      </w:pPr>
      <w:r w:rsidRPr="005C200E">
        <w:t xml:space="preserve"> времени и огня, </w:t>
      </w:r>
    </w:p>
    <w:p w:rsidR="006A54EC" w:rsidRPr="005C200E" w:rsidRDefault="006A54EC" w:rsidP="00B85B2B">
      <w:pPr>
        <w:ind w:left="1168"/>
        <w:jc w:val="both"/>
      </w:pPr>
      <w:r w:rsidRPr="005C200E">
        <w:t>Дай же ты всем понемногу…</w:t>
      </w:r>
    </w:p>
    <w:p w:rsidR="006A54EC" w:rsidRPr="005C200E" w:rsidRDefault="006A54EC" w:rsidP="00B85B2B">
      <w:pPr>
        <w:ind w:left="1168" w:firstLine="1985"/>
        <w:jc w:val="both"/>
      </w:pPr>
      <w:r w:rsidRPr="005C200E">
        <w:t>И не забудь про меня.</w:t>
      </w:r>
    </w:p>
    <w:p w:rsidR="006A54EC" w:rsidRPr="005C200E" w:rsidRDefault="006A54EC" w:rsidP="00B85B2B">
      <w:pPr>
        <w:rPr>
          <w:b/>
          <w:i/>
        </w:rPr>
      </w:pPr>
    </w:p>
    <w:p w:rsidR="006A54EC" w:rsidRPr="005C200E" w:rsidRDefault="006A54EC" w:rsidP="0071768E">
      <w:pPr>
        <w:ind w:left="540"/>
        <w:rPr>
          <w:b/>
        </w:rPr>
      </w:pPr>
      <w:r w:rsidRPr="005C200E">
        <w:rPr>
          <w:b/>
          <w:i/>
        </w:rPr>
        <w:t>Стихотворение</w:t>
      </w:r>
      <w:r w:rsidRPr="005C200E">
        <w:rPr>
          <w:b/>
        </w:rPr>
        <w:t xml:space="preserve"> «Два ангела»</w:t>
      </w:r>
    </w:p>
    <w:p w:rsidR="006A54EC" w:rsidRPr="005C200E" w:rsidRDefault="006A54EC" w:rsidP="0071768E">
      <w:pPr>
        <w:ind w:left="540"/>
        <w:rPr>
          <w:b/>
        </w:rPr>
      </w:pPr>
    </w:p>
    <w:p w:rsidR="006A54EC" w:rsidRPr="005C200E" w:rsidRDefault="006A54EC" w:rsidP="0071768E">
      <w:pPr>
        <w:ind w:left="540"/>
      </w:pPr>
      <w:r w:rsidRPr="005C200E">
        <w:t>В земные страсти вовлечённый,</w:t>
      </w:r>
    </w:p>
    <w:p w:rsidR="006A54EC" w:rsidRPr="005C200E" w:rsidRDefault="006A54EC" w:rsidP="0071768E">
      <w:pPr>
        <w:ind w:left="540"/>
      </w:pPr>
      <w:r w:rsidRPr="005C200E">
        <w:t xml:space="preserve"> я знаю, что из тьмы на свет </w:t>
      </w:r>
    </w:p>
    <w:p w:rsidR="006A54EC" w:rsidRPr="005C200E" w:rsidRDefault="006A54EC" w:rsidP="0071768E">
      <w:pPr>
        <w:ind w:left="540"/>
      </w:pPr>
      <w:r w:rsidRPr="005C200E">
        <w:t>однажды выйдет ангел чёрный</w:t>
      </w:r>
    </w:p>
    <w:p w:rsidR="006A54EC" w:rsidRPr="005C200E" w:rsidRDefault="006A54EC" w:rsidP="0071768E">
      <w:pPr>
        <w:ind w:left="540"/>
      </w:pPr>
      <w:r w:rsidRPr="005C200E">
        <w:t>и крикнет, что спасенья нет.</w:t>
      </w:r>
    </w:p>
    <w:p w:rsidR="006A54EC" w:rsidRPr="005C200E" w:rsidRDefault="006A54EC" w:rsidP="0071768E">
      <w:pPr>
        <w:ind w:left="540"/>
      </w:pPr>
    </w:p>
    <w:p w:rsidR="006A54EC" w:rsidRPr="005C200E" w:rsidRDefault="006A54EC" w:rsidP="0071768E">
      <w:pPr>
        <w:ind w:left="540"/>
      </w:pPr>
      <w:r w:rsidRPr="005C200E">
        <w:t>Но простодушный и несмелый,</w:t>
      </w:r>
    </w:p>
    <w:p w:rsidR="006A54EC" w:rsidRPr="005C200E" w:rsidRDefault="006A54EC" w:rsidP="0071768E">
      <w:pPr>
        <w:ind w:left="540"/>
      </w:pPr>
      <w:r w:rsidRPr="005C200E">
        <w:t>прекрасный, как благая весть,</w:t>
      </w:r>
    </w:p>
    <w:p w:rsidR="006A54EC" w:rsidRPr="005C200E" w:rsidRDefault="006A54EC" w:rsidP="0071768E">
      <w:pPr>
        <w:ind w:left="540"/>
      </w:pPr>
      <w:r w:rsidRPr="005C200E">
        <w:t>идущий следом ангел белый</w:t>
      </w:r>
    </w:p>
    <w:p w:rsidR="006A54EC" w:rsidRPr="005C200E" w:rsidRDefault="006A54EC" w:rsidP="0071768E">
      <w:pPr>
        <w:pStyle w:val="Heading3"/>
        <w:ind w:left="540"/>
        <w:rPr>
          <w:szCs w:val="24"/>
        </w:rPr>
      </w:pPr>
      <w:r w:rsidRPr="005C200E">
        <w:rPr>
          <w:szCs w:val="24"/>
        </w:rPr>
        <w:t>Прошепчет, что надежда есть.</w:t>
      </w:r>
    </w:p>
    <w:p w:rsidR="006A54EC" w:rsidRPr="005C200E" w:rsidRDefault="006A54EC" w:rsidP="0071768E">
      <w:pPr>
        <w:pStyle w:val="Heading3"/>
        <w:ind w:left="540"/>
        <w:rPr>
          <w:szCs w:val="24"/>
        </w:rPr>
      </w:pPr>
    </w:p>
    <w:p w:rsidR="006A54EC" w:rsidRPr="005C200E" w:rsidRDefault="006A54EC" w:rsidP="0071768E">
      <w:pPr>
        <w:pStyle w:val="Heading3"/>
        <w:ind w:left="540"/>
        <w:rPr>
          <w:b/>
          <w:szCs w:val="24"/>
        </w:rPr>
      </w:pPr>
      <w:r w:rsidRPr="005C200E">
        <w:rPr>
          <w:b/>
          <w:szCs w:val="24"/>
        </w:rPr>
        <w:t xml:space="preserve"> Песня «Песенка об открытой двери»</w:t>
      </w:r>
    </w:p>
    <w:p w:rsidR="006A54EC" w:rsidRPr="005C200E" w:rsidRDefault="006A54EC" w:rsidP="0071768E">
      <w:pPr>
        <w:pStyle w:val="Heading3"/>
        <w:ind w:left="540"/>
        <w:rPr>
          <w:b/>
          <w:szCs w:val="24"/>
        </w:rPr>
      </w:pPr>
    </w:p>
    <w:p w:rsidR="006A54EC" w:rsidRPr="005C200E" w:rsidRDefault="006A54EC" w:rsidP="0071768E">
      <w:pPr>
        <w:pStyle w:val="Heading3"/>
        <w:ind w:left="540"/>
        <w:rPr>
          <w:szCs w:val="24"/>
        </w:rPr>
      </w:pPr>
      <w:r w:rsidRPr="005C200E">
        <w:rPr>
          <w:szCs w:val="24"/>
        </w:rPr>
        <w:t xml:space="preserve">Когда метель кричит как зверь – </w:t>
      </w:r>
    </w:p>
    <w:p w:rsidR="006A54EC" w:rsidRPr="005C200E" w:rsidRDefault="006A54EC" w:rsidP="0071768E">
      <w:pPr>
        <w:ind w:left="540"/>
      </w:pPr>
      <w:r w:rsidRPr="005C200E">
        <w:t>Протяжно и сердито,</w:t>
      </w:r>
    </w:p>
    <w:p w:rsidR="006A54EC" w:rsidRPr="005C200E" w:rsidRDefault="006A54EC" w:rsidP="0071768E">
      <w:pPr>
        <w:ind w:left="540"/>
      </w:pPr>
      <w:r w:rsidRPr="005C200E">
        <w:t>Не запирайте вашу дверь,</w:t>
      </w:r>
    </w:p>
    <w:p w:rsidR="006A54EC" w:rsidRPr="005C200E" w:rsidRDefault="006A54EC" w:rsidP="0071768E">
      <w:pPr>
        <w:ind w:left="540"/>
      </w:pPr>
      <w:r w:rsidRPr="005C200E">
        <w:t>Пусть будет дверь открыта.</w:t>
      </w:r>
    </w:p>
    <w:p w:rsidR="006A54EC" w:rsidRPr="005C200E" w:rsidRDefault="006A54EC" w:rsidP="0071768E">
      <w:pPr>
        <w:ind w:left="540"/>
      </w:pPr>
      <w:r w:rsidRPr="005C200E">
        <w:t>И если ляжет дальний путь,</w:t>
      </w:r>
    </w:p>
    <w:p w:rsidR="006A54EC" w:rsidRPr="005C200E" w:rsidRDefault="006A54EC" w:rsidP="0071768E">
      <w:pPr>
        <w:ind w:left="540"/>
      </w:pPr>
      <w:r w:rsidRPr="005C200E">
        <w:t>Нелегкий путь, представьте,</w:t>
      </w:r>
    </w:p>
    <w:p w:rsidR="006A54EC" w:rsidRPr="005C200E" w:rsidRDefault="006A54EC" w:rsidP="0071768E">
      <w:pPr>
        <w:ind w:left="540"/>
      </w:pPr>
      <w:r w:rsidRPr="005C200E">
        <w:t>Дверь не забудьте распахнуть,</w:t>
      </w:r>
    </w:p>
    <w:p w:rsidR="006A54EC" w:rsidRPr="005C200E" w:rsidRDefault="006A54EC" w:rsidP="0071768E">
      <w:pPr>
        <w:ind w:left="540"/>
      </w:pPr>
      <w:r w:rsidRPr="005C200E">
        <w:t>Открытой дверь оставьте.</w:t>
      </w:r>
    </w:p>
    <w:p w:rsidR="006A54EC" w:rsidRPr="005C200E" w:rsidRDefault="006A54EC" w:rsidP="0071768E">
      <w:pPr>
        <w:ind w:left="540"/>
      </w:pPr>
      <w:r w:rsidRPr="005C200E">
        <w:t>И, уходя, в ночной тиши</w:t>
      </w:r>
    </w:p>
    <w:p w:rsidR="006A54EC" w:rsidRPr="005C200E" w:rsidRDefault="006A54EC" w:rsidP="0071768E">
      <w:pPr>
        <w:ind w:left="540"/>
      </w:pPr>
      <w:r w:rsidRPr="005C200E">
        <w:t>Без долгих слов решайте:</w:t>
      </w:r>
    </w:p>
    <w:p w:rsidR="006A54EC" w:rsidRPr="005C200E" w:rsidRDefault="006A54EC" w:rsidP="0071768E">
      <w:pPr>
        <w:ind w:left="540"/>
      </w:pPr>
      <w:r w:rsidRPr="005C200E">
        <w:t>Огонь сосны с огнем души</w:t>
      </w:r>
    </w:p>
    <w:p w:rsidR="006A54EC" w:rsidRPr="005C200E" w:rsidRDefault="006A54EC" w:rsidP="0071768E">
      <w:pPr>
        <w:ind w:left="540"/>
      </w:pPr>
      <w:r w:rsidRPr="005C200E">
        <w:t>В печи перемешайте.</w:t>
      </w:r>
    </w:p>
    <w:p w:rsidR="006A54EC" w:rsidRPr="005C200E" w:rsidRDefault="006A54EC" w:rsidP="0071768E">
      <w:pPr>
        <w:ind w:left="540"/>
      </w:pPr>
      <w:r w:rsidRPr="005C200E">
        <w:t>Пусть будет теплою стена</w:t>
      </w:r>
    </w:p>
    <w:p w:rsidR="006A54EC" w:rsidRPr="005C200E" w:rsidRDefault="006A54EC" w:rsidP="0071768E">
      <w:pPr>
        <w:ind w:left="540"/>
      </w:pPr>
      <w:r w:rsidRPr="005C200E">
        <w:t>И мягкою -  скамейка…</w:t>
      </w:r>
    </w:p>
    <w:p w:rsidR="006A54EC" w:rsidRPr="005C200E" w:rsidRDefault="006A54EC" w:rsidP="0071768E">
      <w:pPr>
        <w:ind w:left="540"/>
      </w:pPr>
      <w:r w:rsidRPr="005C200E">
        <w:t>Дверям закрытым – грош цена,</w:t>
      </w:r>
    </w:p>
    <w:p w:rsidR="006A54EC" w:rsidRPr="005C200E" w:rsidRDefault="006A54EC" w:rsidP="0071768E">
      <w:pPr>
        <w:ind w:left="540"/>
      </w:pPr>
      <w:r w:rsidRPr="005C200E">
        <w:t>Замку цена – копейка!</w:t>
      </w:r>
    </w:p>
    <w:p w:rsidR="006A54EC" w:rsidRPr="005C200E" w:rsidRDefault="006A54EC" w:rsidP="0071768E">
      <w:pPr>
        <w:ind w:left="540"/>
        <w:rPr>
          <w:b/>
        </w:rPr>
      </w:pPr>
      <w:r w:rsidRPr="005C200E">
        <w:rPr>
          <w:b/>
        </w:rPr>
        <w:t>Песня «Ночной разговор»</w:t>
      </w:r>
    </w:p>
    <w:p w:rsidR="006A54EC" w:rsidRPr="005C200E" w:rsidRDefault="006A54EC" w:rsidP="0071768E">
      <w:pPr>
        <w:pStyle w:val="BodyTextIndent2"/>
        <w:ind w:left="540"/>
      </w:pPr>
      <w:r w:rsidRPr="005C200E">
        <w:t>-Мой конь притомился, стоптались мои башмаки.</w:t>
      </w:r>
    </w:p>
    <w:p w:rsidR="006A54EC" w:rsidRPr="005C200E" w:rsidRDefault="006A54EC" w:rsidP="0071768E">
      <w:pPr>
        <w:ind w:left="540"/>
      </w:pPr>
      <w:r w:rsidRPr="005C200E">
        <w:t>Куда же мне ехать, скажите мне, будьте добры.</w:t>
      </w:r>
    </w:p>
    <w:p w:rsidR="006A54EC" w:rsidRPr="005C200E" w:rsidRDefault="006A54EC" w:rsidP="0071768E">
      <w:pPr>
        <w:numPr>
          <w:ilvl w:val="0"/>
          <w:numId w:val="6"/>
        </w:numPr>
        <w:ind w:left="540" w:firstLine="0"/>
      </w:pPr>
      <w:r w:rsidRPr="005C200E">
        <w:t>Вдоль Красной реки, моя радость, вдоль Красной реки.</w:t>
      </w:r>
    </w:p>
    <w:p w:rsidR="006A54EC" w:rsidRPr="005C200E" w:rsidRDefault="006A54EC" w:rsidP="0071768E">
      <w:pPr>
        <w:ind w:left="540"/>
      </w:pPr>
      <w:r w:rsidRPr="005C200E">
        <w:t>До Синей горы, моя радость, до Синей горы.</w:t>
      </w:r>
    </w:p>
    <w:p w:rsidR="006A54EC" w:rsidRPr="005C200E" w:rsidRDefault="006A54EC" w:rsidP="0071768E">
      <w:pPr>
        <w:ind w:left="540"/>
      </w:pPr>
      <w:r w:rsidRPr="005C200E">
        <w:t>-А где ж та река, те гора, притомился мой конь.</w:t>
      </w:r>
    </w:p>
    <w:p w:rsidR="006A54EC" w:rsidRPr="005C200E" w:rsidRDefault="006A54EC" w:rsidP="0071768E">
      <w:pPr>
        <w:ind w:left="540"/>
      </w:pPr>
      <w:r w:rsidRPr="005C200E">
        <w:t>Скажите пожалуйста, как мне проехать туда?</w:t>
      </w:r>
    </w:p>
    <w:p w:rsidR="006A54EC" w:rsidRPr="005C200E" w:rsidRDefault="006A54EC" w:rsidP="0071768E">
      <w:pPr>
        <w:ind w:left="540"/>
      </w:pPr>
      <w:r w:rsidRPr="005C200E">
        <w:t>-На ясный огонь, моя радость, на ясный огонь.</w:t>
      </w:r>
    </w:p>
    <w:p w:rsidR="006A54EC" w:rsidRPr="005C200E" w:rsidRDefault="006A54EC" w:rsidP="0071768E">
      <w:pPr>
        <w:ind w:left="540"/>
      </w:pPr>
      <w:r w:rsidRPr="005C200E">
        <w:t>Езжай на огонь, моя радость, найдешь без труда.</w:t>
      </w:r>
    </w:p>
    <w:p w:rsidR="006A54EC" w:rsidRPr="005C200E" w:rsidRDefault="006A54EC" w:rsidP="0071768E">
      <w:pPr>
        <w:ind w:left="540"/>
      </w:pPr>
    </w:p>
    <w:p w:rsidR="006A54EC" w:rsidRPr="005C200E" w:rsidRDefault="006A54EC" w:rsidP="0071768E">
      <w:pPr>
        <w:ind w:left="540"/>
      </w:pPr>
      <w:r w:rsidRPr="005C200E">
        <w:t>-А где же тот ясный огонь, почему не горит?</w:t>
      </w:r>
    </w:p>
    <w:p w:rsidR="006A54EC" w:rsidRPr="005C200E" w:rsidRDefault="006A54EC" w:rsidP="0071768E">
      <w:pPr>
        <w:ind w:left="540"/>
      </w:pPr>
      <w:r w:rsidRPr="005C200E">
        <w:t xml:space="preserve">Сто лет подпираю я небо ночное плечом – </w:t>
      </w:r>
    </w:p>
    <w:p w:rsidR="006A54EC" w:rsidRPr="005C200E" w:rsidRDefault="006A54EC" w:rsidP="0071768E">
      <w:pPr>
        <w:ind w:left="540"/>
      </w:pPr>
      <w:r w:rsidRPr="005C200E">
        <w:t>-Фонарщик был должен зажечь, да, наверное, спит.</w:t>
      </w:r>
    </w:p>
    <w:p w:rsidR="006A54EC" w:rsidRPr="005C200E" w:rsidRDefault="006A54EC" w:rsidP="0071768E">
      <w:pPr>
        <w:ind w:left="540"/>
      </w:pPr>
      <w:r w:rsidRPr="005C200E">
        <w:t>Фонарщик-то спит, моя радость, а я не при чем.</w:t>
      </w:r>
    </w:p>
    <w:p w:rsidR="006A54EC" w:rsidRPr="005C200E" w:rsidRDefault="006A54EC" w:rsidP="0071768E">
      <w:pPr>
        <w:ind w:left="540"/>
      </w:pPr>
    </w:p>
    <w:p w:rsidR="006A54EC" w:rsidRPr="005C200E" w:rsidRDefault="006A54EC" w:rsidP="0071768E">
      <w:pPr>
        <w:ind w:left="540"/>
      </w:pPr>
      <w:r w:rsidRPr="005C200E">
        <w:t>И снова он едет один, без дороги, во тьму.</w:t>
      </w:r>
    </w:p>
    <w:p w:rsidR="006A54EC" w:rsidRPr="005C200E" w:rsidRDefault="006A54EC" w:rsidP="0071768E">
      <w:pPr>
        <w:ind w:left="540"/>
      </w:pPr>
      <w:r w:rsidRPr="005C200E">
        <w:t>Куда же ты едешь, ведь ночь подступила к глазам!..</w:t>
      </w:r>
    </w:p>
    <w:p w:rsidR="006A54EC" w:rsidRPr="005C200E" w:rsidRDefault="006A54EC" w:rsidP="0071768E">
      <w:pPr>
        <w:ind w:left="540"/>
      </w:pPr>
      <w:r w:rsidRPr="005C200E">
        <w:t>Ты что потерял, моя радость, - кричу я ему,</w:t>
      </w:r>
    </w:p>
    <w:p w:rsidR="006A54EC" w:rsidRPr="005C200E" w:rsidRDefault="006A54EC" w:rsidP="0071768E">
      <w:pPr>
        <w:ind w:left="540"/>
      </w:pPr>
      <w:r w:rsidRPr="005C200E">
        <w:t>А он отвечает: «Ах, если  б я знал это сам!».</w:t>
      </w:r>
    </w:p>
    <w:p w:rsidR="006A54EC" w:rsidRPr="005C200E" w:rsidRDefault="006A54EC" w:rsidP="00B85B2B">
      <w:pPr>
        <w:ind w:left="360"/>
      </w:pPr>
    </w:p>
    <w:p w:rsidR="006A54EC" w:rsidRPr="005C200E" w:rsidRDefault="006A54EC" w:rsidP="0071768E">
      <w:pPr>
        <w:ind w:left="540"/>
        <w:rPr>
          <w:b/>
        </w:rPr>
      </w:pPr>
      <w:r w:rsidRPr="005C200E">
        <w:rPr>
          <w:b/>
          <w:i/>
        </w:rPr>
        <w:t>Стихотворение</w:t>
      </w:r>
      <w:r w:rsidRPr="005C200E">
        <w:rPr>
          <w:b/>
        </w:rPr>
        <w:t xml:space="preserve"> «Святое воинство»</w:t>
      </w:r>
    </w:p>
    <w:p w:rsidR="006A54EC" w:rsidRPr="005C200E" w:rsidRDefault="006A54EC" w:rsidP="0071768E">
      <w:pPr>
        <w:pStyle w:val="Heading3"/>
        <w:ind w:left="540"/>
        <w:rPr>
          <w:szCs w:val="24"/>
        </w:rPr>
      </w:pPr>
      <w:r w:rsidRPr="005C200E">
        <w:rPr>
          <w:szCs w:val="24"/>
        </w:rPr>
        <w:t>Совесть, благородство и достоинство-</w:t>
      </w:r>
    </w:p>
    <w:p w:rsidR="006A54EC" w:rsidRPr="005C200E" w:rsidRDefault="006A54EC" w:rsidP="0071768E">
      <w:pPr>
        <w:ind w:left="540"/>
      </w:pPr>
      <w:r w:rsidRPr="005C200E">
        <w:t>Вот оно, святое наше воинство.</w:t>
      </w:r>
    </w:p>
    <w:p w:rsidR="006A54EC" w:rsidRPr="005C200E" w:rsidRDefault="006A54EC" w:rsidP="0071768E">
      <w:pPr>
        <w:ind w:left="540"/>
      </w:pPr>
      <w:r w:rsidRPr="005C200E">
        <w:t>Протяни ему свою ладонь,</w:t>
      </w:r>
    </w:p>
    <w:p w:rsidR="006A54EC" w:rsidRPr="005C200E" w:rsidRDefault="006A54EC" w:rsidP="0071768E">
      <w:pPr>
        <w:ind w:left="540"/>
      </w:pPr>
      <w:r w:rsidRPr="005C200E">
        <w:t>За него не страшно и в огонь</w:t>
      </w:r>
    </w:p>
    <w:p w:rsidR="006A54EC" w:rsidRPr="005C200E" w:rsidRDefault="006A54EC" w:rsidP="0071768E">
      <w:pPr>
        <w:ind w:left="540"/>
      </w:pPr>
    </w:p>
    <w:p w:rsidR="006A54EC" w:rsidRPr="005C200E" w:rsidRDefault="006A54EC" w:rsidP="0071768E">
      <w:pPr>
        <w:ind w:left="540"/>
      </w:pPr>
      <w:r w:rsidRPr="005C200E">
        <w:t>Лик его высок и удивителен,</w:t>
      </w:r>
    </w:p>
    <w:p w:rsidR="006A54EC" w:rsidRPr="005C200E" w:rsidRDefault="006A54EC" w:rsidP="0071768E">
      <w:pPr>
        <w:ind w:left="540"/>
      </w:pPr>
      <w:r w:rsidRPr="005C200E">
        <w:t>Посвяти ему свой краткий век.</w:t>
      </w:r>
    </w:p>
    <w:p w:rsidR="006A54EC" w:rsidRPr="005C200E" w:rsidRDefault="006A54EC" w:rsidP="0071768E">
      <w:pPr>
        <w:ind w:left="540"/>
      </w:pPr>
      <w:r w:rsidRPr="005C200E">
        <w:t>Может, и не станешь победителем,</w:t>
      </w:r>
    </w:p>
    <w:p w:rsidR="006A54EC" w:rsidRPr="005C200E" w:rsidRDefault="006A54EC" w:rsidP="0071768E">
      <w:pPr>
        <w:ind w:left="540"/>
      </w:pPr>
      <w:r w:rsidRPr="005C200E">
        <w:t>Но зато умрешь, как человек.</w:t>
      </w:r>
    </w:p>
    <w:p w:rsidR="006A54EC" w:rsidRPr="005C200E" w:rsidRDefault="006A54EC" w:rsidP="0071768E">
      <w:pPr>
        <w:ind w:left="540"/>
      </w:pPr>
    </w:p>
    <w:p w:rsidR="006A54EC" w:rsidRPr="005C200E" w:rsidRDefault="006A54EC" w:rsidP="0071768E">
      <w:pPr>
        <w:ind w:left="540"/>
        <w:rPr>
          <w:b/>
        </w:rPr>
      </w:pPr>
      <w:r w:rsidRPr="005C200E">
        <w:rPr>
          <w:b/>
        </w:rPr>
        <w:t>Песня «Союз друзей»</w:t>
      </w:r>
    </w:p>
    <w:p w:rsidR="006A54EC" w:rsidRPr="005C200E" w:rsidRDefault="006A54EC" w:rsidP="0071768E">
      <w:pPr>
        <w:ind w:left="540"/>
      </w:pPr>
      <w:r w:rsidRPr="005C200E">
        <w:t>Поднявший меч на наш союз</w:t>
      </w:r>
    </w:p>
    <w:p w:rsidR="006A54EC" w:rsidRPr="005C200E" w:rsidRDefault="006A54EC" w:rsidP="0071768E">
      <w:pPr>
        <w:pStyle w:val="BodyText"/>
        <w:ind w:left="540"/>
      </w:pPr>
      <w:r w:rsidRPr="005C200E">
        <w:t>Достоин будет худшей кары.</w:t>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И я за жизнь его тогда</w:t>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Не дам и самой ломаной гитары.</w:t>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Как вожделенно жаждет век</w:t>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Нащупать брешь у нас в цепочке.</w:t>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 xml:space="preserve">Возьмемся за руки, друзья, </w:t>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Возьмемся за руки, друзья,</w:t>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чтоб не пропасть поодиночке.</w:t>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ab/>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Среди совсем чужих пиров</w:t>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И слишком ненадежных истин.</w:t>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 xml:space="preserve"> </w:t>
      </w:r>
      <w:r w:rsidRPr="005C200E">
        <w:rPr>
          <w:rFonts w:ascii="Times New Roman" w:hAnsi="Times New Roman"/>
          <w:sz w:val="24"/>
          <w:szCs w:val="24"/>
        </w:rPr>
        <w:tab/>
        <w:t>Не дожидаясь похвалы,</w:t>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Мы перья белые свои почистим.</w:t>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Пока безумный наш султан</w:t>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Сулит дорогу нам к острогу,</w:t>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 xml:space="preserve"> </w:t>
      </w:r>
      <w:r w:rsidRPr="005C200E">
        <w:rPr>
          <w:rFonts w:ascii="Times New Roman" w:hAnsi="Times New Roman"/>
          <w:sz w:val="24"/>
          <w:szCs w:val="24"/>
        </w:rPr>
        <w:tab/>
        <w:t>Возьмемся за руки, друзья,</w:t>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Возьмемся за руки, друзья,</w:t>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Возьмемся за руки, ей-богу!</w:t>
      </w:r>
    </w:p>
    <w:p w:rsidR="006A54EC" w:rsidRPr="005C200E" w:rsidRDefault="006A54EC" w:rsidP="0071768E">
      <w:pPr>
        <w:pStyle w:val="NoSpacing"/>
        <w:ind w:left="540"/>
        <w:rPr>
          <w:rFonts w:ascii="Times New Roman" w:hAnsi="Times New Roman"/>
          <w:sz w:val="24"/>
          <w:szCs w:val="24"/>
        </w:rPr>
      </w:pP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Когда ж придет дележки час</w:t>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Не нас калач ржаной поманит.</w:t>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И рай настанет не для нас,</w:t>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Зато Офелия всех нас помянет.</w:t>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 xml:space="preserve">Пока не грянула пора </w:t>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Нам отправляться понемногу</w:t>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Возьмемся за руки, друзья,</w:t>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Возьмемся за руки, друзья,</w:t>
      </w:r>
    </w:p>
    <w:p w:rsidR="006A54EC" w:rsidRPr="005C200E" w:rsidRDefault="006A54EC" w:rsidP="0071768E">
      <w:pPr>
        <w:pStyle w:val="NoSpacing"/>
        <w:ind w:left="540"/>
        <w:rPr>
          <w:rFonts w:ascii="Times New Roman" w:hAnsi="Times New Roman"/>
          <w:sz w:val="24"/>
          <w:szCs w:val="24"/>
        </w:rPr>
      </w:pPr>
      <w:r w:rsidRPr="005C200E">
        <w:rPr>
          <w:rFonts w:ascii="Times New Roman" w:hAnsi="Times New Roman"/>
          <w:sz w:val="24"/>
          <w:szCs w:val="24"/>
        </w:rPr>
        <w:t>Возьмемся за руки, ей-богу!</w:t>
      </w:r>
    </w:p>
    <w:p w:rsidR="006A54EC" w:rsidRPr="005C200E" w:rsidRDefault="006A54EC" w:rsidP="0071768E">
      <w:pPr>
        <w:ind w:left="540"/>
        <w:rPr>
          <w:b/>
        </w:rPr>
      </w:pPr>
      <w:r w:rsidRPr="005C200E">
        <w:rPr>
          <w:b/>
          <w:i/>
        </w:rPr>
        <w:t>Стихотворение</w:t>
      </w:r>
      <w:r w:rsidRPr="005C200E">
        <w:rPr>
          <w:b/>
        </w:rPr>
        <w:t xml:space="preserve"> «Ах, если б знать заранее»</w:t>
      </w:r>
    </w:p>
    <w:p w:rsidR="006A54EC" w:rsidRPr="005C200E" w:rsidRDefault="006A54EC" w:rsidP="0071768E">
      <w:pPr>
        <w:pStyle w:val="Heading3"/>
        <w:ind w:left="540"/>
        <w:rPr>
          <w:szCs w:val="24"/>
        </w:rPr>
      </w:pPr>
      <w:r w:rsidRPr="005C200E">
        <w:rPr>
          <w:szCs w:val="24"/>
        </w:rPr>
        <w:t>Ах, если б знать заранее, заранее, заранее</w:t>
      </w:r>
    </w:p>
    <w:p w:rsidR="006A54EC" w:rsidRPr="005C200E" w:rsidRDefault="006A54EC" w:rsidP="0071768E">
      <w:pPr>
        <w:ind w:left="540"/>
      </w:pPr>
      <w:r w:rsidRPr="005C200E">
        <w:t>что будет не напрасным горение, сгорание</w:t>
      </w:r>
    </w:p>
    <w:p w:rsidR="006A54EC" w:rsidRPr="005C200E" w:rsidRDefault="006A54EC" w:rsidP="0071768E">
      <w:pPr>
        <w:ind w:left="540"/>
      </w:pPr>
      <w:r w:rsidRPr="005C200E">
        <w:t>терпения и веры, любви и волшебства,</w:t>
      </w:r>
    </w:p>
    <w:p w:rsidR="006A54EC" w:rsidRPr="005C200E" w:rsidRDefault="006A54EC" w:rsidP="0071768E">
      <w:pPr>
        <w:ind w:left="540"/>
      </w:pPr>
      <w:r w:rsidRPr="005C200E">
        <w:t>трагическое после, счастливое сперва.</w:t>
      </w:r>
    </w:p>
    <w:p w:rsidR="006A54EC" w:rsidRPr="005C200E" w:rsidRDefault="006A54EC" w:rsidP="0071768E">
      <w:pPr>
        <w:ind w:left="540"/>
      </w:pPr>
    </w:p>
    <w:p w:rsidR="006A54EC" w:rsidRPr="005C200E" w:rsidRDefault="006A54EC" w:rsidP="0071768E">
      <w:pPr>
        <w:ind w:left="540"/>
      </w:pPr>
      <w:r w:rsidRPr="005C200E">
        <w:t xml:space="preserve">Никто на едкий вызов ответа не получит, </w:t>
      </w:r>
    </w:p>
    <w:p w:rsidR="006A54EC" w:rsidRPr="005C200E" w:rsidRDefault="006A54EC" w:rsidP="0071768E">
      <w:pPr>
        <w:ind w:left="540"/>
      </w:pPr>
      <w:r w:rsidRPr="005C200E">
        <w:t>напрасны наши споры. Вот Лермонтов поручик.</w:t>
      </w:r>
    </w:p>
    <w:p w:rsidR="006A54EC" w:rsidRPr="005C200E" w:rsidRDefault="006A54EC" w:rsidP="0071768E">
      <w:pPr>
        <w:ind w:left="540"/>
      </w:pPr>
      <w:r w:rsidRPr="005C200E">
        <w:t>Он некрасив, нескладен, и всё вокруг  серо,</w:t>
      </w:r>
    </w:p>
    <w:p w:rsidR="006A54EC" w:rsidRPr="005C200E" w:rsidRDefault="006A54EC" w:rsidP="0071768E">
      <w:pPr>
        <w:ind w:left="540"/>
      </w:pPr>
      <w:r w:rsidRPr="005C200E">
        <w:t>но как же он прекрасен, когда в руке перо!</w:t>
      </w:r>
    </w:p>
    <w:p w:rsidR="006A54EC" w:rsidRPr="005C200E" w:rsidRDefault="006A54EC" w:rsidP="0071768E">
      <w:pPr>
        <w:ind w:left="540"/>
      </w:pPr>
    </w:p>
    <w:p w:rsidR="006A54EC" w:rsidRPr="005C200E" w:rsidRDefault="006A54EC" w:rsidP="0071768E">
      <w:pPr>
        <w:ind w:left="540"/>
      </w:pPr>
      <w:r w:rsidRPr="005C200E">
        <w:t>Вот Александр Сергеич, он в поиске и в муке,</w:t>
      </w:r>
    </w:p>
    <w:p w:rsidR="006A54EC" w:rsidRPr="005C200E" w:rsidRDefault="006A54EC" w:rsidP="0071768E">
      <w:pPr>
        <w:ind w:left="540"/>
      </w:pPr>
      <w:r w:rsidRPr="005C200E">
        <w:t>да козыри лукавы и не даются в руки,</w:t>
      </w:r>
    </w:p>
    <w:p w:rsidR="006A54EC" w:rsidRPr="005C200E" w:rsidRDefault="006A54EC" w:rsidP="0071768E">
      <w:pPr>
        <w:ind w:left="540"/>
      </w:pPr>
      <w:r w:rsidRPr="005C200E">
        <w:t xml:space="preserve"> их силуэты брезжут на дне души его…</w:t>
      </w:r>
    </w:p>
    <w:p w:rsidR="006A54EC" w:rsidRPr="005C200E" w:rsidRDefault="006A54EC" w:rsidP="0071768E">
      <w:pPr>
        <w:ind w:left="540"/>
      </w:pPr>
      <w:r w:rsidRPr="005C200E">
        <w:t>Терпение и вера, любовь и волшебство!</w:t>
      </w:r>
    </w:p>
    <w:p w:rsidR="006A54EC" w:rsidRPr="005C200E" w:rsidRDefault="006A54EC" w:rsidP="0071768E">
      <w:pPr>
        <w:ind w:left="540"/>
      </w:pPr>
    </w:p>
    <w:p w:rsidR="006A54EC" w:rsidRPr="005C200E" w:rsidRDefault="006A54EC" w:rsidP="0071768E">
      <w:pPr>
        <w:ind w:left="540"/>
      </w:pPr>
      <w:r w:rsidRPr="005C200E">
        <w:t>Всё гаснет понеиногу: надежды и смятенье.</w:t>
      </w:r>
    </w:p>
    <w:p w:rsidR="006A54EC" w:rsidRPr="005C200E" w:rsidRDefault="006A54EC" w:rsidP="0071768E">
      <w:pPr>
        <w:ind w:left="540"/>
      </w:pPr>
      <w:r w:rsidRPr="005C200E">
        <w:t>К иным. к иным высотам возносятся их тени.</w:t>
      </w:r>
    </w:p>
    <w:p w:rsidR="006A54EC" w:rsidRPr="005C200E" w:rsidRDefault="006A54EC" w:rsidP="0071768E">
      <w:pPr>
        <w:ind w:left="540"/>
      </w:pPr>
      <w:r w:rsidRPr="005C200E">
        <w:t>А жизнь неутомимо вращает колесо,</w:t>
      </w:r>
    </w:p>
    <w:p w:rsidR="006A54EC" w:rsidRPr="005C200E" w:rsidRDefault="006A54EC" w:rsidP="0071768E">
      <w:pPr>
        <w:ind w:left="540"/>
      </w:pPr>
      <w:r w:rsidRPr="005C200E">
        <w:t>Но искры остаются, и это хорошо.</w:t>
      </w:r>
    </w:p>
    <w:p w:rsidR="006A54EC" w:rsidRPr="005C200E" w:rsidRDefault="006A54EC" w:rsidP="0071768E">
      <w:pPr>
        <w:ind w:left="540"/>
      </w:pPr>
    </w:p>
    <w:p w:rsidR="006A54EC" w:rsidRPr="005C200E" w:rsidRDefault="006A54EC" w:rsidP="0071768E">
      <w:pPr>
        <w:ind w:left="540"/>
      </w:pPr>
      <w:r w:rsidRPr="005C200E">
        <w:t>Все в мире созревает в борениях и встрясках.</w:t>
      </w:r>
    </w:p>
    <w:p w:rsidR="006A54EC" w:rsidRPr="005C200E" w:rsidRDefault="006A54EC" w:rsidP="0071768E">
      <w:pPr>
        <w:ind w:left="540"/>
      </w:pPr>
      <w:r w:rsidRPr="005C200E">
        <w:t>Не спорьте понапрасну о линиях и красках.</w:t>
      </w:r>
    </w:p>
    <w:p w:rsidR="006A54EC" w:rsidRPr="005C200E" w:rsidRDefault="006A54EC" w:rsidP="0071768E">
      <w:pPr>
        <w:ind w:left="540"/>
      </w:pPr>
      <w:r w:rsidRPr="005C200E">
        <w:t>Пусть каждый, изнывая, достигнет своего…</w:t>
      </w:r>
    </w:p>
    <w:p w:rsidR="006A54EC" w:rsidRPr="005C200E" w:rsidRDefault="006A54EC" w:rsidP="0071768E">
      <w:pPr>
        <w:ind w:left="540"/>
      </w:pPr>
      <w:r w:rsidRPr="005C200E">
        <w:t>Терпение и вера, любовь и волшебство!</w:t>
      </w:r>
    </w:p>
    <w:p w:rsidR="006A54EC" w:rsidRPr="005C200E" w:rsidRDefault="006A54EC" w:rsidP="0071768E">
      <w:pPr>
        <w:ind w:left="540"/>
      </w:pPr>
    </w:p>
    <w:p w:rsidR="006A54EC" w:rsidRPr="005C200E" w:rsidRDefault="006A54EC" w:rsidP="0071768E">
      <w:pPr>
        <w:ind w:left="539"/>
        <w:rPr>
          <w:b/>
        </w:rPr>
      </w:pPr>
      <w:r w:rsidRPr="005C200E">
        <w:rPr>
          <w:b/>
        </w:rPr>
        <w:t>Песня «Пожелание друзьям»</w:t>
      </w:r>
    </w:p>
    <w:p w:rsidR="006A54EC" w:rsidRPr="005C200E" w:rsidRDefault="006A54EC" w:rsidP="0071768E">
      <w:pPr>
        <w:pStyle w:val="BodyText"/>
        <w:spacing w:after="0"/>
        <w:ind w:left="539"/>
      </w:pPr>
      <w:r w:rsidRPr="005C200E">
        <w:t>Давайте восклицать, друг другом восхищаться.</w:t>
      </w:r>
    </w:p>
    <w:p w:rsidR="006A54EC" w:rsidRPr="005C200E" w:rsidRDefault="006A54EC" w:rsidP="0071768E">
      <w:pPr>
        <w:ind w:left="539"/>
      </w:pPr>
      <w:r w:rsidRPr="005C200E">
        <w:t>Высокопарных слов не стоит опасаться.</w:t>
      </w:r>
    </w:p>
    <w:p w:rsidR="006A54EC" w:rsidRPr="005C200E" w:rsidRDefault="006A54EC" w:rsidP="0071768E">
      <w:pPr>
        <w:ind w:left="539"/>
      </w:pPr>
      <w:r w:rsidRPr="005C200E">
        <w:t>Давайте говорить друг другу комплементы,</w:t>
      </w:r>
    </w:p>
    <w:p w:rsidR="006A54EC" w:rsidRPr="005C200E" w:rsidRDefault="006A54EC" w:rsidP="0071768E">
      <w:pPr>
        <w:ind w:left="539"/>
      </w:pPr>
      <w:r w:rsidRPr="005C200E">
        <w:t>Ведь это все любви счастливые моменты.</w:t>
      </w:r>
    </w:p>
    <w:p w:rsidR="006A54EC" w:rsidRPr="005C200E" w:rsidRDefault="006A54EC" w:rsidP="0071768E">
      <w:pPr>
        <w:ind w:left="540"/>
      </w:pPr>
      <w:r w:rsidRPr="005C200E">
        <w:t>Давайте горевать и плакать откровенно,</w:t>
      </w:r>
    </w:p>
    <w:p w:rsidR="006A54EC" w:rsidRPr="005C200E" w:rsidRDefault="006A54EC" w:rsidP="0071768E">
      <w:pPr>
        <w:ind w:left="540"/>
      </w:pPr>
      <w:r w:rsidRPr="005C200E">
        <w:t>То вместе, то поврозь, а то попеременно.</w:t>
      </w:r>
    </w:p>
    <w:p w:rsidR="006A54EC" w:rsidRPr="005C200E" w:rsidRDefault="006A54EC" w:rsidP="0071768E">
      <w:pPr>
        <w:ind w:left="540"/>
      </w:pPr>
      <w:r w:rsidRPr="005C200E">
        <w:t>Не нужно придавать значения злословью-</w:t>
      </w:r>
    </w:p>
    <w:p w:rsidR="006A54EC" w:rsidRPr="005C200E" w:rsidRDefault="006A54EC" w:rsidP="0071768E">
      <w:pPr>
        <w:ind w:left="540"/>
      </w:pPr>
      <w:r w:rsidRPr="005C200E">
        <w:t>Поскольку грусть всегда соседствует с любовью.</w:t>
      </w:r>
    </w:p>
    <w:p w:rsidR="006A54EC" w:rsidRPr="005C200E" w:rsidRDefault="006A54EC" w:rsidP="0071768E">
      <w:pPr>
        <w:ind w:left="540"/>
      </w:pPr>
      <w:r w:rsidRPr="005C200E">
        <w:t>Давайте понимать друг друга с полуслова,</w:t>
      </w:r>
    </w:p>
    <w:p w:rsidR="006A54EC" w:rsidRPr="005C200E" w:rsidRDefault="006A54EC" w:rsidP="0071768E">
      <w:pPr>
        <w:ind w:left="540"/>
      </w:pPr>
      <w:r w:rsidRPr="005C200E">
        <w:t xml:space="preserve">Чтоб ошибившись раз, не ошибиться снова. </w:t>
      </w:r>
    </w:p>
    <w:p w:rsidR="006A54EC" w:rsidRPr="005C200E" w:rsidRDefault="006A54EC" w:rsidP="0071768E">
      <w:pPr>
        <w:ind w:left="540"/>
      </w:pPr>
      <w:r w:rsidRPr="005C200E">
        <w:t>Давайте жить, во всем  друг другу потакая,</w:t>
      </w:r>
    </w:p>
    <w:p w:rsidR="006A54EC" w:rsidRPr="005C200E" w:rsidRDefault="006A54EC" w:rsidP="0071768E">
      <w:pPr>
        <w:ind w:left="540"/>
      </w:pPr>
      <w:r w:rsidRPr="005C200E">
        <w:t>Тем более что жизнь короткая такая.</w:t>
      </w:r>
    </w:p>
    <w:p w:rsidR="006A54EC" w:rsidRPr="005C200E" w:rsidRDefault="006A54EC" w:rsidP="0071768E">
      <w:pPr>
        <w:ind w:left="540"/>
      </w:pPr>
    </w:p>
    <w:p w:rsidR="006A54EC" w:rsidRPr="005C200E" w:rsidRDefault="006A54EC" w:rsidP="0071768E">
      <w:pPr>
        <w:ind w:left="540"/>
      </w:pPr>
      <w:r w:rsidRPr="005C200E">
        <w:t>Используемая литература:</w:t>
      </w:r>
    </w:p>
    <w:p w:rsidR="006A54EC" w:rsidRPr="005C200E" w:rsidRDefault="006A54EC" w:rsidP="0071768E">
      <w:pPr>
        <w:ind w:left="540"/>
      </w:pPr>
      <w:r w:rsidRPr="005C200E">
        <w:t xml:space="preserve">1. </w:t>
      </w:r>
      <w:r w:rsidRPr="005C200E">
        <w:rPr>
          <w:b/>
        </w:rPr>
        <w:t>Булат Окуджава Избранное</w:t>
      </w:r>
      <w:r w:rsidRPr="005C200E">
        <w:t xml:space="preserve">. Серия «Всемирная библиотека поэзии». </w:t>
      </w:r>
    </w:p>
    <w:p w:rsidR="006A54EC" w:rsidRPr="005C200E" w:rsidRDefault="006A54EC" w:rsidP="0071768E">
      <w:pPr>
        <w:ind w:left="540"/>
      </w:pPr>
      <w:r w:rsidRPr="005C200E">
        <w:t>Ростов-на-Дону: «Феникс», 2000г.</w:t>
      </w:r>
    </w:p>
    <w:p w:rsidR="006A54EC" w:rsidRPr="005C200E" w:rsidRDefault="006A54EC" w:rsidP="0071768E">
      <w:pPr>
        <w:ind w:left="540"/>
      </w:pPr>
      <w:r w:rsidRPr="005C200E">
        <w:t xml:space="preserve">2. </w:t>
      </w:r>
      <w:r w:rsidRPr="005C200E">
        <w:rPr>
          <w:b/>
        </w:rPr>
        <w:t xml:space="preserve">Булат Окуджава </w:t>
      </w:r>
      <w:r w:rsidRPr="005C200E">
        <w:t>Ваше благородие, госпожа Удача: Стихи, проза. - М.: Изд-во Эскмо 2002г.</w:t>
      </w:r>
    </w:p>
    <w:p w:rsidR="006A54EC" w:rsidRPr="005C200E" w:rsidRDefault="006A54EC" w:rsidP="0071768E">
      <w:pPr>
        <w:ind w:left="540"/>
      </w:pPr>
      <w:r w:rsidRPr="005C200E">
        <w:t xml:space="preserve">3. </w:t>
      </w:r>
      <w:r w:rsidRPr="005C200E">
        <w:rPr>
          <w:b/>
        </w:rPr>
        <w:t>Песни Булата Окуджавы.</w:t>
      </w:r>
      <w:r w:rsidRPr="005C200E">
        <w:t xml:space="preserve"> Мелодии и тексты. Москва «Музыка» 1989г.</w:t>
      </w:r>
    </w:p>
    <w:p w:rsidR="006A54EC" w:rsidRPr="005C200E" w:rsidRDefault="006A54EC" w:rsidP="0071768E">
      <w:pPr>
        <w:ind w:left="540"/>
      </w:pPr>
      <w:r w:rsidRPr="005C200E">
        <w:t xml:space="preserve">4. </w:t>
      </w:r>
      <w:r w:rsidRPr="005C200E">
        <w:rPr>
          <w:b/>
        </w:rPr>
        <w:t xml:space="preserve">Поют барды песенник. </w:t>
      </w:r>
      <w:r w:rsidRPr="005C200E">
        <w:t>Ленинград изд-во «Советский композитор» 19991г.</w:t>
      </w:r>
    </w:p>
    <w:p w:rsidR="006A54EC" w:rsidRPr="005C200E" w:rsidRDefault="006A54EC" w:rsidP="0071768E">
      <w:pPr>
        <w:ind w:left="540"/>
      </w:pPr>
      <w:r w:rsidRPr="005C200E">
        <w:t xml:space="preserve">5. </w:t>
      </w:r>
      <w:r w:rsidRPr="005C200E">
        <w:rPr>
          <w:b/>
        </w:rPr>
        <w:t xml:space="preserve">Авторская песня </w:t>
      </w:r>
      <w:r w:rsidRPr="005C200E">
        <w:t>Книга для ученика и учителя Москва АСТ ОЛИМП 1997г.</w:t>
      </w:r>
    </w:p>
    <w:p w:rsidR="006A54EC" w:rsidRPr="005C200E" w:rsidRDefault="006A54EC" w:rsidP="0071768E">
      <w:pPr>
        <w:ind w:left="540"/>
      </w:pPr>
      <w:r w:rsidRPr="005C200E">
        <w:t xml:space="preserve">6. Библиотека авторской песни. «Гитара и слово». </w:t>
      </w:r>
      <w:r w:rsidRPr="005C200E">
        <w:rPr>
          <w:b/>
        </w:rPr>
        <w:t xml:space="preserve">Юрий Кукин.  </w:t>
      </w:r>
      <w:r w:rsidRPr="005C200E">
        <w:rPr>
          <w:b/>
          <w:i/>
        </w:rPr>
        <w:t>Дом на полпути</w:t>
      </w:r>
      <w:r w:rsidRPr="005C200E">
        <w:rPr>
          <w:b/>
        </w:rPr>
        <w:t xml:space="preserve"> </w:t>
      </w:r>
      <w:r w:rsidRPr="005C200E">
        <w:t>Советский фонд культуры Москва 1991г.</w:t>
      </w:r>
    </w:p>
    <w:p w:rsidR="006A54EC" w:rsidRPr="005C200E" w:rsidRDefault="006A54EC" w:rsidP="0071768E">
      <w:pPr>
        <w:ind w:left="540"/>
      </w:pPr>
      <w:r w:rsidRPr="005C200E">
        <w:t xml:space="preserve">7. Серия «авторская песня».  </w:t>
      </w:r>
      <w:r w:rsidRPr="005C200E">
        <w:rPr>
          <w:b/>
        </w:rPr>
        <w:t xml:space="preserve">Юрий Визбор.  </w:t>
      </w:r>
      <w:r w:rsidRPr="005C200E">
        <w:rPr>
          <w:b/>
          <w:i/>
        </w:rPr>
        <w:t>Верю в семиструнную гитару</w:t>
      </w:r>
      <w:r w:rsidRPr="005C200E">
        <w:t xml:space="preserve"> Москва Аргус 1996г.</w:t>
      </w:r>
    </w:p>
    <w:p w:rsidR="006A54EC" w:rsidRPr="005C200E" w:rsidRDefault="006A54EC" w:rsidP="0071768E">
      <w:pPr>
        <w:ind w:left="540"/>
      </w:pPr>
      <w:r w:rsidRPr="005C200E">
        <w:t xml:space="preserve">8. </w:t>
      </w:r>
      <w:r w:rsidRPr="005C200E">
        <w:rPr>
          <w:b/>
        </w:rPr>
        <w:t xml:space="preserve">Юлий Ким. </w:t>
      </w:r>
      <w:r w:rsidRPr="005C200E">
        <w:rPr>
          <w:b/>
          <w:i/>
        </w:rPr>
        <w:t>Авторский вечер</w:t>
      </w:r>
      <w:r w:rsidRPr="005C200E">
        <w:t>. Произведения разных лет. Москва Изд-во «Книжная палата» 1990г.</w:t>
      </w:r>
    </w:p>
    <w:p w:rsidR="006A54EC" w:rsidRPr="005C200E" w:rsidRDefault="006A54EC" w:rsidP="0071768E">
      <w:pPr>
        <w:ind w:left="540"/>
      </w:pPr>
      <w:r w:rsidRPr="005C200E">
        <w:t xml:space="preserve">9. </w:t>
      </w:r>
      <w:r w:rsidRPr="005C200E">
        <w:rPr>
          <w:b/>
        </w:rPr>
        <w:t xml:space="preserve">Наполним музыкой сердца. </w:t>
      </w:r>
      <w:r w:rsidRPr="005C200E">
        <w:rPr>
          <w:b/>
          <w:i/>
        </w:rPr>
        <w:t>Антология авторской песни.</w:t>
      </w:r>
      <w:r w:rsidRPr="005C200E">
        <w:t xml:space="preserve"> Составитель Р.Шипов Москва «Советский композитор»1889г.</w:t>
      </w:r>
    </w:p>
    <w:p w:rsidR="006A54EC" w:rsidRPr="005C200E" w:rsidRDefault="006A54EC" w:rsidP="0071768E">
      <w:pPr>
        <w:ind w:left="540"/>
      </w:pPr>
      <w:r w:rsidRPr="005C200E">
        <w:t xml:space="preserve">10. </w:t>
      </w:r>
      <w:r w:rsidRPr="005C200E">
        <w:rPr>
          <w:b/>
        </w:rPr>
        <w:t xml:space="preserve">Евгений Клячкин. </w:t>
      </w:r>
      <w:r w:rsidRPr="005C200E">
        <w:rPr>
          <w:b/>
          <w:i/>
        </w:rPr>
        <w:t xml:space="preserve">Не гляди назад. </w:t>
      </w:r>
      <w:r w:rsidRPr="005C200E">
        <w:t>Песни. Изд-во «Бояныч» Санкт-Петербург 1994г.</w:t>
      </w:r>
    </w:p>
    <w:p w:rsidR="006A54EC" w:rsidRDefault="006A54EC">
      <w:r>
        <w:br w:type="page"/>
      </w:r>
    </w:p>
    <w:p w:rsidR="006A54EC" w:rsidRPr="007B041D" w:rsidRDefault="006A54EC" w:rsidP="00D0648D">
      <w:pPr>
        <w:jc w:val="center"/>
        <w:rPr>
          <w:b/>
        </w:rPr>
      </w:pPr>
      <w:r w:rsidRPr="007B041D">
        <w:rPr>
          <w:b/>
        </w:rPr>
        <w:t>МБУДО Центр детского туризма экологии и творчества</w:t>
      </w:r>
    </w:p>
    <w:p w:rsidR="006A54EC" w:rsidRPr="007B041D" w:rsidRDefault="006A54EC" w:rsidP="00D0648D">
      <w:pPr>
        <w:jc w:val="center"/>
        <w:rPr>
          <w:b/>
        </w:rPr>
      </w:pPr>
      <w:r w:rsidRPr="007B041D">
        <w:rPr>
          <w:b/>
        </w:rPr>
        <w:t>им. Р.Р.</w:t>
      </w:r>
      <w:r w:rsidRPr="00077780">
        <w:rPr>
          <w:b/>
        </w:rPr>
        <w:t xml:space="preserve"> </w:t>
      </w:r>
      <w:r w:rsidRPr="007B041D">
        <w:rPr>
          <w:b/>
        </w:rPr>
        <w:t>Лейцингера г. Пятигорска</w:t>
      </w:r>
    </w:p>
    <w:p w:rsidR="006A54EC" w:rsidRDefault="006A54EC" w:rsidP="00D0648D"/>
    <w:p w:rsidR="006A54EC" w:rsidRDefault="006A54EC" w:rsidP="00D0648D"/>
    <w:p w:rsidR="006A54EC" w:rsidRDefault="006A54EC" w:rsidP="00D0648D"/>
    <w:p w:rsidR="006A54EC" w:rsidRDefault="006A54EC" w:rsidP="00D0648D"/>
    <w:p w:rsidR="006A54EC" w:rsidRDefault="006A54EC" w:rsidP="00D0648D"/>
    <w:p w:rsidR="006A54EC" w:rsidRDefault="006A54EC" w:rsidP="00D0648D"/>
    <w:p w:rsidR="006A54EC" w:rsidRDefault="006A54EC" w:rsidP="00D0648D"/>
    <w:p w:rsidR="006A54EC" w:rsidRDefault="006A54EC" w:rsidP="00D0648D"/>
    <w:p w:rsidR="006A54EC" w:rsidRDefault="006A54EC" w:rsidP="00D0648D"/>
    <w:p w:rsidR="006A54EC" w:rsidRDefault="006A54EC" w:rsidP="00D0648D"/>
    <w:p w:rsidR="006A54EC" w:rsidRDefault="006A54EC" w:rsidP="00D0648D"/>
    <w:p w:rsidR="006A54EC" w:rsidRDefault="006A54EC" w:rsidP="00D0648D"/>
    <w:p w:rsidR="006A54EC" w:rsidRDefault="006A54EC" w:rsidP="00D0648D"/>
    <w:p w:rsidR="006A54EC" w:rsidRDefault="006A54EC" w:rsidP="00D0648D"/>
    <w:p w:rsidR="006A54EC" w:rsidRPr="00051789" w:rsidRDefault="006A54EC" w:rsidP="00D0648D">
      <w:pPr>
        <w:jc w:val="center"/>
      </w:pPr>
      <w:r w:rsidRPr="00051789">
        <w:t>Сценарий для детей 3-5 классов (итоговый концерт в конце учебного года для детей, занимающихся в объединении «бардовская песня» Клуба туристской песни)</w:t>
      </w:r>
    </w:p>
    <w:p w:rsidR="006A54EC" w:rsidRPr="00077780" w:rsidRDefault="006A54EC" w:rsidP="00D0648D">
      <w:pPr>
        <w:jc w:val="center"/>
        <w:rPr>
          <w:b/>
          <w:sz w:val="28"/>
          <w:szCs w:val="28"/>
        </w:rPr>
      </w:pPr>
      <w:r w:rsidRPr="00051789">
        <w:t xml:space="preserve"> </w:t>
      </w:r>
      <w:r w:rsidRPr="00077780">
        <w:rPr>
          <w:b/>
          <w:sz w:val="28"/>
          <w:szCs w:val="28"/>
        </w:rPr>
        <w:t>«Ветер странствий»</w:t>
      </w:r>
    </w:p>
    <w:p w:rsidR="006A54EC" w:rsidRPr="00051789" w:rsidRDefault="006A54EC" w:rsidP="00D0648D"/>
    <w:p w:rsidR="006A54EC" w:rsidRPr="00051789" w:rsidRDefault="006A54EC" w:rsidP="00D0648D"/>
    <w:p w:rsidR="006A54EC" w:rsidRPr="00051789" w:rsidRDefault="006A54EC" w:rsidP="00D0648D">
      <w:pPr>
        <w:jc w:val="center"/>
        <w:rPr>
          <w:b/>
        </w:rPr>
      </w:pPr>
    </w:p>
    <w:p w:rsidR="006A54EC" w:rsidRPr="00051789" w:rsidRDefault="006A54EC" w:rsidP="00D0648D">
      <w:pPr>
        <w:jc w:val="right"/>
      </w:pPr>
      <w:r w:rsidRPr="00051789">
        <w:t>Методическая разработка</w:t>
      </w:r>
    </w:p>
    <w:p w:rsidR="006A54EC" w:rsidRPr="00051789" w:rsidRDefault="006A54EC" w:rsidP="00D0648D">
      <w:pPr>
        <w:jc w:val="right"/>
      </w:pPr>
      <w:r w:rsidRPr="00051789">
        <w:t xml:space="preserve"> преподавателя дополнительного</w:t>
      </w:r>
    </w:p>
    <w:p w:rsidR="006A54EC" w:rsidRPr="00051789" w:rsidRDefault="006A54EC" w:rsidP="00D0648D">
      <w:pPr>
        <w:jc w:val="right"/>
      </w:pPr>
      <w:r w:rsidRPr="00051789">
        <w:t xml:space="preserve"> образования, руководителя </w:t>
      </w:r>
    </w:p>
    <w:p w:rsidR="006A54EC" w:rsidRPr="00051789" w:rsidRDefault="006A54EC" w:rsidP="00D0648D">
      <w:pPr>
        <w:jc w:val="right"/>
      </w:pPr>
      <w:r w:rsidRPr="00051789">
        <w:t>Клуба Туристской Песни</w:t>
      </w:r>
    </w:p>
    <w:p w:rsidR="006A54EC" w:rsidRPr="00051789" w:rsidRDefault="006A54EC" w:rsidP="00D0648D">
      <w:pPr>
        <w:jc w:val="right"/>
      </w:pPr>
      <w:r w:rsidRPr="00051789">
        <w:t>Н.Л.Петровой</w:t>
      </w:r>
    </w:p>
    <w:p w:rsidR="006A54EC" w:rsidRPr="00051789" w:rsidRDefault="006A54EC" w:rsidP="00D0648D">
      <w:pPr>
        <w:jc w:val="right"/>
      </w:pPr>
    </w:p>
    <w:p w:rsidR="006A54EC" w:rsidRPr="00051789" w:rsidRDefault="006A54EC" w:rsidP="00D0648D">
      <w:pPr>
        <w:jc w:val="right"/>
      </w:pPr>
    </w:p>
    <w:p w:rsidR="006A54EC" w:rsidRPr="00051789" w:rsidRDefault="006A54EC" w:rsidP="00D0648D">
      <w:pPr>
        <w:jc w:val="right"/>
      </w:pPr>
    </w:p>
    <w:p w:rsidR="006A54EC" w:rsidRPr="00051789" w:rsidRDefault="006A54EC" w:rsidP="00D0648D">
      <w:pPr>
        <w:jc w:val="right"/>
      </w:pPr>
    </w:p>
    <w:p w:rsidR="006A54EC" w:rsidRPr="00051789" w:rsidRDefault="006A54EC" w:rsidP="00D0648D">
      <w:pPr>
        <w:jc w:val="right"/>
      </w:pPr>
    </w:p>
    <w:p w:rsidR="006A54EC" w:rsidRPr="00051789" w:rsidRDefault="006A54EC" w:rsidP="00D0648D">
      <w:pPr>
        <w:jc w:val="right"/>
      </w:pPr>
    </w:p>
    <w:p w:rsidR="006A54EC" w:rsidRPr="00051789" w:rsidRDefault="006A54EC" w:rsidP="00D0648D">
      <w:pPr>
        <w:jc w:val="right"/>
      </w:pPr>
    </w:p>
    <w:p w:rsidR="006A54EC" w:rsidRPr="00051789" w:rsidRDefault="006A54EC" w:rsidP="00D0648D">
      <w:pPr>
        <w:jc w:val="right"/>
      </w:pPr>
    </w:p>
    <w:p w:rsidR="006A54EC" w:rsidRPr="00051789" w:rsidRDefault="006A54EC" w:rsidP="00D0648D">
      <w:pPr>
        <w:jc w:val="right"/>
      </w:pPr>
    </w:p>
    <w:p w:rsidR="006A54EC" w:rsidRPr="00051789" w:rsidRDefault="006A54EC" w:rsidP="00D0648D">
      <w:pPr>
        <w:jc w:val="center"/>
      </w:pPr>
    </w:p>
    <w:p w:rsidR="006A54EC" w:rsidRPr="00051789" w:rsidRDefault="006A54EC" w:rsidP="00D0648D">
      <w:pPr>
        <w:jc w:val="center"/>
      </w:pPr>
    </w:p>
    <w:p w:rsidR="006A54EC" w:rsidRPr="00051789" w:rsidRDefault="006A54EC" w:rsidP="00D0648D">
      <w:pPr>
        <w:jc w:val="center"/>
      </w:pPr>
    </w:p>
    <w:p w:rsidR="006A54EC" w:rsidRPr="00051789" w:rsidRDefault="006A54EC" w:rsidP="00D0648D">
      <w:pPr>
        <w:jc w:val="center"/>
      </w:pPr>
    </w:p>
    <w:p w:rsidR="006A54EC" w:rsidRPr="00051789" w:rsidRDefault="006A54EC" w:rsidP="00D0648D">
      <w:pPr>
        <w:jc w:val="center"/>
      </w:pPr>
    </w:p>
    <w:p w:rsidR="006A54EC" w:rsidRPr="00051789" w:rsidRDefault="006A54EC" w:rsidP="00D0648D">
      <w:pPr>
        <w:jc w:val="center"/>
      </w:pPr>
    </w:p>
    <w:p w:rsidR="006A54EC" w:rsidRPr="00051789" w:rsidRDefault="006A54EC" w:rsidP="00D0648D">
      <w:pPr>
        <w:jc w:val="center"/>
      </w:pPr>
    </w:p>
    <w:p w:rsidR="006A54EC" w:rsidRPr="00051789" w:rsidRDefault="006A54EC" w:rsidP="00D0648D">
      <w:pPr>
        <w:jc w:val="center"/>
      </w:pPr>
    </w:p>
    <w:p w:rsidR="006A54EC" w:rsidRPr="00051789" w:rsidRDefault="006A54EC" w:rsidP="00D0648D">
      <w:pPr>
        <w:jc w:val="center"/>
      </w:pPr>
    </w:p>
    <w:p w:rsidR="006A54EC" w:rsidRPr="00051789" w:rsidRDefault="006A54EC" w:rsidP="00D0648D">
      <w:pPr>
        <w:jc w:val="center"/>
      </w:pPr>
    </w:p>
    <w:p w:rsidR="006A54EC" w:rsidRDefault="006A54EC" w:rsidP="00D0648D">
      <w:pPr>
        <w:jc w:val="center"/>
      </w:pPr>
    </w:p>
    <w:p w:rsidR="006A54EC" w:rsidRDefault="006A54EC" w:rsidP="00D0648D">
      <w:pPr>
        <w:jc w:val="center"/>
      </w:pPr>
    </w:p>
    <w:p w:rsidR="006A54EC" w:rsidRDefault="006A54EC" w:rsidP="00D0648D">
      <w:pPr>
        <w:jc w:val="center"/>
      </w:pPr>
    </w:p>
    <w:p w:rsidR="006A54EC" w:rsidRDefault="006A54EC" w:rsidP="00D0648D">
      <w:pPr>
        <w:jc w:val="center"/>
      </w:pPr>
    </w:p>
    <w:p w:rsidR="006A54EC" w:rsidRDefault="006A54EC" w:rsidP="00D0648D">
      <w:pPr>
        <w:jc w:val="center"/>
      </w:pPr>
    </w:p>
    <w:p w:rsidR="006A54EC" w:rsidRPr="00051789" w:rsidRDefault="006A54EC" w:rsidP="00D0648D">
      <w:pPr>
        <w:jc w:val="center"/>
      </w:pPr>
      <w:r w:rsidRPr="00051789">
        <w:t>г. Пятигорск</w:t>
      </w:r>
    </w:p>
    <w:p w:rsidR="006A54EC" w:rsidRPr="003455BF" w:rsidRDefault="006A54EC" w:rsidP="0071768E">
      <w:pPr>
        <w:ind w:left="540"/>
      </w:pPr>
      <w:r w:rsidRPr="00051789">
        <w:br w:type="page"/>
      </w:r>
      <w:r>
        <w:t xml:space="preserve">Песня </w:t>
      </w:r>
      <w:r w:rsidRPr="003455BF">
        <w:t>«</w:t>
      </w:r>
      <w:r w:rsidRPr="003455BF">
        <w:rPr>
          <w:b/>
        </w:rPr>
        <w:t>До чего же надоела</w:t>
      </w:r>
      <w:r w:rsidRPr="003455BF">
        <w:t xml:space="preserve">» </w:t>
      </w:r>
      <w:r>
        <w:t>муз.</w:t>
      </w:r>
      <w:r w:rsidRPr="00077780">
        <w:t xml:space="preserve"> </w:t>
      </w:r>
      <w:r w:rsidRPr="003455BF">
        <w:t xml:space="preserve">В.Попова ст.Ю.Кима </w:t>
      </w:r>
    </w:p>
    <w:p w:rsidR="006A54EC" w:rsidRPr="003455BF" w:rsidRDefault="006A54EC" w:rsidP="0071768E">
      <w:pPr>
        <w:ind w:left="540"/>
      </w:pPr>
      <w:r w:rsidRPr="003455BF">
        <w:rPr>
          <w:lang w:val="en-US"/>
        </w:rPr>
        <w:t>I</w:t>
      </w:r>
    </w:p>
    <w:p w:rsidR="006A54EC" w:rsidRPr="003455BF" w:rsidRDefault="006A54EC" w:rsidP="0071768E">
      <w:pPr>
        <w:ind w:left="540"/>
      </w:pPr>
      <w:r w:rsidRPr="003455BF">
        <w:t>До чего же надоела городская суета,</w:t>
      </w:r>
    </w:p>
    <w:p w:rsidR="006A54EC" w:rsidRPr="003455BF" w:rsidRDefault="006A54EC" w:rsidP="0071768E">
      <w:pPr>
        <w:ind w:left="540"/>
      </w:pPr>
      <w:r w:rsidRPr="003455BF">
        <w:t>До чего же нас заела эта тесная среда!</w:t>
      </w:r>
    </w:p>
    <w:p w:rsidR="006A54EC" w:rsidRPr="003455BF" w:rsidRDefault="006A54EC" w:rsidP="0071768E">
      <w:pPr>
        <w:ind w:left="540"/>
      </w:pPr>
      <w:r w:rsidRPr="003455BF">
        <w:t>То ли дело на просторе, в синем море, в чистом поле,</w:t>
      </w:r>
    </w:p>
    <w:p w:rsidR="006A54EC" w:rsidRPr="003455BF" w:rsidRDefault="006A54EC" w:rsidP="0071768E">
      <w:pPr>
        <w:ind w:left="540"/>
      </w:pPr>
      <w:r w:rsidRPr="003455BF">
        <w:t>Запрягайте, братцы, что ли, отворяйте ворота!</w:t>
      </w:r>
    </w:p>
    <w:p w:rsidR="006A54EC" w:rsidRPr="003455BF" w:rsidRDefault="006A54EC" w:rsidP="0071768E">
      <w:pPr>
        <w:ind w:left="540"/>
      </w:pPr>
      <w:r w:rsidRPr="003455BF">
        <w:t>Припев:</w:t>
      </w:r>
    </w:p>
    <w:p w:rsidR="006A54EC" w:rsidRPr="003455BF" w:rsidRDefault="006A54EC" w:rsidP="0071768E">
      <w:pPr>
        <w:ind w:left="540"/>
      </w:pPr>
      <w:r w:rsidRPr="003455BF">
        <w:t>Отворили ворота, хлопнули в ладоши</w:t>
      </w:r>
    </w:p>
    <w:p w:rsidR="006A54EC" w:rsidRPr="003455BF" w:rsidRDefault="006A54EC" w:rsidP="0071768E">
      <w:pPr>
        <w:ind w:left="540"/>
      </w:pPr>
      <w:r w:rsidRPr="003455BF">
        <w:t xml:space="preserve">отлетели кто, куда старые галоши, </w:t>
      </w:r>
    </w:p>
    <w:p w:rsidR="006A54EC" w:rsidRPr="003455BF" w:rsidRDefault="006A54EC" w:rsidP="0071768E">
      <w:pPr>
        <w:ind w:left="540"/>
      </w:pPr>
      <w:r w:rsidRPr="003455BF">
        <w:t>Съехал галстук набекрень и уехал к тёте,</w:t>
      </w:r>
    </w:p>
    <w:p w:rsidR="006A54EC" w:rsidRPr="003455BF" w:rsidRDefault="006A54EC" w:rsidP="0071768E">
      <w:pPr>
        <w:ind w:left="540"/>
      </w:pPr>
      <w:r w:rsidRPr="003455BF">
        <w:t>И забыли мы в полёте пристегнуть ремень.</w:t>
      </w:r>
    </w:p>
    <w:p w:rsidR="006A54EC" w:rsidRPr="003455BF" w:rsidRDefault="006A54EC" w:rsidP="0071768E">
      <w:pPr>
        <w:ind w:left="540"/>
      </w:pPr>
      <w:r w:rsidRPr="003455BF">
        <w:t>Эх, да! да –ди –да-ди да…</w:t>
      </w:r>
    </w:p>
    <w:p w:rsidR="006A54EC" w:rsidRPr="003455BF" w:rsidRDefault="006A54EC" w:rsidP="0071768E">
      <w:pPr>
        <w:ind w:left="540"/>
      </w:pPr>
      <w:r w:rsidRPr="003455BF">
        <w:rPr>
          <w:lang w:val="en-US"/>
        </w:rPr>
        <w:t>II</w:t>
      </w:r>
    </w:p>
    <w:p w:rsidR="006A54EC" w:rsidRPr="003455BF" w:rsidRDefault="006A54EC" w:rsidP="0071768E">
      <w:pPr>
        <w:ind w:left="540"/>
      </w:pPr>
      <w:r w:rsidRPr="003455BF">
        <w:t>Мы упряжку с бубенцами только видели в кино,</w:t>
      </w:r>
    </w:p>
    <w:p w:rsidR="006A54EC" w:rsidRPr="003455BF" w:rsidRDefault="006A54EC" w:rsidP="0071768E">
      <w:pPr>
        <w:ind w:left="540"/>
      </w:pPr>
      <w:r w:rsidRPr="003455BF">
        <w:t>Есть и лошади и сани, а поехать - не дано.</w:t>
      </w:r>
    </w:p>
    <w:p w:rsidR="006A54EC" w:rsidRPr="003455BF" w:rsidRDefault="006A54EC" w:rsidP="0071768E">
      <w:pPr>
        <w:ind w:left="540"/>
      </w:pPr>
      <w:r w:rsidRPr="003455BF">
        <w:t>То начальство, то погода, то семья «не без урода»,</w:t>
      </w:r>
    </w:p>
    <w:p w:rsidR="006A54EC" w:rsidRPr="003455BF" w:rsidRDefault="006A54EC" w:rsidP="0071768E">
      <w:pPr>
        <w:ind w:left="540"/>
      </w:pPr>
      <w:r w:rsidRPr="003455BF">
        <w:t>Здравствуй, Русская природа, не видал тебя давно!</w:t>
      </w:r>
    </w:p>
    <w:p w:rsidR="006A54EC" w:rsidRPr="003455BF" w:rsidRDefault="006A54EC" w:rsidP="0071768E">
      <w:pPr>
        <w:ind w:left="540"/>
      </w:pPr>
      <w:r w:rsidRPr="003455BF">
        <w:t>Припев…</w:t>
      </w:r>
    </w:p>
    <w:p w:rsidR="006A54EC" w:rsidRPr="003455BF" w:rsidRDefault="006A54EC" w:rsidP="0071768E">
      <w:pPr>
        <w:ind w:left="540"/>
      </w:pPr>
      <w:r w:rsidRPr="003455BF">
        <w:rPr>
          <w:lang w:val="en-US"/>
        </w:rPr>
        <w:t>III</w:t>
      </w:r>
    </w:p>
    <w:p w:rsidR="006A54EC" w:rsidRPr="003455BF" w:rsidRDefault="006A54EC" w:rsidP="0071768E">
      <w:pPr>
        <w:ind w:left="540"/>
      </w:pPr>
      <w:r w:rsidRPr="003455BF">
        <w:t>И не надо мне вовеки ни отдельного дворца,</w:t>
      </w:r>
    </w:p>
    <w:p w:rsidR="006A54EC" w:rsidRPr="003455BF" w:rsidRDefault="006A54EC" w:rsidP="0071768E">
      <w:pPr>
        <w:ind w:left="540"/>
      </w:pPr>
      <w:r w:rsidRPr="003455BF">
        <w:t xml:space="preserve">Ни </w:t>
      </w:r>
      <w:r>
        <w:t>бензиновой</w:t>
      </w:r>
      <w:r w:rsidRPr="003455BF">
        <w:t xml:space="preserve"> телеги- все четыре колеса.</w:t>
      </w:r>
    </w:p>
    <w:p w:rsidR="006A54EC" w:rsidRPr="003455BF" w:rsidRDefault="006A54EC" w:rsidP="0071768E">
      <w:pPr>
        <w:ind w:left="540"/>
      </w:pPr>
      <w:r w:rsidRPr="003455BF">
        <w:t>Лишь бы только глушь лесная, ветер вольный, даль земная,</w:t>
      </w:r>
    </w:p>
    <w:p w:rsidR="006A54EC" w:rsidRPr="003455BF" w:rsidRDefault="006A54EC" w:rsidP="0071768E">
      <w:pPr>
        <w:ind w:left="540"/>
      </w:pPr>
      <w:r w:rsidRPr="003455BF">
        <w:t>Лишь бы песня удалая, эх да девица-краса.</w:t>
      </w:r>
    </w:p>
    <w:p w:rsidR="006A54EC" w:rsidRPr="003455BF" w:rsidRDefault="006A54EC" w:rsidP="0071768E">
      <w:pPr>
        <w:ind w:left="540"/>
      </w:pPr>
      <w:r w:rsidRPr="003455BF">
        <w:t>Припев:</w:t>
      </w:r>
    </w:p>
    <w:p w:rsidR="006A54EC" w:rsidRPr="003455BF" w:rsidRDefault="006A54EC" w:rsidP="0071768E">
      <w:pPr>
        <w:ind w:left="540"/>
      </w:pPr>
      <w:r w:rsidRPr="003455BF">
        <w:t>Отворили ворота, хлопнули в ладоши</w:t>
      </w:r>
    </w:p>
    <w:p w:rsidR="006A54EC" w:rsidRPr="003455BF" w:rsidRDefault="006A54EC" w:rsidP="0071768E">
      <w:pPr>
        <w:ind w:left="540"/>
      </w:pPr>
      <w:r w:rsidRPr="003455BF">
        <w:t xml:space="preserve">отлетели кто, куда старые галоши, </w:t>
      </w:r>
    </w:p>
    <w:p w:rsidR="006A54EC" w:rsidRPr="003455BF" w:rsidRDefault="006A54EC" w:rsidP="0071768E">
      <w:pPr>
        <w:ind w:left="540"/>
      </w:pPr>
      <w:r w:rsidRPr="003455BF">
        <w:t>и пускай рискую я, опоздать к обеду,</w:t>
      </w:r>
    </w:p>
    <w:p w:rsidR="006A54EC" w:rsidRPr="003455BF" w:rsidRDefault="006A54EC" w:rsidP="0071768E">
      <w:pPr>
        <w:ind w:left="540"/>
      </w:pPr>
      <w:r w:rsidRPr="003455BF">
        <w:t>всё равно я еду-еду голову сломя.</w:t>
      </w:r>
    </w:p>
    <w:p w:rsidR="006A54EC" w:rsidRPr="003455BF" w:rsidRDefault="006A54EC" w:rsidP="0071768E">
      <w:pPr>
        <w:ind w:left="540"/>
      </w:pPr>
    </w:p>
    <w:p w:rsidR="006A54EC" w:rsidRPr="003455BF" w:rsidRDefault="006A54EC" w:rsidP="0071768E">
      <w:pPr>
        <w:ind w:left="540"/>
        <w:rPr>
          <w:b/>
          <w:i/>
        </w:rPr>
      </w:pPr>
      <w:r w:rsidRPr="003455BF">
        <w:rPr>
          <w:b/>
          <w:i/>
        </w:rPr>
        <w:t>На  диване двое:</w:t>
      </w:r>
    </w:p>
    <w:p w:rsidR="006A54EC" w:rsidRPr="003455BF" w:rsidRDefault="006A54EC" w:rsidP="0071768E">
      <w:pPr>
        <w:ind w:left="540"/>
        <w:rPr>
          <w:b/>
          <w:i/>
        </w:rPr>
      </w:pPr>
      <w:r w:rsidRPr="003455BF">
        <w:rPr>
          <w:b/>
          <w:i/>
        </w:rPr>
        <w:t>- Ох, и скука! Давай во что-нибудь поиграем!</w:t>
      </w:r>
    </w:p>
    <w:p w:rsidR="006A54EC" w:rsidRPr="003455BF" w:rsidRDefault="006A54EC" w:rsidP="0071768E">
      <w:pPr>
        <w:ind w:left="540"/>
        <w:rPr>
          <w:b/>
          <w:i/>
        </w:rPr>
      </w:pPr>
      <w:r w:rsidRPr="003455BF">
        <w:rPr>
          <w:b/>
          <w:i/>
        </w:rPr>
        <w:t>- Давай, во что?</w:t>
      </w:r>
    </w:p>
    <w:p w:rsidR="006A54EC" w:rsidRPr="003455BF" w:rsidRDefault="006A54EC" w:rsidP="0071768E">
      <w:pPr>
        <w:ind w:left="540"/>
        <w:rPr>
          <w:b/>
          <w:i/>
        </w:rPr>
      </w:pPr>
      <w:r w:rsidRPr="003455BF">
        <w:rPr>
          <w:b/>
          <w:i/>
        </w:rPr>
        <w:t>- В компьютер</w:t>
      </w:r>
    </w:p>
    <w:p w:rsidR="006A54EC" w:rsidRPr="003455BF" w:rsidRDefault="006A54EC" w:rsidP="0071768E">
      <w:pPr>
        <w:ind w:left="540"/>
        <w:rPr>
          <w:b/>
          <w:i/>
        </w:rPr>
      </w:pPr>
      <w:r w:rsidRPr="003455BF">
        <w:rPr>
          <w:b/>
          <w:i/>
        </w:rPr>
        <w:t>-  Надоело!</w:t>
      </w:r>
    </w:p>
    <w:p w:rsidR="006A54EC" w:rsidRPr="003455BF" w:rsidRDefault="006A54EC" w:rsidP="0071768E">
      <w:pPr>
        <w:ind w:left="540"/>
        <w:rPr>
          <w:b/>
          <w:i/>
        </w:rPr>
      </w:pPr>
      <w:r w:rsidRPr="003455BF">
        <w:rPr>
          <w:b/>
          <w:i/>
        </w:rPr>
        <w:t>- В города.</w:t>
      </w:r>
    </w:p>
    <w:p w:rsidR="006A54EC" w:rsidRPr="003455BF" w:rsidRDefault="006A54EC" w:rsidP="0071768E">
      <w:pPr>
        <w:ind w:left="540"/>
        <w:rPr>
          <w:b/>
          <w:i/>
        </w:rPr>
      </w:pPr>
      <w:r w:rsidRPr="003455BF">
        <w:rPr>
          <w:b/>
          <w:i/>
        </w:rPr>
        <w:t xml:space="preserve">- Играли уже! </w:t>
      </w:r>
    </w:p>
    <w:p w:rsidR="006A54EC" w:rsidRPr="003455BF" w:rsidRDefault="006A54EC" w:rsidP="0071768E">
      <w:pPr>
        <w:ind w:left="540"/>
        <w:rPr>
          <w:b/>
          <w:i/>
        </w:rPr>
      </w:pPr>
      <w:r w:rsidRPr="003455BF">
        <w:rPr>
          <w:b/>
          <w:i/>
        </w:rPr>
        <w:t xml:space="preserve"> - А в придуманные города?</w:t>
      </w:r>
    </w:p>
    <w:p w:rsidR="006A54EC" w:rsidRPr="003455BF" w:rsidRDefault="006A54EC" w:rsidP="0071768E">
      <w:pPr>
        <w:ind w:left="540"/>
        <w:rPr>
          <w:b/>
          <w:i/>
        </w:rPr>
      </w:pPr>
      <w:r w:rsidRPr="003455BF">
        <w:rPr>
          <w:b/>
          <w:i/>
        </w:rPr>
        <w:t>-Это как?</w:t>
      </w:r>
    </w:p>
    <w:p w:rsidR="006A54EC" w:rsidRPr="003455BF" w:rsidRDefault="006A54EC" w:rsidP="0071768E">
      <w:pPr>
        <w:ind w:left="540"/>
        <w:rPr>
          <w:b/>
          <w:i/>
        </w:rPr>
      </w:pPr>
      <w:r w:rsidRPr="003455BF">
        <w:rPr>
          <w:b/>
          <w:i/>
        </w:rPr>
        <w:t>- Закрывай глаза и представляй:</w:t>
      </w:r>
    </w:p>
    <w:p w:rsidR="006A54EC" w:rsidRPr="003455BF" w:rsidRDefault="006A54EC" w:rsidP="0071768E">
      <w:pPr>
        <w:ind w:left="540"/>
        <w:rPr>
          <w:b/>
          <w:i/>
        </w:rPr>
      </w:pPr>
    </w:p>
    <w:p w:rsidR="006A54EC" w:rsidRPr="003455BF" w:rsidRDefault="006A54EC" w:rsidP="0071768E">
      <w:pPr>
        <w:ind w:left="540"/>
        <w:rPr>
          <w:b/>
          <w:i/>
        </w:rPr>
      </w:pPr>
      <w:r w:rsidRPr="003455BF">
        <w:t>- стих. «Страна Дельфиния» Новелла Матвеева</w:t>
      </w:r>
    </w:p>
    <w:p w:rsidR="006A54EC" w:rsidRPr="003455BF" w:rsidRDefault="006A54EC" w:rsidP="0071768E">
      <w:pPr>
        <w:ind w:left="540"/>
      </w:pPr>
      <w:r w:rsidRPr="003455BF">
        <w:t>- Набегают волны синие.</w:t>
      </w:r>
    </w:p>
    <w:p w:rsidR="006A54EC" w:rsidRPr="003455BF" w:rsidRDefault="006A54EC" w:rsidP="0071768E">
      <w:pPr>
        <w:ind w:left="540"/>
      </w:pPr>
      <w:r w:rsidRPr="003455BF">
        <w:t xml:space="preserve">- Зелёные? </w:t>
      </w:r>
    </w:p>
    <w:p w:rsidR="006A54EC" w:rsidRPr="003455BF" w:rsidRDefault="006A54EC" w:rsidP="0071768E">
      <w:pPr>
        <w:ind w:left="540"/>
      </w:pPr>
      <w:r w:rsidRPr="003455BF">
        <w:t>- Нет синие.</w:t>
      </w:r>
    </w:p>
    <w:p w:rsidR="006A54EC" w:rsidRPr="003455BF" w:rsidRDefault="006A54EC" w:rsidP="0071768E">
      <w:pPr>
        <w:ind w:left="540"/>
      </w:pPr>
      <w:r w:rsidRPr="003455BF">
        <w:t>Как хамелеонов миллионы</w:t>
      </w:r>
      <w:r>
        <w:t>,</w:t>
      </w:r>
      <w:r w:rsidRPr="003455BF">
        <w:t xml:space="preserve"> цвет меняя на ветру.</w:t>
      </w:r>
    </w:p>
    <w:p w:rsidR="006A54EC" w:rsidRPr="003455BF" w:rsidRDefault="006A54EC" w:rsidP="0071768E">
      <w:pPr>
        <w:ind w:left="540"/>
      </w:pPr>
      <w:r w:rsidRPr="003455BF">
        <w:t>Ласково цветёт глициния-</w:t>
      </w:r>
    </w:p>
    <w:p w:rsidR="006A54EC" w:rsidRPr="003455BF" w:rsidRDefault="006A54EC" w:rsidP="0071768E">
      <w:pPr>
        <w:ind w:left="540"/>
      </w:pPr>
      <w:r w:rsidRPr="003455BF">
        <w:t>Она нежнее инея…</w:t>
      </w:r>
    </w:p>
    <w:p w:rsidR="006A54EC" w:rsidRPr="003455BF" w:rsidRDefault="006A54EC" w:rsidP="0071768E">
      <w:pPr>
        <w:ind w:left="540"/>
      </w:pPr>
      <w:r w:rsidRPr="003455BF">
        <w:t>А где-то есть земля Дельфиния</w:t>
      </w:r>
    </w:p>
    <w:p w:rsidR="006A54EC" w:rsidRPr="003455BF" w:rsidRDefault="006A54EC" w:rsidP="0071768E">
      <w:pPr>
        <w:ind w:left="540"/>
      </w:pPr>
      <w:r w:rsidRPr="003455BF">
        <w:t>И город Кенгуру.</w:t>
      </w:r>
    </w:p>
    <w:p w:rsidR="006A54EC" w:rsidRPr="003455BF" w:rsidRDefault="006A54EC" w:rsidP="0071768E">
      <w:pPr>
        <w:ind w:left="540"/>
      </w:pPr>
    </w:p>
    <w:p w:rsidR="006A54EC" w:rsidRPr="003455BF" w:rsidRDefault="006A54EC" w:rsidP="0071768E">
      <w:pPr>
        <w:ind w:left="540"/>
        <w:rPr>
          <w:b/>
          <w:i/>
        </w:rPr>
      </w:pPr>
      <w:r w:rsidRPr="003455BF">
        <w:rPr>
          <w:b/>
          <w:i/>
        </w:rPr>
        <w:t>- Здорово! А давай на самом деле попутешествуем!</w:t>
      </w:r>
    </w:p>
    <w:p w:rsidR="006A54EC" w:rsidRPr="003455BF" w:rsidRDefault="006A54EC" w:rsidP="0071768E">
      <w:pPr>
        <w:ind w:left="540"/>
        <w:rPr>
          <w:b/>
          <w:i/>
        </w:rPr>
      </w:pPr>
      <w:r w:rsidRPr="003455BF">
        <w:rPr>
          <w:b/>
          <w:i/>
        </w:rPr>
        <w:t>-Это как?</w:t>
      </w:r>
    </w:p>
    <w:p w:rsidR="006A54EC" w:rsidRPr="003455BF" w:rsidRDefault="006A54EC" w:rsidP="0071768E">
      <w:pPr>
        <w:ind w:left="540"/>
        <w:rPr>
          <w:b/>
          <w:i/>
        </w:rPr>
      </w:pPr>
      <w:r w:rsidRPr="003455BF">
        <w:rPr>
          <w:b/>
          <w:i/>
        </w:rPr>
        <w:t>-Да вот хотя бы так!</w:t>
      </w:r>
    </w:p>
    <w:p w:rsidR="006A54EC" w:rsidRDefault="006A54EC" w:rsidP="0071768E">
      <w:pPr>
        <w:ind w:left="540"/>
        <w:rPr>
          <w:i/>
        </w:rPr>
      </w:pPr>
    </w:p>
    <w:p w:rsidR="006A54EC" w:rsidRPr="003455BF" w:rsidRDefault="006A54EC" w:rsidP="0071768E">
      <w:pPr>
        <w:ind w:left="540"/>
      </w:pPr>
      <w:r>
        <w:t xml:space="preserve">Песня </w:t>
      </w:r>
      <w:r w:rsidRPr="003455BF">
        <w:t>«</w:t>
      </w:r>
      <w:r w:rsidRPr="003455BF">
        <w:rPr>
          <w:b/>
        </w:rPr>
        <w:t>На далёкой Амазонке</w:t>
      </w:r>
      <w:r w:rsidRPr="003455BF">
        <w:t xml:space="preserve">» муз. В.Берковского ст. Киплинга в пер. С.Маршака </w:t>
      </w:r>
    </w:p>
    <w:p w:rsidR="006A54EC" w:rsidRPr="003455BF" w:rsidRDefault="006A54EC" w:rsidP="0071768E">
      <w:pPr>
        <w:ind w:left="540"/>
      </w:pPr>
      <w:r w:rsidRPr="003455BF">
        <w:t>На далёкой Амазонке не бывал я никогда,</w:t>
      </w:r>
    </w:p>
    <w:p w:rsidR="006A54EC" w:rsidRPr="003455BF" w:rsidRDefault="006A54EC" w:rsidP="0071768E">
      <w:pPr>
        <w:ind w:left="540"/>
      </w:pPr>
      <w:r w:rsidRPr="003455BF">
        <w:t>Никогда туда не ходят иностранные суда.</w:t>
      </w:r>
    </w:p>
    <w:p w:rsidR="006A54EC" w:rsidRPr="003455BF" w:rsidRDefault="006A54EC" w:rsidP="0071768E">
      <w:pPr>
        <w:ind w:left="540"/>
      </w:pPr>
      <w:r w:rsidRPr="003455BF">
        <w:t xml:space="preserve">Только «Дон» и «Магдалина» - быстроходные суда. </w:t>
      </w:r>
    </w:p>
    <w:p w:rsidR="006A54EC" w:rsidRPr="003455BF" w:rsidRDefault="006A54EC" w:rsidP="0071768E">
      <w:pPr>
        <w:ind w:left="540"/>
      </w:pPr>
      <w:r w:rsidRPr="003455BF">
        <w:t>Только «Дон» и «Магдалина» ходят по морю туда.</w:t>
      </w:r>
    </w:p>
    <w:p w:rsidR="006A54EC" w:rsidRPr="003455BF" w:rsidRDefault="006A54EC" w:rsidP="0071768E">
      <w:pPr>
        <w:ind w:left="540"/>
      </w:pPr>
      <w:r w:rsidRPr="003455BF">
        <w:rPr>
          <w:i/>
        </w:rPr>
        <w:t>Припев:</w:t>
      </w:r>
      <w:r w:rsidRPr="003455BF">
        <w:rPr>
          <w:i/>
        </w:rPr>
        <w:tab/>
        <w:t xml:space="preserve"> </w:t>
      </w:r>
      <w:r w:rsidRPr="003455BF">
        <w:t>Из Ливерпульской гавани, всегда по четвергам,</w:t>
      </w:r>
    </w:p>
    <w:p w:rsidR="006A54EC" w:rsidRPr="003455BF" w:rsidRDefault="006A54EC" w:rsidP="0071768E">
      <w:pPr>
        <w:ind w:left="540"/>
      </w:pPr>
      <w:r w:rsidRPr="003455BF">
        <w:t>Суда уходят в плаванье к далёким берегам.</w:t>
      </w:r>
    </w:p>
    <w:p w:rsidR="006A54EC" w:rsidRPr="003455BF" w:rsidRDefault="006A54EC" w:rsidP="0071768E">
      <w:pPr>
        <w:ind w:left="540"/>
      </w:pPr>
      <w:r w:rsidRPr="003455BF">
        <w:t xml:space="preserve"> Плывут они в Бразилию, Бразилию, Бразилию.</w:t>
      </w:r>
    </w:p>
    <w:p w:rsidR="006A54EC" w:rsidRPr="003455BF" w:rsidRDefault="006A54EC" w:rsidP="0071768E">
      <w:pPr>
        <w:ind w:left="540"/>
      </w:pPr>
      <w:r w:rsidRPr="003455BF">
        <w:t>И я хочу в Бразилию - к далёким берегам!</w:t>
      </w:r>
    </w:p>
    <w:p w:rsidR="006A54EC" w:rsidRPr="003455BF" w:rsidRDefault="006A54EC" w:rsidP="0071768E">
      <w:pPr>
        <w:ind w:left="540"/>
      </w:pPr>
      <w:r w:rsidRPr="003455BF">
        <w:t>Только «Дон» и «Магдалина»,</w:t>
      </w:r>
    </w:p>
    <w:p w:rsidR="006A54EC" w:rsidRPr="003455BF" w:rsidRDefault="006A54EC" w:rsidP="0071768E">
      <w:pPr>
        <w:ind w:left="540"/>
      </w:pPr>
      <w:r w:rsidRPr="003455BF">
        <w:t xml:space="preserve">Только «Дон» и «Магдалина», </w:t>
      </w:r>
    </w:p>
    <w:p w:rsidR="006A54EC" w:rsidRPr="003455BF" w:rsidRDefault="006A54EC" w:rsidP="0071768E">
      <w:pPr>
        <w:ind w:left="540"/>
      </w:pPr>
      <w:r w:rsidRPr="003455BF">
        <w:t>Только «Дон» и «Магдалина» ходят по морю туда.</w:t>
      </w:r>
    </w:p>
    <w:p w:rsidR="006A54EC" w:rsidRPr="003455BF" w:rsidRDefault="006A54EC" w:rsidP="0071768E">
      <w:pPr>
        <w:ind w:left="540"/>
      </w:pPr>
    </w:p>
    <w:p w:rsidR="006A54EC" w:rsidRPr="003455BF" w:rsidRDefault="006A54EC" w:rsidP="0071768E">
      <w:pPr>
        <w:ind w:left="540"/>
      </w:pPr>
      <w:r w:rsidRPr="003455BF">
        <w:t>Никогда вы не найдёте в наших северных лесах</w:t>
      </w:r>
    </w:p>
    <w:p w:rsidR="006A54EC" w:rsidRPr="003455BF" w:rsidRDefault="006A54EC" w:rsidP="0071768E">
      <w:pPr>
        <w:ind w:left="540"/>
      </w:pPr>
      <w:r w:rsidRPr="003455BF">
        <w:t>Длиннохвостых ягуаров, броненосных черепах.</w:t>
      </w:r>
    </w:p>
    <w:p w:rsidR="006A54EC" w:rsidRPr="003455BF" w:rsidRDefault="006A54EC" w:rsidP="0071768E">
      <w:pPr>
        <w:ind w:left="540"/>
      </w:pPr>
      <w:r w:rsidRPr="003455BF">
        <w:t>Но в солнечной Бразилии, Бразилии моей</w:t>
      </w:r>
    </w:p>
    <w:p w:rsidR="006A54EC" w:rsidRPr="003455BF" w:rsidRDefault="006A54EC" w:rsidP="0071768E">
      <w:pPr>
        <w:ind w:left="540"/>
      </w:pPr>
      <w:r w:rsidRPr="003455BF">
        <w:t>Такое изобилие невиданных зверей.</w:t>
      </w:r>
    </w:p>
    <w:p w:rsidR="006A54EC" w:rsidRPr="003455BF" w:rsidRDefault="006A54EC" w:rsidP="0071768E">
      <w:pPr>
        <w:ind w:left="540"/>
        <w:rPr>
          <w:i/>
        </w:rPr>
      </w:pPr>
      <w:r w:rsidRPr="003455BF">
        <w:rPr>
          <w:i/>
        </w:rPr>
        <w:t>Припев:…</w:t>
      </w:r>
    </w:p>
    <w:p w:rsidR="006A54EC" w:rsidRPr="003455BF" w:rsidRDefault="006A54EC" w:rsidP="0071768E">
      <w:pPr>
        <w:ind w:left="540"/>
        <w:rPr>
          <w:i/>
        </w:rPr>
      </w:pPr>
    </w:p>
    <w:p w:rsidR="006A54EC" w:rsidRPr="003455BF" w:rsidRDefault="006A54EC" w:rsidP="0071768E">
      <w:pPr>
        <w:ind w:left="540"/>
        <w:rPr>
          <w:i/>
        </w:rPr>
      </w:pPr>
      <w:r w:rsidRPr="003455BF">
        <w:t>А в солнечной Бразилии, Бразилии моей</w:t>
      </w:r>
    </w:p>
    <w:p w:rsidR="006A54EC" w:rsidRPr="003455BF" w:rsidRDefault="006A54EC" w:rsidP="0071768E">
      <w:pPr>
        <w:ind w:left="540"/>
      </w:pPr>
      <w:r w:rsidRPr="003455BF">
        <w:t>Такое изобилие невиданных зверей!</w:t>
      </w:r>
    </w:p>
    <w:p w:rsidR="006A54EC" w:rsidRPr="003455BF" w:rsidRDefault="006A54EC" w:rsidP="0071768E">
      <w:pPr>
        <w:ind w:left="540"/>
      </w:pPr>
      <w:r w:rsidRPr="003455BF">
        <w:t>Увижу ли Бразилию, Бразилию, Бразилию.</w:t>
      </w:r>
    </w:p>
    <w:p w:rsidR="006A54EC" w:rsidRPr="003455BF" w:rsidRDefault="006A54EC" w:rsidP="0071768E">
      <w:pPr>
        <w:ind w:left="540"/>
      </w:pPr>
      <w:r w:rsidRPr="003455BF">
        <w:t>Увижу ли Бразилию до старости моей?</w:t>
      </w:r>
    </w:p>
    <w:p w:rsidR="006A54EC" w:rsidRPr="003455BF" w:rsidRDefault="006A54EC" w:rsidP="0071768E">
      <w:pPr>
        <w:ind w:left="540"/>
        <w:rPr>
          <w:i/>
        </w:rPr>
      </w:pPr>
      <w:r w:rsidRPr="003455BF">
        <w:rPr>
          <w:i/>
        </w:rPr>
        <w:t>Припев:…</w:t>
      </w:r>
    </w:p>
    <w:p w:rsidR="006A54EC" w:rsidRPr="003455BF" w:rsidRDefault="006A54EC" w:rsidP="0071768E">
      <w:pPr>
        <w:ind w:left="540"/>
      </w:pPr>
    </w:p>
    <w:p w:rsidR="006A54EC" w:rsidRPr="003455BF" w:rsidRDefault="006A54EC" w:rsidP="0071768E">
      <w:pPr>
        <w:ind w:left="540"/>
      </w:pPr>
      <w:r w:rsidRPr="003455BF">
        <w:t xml:space="preserve">Стих. </w:t>
      </w:r>
    </w:p>
    <w:p w:rsidR="006A54EC" w:rsidRPr="003455BF" w:rsidRDefault="006A54EC" w:rsidP="0071768E">
      <w:pPr>
        <w:ind w:left="540"/>
      </w:pPr>
      <w:r w:rsidRPr="003455BF">
        <w:t>Положу в карман себе я солнечный фонарик,</w:t>
      </w:r>
    </w:p>
    <w:p w:rsidR="006A54EC" w:rsidRPr="003455BF" w:rsidRDefault="006A54EC" w:rsidP="0071768E">
      <w:pPr>
        <w:ind w:left="540"/>
      </w:pPr>
      <w:r w:rsidRPr="003455BF">
        <w:t>Выкрою у неба голубые паруса,</w:t>
      </w:r>
    </w:p>
    <w:p w:rsidR="006A54EC" w:rsidRPr="003455BF" w:rsidRDefault="006A54EC" w:rsidP="0071768E">
      <w:pPr>
        <w:ind w:left="540"/>
      </w:pPr>
      <w:r w:rsidRPr="003455BF">
        <w:t>А из облаков я сделаю кораблик</w:t>
      </w:r>
    </w:p>
    <w:p w:rsidR="006A54EC" w:rsidRPr="003455BF" w:rsidRDefault="006A54EC" w:rsidP="0071768E">
      <w:pPr>
        <w:ind w:left="540"/>
      </w:pPr>
      <w:r w:rsidRPr="003455BF">
        <w:t>И умчусь куда-нибудь, куда глаза глядят.</w:t>
      </w:r>
    </w:p>
    <w:p w:rsidR="006A54EC" w:rsidRPr="003455BF" w:rsidRDefault="006A54EC" w:rsidP="0071768E">
      <w:pPr>
        <w:ind w:left="540"/>
      </w:pPr>
      <w:r w:rsidRPr="003455BF">
        <w:t>(на заднем плане взвивается пиратский флаг «Весёлый Роджер»)</w:t>
      </w:r>
    </w:p>
    <w:p w:rsidR="006A54EC" w:rsidRPr="003455BF" w:rsidRDefault="006A54EC" w:rsidP="0071768E">
      <w:pPr>
        <w:ind w:left="540"/>
        <w:rPr>
          <w:b/>
          <w:i/>
        </w:rPr>
      </w:pPr>
      <w:r w:rsidRPr="003455BF">
        <w:rPr>
          <w:b/>
          <w:i/>
        </w:rPr>
        <w:t>-На горизонте я вижу флибустьеров!</w:t>
      </w:r>
    </w:p>
    <w:p w:rsidR="006A54EC" w:rsidRPr="003455BF" w:rsidRDefault="006A54EC" w:rsidP="0071768E">
      <w:pPr>
        <w:ind w:left="540"/>
        <w:rPr>
          <w:b/>
          <w:i/>
        </w:rPr>
      </w:pPr>
      <w:r w:rsidRPr="003455BF">
        <w:rPr>
          <w:b/>
          <w:i/>
        </w:rPr>
        <w:t>-Я знаю, это пираты!</w:t>
      </w:r>
    </w:p>
    <w:p w:rsidR="006A54EC" w:rsidRPr="003455BF" w:rsidRDefault="006A54EC" w:rsidP="0071768E">
      <w:pPr>
        <w:ind w:left="540"/>
        <w:rPr>
          <w:i/>
        </w:rPr>
      </w:pPr>
    </w:p>
    <w:p w:rsidR="006A54EC" w:rsidRPr="003455BF" w:rsidRDefault="006A54EC" w:rsidP="0071768E">
      <w:pPr>
        <w:ind w:left="540"/>
        <w:rPr>
          <w:i/>
        </w:rPr>
      </w:pPr>
      <w:r>
        <w:t>Песня</w:t>
      </w:r>
      <w:r w:rsidRPr="003455BF">
        <w:t xml:space="preserve"> «</w:t>
      </w:r>
      <w:r w:rsidRPr="003455BF">
        <w:rPr>
          <w:b/>
        </w:rPr>
        <w:t>Бригантина</w:t>
      </w:r>
      <w:r w:rsidRPr="003455BF">
        <w:t>» муз.Г.Лепского ст.П.Когана</w:t>
      </w:r>
      <w:r w:rsidRPr="003455BF">
        <w:rPr>
          <w:i/>
        </w:rPr>
        <w:t xml:space="preserve"> </w:t>
      </w:r>
    </w:p>
    <w:p w:rsidR="006A54EC" w:rsidRPr="003455BF" w:rsidRDefault="006A54EC" w:rsidP="0071768E">
      <w:pPr>
        <w:ind w:left="540"/>
        <w:rPr>
          <w:b/>
          <w:i/>
        </w:rPr>
      </w:pPr>
      <w:r w:rsidRPr="003455BF">
        <w:rPr>
          <w:b/>
          <w:i/>
        </w:rPr>
        <w:t xml:space="preserve"> (Начинает петь капитан, дети группами выходят на сцену)</w:t>
      </w:r>
    </w:p>
    <w:p w:rsidR="006A54EC" w:rsidRPr="003455BF" w:rsidRDefault="006A54EC" w:rsidP="0071768E">
      <w:pPr>
        <w:ind w:left="540"/>
      </w:pPr>
      <w:r w:rsidRPr="003455BF">
        <w:t>Надоело говорить и спорить,</w:t>
      </w:r>
    </w:p>
    <w:p w:rsidR="006A54EC" w:rsidRPr="003455BF" w:rsidRDefault="006A54EC" w:rsidP="0071768E">
      <w:pPr>
        <w:ind w:left="540"/>
      </w:pPr>
      <w:r w:rsidRPr="003455BF">
        <w:t>И любить усталые глаза…</w:t>
      </w:r>
    </w:p>
    <w:p w:rsidR="006A54EC" w:rsidRPr="003455BF" w:rsidRDefault="006A54EC" w:rsidP="0071768E">
      <w:pPr>
        <w:ind w:left="540"/>
      </w:pPr>
      <w:r w:rsidRPr="003455BF">
        <w:t>В флибустьерском дальнем синем море</w:t>
      </w:r>
    </w:p>
    <w:p w:rsidR="006A54EC" w:rsidRPr="003455BF" w:rsidRDefault="006A54EC" w:rsidP="0071768E">
      <w:pPr>
        <w:ind w:left="540"/>
      </w:pPr>
      <w:r w:rsidRPr="003455BF">
        <w:t>Бригантина подымает паруса…</w:t>
      </w:r>
    </w:p>
    <w:p w:rsidR="006A54EC" w:rsidRPr="003455BF" w:rsidRDefault="006A54EC" w:rsidP="0071768E">
      <w:pPr>
        <w:ind w:left="540"/>
      </w:pPr>
    </w:p>
    <w:p w:rsidR="006A54EC" w:rsidRPr="003455BF" w:rsidRDefault="006A54EC" w:rsidP="0071768E">
      <w:pPr>
        <w:ind w:left="540"/>
      </w:pPr>
      <w:r w:rsidRPr="003455BF">
        <w:t>Капитан, обветренный, как скалы,</w:t>
      </w:r>
    </w:p>
    <w:p w:rsidR="006A54EC" w:rsidRPr="003455BF" w:rsidRDefault="006A54EC" w:rsidP="0071768E">
      <w:pPr>
        <w:ind w:left="540"/>
      </w:pPr>
      <w:r>
        <w:t>Вышел в море, не дождавшись дня</w:t>
      </w:r>
      <w:r w:rsidRPr="003455BF">
        <w:t>,</w:t>
      </w:r>
    </w:p>
    <w:p w:rsidR="006A54EC" w:rsidRDefault="006A54EC" w:rsidP="0071768E">
      <w:pPr>
        <w:ind w:left="540"/>
      </w:pPr>
      <w:r w:rsidRPr="003455BF">
        <w:t xml:space="preserve"> На прощанье подымай бокалы </w:t>
      </w:r>
    </w:p>
    <w:p w:rsidR="006A54EC" w:rsidRPr="003455BF" w:rsidRDefault="006A54EC" w:rsidP="0071768E">
      <w:pPr>
        <w:ind w:left="540"/>
      </w:pPr>
      <w:r w:rsidRPr="003455BF">
        <w:t>Золотого терпкого вина.</w:t>
      </w:r>
    </w:p>
    <w:p w:rsidR="006A54EC" w:rsidRPr="003455BF" w:rsidRDefault="006A54EC" w:rsidP="0071768E">
      <w:pPr>
        <w:ind w:left="540"/>
      </w:pPr>
    </w:p>
    <w:p w:rsidR="006A54EC" w:rsidRPr="003455BF" w:rsidRDefault="006A54EC" w:rsidP="0071768E">
      <w:pPr>
        <w:ind w:left="540"/>
      </w:pPr>
      <w:r w:rsidRPr="003455BF">
        <w:t>Пьём за яростных, за непокорных,</w:t>
      </w:r>
    </w:p>
    <w:p w:rsidR="006A54EC" w:rsidRPr="003455BF" w:rsidRDefault="006A54EC" w:rsidP="0071768E">
      <w:pPr>
        <w:ind w:left="540"/>
      </w:pPr>
      <w:r w:rsidRPr="003455BF">
        <w:t>За презревших грошевой уют.</w:t>
      </w:r>
    </w:p>
    <w:p w:rsidR="006A54EC" w:rsidRPr="003455BF" w:rsidRDefault="006A54EC" w:rsidP="0071768E">
      <w:pPr>
        <w:ind w:left="540"/>
      </w:pPr>
      <w:r w:rsidRPr="003455BF">
        <w:t>Вьётся по ветру весёлый Роджер,</w:t>
      </w:r>
    </w:p>
    <w:p w:rsidR="006A54EC" w:rsidRPr="003455BF" w:rsidRDefault="006A54EC" w:rsidP="0071768E">
      <w:pPr>
        <w:ind w:left="540"/>
      </w:pPr>
      <w:r w:rsidRPr="003455BF">
        <w:t>Люди Флинта песенку поют.</w:t>
      </w:r>
    </w:p>
    <w:p w:rsidR="006A54EC" w:rsidRPr="003455BF" w:rsidRDefault="006A54EC" w:rsidP="0071768E">
      <w:pPr>
        <w:ind w:left="540"/>
      </w:pPr>
    </w:p>
    <w:p w:rsidR="006A54EC" w:rsidRPr="003455BF" w:rsidRDefault="006A54EC" w:rsidP="0071768E">
      <w:pPr>
        <w:ind w:left="540"/>
      </w:pPr>
      <w:r w:rsidRPr="003455BF">
        <w:t>И в беде, и в радости, и в горе</w:t>
      </w:r>
    </w:p>
    <w:p w:rsidR="006A54EC" w:rsidRPr="003455BF" w:rsidRDefault="006A54EC" w:rsidP="0071768E">
      <w:pPr>
        <w:ind w:left="540"/>
      </w:pPr>
      <w:r w:rsidRPr="003455BF">
        <w:t xml:space="preserve">Только чуточку прищурь глаза – </w:t>
      </w:r>
    </w:p>
    <w:p w:rsidR="006A54EC" w:rsidRPr="003455BF" w:rsidRDefault="006A54EC" w:rsidP="0071768E">
      <w:pPr>
        <w:ind w:left="540"/>
      </w:pPr>
      <w:r w:rsidRPr="003455BF">
        <w:t>В флибустьерском дальнем синем море</w:t>
      </w:r>
    </w:p>
    <w:p w:rsidR="006A54EC" w:rsidRPr="003455BF" w:rsidRDefault="006A54EC" w:rsidP="0071768E">
      <w:pPr>
        <w:ind w:left="540"/>
      </w:pPr>
      <w:r w:rsidRPr="003455BF">
        <w:t>Бригантина подымает паруса.</w:t>
      </w:r>
    </w:p>
    <w:p w:rsidR="006A54EC" w:rsidRPr="003455BF" w:rsidRDefault="006A54EC" w:rsidP="0071768E">
      <w:pPr>
        <w:ind w:left="540"/>
      </w:pPr>
      <w:r w:rsidRPr="003455BF">
        <w:t xml:space="preserve">  </w:t>
      </w:r>
    </w:p>
    <w:p w:rsidR="006A54EC" w:rsidRDefault="006A54EC" w:rsidP="0071768E">
      <w:pPr>
        <w:ind w:left="540"/>
        <w:rPr>
          <w:i/>
        </w:rPr>
      </w:pPr>
    </w:p>
    <w:p w:rsidR="006A54EC" w:rsidRPr="003455BF" w:rsidRDefault="006A54EC" w:rsidP="0071768E">
      <w:pPr>
        <w:ind w:left="540"/>
        <w:rPr>
          <w:i/>
        </w:rPr>
      </w:pPr>
    </w:p>
    <w:p w:rsidR="006A54EC" w:rsidRPr="003455BF" w:rsidRDefault="006A54EC" w:rsidP="0071768E">
      <w:pPr>
        <w:ind w:left="540"/>
      </w:pPr>
      <w:r w:rsidRPr="003455BF">
        <w:t>Стих.</w:t>
      </w:r>
    </w:p>
    <w:p w:rsidR="006A54EC" w:rsidRPr="003455BF" w:rsidRDefault="006A54EC" w:rsidP="0071768E">
      <w:pPr>
        <w:ind w:left="540"/>
      </w:pPr>
      <w:r w:rsidRPr="003455BF">
        <w:t>Океан большой и синий,</w:t>
      </w:r>
    </w:p>
    <w:p w:rsidR="006A54EC" w:rsidRPr="003455BF" w:rsidRDefault="006A54EC" w:rsidP="0071768E">
      <w:pPr>
        <w:ind w:left="540"/>
      </w:pPr>
      <w:r w:rsidRPr="003455BF">
        <w:t>С пароходами, красивый.</w:t>
      </w:r>
    </w:p>
    <w:p w:rsidR="006A54EC" w:rsidRPr="003455BF" w:rsidRDefault="006A54EC" w:rsidP="0071768E">
      <w:pPr>
        <w:ind w:left="540"/>
      </w:pPr>
      <w:r w:rsidRPr="003455BF">
        <w:t>Видишь – это капитан,</w:t>
      </w:r>
    </w:p>
    <w:p w:rsidR="006A54EC" w:rsidRPr="003455BF" w:rsidRDefault="006A54EC" w:rsidP="0071768E">
      <w:pPr>
        <w:ind w:left="540"/>
      </w:pPr>
      <w:r w:rsidRPr="003455BF">
        <w:t>Храбрый и отважный.</w:t>
      </w:r>
    </w:p>
    <w:p w:rsidR="006A54EC" w:rsidRPr="003455BF" w:rsidRDefault="006A54EC" w:rsidP="0071768E">
      <w:pPr>
        <w:ind w:left="540"/>
      </w:pPr>
      <w:r w:rsidRPr="003455BF">
        <w:t>А кораблик у него</w:t>
      </w:r>
    </w:p>
    <w:p w:rsidR="006A54EC" w:rsidRPr="003455BF" w:rsidRDefault="006A54EC" w:rsidP="0071768E">
      <w:pPr>
        <w:ind w:left="540"/>
      </w:pPr>
      <w:r w:rsidRPr="003455BF">
        <w:t>Пока ещё бумажный.</w:t>
      </w:r>
    </w:p>
    <w:p w:rsidR="006A54EC" w:rsidRPr="003455BF" w:rsidRDefault="006A54EC" w:rsidP="0071768E">
      <w:pPr>
        <w:ind w:left="540"/>
      </w:pPr>
    </w:p>
    <w:p w:rsidR="006A54EC" w:rsidRPr="003455BF" w:rsidRDefault="006A54EC" w:rsidP="0071768E">
      <w:pPr>
        <w:ind w:left="540"/>
        <w:rPr>
          <w:i/>
        </w:rPr>
      </w:pPr>
      <w:r>
        <w:t xml:space="preserve">Песня </w:t>
      </w:r>
      <w:r w:rsidRPr="003455BF">
        <w:t>«</w:t>
      </w:r>
      <w:r w:rsidRPr="003455BF">
        <w:rPr>
          <w:b/>
        </w:rPr>
        <w:t>Кораблик Отважный</w:t>
      </w:r>
      <w:r w:rsidRPr="003455BF">
        <w:t xml:space="preserve">» </w:t>
      </w:r>
    </w:p>
    <w:p w:rsidR="006A54EC" w:rsidRPr="003455BF" w:rsidRDefault="006A54EC" w:rsidP="0071768E">
      <w:pPr>
        <w:ind w:left="540"/>
        <w:rPr>
          <w:i/>
        </w:rPr>
      </w:pPr>
      <w:r w:rsidRPr="003455BF">
        <w:rPr>
          <w:i/>
        </w:rPr>
        <w:t>(флажки, мачта, капитан)</w:t>
      </w:r>
    </w:p>
    <w:p w:rsidR="006A54EC" w:rsidRPr="003455BF" w:rsidRDefault="006A54EC" w:rsidP="0071768E">
      <w:pPr>
        <w:ind w:left="540"/>
        <w:rPr>
          <w:i/>
        </w:rPr>
      </w:pPr>
    </w:p>
    <w:p w:rsidR="006A54EC" w:rsidRPr="003455BF" w:rsidRDefault="006A54EC" w:rsidP="0071768E">
      <w:pPr>
        <w:ind w:left="540"/>
      </w:pPr>
      <w:r w:rsidRPr="003455BF">
        <w:t xml:space="preserve">Лёгкий кораблик качается на волне, </w:t>
      </w:r>
    </w:p>
    <w:p w:rsidR="006A54EC" w:rsidRPr="003455BF" w:rsidRDefault="006A54EC" w:rsidP="0071768E">
      <w:pPr>
        <w:ind w:left="540"/>
      </w:pPr>
      <w:r w:rsidRPr="003455BF">
        <w:t>Пусть и бумажный, но имя «Отважный»</w:t>
      </w:r>
    </w:p>
    <w:p w:rsidR="006A54EC" w:rsidRPr="003455BF" w:rsidRDefault="006A54EC" w:rsidP="0071768E">
      <w:pPr>
        <w:ind w:left="540"/>
      </w:pPr>
      <w:r w:rsidRPr="003455BF">
        <w:t>Лучшего для корабля просто нет.</w:t>
      </w:r>
    </w:p>
    <w:p w:rsidR="006A54EC" w:rsidRPr="003455BF" w:rsidRDefault="006A54EC" w:rsidP="0071768E">
      <w:pPr>
        <w:ind w:left="540"/>
        <w:rPr>
          <w:i/>
        </w:rPr>
      </w:pPr>
      <w:r w:rsidRPr="003455BF">
        <w:rPr>
          <w:i/>
        </w:rPr>
        <w:t>Припев:</w:t>
      </w:r>
    </w:p>
    <w:p w:rsidR="006A54EC" w:rsidRPr="003455BF" w:rsidRDefault="006A54EC" w:rsidP="0071768E">
      <w:pPr>
        <w:ind w:left="540"/>
      </w:pPr>
      <w:r w:rsidRPr="003455BF">
        <w:t>Жаркие страны ждут капитана</w:t>
      </w:r>
    </w:p>
    <w:p w:rsidR="006A54EC" w:rsidRPr="003455BF" w:rsidRDefault="006A54EC" w:rsidP="0071768E">
      <w:pPr>
        <w:ind w:left="540"/>
      </w:pPr>
      <w:r w:rsidRPr="003455BF">
        <w:t>И даже девятый вал.</w:t>
      </w:r>
    </w:p>
    <w:p w:rsidR="006A54EC" w:rsidRPr="003455BF" w:rsidRDefault="006A54EC" w:rsidP="0071768E">
      <w:pPr>
        <w:ind w:left="540"/>
      </w:pPr>
      <w:r w:rsidRPr="003455BF">
        <w:t xml:space="preserve">Всё впереди, но это не странно, </w:t>
      </w:r>
    </w:p>
    <w:p w:rsidR="006A54EC" w:rsidRPr="003455BF" w:rsidRDefault="006A54EC" w:rsidP="0071768E">
      <w:pPr>
        <w:ind w:left="540"/>
      </w:pPr>
      <w:r w:rsidRPr="003455BF">
        <w:t>Поскольку лет всего капитану – восемь,</w:t>
      </w:r>
    </w:p>
    <w:p w:rsidR="006A54EC" w:rsidRPr="003455BF" w:rsidRDefault="006A54EC" w:rsidP="0071768E">
      <w:pPr>
        <w:ind w:left="540"/>
      </w:pPr>
      <w:r w:rsidRPr="003455BF">
        <w:t>И в море он ещё не бывал.</w:t>
      </w:r>
    </w:p>
    <w:p w:rsidR="006A54EC" w:rsidRPr="003455BF" w:rsidRDefault="006A54EC" w:rsidP="0071768E">
      <w:pPr>
        <w:ind w:left="540"/>
      </w:pPr>
    </w:p>
    <w:p w:rsidR="006A54EC" w:rsidRPr="003455BF" w:rsidRDefault="006A54EC" w:rsidP="0071768E">
      <w:pPr>
        <w:ind w:left="540"/>
      </w:pPr>
      <w:r w:rsidRPr="003455BF">
        <w:t>Мчится в потоке весеннем</w:t>
      </w:r>
    </w:p>
    <w:p w:rsidR="006A54EC" w:rsidRPr="003455BF" w:rsidRDefault="006A54EC" w:rsidP="0071768E">
      <w:pPr>
        <w:ind w:left="540"/>
      </w:pPr>
      <w:r w:rsidRPr="003455BF">
        <w:t>Кораблик отважный.</w:t>
      </w:r>
    </w:p>
    <w:p w:rsidR="006A54EC" w:rsidRPr="003455BF" w:rsidRDefault="006A54EC" w:rsidP="0071768E">
      <w:pPr>
        <w:ind w:left="540"/>
      </w:pPr>
      <w:r w:rsidRPr="003455BF">
        <w:t>Рифы и скалы – мир небывалый</w:t>
      </w:r>
    </w:p>
    <w:p w:rsidR="006A54EC" w:rsidRPr="003455BF" w:rsidRDefault="006A54EC" w:rsidP="0071768E">
      <w:pPr>
        <w:ind w:left="540"/>
      </w:pPr>
      <w:r w:rsidRPr="003455BF">
        <w:t>Сказочный мир, впрочем, это не важно.</w:t>
      </w:r>
    </w:p>
    <w:p w:rsidR="006A54EC" w:rsidRPr="003455BF" w:rsidRDefault="006A54EC" w:rsidP="0071768E">
      <w:pPr>
        <w:ind w:left="540"/>
        <w:rPr>
          <w:i/>
        </w:rPr>
      </w:pPr>
      <w:r w:rsidRPr="003455BF">
        <w:rPr>
          <w:i/>
        </w:rPr>
        <w:t>Припев:…</w:t>
      </w:r>
    </w:p>
    <w:p w:rsidR="006A54EC" w:rsidRPr="003455BF" w:rsidRDefault="006A54EC" w:rsidP="0071768E">
      <w:pPr>
        <w:ind w:left="540"/>
        <w:rPr>
          <w:i/>
        </w:rPr>
      </w:pPr>
    </w:p>
    <w:p w:rsidR="006A54EC" w:rsidRPr="003455BF" w:rsidRDefault="006A54EC" w:rsidP="0071768E">
      <w:pPr>
        <w:ind w:left="540"/>
      </w:pPr>
      <w:r w:rsidRPr="003455BF">
        <w:t xml:space="preserve">Мимо меня пробегает детство, </w:t>
      </w:r>
    </w:p>
    <w:p w:rsidR="006A54EC" w:rsidRPr="003455BF" w:rsidRDefault="006A54EC" w:rsidP="0071768E">
      <w:pPr>
        <w:ind w:left="540"/>
      </w:pPr>
      <w:r w:rsidRPr="003455BF">
        <w:t>Не торопись, дай наглядеться</w:t>
      </w:r>
    </w:p>
    <w:p w:rsidR="006A54EC" w:rsidRPr="003455BF" w:rsidRDefault="006A54EC" w:rsidP="0071768E">
      <w:pPr>
        <w:ind w:left="540"/>
      </w:pPr>
      <w:r w:rsidRPr="003455BF">
        <w:t>На этот кораблик и грозные скалы,</w:t>
      </w:r>
    </w:p>
    <w:p w:rsidR="006A54EC" w:rsidRPr="003455BF" w:rsidRDefault="006A54EC" w:rsidP="0071768E">
      <w:pPr>
        <w:ind w:left="540"/>
      </w:pPr>
      <w:r w:rsidRPr="003455BF">
        <w:t>На сказочный мир – мир небывалый.</w:t>
      </w:r>
    </w:p>
    <w:p w:rsidR="006A54EC" w:rsidRPr="003455BF" w:rsidRDefault="006A54EC" w:rsidP="0071768E">
      <w:pPr>
        <w:ind w:left="540"/>
      </w:pPr>
      <w:r w:rsidRPr="003455BF">
        <w:t>Эй, капитан, юнга не нужен?</w:t>
      </w:r>
    </w:p>
    <w:p w:rsidR="006A54EC" w:rsidRPr="003455BF" w:rsidRDefault="006A54EC" w:rsidP="0071768E">
      <w:pPr>
        <w:ind w:left="540"/>
      </w:pPr>
      <w:r w:rsidRPr="003455BF">
        <w:t>Может, возьмёшь? Море – не лужа.</w:t>
      </w:r>
    </w:p>
    <w:p w:rsidR="006A54EC" w:rsidRPr="003455BF" w:rsidRDefault="006A54EC" w:rsidP="0071768E">
      <w:pPr>
        <w:ind w:left="540"/>
      </w:pPr>
      <w:r w:rsidRPr="003455BF">
        <w:t>Вместе оно, брат, веселее…</w:t>
      </w:r>
    </w:p>
    <w:p w:rsidR="006A54EC" w:rsidRPr="003455BF" w:rsidRDefault="006A54EC" w:rsidP="0071768E">
      <w:pPr>
        <w:ind w:left="540"/>
      </w:pPr>
      <w:r w:rsidRPr="003455BF">
        <w:t>Но тает вдали парус на рее.</w:t>
      </w:r>
    </w:p>
    <w:p w:rsidR="006A54EC" w:rsidRPr="003455BF" w:rsidRDefault="006A54EC" w:rsidP="0071768E">
      <w:pPr>
        <w:ind w:left="540"/>
      </w:pPr>
      <w:r w:rsidRPr="003455BF">
        <w:rPr>
          <w:i/>
        </w:rPr>
        <w:t xml:space="preserve">Припев: </w:t>
      </w:r>
      <w:r w:rsidRPr="003455BF">
        <w:t>Ведь</w:t>
      </w:r>
      <w:r w:rsidRPr="003455BF">
        <w:rPr>
          <w:i/>
        </w:rPr>
        <w:t xml:space="preserve"> </w:t>
      </w:r>
    </w:p>
    <w:p w:rsidR="006A54EC" w:rsidRPr="003455BF" w:rsidRDefault="006A54EC" w:rsidP="0071768E">
      <w:pPr>
        <w:ind w:left="540"/>
      </w:pPr>
      <w:r w:rsidRPr="003455BF">
        <w:t>Жаркие страны ждут капитана</w:t>
      </w:r>
    </w:p>
    <w:p w:rsidR="006A54EC" w:rsidRPr="003455BF" w:rsidRDefault="006A54EC" w:rsidP="0071768E">
      <w:pPr>
        <w:ind w:left="540"/>
      </w:pPr>
      <w:r w:rsidRPr="003455BF">
        <w:t>И даже девятый вал.</w:t>
      </w:r>
    </w:p>
    <w:p w:rsidR="006A54EC" w:rsidRPr="003455BF" w:rsidRDefault="006A54EC" w:rsidP="0071768E">
      <w:pPr>
        <w:ind w:left="540"/>
      </w:pPr>
      <w:r w:rsidRPr="003455BF">
        <w:t xml:space="preserve">Всё впереди, но это не странно, </w:t>
      </w:r>
    </w:p>
    <w:p w:rsidR="006A54EC" w:rsidRPr="003455BF" w:rsidRDefault="006A54EC" w:rsidP="0071768E">
      <w:pPr>
        <w:ind w:left="540"/>
      </w:pPr>
      <w:r w:rsidRPr="003455BF">
        <w:t>Поскольку лет всего капитану – восемь,</w:t>
      </w:r>
    </w:p>
    <w:p w:rsidR="006A54EC" w:rsidRPr="003455BF" w:rsidRDefault="006A54EC" w:rsidP="0071768E">
      <w:pPr>
        <w:ind w:left="540"/>
      </w:pPr>
      <w:r w:rsidRPr="003455BF">
        <w:t>И в море он ещё не бывал.</w:t>
      </w:r>
    </w:p>
    <w:p w:rsidR="006A54EC" w:rsidRPr="003455BF" w:rsidRDefault="006A54EC" w:rsidP="0071768E">
      <w:pPr>
        <w:ind w:left="540"/>
      </w:pPr>
    </w:p>
    <w:p w:rsidR="006A54EC" w:rsidRPr="003455BF" w:rsidRDefault="006A54EC" w:rsidP="0071768E">
      <w:pPr>
        <w:ind w:left="540"/>
        <w:rPr>
          <w:b/>
          <w:i/>
        </w:rPr>
      </w:pPr>
      <w:r w:rsidRPr="003455BF">
        <w:rPr>
          <w:b/>
          <w:i/>
        </w:rPr>
        <w:t>- Как здорово мы с тобой придумали попутешествовать! Сам бы ни за что не догадался!</w:t>
      </w:r>
    </w:p>
    <w:p w:rsidR="006A54EC" w:rsidRPr="003455BF" w:rsidRDefault="006A54EC" w:rsidP="0071768E">
      <w:pPr>
        <w:ind w:left="540"/>
        <w:rPr>
          <w:b/>
          <w:i/>
        </w:rPr>
      </w:pPr>
      <w:r w:rsidRPr="003455BF">
        <w:rPr>
          <w:b/>
          <w:i/>
        </w:rPr>
        <w:t xml:space="preserve">- Главное,  что мы  вместе. </w:t>
      </w:r>
    </w:p>
    <w:p w:rsidR="006A54EC" w:rsidRPr="003455BF" w:rsidRDefault="006A54EC" w:rsidP="0071768E">
      <w:pPr>
        <w:ind w:left="540"/>
        <w:rPr>
          <w:i/>
        </w:rPr>
      </w:pPr>
    </w:p>
    <w:p w:rsidR="006A54EC" w:rsidRPr="003455BF" w:rsidRDefault="006A54EC" w:rsidP="0071768E">
      <w:pPr>
        <w:ind w:left="540"/>
      </w:pPr>
      <w:r>
        <w:t xml:space="preserve">Песня </w:t>
      </w:r>
      <w:r w:rsidRPr="003455BF">
        <w:t xml:space="preserve">«Большой секрет» муз.С.Никитина ст.Ю.Мориц </w:t>
      </w:r>
    </w:p>
    <w:p w:rsidR="006A54EC" w:rsidRPr="003455BF" w:rsidRDefault="006A54EC" w:rsidP="0071768E">
      <w:pPr>
        <w:ind w:left="540"/>
      </w:pPr>
      <w:r w:rsidRPr="003455BF">
        <w:rPr>
          <w:lang w:val="en-US"/>
        </w:rPr>
        <w:t>I</w:t>
      </w:r>
    </w:p>
    <w:p w:rsidR="006A54EC" w:rsidRPr="003455BF" w:rsidRDefault="006A54EC" w:rsidP="0071768E">
      <w:pPr>
        <w:ind w:left="540"/>
      </w:pPr>
      <w:r w:rsidRPr="003455BF">
        <w:t xml:space="preserve">Не секрет, что друзья не растут в огороде, </w:t>
      </w:r>
    </w:p>
    <w:p w:rsidR="006A54EC" w:rsidRPr="003455BF" w:rsidRDefault="006A54EC" w:rsidP="0071768E">
      <w:pPr>
        <w:ind w:left="540"/>
      </w:pPr>
      <w:r w:rsidRPr="003455BF">
        <w:t>Не продашь и не купишь друзей.</w:t>
      </w:r>
    </w:p>
    <w:p w:rsidR="006A54EC" w:rsidRPr="003455BF" w:rsidRDefault="006A54EC" w:rsidP="0071768E">
      <w:pPr>
        <w:ind w:left="540"/>
      </w:pPr>
      <w:r w:rsidRPr="003455BF">
        <w:t xml:space="preserve">И поэтому я всё бегу по дороге </w:t>
      </w:r>
    </w:p>
    <w:p w:rsidR="006A54EC" w:rsidRPr="003455BF" w:rsidRDefault="006A54EC" w:rsidP="0071768E">
      <w:pPr>
        <w:ind w:left="540"/>
      </w:pPr>
      <w:r w:rsidRPr="003455BF">
        <w:t>С патефоном волшебным в тележке своей.</w:t>
      </w:r>
    </w:p>
    <w:p w:rsidR="006A54EC" w:rsidRPr="003455BF" w:rsidRDefault="006A54EC" w:rsidP="0071768E">
      <w:pPr>
        <w:ind w:left="540"/>
      </w:pPr>
      <w:r w:rsidRPr="003455BF">
        <w:t>Припев:</w:t>
      </w:r>
    </w:p>
    <w:p w:rsidR="006A54EC" w:rsidRPr="003455BF" w:rsidRDefault="006A54EC" w:rsidP="0071768E">
      <w:pPr>
        <w:ind w:left="540"/>
      </w:pPr>
      <w:r w:rsidRPr="003455BF">
        <w:t>Под грустное мычание, под бодрое рычание,</w:t>
      </w:r>
    </w:p>
    <w:p w:rsidR="006A54EC" w:rsidRPr="003455BF" w:rsidRDefault="006A54EC" w:rsidP="0071768E">
      <w:pPr>
        <w:ind w:left="540"/>
      </w:pPr>
      <w:r w:rsidRPr="003455BF">
        <w:t>Под дружеское ржание рождается на свет</w:t>
      </w:r>
    </w:p>
    <w:p w:rsidR="006A54EC" w:rsidRPr="003455BF" w:rsidRDefault="006A54EC" w:rsidP="0071768E">
      <w:pPr>
        <w:ind w:left="540"/>
      </w:pPr>
      <w:r w:rsidRPr="003455BF">
        <w:t xml:space="preserve">Большой секрет для маленькой, </w:t>
      </w:r>
    </w:p>
    <w:p w:rsidR="006A54EC" w:rsidRPr="003455BF" w:rsidRDefault="006A54EC" w:rsidP="0071768E">
      <w:pPr>
        <w:ind w:left="540"/>
      </w:pPr>
      <w:r w:rsidRPr="003455BF">
        <w:t xml:space="preserve">для маленькой такой компании, </w:t>
      </w:r>
    </w:p>
    <w:p w:rsidR="006A54EC" w:rsidRPr="003455BF" w:rsidRDefault="006A54EC" w:rsidP="0071768E">
      <w:pPr>
        <w:ind w:left="540"/>
      </w:pPr>
      <w:r w:rsidRPr="003455BF">
        <w:t>для скромной такой компании</w:t>
      </w:r>
    </w:p>
    <w:p w:rsidR="006A54EC" w:rsidRPr="003455BF" w:rsidRDefault="006A54EC" w:rsidP="0071768E">
      <w:pPr>
        <w:ind w:left="540"/>
      </w:pPr>
      <w:r w:rsidRPr="003455BF">
        <w:t>огромный такой секрет.</w:t>
      </w:r>
    </w:p>
    <w:p w:rsidR="006A54EC" w:rsidRPr="003455BF" w:rsidRDefault="006A54EC" w:rsidP="0071768E">
      <w:pPr>
        <w:ind w:left="540"/>
      </w:pPr>
      <w:r w:rsidRPr="003455BF">
        <w:rPr>
          <w:lang w:val="en-US"/>
        </w:rPr>
        <w:t>II</w:t>
      </w:r>
    </w:p>
    <w:p w:rsidR="006A54EC" w:rsidRPr="003455BF" w:rsidRDefault="006A54EC" w:rsidP="0071768E">
      <w:pPr>
        <w:ind w:left="540"/>
      </w:pPr>
      <w:r w:rsidRPr="003455BF">
        <w:t>Не секрет, что друзья это честь и отвага,</w:t>
      </w:r>
    </w:p>
    <w:p w:rsidR="006A54EC" w:rsidRPr="003455BF" w:rsidRDefault="006A54EC" w:rsidP="0071768E">
      <w:pPr>
        <w:ind w:left="540"/>
      </w:pPr>
      <w:r w:rsidRPr="003455BF">
        <w:t>Это верность, отвага и честь.</w:t>
      </w:r>
    </w:p>
    <w:p w:rsidR="006A54EC" w:rsidRPr="003455BF" w:rsidRDefault="006A54EC" w:rsidP="0071768E">
      <w:pPr>
        <w:ind w:left="540"/>
      </w:pPr>
      <w:r w:rsidRPr="003455BF">
        <w:t>А отвага и честь – это рыцарь и шпага,</w:t>
      </w:r>
    </w:p>
    <w:p w:rsidR="006A54EC" w:rsidRPr="003455BF" w:rsidRDefault="006A54EC" w:rsidP="0071768E">
      <w:pPr>
        <w:ind w:left="540"/>
      </w:pPr>
      <w:r w:rsidRPr="003455BF">
        <w:t>Всем глотателям шпаг никогда их не съесть!</w:t>
      </w:r>
    </w:p>
    <w:p w:rsidR="006A54EC" w:rsidRPr="003455BF" w:rsidRDefault="006A54EC" w:rsidP="0071768E">
      <w:pPr>
        <w:ind w:left="540"/>
      </w:pPr>
      <w:r w:rsidRPr="003455BF">
        <w:t>Припев…</w:t>
      </w:r>
    </w:p>
    <w:p w:rsidR="006A54EC" w:rsidRPr="003455BF" w:rsidRDefault="006A54EC" w:rsidP="0071768E">
      <w:pPr>
        <w:ind w:left="540"/>
      </w:pPr>
    </w:p>
    <w:p w:rsidR="006A54EC" w:rsidRPr="003455BF" w:rsidRDefault="006A54EC" w:rsidP="0071768E">
      <w:pPr>
        <w:ind w:left="540"/>
      </w:pPr>
      <w:r w:rsidRPr="003455BF">
        <w:rPr>
          <w:lang w:val="en-US"/>
        </w:rPr>
        <w:t>III</w:t>
      </w:r>
    </w:p>
    <w:p w:rsidR="006A54EC" w:rsidRPr="003455BF" w:rsidRDefault="006A54EC" w:rsidP="0071768E">
      <w:pPr>
        <w:ind w:left="540"/>
      </w:pPr>
      <w:r w:rsidRPr="003455BF">
        <w:t>Не секрет, что друзья в облака обожают</w:t>
      </w:r>
    </w:p>
    <w:p w:rsidR="006A54EC" w:rsidRPr="003455BF" w:rsidRDefault="006A54EC" w:rsidP="0071768E">
      <w:pPr>
        <w:ind w:left="540"/>
      </w:pPr>
      <w:r w:rsidRPr="003455BF">
        <w:t>Уноситься на крыльях и без.</w:t>
      </w:r>
    </w:p>
    <w:p w:rsidR="006A54EC" w:rsidRPr="003455BF" w:rsidRDefault="006A54EC" w:rsidP="0071768E">
      <w:pPr>
        <w:ind w:left="540"/>
      </w:pPr>
      <w:r w:rsidRPr="003455BF">
        <w:t>Но бросаются к нам, если нас обижают,</w:t>
      </w:r>
    </w:p>
    <w:p w:rsidR="006A54EC" w:rsidRPr="003455BF" w:rsidRDefault="006A54EC" w:rsidP="0071768E">
      <w:pPr>
        <w:ind w:left="540"/>
      </w:pPr>
      <w:r w:rsidRPr="003455BF">
        <w:t>К нам бросаются даже, даже с небес!</w:t>
      </w:r>
    </w:p>
    <w:p w:rsidR="006A54EC" w:rsidRPr="003455BF" w:rsidRDefault="006A54EC" w:rsidP="0071768E">
      <w:pPr>
        <w:ind w:left="540"/>
      </w:pPr>
      <w:r w:rsidRPr="003455BF">
        <w:t>Припев…</w:t>
      </w:r>
    </w:p>
    <w:p w:rsidR="006A54EC" w:rsidRPr="003455BF" w:rsidRDefault="006A54EC" w:rsidP="0071768E">
      <w:pPr>
        <w:ind w:left="540"/>
      </w:pPr>
    </w:p>
    <w:p w:rsidR="006A54EC" w:rsidRPr="003455BF" w:rsidRDefault="006A54EC" w:rsidP="0071768E">
      <w:pPr>
        <w:ind w:left="540"/>
      </w:pPr>
      <w:r w:rsidRPr="003455BF">
        <w:t>Стих.</w:t>
      </w:r>
    </w:p>
    <w:p w:rsidR="006A54EC" w:rsidRPr="003455BF" w:rsidRDefault="006A54EC" w:rsidP="0071768E">
      <w:pPr>
        <w:ind w:left="540"/>
      </w:pPr>
      <w:r w:rsidRPr="003455BF">
        <w:t>Мы сегодня снова вместе,</w:t>
      </w:r>
    </w:p>
    <w:p w:rsidR="006A54EC" w:rsidRPr="003455BF" w:rsidRDefault="006A54EC" w:rsidP="0071768E">
      <w:pPr>
        <w:ind w:left="540"/>
      </w:pPr>
      <w:r w:rsidRPr="003455BF">
        <w:t>Старые надёжные друзья.</w:t>
      </w:r>
    </w:p>
    <w:p w:rsidR="006A54EC" w:rsidRPr="003455BF" w:rsidRDefault="006A54EC" w:rsidP="0071768E">
      <w:pPr>
        <w:ind w:left="540"/>
      </w:pPr>
      <w:r w:rsidRPr="003455BF">
        <w:t>Улетают к звёздам наши песни</w:t>
      </w:r>
    </w:p>
    <w:p w:rsidR="006A54EC" w:rsidRPr="003455BF" w:rsidRDefault="006A54EC" w:rsidP="0071768E">
      <w:pPr>
        <w:ind w:left="540"/>
      </w:pPr>
      <w:r w:rsidRPr="003455BF">
        <w:t>С искрами прощального костра.</w:t>
      </w:r>
    </w:p>
    <w:p w:rsidR="006A54EC" w:rsidRDefault="006A54EC" w:rsidP="0071768E">
      <w:pPr>
        <w:ind w:left="540"/>
      </w:pPr>
    </w:p>
    <w:p w:rsidR="006A54EC" w:rsidRPr="003455BF" w:rsidRDefault="006A54EC" w:rsidP="0071768E">
      <w:pPr>
        <w:ind w:left="540"/>
        <w:rPr>
          <w:i/>
        </w:rPr>
      </w:pPr>
      <w:r>
        <w:t>Песня</w:t>
      </w:r>
      <w:r w:rsidRPr="003455BF">
        <w:t xml:space="preserve"> «</w:t>
      </w:r>
      <w:r w:rsidRPr="003455BF">
        <w:rPr>
          <w:b/>
        </w:rPr>
        <w:t>Ты да я, да мы с тобой</w:t>
      </w:r>
      <w:r w:rsidRPr="003455BF">
        <w:t>» В.Ланцберг</w:t>
      </w:r>
      <w:r>
        <w:t>а</w:t>
      </w:r>
      <w:r w:rsidRPr="003455BF">
        <w:t xml:space="preserve"> </w:t>
      </w:r>
    </w:p>
    <w:p w:rsidR="006A54EC" w:rsidRPr="003455BF" w:rsidRDefault="006A54EC" w:rsidP="0071768E">
      <w:pPr>
        <w:ind w:left="540"/>
        <w:rPr>
          <w:i/>
        </w:rPr>
      </w:pPr>
      <w:r w:rsidRPr="003455BF">
        <w:rPr>
          <w:i/>
        </w:rPr>
        <w:t>(сидят кучками)</w:t>
      </w:r>
    </w:p>
    <w:p w:rsidR="006A54EC" w:rsidRPr="003455BF" w:rsidRDefault="006A54EC" w:rsidP="0071768E">
      <w:pPr>
        <w:ind w:left="540"/>
      </w:pPr>
      <w:r w:rsidRPr="003455BF">
        <w:t>Ты да я, да мы с тобой,</w:t>
      </w:r>
    </w:p>
    <w:p w:rsidR="006A54EC" w:rsidRPr="003455BF" w:rsidRDefault="006A54EC" w:rsidP="0071768E">
      <w:pPr>
        <w:ind w:left="540"/>
      </w:pPr>
      <w:r w:rsidRPr="003455BF">
        <w:t xml:space="preserve"> ты да я, да мы с тобой,</w:t>
      </w:r>
    </w:p>
    <w:p w:rsidR="006A54EC" w:rsidRPr="003455BF" w:rsidRDefault="006A54EC" w:rsidP="0071768E">
      <w:pPr>
        <w:ind w:left="540"/>
      </w:pPr>
      <w:r w:rsidRPr="003455BF">
        <w:t>хорошо, когда на свете есть друзья</w:t>
      </w:r>
    </w:p>
    <w:p w:rsidR="006A54EC" w:rsidRPr="003455BF" w:rsidRDefault="006A54EC" w:rsidP="0071768E">
      <w:pPr>
        <w:ind w:left="540"/>
      </w:pPr>
      <w:r w:rsidRPr="003455BF">
        <w:t>если б жили все в одиночку,</w:t>
      </w:r>
    </w:p>
    <w:p w:rsidR="006A54EC" w:rsidRPr="003455BF" w:rsidRDefault="006A54EC" w:rsidP="0071768E">
      <w:pPr>
        <w:ind w:left="540"/>
      </w:pPr>
      <w:r w:rsidRPr="003455BF">
        <w:t>то уже давно на кусочки</w:t>
      </w:r>
    </w:p>
    <w:p w:rsidR="006A54EC" w:rsidRPr="003455BF" w:rsidRDefault="006A54EC" w:rsidP="0071768E">
      <w:pPr>
        <w:ind w:left="540"/>
      </w:pPr>
      <w:r w:rsidRPr="003455BF">
        <w:t>развалилась бы, наверное, земля.</w:t>
      </w:r>
    </w:p>
    <w:p w:rsidR="006A54EC" w:rsidRPr="003455BF" w:rsidRDefault="006A54EC" w:rsidP="0071768E">
      <w:pPr>
        <w:ind w:left="540"/>
      </w:pPr>
    </w:p>
    <w:p w:rsidR="006A54EC" w:rsidRPr="003455BF" w:rsidRDefault="006A54EC" w:rsidP="0071768E">
      <w:pPr>
        <w:ind w:left="540"/>
      </w:pPr>
      <w:r w:rsidRPr="003455BF">
        <w:t>Ты да я, да мы с тобой,</w:t>
      </w:r>
    </w:p>
    <w:p w:rsidR="006A54EC" w:rsidRPr="003455BF" w:rsidRDefault="006A54EC" w:rsidP="0071768E">
      <w:pPr>
        <w:ind w:left="540"/>
      </w:pPr>
      <w:r w:rsidRPr="003455BF">
        <w:t xml:space="preserve"> ты да я, да мы с тобой,</w:t>
      </w:r>
    </w:p>
    <w:p w:rsidR="006A54EC" w:rsidRPr="003455BF" w:rsidRDefault="006A54EC" w:rsidP="0071768E">
      <w:pPr>
        <w:ind w:left="540"/>
      </w:pPr>
      <w:r w:rsidRPr="003455BF">
        <w:t xml:space="preserve">землю обойдём, потом махнём на марс, </w:t>
      </w:r>
    </w:p>
    <w:p w:rsidR="006A54EC" w:rsidRPr="003455BF" w:rsidRDefault="006A54EC" w:rsidP="0071768E">
      <w:pPr>
        <w:ind w:left="540"/>
      </w:pPr>
      <w:r w:rsidRPr="003455BF">
        <w:t>где-то у оранжевой речки</w:t>
      </w:r>
    </w:p>
    <w:p w:rsidR="006A54EC" w:rsidRPr="003455BF" w:rsidRDefault="006A54EC" w:rsidP="0071768E">
      <w:pPr>
        <w:ind w:left="540"/>
      </w:pPr>
      <w:r w:rsidRPr="003455BF">
        <w:t>там уже грустят человечки,</w:t>
      </w:r>
    </w:p>
    <w:p w:rsidR="006A54EC" w:rsidRPr="003455BF" w:rsidRDefault="006A54EC" w:rsidP="0071768E">
      <w:pPr>
        <w:ind w:left="540"/>
      </w:pPr>
      <w:r w:rsidRPr="003455BF">
        <w:t>потому что слишком долго нет нас.</w:t>
      </w:r>
    </w:p>
    <w:p w:rsidR="006A54EC" w:rsidRPr="003455BF" w:rsidRDefault="006A54EC" w:rsidP="0071768E">
      <w:pPr>
        <w:ind w:left="540"/>
      </w:pPr>
    </w:p>
    <w:p w:rsidR="006A54EC" w:rsidRPr="003455BF" w:rsidRDefault="006A54EC" w:rsidP="0071768E">
      <w:pPr>
        <w:ind w:left="540"/>
      </w:pPr>
      <w:r w:rsidRPr="003455BF">
        <w:t>Ты да я, да мы с тобой,</w:t>
      </w:r>
    </w:p>
    <w:p w:rsidR="006A54EC" w:rsidRPr="003455BF" w:rsidRDefault="006A54EC" w:rsidP="0071768E">
      <w:pPr>
        <w:ind w:left="540"/>
      </w:pPr>
      <w:r w:rsidRPr="003455BF">
        <w:t xml:space="preserve"> ты да я, да мы с тобой,</w:t>
      </w:r>
    </w:p>
    <w:p w:rsidR="006A54EC" w:rsidRPr="003455BF" w:rsidRDefault="006A54EC" w:rsidP="0071768E">
      <w:pPr>
        <w:ind w:left="540"/>
      </w:pPr>
      <w:r w:rsidRPr="003455BF">
        <w:t>нас не разлучит ничто и никогда,</w:t>
      </w:r>
    </w:p>
    <w:p w:rsidR="006A54EC" w:rsidRPr="003455BF" w:rsidRDefault="006A54EC" w:rsidP="0071768E">
      <w:pPr>
        <w:ind w:left="540"/>
      </w:pPr>
      <w:r w:rsidRPr="003455BF">
        <w:t xml:space="preserve"> даже если мы расстаёмся,</w:t>
      </w:r>
    </w:p>
    <w:p w:rsidR="006A54EC" w:rsidRPr="003455BF" w:rsidRDefault="006A54EC" w:rsidP="0071768E">
      <w:pPr>
        <w:ind w:left="540"/>
      </w:pPr>
      <w:r w:rsidRPr="003455BF">
        <w:t>дружба, всё равно, остаётся,</w:t>
      </w:r>
    </w:p>
    <w:p w:rsidR="006A54EC" w:rsidRPr="003455BF" w:rsidRDefault="006A54EC" w:rsidP="0071768E">
      <w:pPr>
        <w:ind w:left="540"/>
      </w:pPr>
      <w:r w:rsidRPr="003455BF">
        <w:t>дружба остаётся с нами навсегда.</w:t>
      </w:r>
    </w:p>
    <w:p w:rsidR="006A54EC" w:rsidRPr="003455BF" w:rsidRDefault="006A54EC" w:rsidP="0071768E">
      <w:pPr>
        <w:ind w:left="540"/>
      </w:pPr>
      <w:r w:rsidRPr="003455BF">
        <w:rPr>
          <w:rFonts w:ascii="Arial" w:hAnsi="Arial" w:cs="Arial"/>
        </w:rPr>
        <w:t>.</w:t>
      </w:r>
    </w:p>
    <w:p w:rsidR="006A54EC" w:rsidRPr="003455BF" w:rsidRDefault="006A54EC" w:rsidP="0071768E">
      <w:pPr>
        <w:ind w:left="540"/>
        <w:rPr>
          <w:b/>
          <w:i/>
        </w:rPr>
      </w:pPr>
      <w:r w:rsidRPr="003455BF">
        <w:rPr>
          <w:b/>
          <w:i/>
        </w:rPr>
        <w:t>-А я давно мечтаю  пойти в горы, в поход. Представляешь: звездное небо, каша в котелке,  песни у костра …</w:t>
      </w:r>
    </w:p>
    <w:p w:rsidR="006A54EC" w:rsidRPr="003455BF" w:rsidRDefault="006A54EC" w:rsidP="0071768E">
      <w:pPr>
        <w:ind w:left="540"/>
        <w:rPr>
          <w:b/>
          <w:i/>
        </w:rPr>
      </w:pPr>
      <w:r w:rsidRPr="003455BF">
        <w:rPr>
          <w:b/>
          <w:i/>
        </w:rPr>
        <w:t>- И я с тобой. Ведь в горах нельзя без друга.</w:t>
      </w:r>
    </w:p>
    <w:p w:rsidR="006A54EC" w:rsidRPr="003455BF" w:rsidRDefault="006A54EC" w:rsidP="0071768E">
      <w:pPr>
        <w:ind w:left="540"/>
        <w:rPr>
          <w:b/>
          <w:i/>
        </w:rPr>
      </w:pPr>
    </w:p>
    <w:p w:rsidR="006A54EC" w:rsidRPr="003455BF" w:rsidRDefault="006A54EC" w:rsidP="0071768E">
      <w:pPr>
        <w:ind w:left="540"/>
        <w:rPr>
          <w:rFonts w:cs="Arial"/>
        </w:rPr>
      </w:pPr>
      <w:r w:rsidRPr="003455BF">
        <w:rPr>
          <w:rFonts w:cs="Arial"/>
        </w:rPr>
        <w:t>Стих. Игоря Тихенко</w:t>
      </w:r>
    </w:p>
    <w:p w:rsidR="006A54EC" w:rsidRPr="003455BF" w:rsidRDefault="006A54EC" w:rsidP="0071768E">
      <w:pPr>
        <w:ind w:left="540"/>
        <w:rPr>
          <w:b/>
          <w:i/>
        </w:rPr>
      </w:pPr>
      <w:r w:rsidRPr="003455BF">
        <w:rPr>
          <w:rFonts w:cs="Arial"/>
        </w:rPr>
        <w:t xml:space="preserve"> Там, где смешались снега с облаками, </w:t>
      </w:r>
    </w:p>
    <w:p w:rsidR="006A54EC" w:rsidRPr="003455BF" w:rsidRDefault="006A54EC" w:rsidP="0071768E">
      <w:pPr>
        <w:ind w:left="540"/>
        <w:jc w:val="both"/>
        <w:rPr>
          <w:rFonts w:cs="Arial"/>
        </w:rPr>
      </w:pPr>
      <w:r w:rsidRPr="003455BF">
        <w:rPr>
          <w:rFonts w:cs="Arial"/>
        </w:rPr>
        <w:t>где под ногами ломается камень,</w:t>
      </w:r>
    </w:p>
    <w:p w:rsidR="006A54EC" w:rsidRPr="003455BF" w:rsidRDefault="006A54EC" w:rsidP="0071768E">
      <w:pPr>
        <w:ind w:left="540"/>
        <w:jc w:val="both"/>
        <w:rPr>
          <w:rFonts w:cs="Arial"/>
        </w:rPr>
      </w:pPr>
      <w:r w:rsidRPr="003455BF">
        <w:rPr>
          <w:rFonts w:cs="Arial"/>
        </w:rPr>
        <w:t>Там, где без музыки песня поётся,</w:t>
      </w:r>
    </w:p>
    <w:p w:rsidR="006A54EC" w:rsidRPr="003455BF" w:rsidRDefault="006A54EC" w:rsidP="0071768E">
      <w:pPr>
        <w:ind w:left="540"/>
        <w:jc w:val="both"/>
        <w:rPr>
          <w:rFonts w:cs="Arial"/>
        </w:rPr>
      </w:pPr>
      <w:r w:rsidRPr="003455BF">
        <w:rPr>
          <w:rFonts w:cs="Arial"/>
        </w:rPr>
        <w:t>Там я усвоил – не всё продаётся.</w:t>
      </w:r>
    </w:p>
    <w:p w:rsidR="006A54EC" w:rsidRPr="003455BF" w:rsidRDefault="006A54EC" w:rsidP="0071768E">
      <w:pPr>
        <w:ind w:left="540"/>
        <w:jc w:val="both"/>
        <w:rPr>
          <w:rFonts w:cs="Arial"/>
        </w:rPr>
      </w:pPr>
    </w:p>
    <w:p w:rsidR="006A54EC" w:rsidRPr="003455BF" w:rsidRDefault="006A54EC" w:rsidP="0071768E">
      <w:pPr>
        <w:ind w:left="540"/>
        <w:jc w:val="both"/>
        <w:rPr>
          <w:rFonts w:cs="Arial"/>
        </w:rPr>
      </w:pPr>
      <w:r w:rsidRPr="003455BF">
        <w:rPr>
          <w:rFonts w:cs="Arial"/>
        </w:rPr>
        <w:t>Не продаётся за баксы и марки</w:t>
      </w:r>
    </w:p>
    <w:p w:rsidR="006A54EC" w:rsidRPr="003455BF" w:rsidRDefault="006A54EC" w:rsidP="0071768E">
      <w:pPr>
        <w:ind w:left="540"/>
        <w:jc w:val="both"/>
        <w:rPr>
          <w:rFonts w:cs="Arial"/>
        </w:rPr>
      </w:pPr>
      <w:r w:rsidRPr="003455BF">
        <w:rPr>
          <w:rFonts w:cs="Arial"/>
        </w:rPr>
        <w:t>То, что дороже любого подарка,</w:t>
      </w:r>
    </w:p>
    <w:p w:rsidR="006A54EC" w:rsidRPr="003455BF" w:rsidRDefault="006A54EC" w:rsidP="0071768E">
      <w:pPr>
        <w:ind w:left="540"/>
        <w:jc w:val="both"/>
        <w:rPr>
          <w:rFonts w:cs="Arial"/>
        </w:rPr>
      </w:pPr>
      <w:r w:rsidRPr="003455BF">
        <w:rPr>
          <w:rFonts w:cs="Arial"/>
        </w:rPr>
        <w:t>Рукопожатье и доброе слово,</w:t>
      </w:r>
    </w:p>
    <w:p w:rsidR="006A54EC" w:rsidRPr="003455BF" w:rsidRDefault="006A54EC" w:rsidP="0071768E">
      <w:pPr>
        <w:ind w:left="540"/>
        <w:jc w:val="both"/>
        <w:rPr>
          <w:rFonts w:cs="Arial"/>
        </w:rPr>
      </w:pPr>
      <w:r w:rsidRPr="003455BF">
        <w:rPr>
          <w:rFonts w:cs="Arial"/>
        </w:rPr>
        <w:t>Просто возможность увидеться снова.</w:t>
      </w:r>
    </w:p>
    <w:p w:rsidR="006A54EC" w:rsidRPr="003455BF" w:rsidRDefault="006A54EC" w:rsidP="0071768E">
      <w:pPr>
        <w:ind w:left="540"/>
        <w:jc w:val="both"/>
        <w:rPr>
          <w:i/>
        </w:rPr>
      </w:pPr>
    </w:p>
    <w:p w:rsidR="006A54EC" w:rsidRPr="003455BF" w:rsidRDefault="006A54EC" w:rsidP="0071768E">
      <w:pPr>
        <w:ind w:left="540"/>
        <w:rPr>
          <w:b/>
        </w:rPr>
      </w:pPr>
      <w:r>
        <w:t xml:space="preserve">Песня </w:t>
      </w:r>
      <w:r w:rsidRPr="003455BF">
        <w:t>«</w:t>
      </w:r>
      <w:r w:rsidRPr="003455BF">
        <w:rPr>
          <w:b/>
        </w:rPr>
        <w:t>Вершина</w:t>
      </w:r>
      <w:r w:rsidRPr="003455BF">
        <w:t xml:space="preserve">» В.Высоцкий </w:t>
      </w:r>
      <w:r w:rsidRPr="003455BF">
        <w:rPr>
          <w:b/>
        </w:rPr>
        <w:t>(мальчики)</w:t>
      </w:r>
    </w:p>
    <w:p w:rsidR="006A54EC" w:rsidRPr="003455BF" w:rsidRDefault="006A54EC" w:rsidP="0071768E">
      <w:pPr>
        <w:ind w:left="540"/>
      </w:pPr>
      <w:r w:rsidRPr="003455BF">
        <w:t>Здесь вам не равнина, здесь климат иной-</w:t>
      </w:r>
    </w:p>
    <w:p w:rsidR="006A54EC" w:rsidRPr="003455BF" w:rsidRDefault="006A54EC" w:rsidP="0071768E">
      <w:pPr>
        <w:ind w:left="540"/>
      </w:pPr>
      <w:r w:rsidRPr="003455BF">
        <w:t>Идут лавины одна за одной,</w:t>
      </w:r>
    </w:p>
    <w:p w:rsidR="006A54EC" w:rsidRPr="003455BF" w:rsidRDefault="006A54EC" w:rsidP="0071768E">
      <w:pPr>
        <w:ind w:left="540"/>
      </w:pPr>
      <w:r w:rsidRPr="003455BF">
        <w:t>И здесь за камнепадом ревёт камнепад,</w:t>
      </w:r>
    </w:p>
    <w:p w:rsidR="006A54EC" w:rsidRPr="003455BF" w:rsidRDefault="006A54EC" w:rsidP="0071768E">
      <w:pPr>
        <w:ind w:left="540"/>
      </w:pPr>
      <w:r w:rsidRPr="003455BF">
        <w:t>И можно свернуть обрыв обогнуть,</w:t>
      </w:r>
    </w:p>
    <w:p w:rsidR="006A54EC" w:rsidRPr="003455BF" w:rsidRDefault="006A54EC" w:rsidP="0071768E">
      <w:pPr>
        <w:ind w:left="540"/>
      </w:pPr>
      <w:r w:rsidRPr="003455BF">
        <w:t>но мы выбираем трудный путь,</w:t>
      </w:r>
    </w:p>
    <w:p w:rsidR="006A54EC" w:rsidRPr="003455BF" w:rsidRDefault="006A54EC" w:rsidP="0071768E">
      <w:pPr>
        <w:ind w:left="540"/>
      </w:pPr>
      <w:r w:rsidRPr="003455BF">
        <w:t>Опасный, как военная тропа.</w:t>
      </w:r>
    </w:p>
    <w:p w:rsidR="006A54EC" w:rsidRPr="003455BF" w:rsidRDefault="006A54EC" w:rsidP="0071768E">
      <w:pPr>
        <w:ind w:left="540"/>
      </w:pPr>
    </w:p>
    <w:p w:rsidR="006A54EC" w:rsidRPr="003455BF" w:rsidRDefault="006A54EC" w:rsidP="0071768E">
      <w:pPr>
        <w:ind w:left="540"/>
      </w:pPr>
      <w:r w:rsidRPr="003455BF">
        <w:t xml:space="preserve">Кто здесь не бывал, кто не рисковал – </w:t>
      </w:r>
    </w:p>
    <w:p w:rsidR="006A54EC" w:rsidRPr="003455BF" w:rsidRDefault="006A54EC" w:rsidP="0071768E">
      <w:pPr>
        <w:ind w:left="540"/>
      </w:pPr>
      <w:r w:rsidRPr="003455BF">
        <w:t>Тот сам себя не испытал,</w:t>
      </w:r>
    </w:p>
    <w:p w:rsidR="006A54EC" w:rsidRPr="003455BF" w:rsidRDefault="006A54EC" w:rsidP="0071768E">
      <w:pPr>
        <w:ind w:left="540"/>
      </w:pPr>
      <w:r w:rsidRPr="003455BF">
        <w:t>Пусть даже внизу он звёзды хватал с небес.</w:t>
      </w:r>
    </w:p>
    <w:p w:rsidR="006A54EC" w:rsidRPr="003455BF" w:rsidRDefault="006A54EC" w:rsidP="0071768E">
      <w:pPr>
        <w:ind w:left="540"/>
      </w:pPr>
      <w:r w:rsidRPr="003455BF">
        <w:t>Внизу не встретишь, как не тянись,</w:t>
      </w:r>
    </w:p>
    <w:p w:rsidR="006A54EC" w:rsidRPr="003455BF" w:rsidRDefault="006A54EC" w:rsidP="0071768E">
      <w:pPr>
        <w:ind w:left="540"/>
      </w:pPr>
      <w:r w:rsidRPr="003455BF">
        <w:t>За всю свою счастливую жизнь</w:t>
      </w:r>
    </w:p>
    <w:p w:rsidR="006A54EC" w:rsidRPr="003455BF" w:rsidRDefault="006A54EC" w:rsidP="0071768E">
      <w:pPr>
        <w:ind w:left="540"/>
      </w:pPr>
      <w:r w:rsidRPr="003455BF">
        <w:t>Десятой доли таких красот и чудес.</w:t>
      </w:r>
    </w:p>
    <w:p w:rsidR="006A54EC" w:rsidRPr="003455BF" w:rsidRDefault="006A54EC" w:rsidP="0071768E">
      <w:pPr>
        <w:ind w:left="540"/>
      </w:pPr>
    </w:p>
    <w:p w:rsidR="006A54EC" w:rsidRPr="003455BF" w:rsidRDefault="006A54EC" w:rsidP="0071768E">
      <w:pPr>
        <w:ind w:left="540"/>
      </w:pPr>
      <w:r w:rsidRPr="003455BF">
        <w:t>Нет алых роз и траурных лент,</w:t>
      </w:r>
    </w:p>
    <w:p w:rsidR="006A54EC" w:rsidRPr="003455BF" w:rsidRDefault="006A54EC" w:rsidP="0071768E">
      <w:pPr>
        <w:ind w:left="540"/>
      </w:pPr>
      <w:r w:rsidRPr="003455BF">
        <w:t>И не похож на монумент</w:t>
      </w:r>
    </w:p>
    <w:p w:rsidR="006A54EC" w:rsidRPr="003455BF" w:rsidRDefault="006A54EC" w:rsidP="0071768E">
      <w:pPr>
        <w:ind w:left="540"/>
      </w:pPr>
      <w:r w:rsidRPr="003455BF">
        <w:t>Тот камень, что покой тебе подарил.</w:t>
      </w:r>
    </w:p>
    <w:p w:rsidR="006A54EC" w:rsidRPr="003455BF" w:rsidRDefault="006A54EC" w:rsidP="0071768E">
      <w:pPr>
        <w:ind w:left="540"/>
      </w:pPr>
      <w:r w:rsidRPr="003455BF">
        <w:t>Как Вечным огнём, сверкает днём</w:t>
      </w:r>
    </w:p>
    <w:p w:rsidR="006A54EC" w:rsidRPr="003455BF" w:rsidRDefault="006A54EC" w:rsidP="0071768E">
      <w:pPr>
        <w:ind w:left="540"/>
      </w:pPr>
      <w:r w:rsidRPr="003455BF">
        <w:t>Вершина изумрудным льдом,</w:t>
      </w:r>
    </w:p>
    <w:p w:rsidR="006A54EC" w:rsidRPr="003455BF" w:rsidRDefault="006A54EC" w:rsidP="0071768E">
      <w:pPr>
        <w:ind w:left="540"/>
      </w:pPr>
      <w:r w:rsidRPr="003455BF">
        <w:t>Которую ты так и не покорил.</w:t>
      </w:r>
    </w:p>
    <w:p w:rsidR="006A54EC" w:rsidRPr="003455BF" w:rsidRDefault="006A54EC" w:rsidP="0071768E">
      <w:pPr>
        <w:ind w:left="540"/>
      </w:pPr>
    </w:p>
    <w:p w:rsidR="006A54EC" w:rsidRPr="003455BF" w:rsidRDefault="006A54EC" w:rsidP="0071768E">
      <w:pPr>
        <w:ind w:left="540"/>
      </w:pPr>
      <w:r w:rsidRPr="003455BF">
        <w:t>И пусть говорят, да, пусть говорят,</w:t>
      </w:r>
    </w:p>
    <w:p w:rsidR="006A54EC" w:rsidRPr="003455BF" w:rsidRDefault="006A54EC" w:rsidP="0071768E">
      <w:pPr>
        <w:ind w:left="540"/>
      </w:pPr>
      <w:r w:rsidRPr="003455BF">
        <w:t>Но – нет, никто не гибнет зря!</w:t>
      </w:r>
    </w:p>
    <w:p w:rsidR="006A54EC" w:rsidRPr="003455BF" w:rsidRDefault="006A54EC" w:rsidP="0071768E">
      <w:pPr>
        <w:ind w:left="540"/>
      </w:pPr>
      <w:r w:rsidRPr="003455BF">
        <w:t>Так лучше – чем от водки и от простуд.</w:t>
      </w:r>
    </w:p>
    <w:p w:rsidR="006A54EC" w:rsidRPr="003455BF" w:rsidRDefault="006A54EC" w:rsidP="0071768E">
      <w:pPr>
        <w:ind w:left="540"/>
      </w:pPr>
      <w:r w:rsidRPr="003455BF">
        <w:t>Другие придут, сменив уют</w:t>
      </w:r>
    </w:p>
    <w:p w:rsidR="006A54EC" w:rsidRPr="003455BF" w:rsidRDefault="006A54EC" w:rsidP="0071768E">
      <w:pPr>
        <w:ind w:left="540"/>
      </w:pPr>
      <w:r w:rsidRPr="003455BF">
        <w:t>На риск и непомерный труд,-</w:t>
      </w:r>
    </w:p>
    <w:p w:rsidR="006A54EC" w:rsidRPr="003455BF" w:rsidRDefault="006A54EC" w:rsidP="0071768E">
      <w:pPr>
        <w:ind w:left="540"/>
      </w:pPr>
      <w:r w:rsidRPr="003455BF">
        <w:t>Пройдут тобой не пройденный маршрут.</w:t>
      </w:r>
    </w:p>
    <w:p w:rsidR="006A54EC" w:rsidRPr="003455BF" w:rsidRDefault="006A54EC" w:rsidP="0071768E">
      <w:pPr>
        <w:ind w:left="540"/>
      </w:pPr>
    </w:p>
    <w:p w:rsidR="006A54EC" w:rsidRPr="003455BF" w:rsidRDefault="006A54EC" w:rsidP="0071768E">
      <w:pPr>
        <w:ind w:left="540"/>
      </w:pPr>
      <w:r w:rsidRPr="003455BF">
        <w:t>Отвесные стены…А ну не зевай!</w:t>
      </w:r>
    </w:p>
    <w:p w:rsidR="006A54EC" w:rsidRPr="003455BF" w:rsidRDefault="006A54EC" w:rsidP="0071768E">
      <w:pPr>
        <w:ind w:left="540"/>
      </w:pPr>
      <w:r w:rsidRPr="003455BF">
        <w:t>Ты здесь на везение не уповай,</w:t>
      </w:r>
    </w:p>
    <w:p w:rsidR="006A54EC" w:rsidRPr="003455BF" w:rsidRDefault="006A54EC" w:rsidP="0071768E">
      <w:pPr>
        <w:ind w:left="540"/>
      </w:pPr>
      <w:r w:rsidRPr="003455BF">
        <w:t>В горах не надёжны ни камень, ни лёд, ни скала.</w:t>
      </w:r>
    </w:p>
    <w:p w:rsidR="006A54EC" w:rsidRPr="003455BF" w:rsidRDefault="006A54EC" w:rsidP="0071768E">
      <w:pPr>
        <w:ind w:left="540"/>
      </w:pPr>
      <w:r w:rsidRPr="003455BF">
        <w:t>Надеемся только на крепость рук,</w:t>
      </w:r>
    </w:p>
    <w:p w:rsidR="006A54EC" w:rsidRPr="003455BF" w:rsidRDefault="006A54EC" w:rsidP="0071768E">
      <w:pPr>
        <w:ind w:left="540"/>
      </w:pPr>
      <w:r w:rsidRPr="003455BF">
        <w:t>На руки друга и вбитый крюк</w:t>
      </w:r>
    </w:p>
    <w:p w:rsidR="006A54EC" w:rsidRPr="003455BF" w:rsidRDefault="006A54EC" w:rsidP="0071768E">
      <w:pPr>
        <w:ind w:left="540"/>
      </w:pPr>
      <w:r w:rsidRPr="003455BF">
        <w:t>И молимся, что бы страховка не подвела.</w:t>
      </w:r>
    </w:p>
    <w:p w:rsidR="006A54EC" w:rsidRPr="003455BF" w:rsidRDefault="006A54EC" w:rsidP="0071768E">
      <w:pPr>
        <w:ind w:left="540"/>
      </w:pPr>
    </w:p>
    <w:p w:rsidR="006A54EC" w:rsidRPr="003455BF" w:rsidRDefault="006A54EC" w:rsidP="0071768E">
      <w:pPr>
        <w:ind w:left="540"/>
      </w:pPr>
      <w:r w:rsidRPr="003455BF">
        <w:t>Мы рубим ступени… Ни шагу назад!</w:t>
      </w:r>
    </w:p>
    <w:p w:rsidR="006A54EC" w:rsidRPr="003455BF" w:rsidRDefault="006A54EC" w:rsidP="0071768E">
      <w:pPr>
        <w:ind w:left="540"/>
      </w:pPr>
      <w:r w:rsidRPr="003455BF">
        <w:t>И от напряженья колени дрожат,</w:t>
      </w:r>
    </w:p>
    <w:p w:rsidR="006A54EC" w:rsidRPr="003455BF" w:rsidRDefault="006A54EC" w:rsidP="0071768E">
      <w:pPr>
        <w:ind w:left="540"/>
      </w:pPr>
      <w:r w:rsidRPr="003455BF">
        <w:t>И сердце готово к вершине бежать из груди.</w:t>
      </w:r>
    </w:p>
    <w:p w:rsidR="006A54EC" w:rsidRPr="003455BF" w:rsidRDefault="006A54EC" w:rsidP="0071768E">
      <w:pPr>
        <w:ind w:left="540"/>
      </w:pPr>
      <w:r w:rsidRPr="003455BF">
        <w:t>Весь мир на ладони – ты счастлив и нем!</w:t>
      </w:r>
    </w:p>
    <w:p w:rsidR="006A54EC" w:rsidRPr="003455BF" w:rsidRDefault="006A54EC" w:rsidP="0071768E">
      <w:pPr>
        <w:ind w:left="540"/>
      </w:pPr>
      <w:r w:rsidRPr="003455BF">
        <w:t xml:space="preserve">И только немного завидуешь тем – </w:t>
      </w:r>
    </w:p>
    <w:p w:rsidR="006A54EC" w:rsidRPr="003455BF" w:rsidRDefault="006A54EC" w:rsidP="0071768E">
      <w:pPr>
        <w:ind w:left="540"/>
      </w:pPr>
      <w:r w:rsidRPr="003455BF">
        <w:t>Другим, у которых вершина ещё впереди.</w:t>
      </w:r>
    </w:p>
    <w:p w:rsidR="006A54EC" w:rsidRPr="003455BF" w:rsidRDefault="006A54EC" w:rsidP="0071768E">
      <w:pPr>
        <w:ind w:left="540"/>
        <w:rPr>
          <w:b/>
        </w:rPr>
      </w:pPr>
    </w:p>
    <w:p w:rsidR="006A54EC" w:rsidRPr="003455BF" w:rsidRDefault="006A54EC" w:rsidP="0071768E">
      <w:pPr>
        <w:ind w:left="540"/>
      </w:pPr>
      <w:r>
        <w:t>Песня</w:t>
      </w:r>
      <w:r w:rsidRPr="003455BF">
        <w:t xml:space="preserve"> «</w:t>
      </w:r>
      <w:r w:rsidRPr="003455BF">
        <w:rPr>
          <w:b/>
        </w:rPr>
        <w:t>Домбайский вальс</w:t>
      </w:r>
      <w:r w:rsidRPr="003455BF">
        <w:t>» Ю.Визбор (имитация костра, дети с поленьями)</w:t>
      </w:r>
      <w:r w:rsidRPr="003455BF">
        <w:rPr>
          <w:b/>
        </w:rPr>
        <w:t xml:space="preserve"> </w:t>
      </w:r>
    </w:p>
    <w:p w:rsidR="006A54EC" w:rsidRPr="003455BF" w:rsidRDefault="006A54EC" w:rsidP="0071768E">
      <w:pPr>
        <w:ind w:left="540"/>
      </w:pPr>
      <w:r w:rsidRPr="003455BF">
        <w:t>Лыжи у печки стоят,</w:t>
      </w:r>
    </w:p>
    <w:p w:rsidR="006A54EC" w:rsidRPr="003455BF" w:rsidRDefault="006A54EC" w:rsidP="0071768E">
      <w:pPr>
        <w:ind w:left="540"/>
      </w:pPr>
      <w:r w:rsidRPr="003455BF">
        <w:t>Гаснет закат за горой.</w:t>
      </w:r>
    </w:p>
    <w:p w:rsidR="006A54EC" w:rsidRPr="003455BF" w:rsidRDefault="006A54EC" w:rsidP="0071768E">
      <w:pPr>
        <w:ind w:left="540"/>
      </w:pPr>
      <w:r w:rsidRPr="003455BF">
        <w:t>Месяц кончается март,</w:t>
      </w:r>
    </w:p>
    <w:p w:rsidR="006A54EC" w:rsidRPr="003455BF" w:rsidRDefault="006A54EC" w:rsidP="0071768E">
      <w:pPr>
        <w:ind w:left="540"/>
      </w:pPr>
      <w:r w:rsidRPr="003455BF">
        <w:t>Скоро нам ехать домой.</w:t>
      </w:r>
    </w:p>
    <w:p w:rsidR="006A54EC" w:rsidRPr="003455BF" w:rsidRDefault="006A54EC" w:rsidP="0071768E">
      <w:pPr>
        <w:ind w:left="540"/>
      </w:pPr>
      <w:r w:rsidRPr="003455BF">
        <w:t>Здравствуйте, хмурые дни,</w:t>
      </w:r>
    </w:p>
    <w:p w:rsidR="006A54EC" w:rsidRPr="003455BF" w:rsidRDefault="006A54EC" w:rsidP="0071768E">
      <w:pPr>
        <w:ind w:left="540"/>
      </w:pPr>
      <w:r w:rsidRPr="003455BF">
        <w:t>Горное солнце прощай!</w:t>
      </w:r>
    </w:p>
    <w:p w:rsidR="006A54EC" w:rsidRPr="003455BF" w:rsidRDefault="006A54EC" w:rsidP="0071768E">
      <w:pPr>
        <w:ind w:left="540"/>
      </w:pPr>
      <w:r w:rsidRPr="003455BF">
        <w:t>Мы навсегда сохраним</w:t>
      </w:r>
    </w:p>
    <w:p w:rsidR="006A54EC" w:rsidRPr="003455BF" w:rsidRDefault="006A54EC" w:rsidP="0071768E">
      <w:pPr>
        <w:ind w:left="540"/>
      </w:pPr>
      <w:r w:rsidRPr="003455BF">
        <w:t>В сердце своём этот край.</w:t>
      </w:r>
    </w:p>
    <w:p w:rsidR="006A54EC" w:rsidRPr="003455BF" w:rsidRDefault="006A54EC" w:rsidP="0071768E">
      <w:pPr>
        <w:ind w:left="540"/>
      </w:pPr>
    </w:p>
    <w:p w:rsidR="006A54EC" w:rsidRPr="003455BF" w:rsidRDefault="006A54EC" w:rsidP="0071768E">
      <w:pPr>
        <w:ind w:left="540"/>
      </w:pPr>
      <w:r w:rsidRPr="003455BF">
        <w:t>Нас провожает с тобой</w:t>
      </w:r>
    </w:p>
    <w:p w:rsidR="006A54EC" w:rsidRPr="003455BF" w:rsidRDefault="006A54EC" w:rsidP="0071768E">
      <w:pPr>
        <w:ind w:left="540"/>
      </w:pPr>
      <w:r w:rsidRPr="003455BF">
        <w:t>Гордый красавец Эрцог,</w:t>
      </w:r>
    </w:p>
    <w:p w:rsidR="006A54EC" w:rsidRPr="003455BF" w:rsidRDefault="006A54EC" w:rsidP="0071768E">
      <w:pPr>
        <w:ind w:left="540"/>
      </w:pPr>
      <w:r w:rsidRPr="003455BF">
        <w:t xml:space="preserve">Нас ожидает с тобой </w:t>
      </w:r>
    </w:p>
    <w:p w:rsidR="006A54EC" w:rsidRPr="003455BF" w:rsidRDefault="006A54EC" w:rsidP="0071768E">
      <w:pPr>
        <w:ind w:left="540"/>
      </w:pPr>
      <w:r w:rsidRPr="003455BF">
        <w:t>Марево дальних дорог.</w:t>
      </w:r>
    </w:p>
    <w:p w:rsidR="006A54EC" w:rsidRPr="003455BF" w:rsidRDefault="006A54EC" w:rsidP="0071768E">
      <w:pPr>
        <w:ind w:left="540"/>
      </w:pPr>
      <w:r w:rsidRPr="003455BF">
        <w:t>Вот и окончился круг,-</w:t>
      </w:r>
    </w:p>
    <w:p w:rsidR="006A54EC" w:rsidRPr="003455BF" w:rsidRDefault="006A54EC" w:rsidP="0071768E">
      <w:pPr>
        <w:ind w:left="540"/>
      </w:pPr>
      <w:r w:rsidRPr="003455BF">
        <w:t>Помни, надейся, скучай!</w:t>
      </w:r>
    </w:p>
    <w:p w:rsidR="006A54EC" w:rsidRPr="003455BF" w:rsidRDefault="006A54EC" w:rsidP="0071768E">
      <w:pPr>
        <w:ind w:left="540"/>
      </w:pPr>
      <w:r w:rsidRPr="003455BF">
        <w:t>Снежные флаги разлук</w:t>
      </w:r>
    </w:p>
    <w:p w:rsidR="006A54EC" w:rsidRPr="003455BF" w:rsidRDefault="006A54EC" w:rsidP="0071768E">
      <w:pPr>
        <w:ind w:left="540"/>
      </w:pPr>
      <w:r w:rsidRPr="003455BF">
        <w:t>Вывесил старый Домбай.</w:t>
      </w:r>
    </w:p>
    <w:p w:rsidR="006A54EC" w:rsidRPr="003455BF" w:rsidRDefault="006A54EC" w:rsidP="0071768E">
      <w:pPr>
        <w:ind w:left="540"/>
      </w:pPr>
    </w:p>
    <w:p w:rsidR="006A54EC" w:rsidRPr="003455BF" w:rsidRDefault="006A54EC" w:rsidP="0071768E">
      <w:pPr>
        <w:ind w:left="540"/>
      </w:pPr>
      <w:r w:rsidRPr="003455BF">
        <w:t>Что ж ты стоишь на тропе,</w:t>
      </w:r>
    </w:p>
    <w:p w:rsidR="006A54EC" w:rsidRPr="003455BF" w:rsidRDefault="006A54EC" w:rsidP="0071768E">
      <w:pPr>
        <w:ind w:left="540"/>
      </w:pPr>
      <w:r w:rsidRPr="003455BF">
        <w:t>Что ж ты не хочешь идти?</w:t>
      </w:r>
    </w:p>
    <w:p w:rsidR="006A54EC" w:rsidRPr="003455BF" w:rsidRDefault="006A54EC" w:rsidP="0071768E">
      <w:pPr>
        <w:ind w:left="540"/>
      </w:pPr>
      <w:r w:rsidRPr="003455BF">
        <w:t>Нам надо песню допеть,</w:t>
      </w:r>
    </w:p>
    <w:p w:rsidR="006A54EC" w:rsidRPr="003455BF" w:rsidRDefault="006A54EC" w:rsidP="0071768E">
      <w:pPr>
        <w:ind w:left="540"/>
      </w:pPr>
      <w:r w:rsidRPr="003455BF">
        <w:t>Нам нужно меньше грустить.</w:t>
      </w:r>
    </w:p>
    <w:p w:rsidR="006A54EC" w:rsidRPr="003455BF" w:rsidRDefault="006A54EC" w:rsidP="0071768E">
      <w:pPr>
        <w:ind w:left="540"/>
      </w:pPr>
      <w:r w:rsidRPr="003455BF">
        <w:t>Снизу кричат поезда,-</w:t>
      </w:r>
    </w:p>
    <w:p w:rsidR="006A54EC" w:rsidRPr="003455BF" w:rsidRDefault="006A54EC" w:rsidP="0071768E">
      <w:pPr>
        <w:ind w:left="540"/>
      </w:pPr>
      <w:r w:rsidRPr="003455BF">
        <w:t>Правда, кончается март.</w:t>
      </w:r>
    </w:p>
    <w:p w:rsidR="006A54EC" w:rsidRPr="003455BF" w:rsidRDefault="006A54EC" w:rsidP="0071768E">
      <w:pPr>
        <w:ind w:left="540"/>
      </w:pPr>
      <w:r w:rsidRPr="003455BF">
        <w:t>Ранняя всходит звезда,</w:t>
      </w:r>
    </w:p>
    <w:p w:rsidR="006A54EC" w:rsidRPr="003455BF" w:rsidRDefault="006A54EC" w:rsidP="0071768E">
      <w:pPr>
        <w:ind w:left="540"/>
      </w:pPr>
      <w:r w:rsidRPr="003455BF">
        <w:t>Где-то лавины шумят.</w:t>
      </w:r>
    </w:p>
    <w:p w:rsidR="006A54EC" w:rsidRPr="003455BF" w:rsidRDefault="006A54EC" w:rsidP="0071768E">
      <w:pPr>
        <w:ind w:left="540"/>
      </w:pPr>
    </w:p>
    <w:p w:rsidR="006A54EC" w:rsidRPr="003455BF" w:rsidRDefault="006A54EC" w:rsidP="0071768E">
      <w:pPr>
        <w:ind w:left="540"/>
      </w:pPr>
      <w:r w:rsidRPr="003455BF">
        <w:t>Стих.</w:t>
      </w:r>
    </w:p>
    <w:p w:rsidR="006A54EC" w:rsidRPr="003455BF" w:rsidRDefault="006A54EC" w:rsidP="0071768E">
      <w:pPr>
        <w:ind w:left="540"/>
      </w:pPr>
      <w:r w:rsidRPr="003455BF">
        <w:t>А теперь давайте улыбаться,</w:t>
      </w:r>
    </w:p>
    <w:p w:rsidR="006A54EC" w:rsidRPr="003455BF" w:rsidRDefault="006A54EC" w:rsidP="0071768E">
      <w:pPr>
        <w:ind w:left="540"/>
      </w:pPr>
      <w:r w:rsidRPr="003455BF">
        <w:t>Смех друг другу радостный дарить.</w:t>
      </w:r>
    </w:p>
    <w:p w:rsidR="006A54EC" w:rsidRPr="003455BF" w:rsidRDefault="006A54EC" w:rsidP="0071768E">
      <w:pPr>
        <w:ind w:left="540"/>
      </w:pPr>
      <w:r w:rsidRPr="003455BF">
        <w:t>Хорошо, что есть с кем расставаться,</w:t>
      </w:r>
    </w:p>
    <w:p w:rsidR="006A54EC" w:rsidRPr="003455BF" w:rsidRDefault="006A54EC" w:rsidP="0071768E">
      <w:pPr>
        <w:ind w:left="540"/>
      </w:pPr>
      <w:r w:rsidRPr="003455BF">
        <w:t>С кем прощаться и кого любить.</w:t>
      </w:r>
    </w:p>
    <w:p w:rsidR="006A54EC" w:rsidRPr="003455BF" w:rsidRDefault="006A54EC" w:rsidP="0071768E">
      <w:pPr>
        <w:ind w:left="540"/>
      </w:pPr>
    </w:p>
    <w:p w:rsidR="006A54EC" w:rsidRPr="003455BF" w:rsidRDefault="006A54EC" w:rsidP="0071768E">
      <w:pPr>
        <w:ind w:left="540"/>
      </w:pPr>
      <w:r>
        <w:t xml:space="preserve">Песня </w:t>
      </w:r>
      <w:r w:rsidRPr="003455BF">
        <w:t>«</w:t>
      </w:r>
      <w:r w:rsidRPr="003455BF">
        <w:rPr>
          <w:b/>
        </w:rPr>
        <w:t>Милая моя</w:t>
      </w:r>
      <w:r w:rsidRPr="003455BF">
        <w:t>» Ю.Визбор</w:t>
      </w:r>
    </w:p>
    <w:p w:rsidR="006A54EC" w:rsidRPr="003455BF" w:rsidRDefault="006A54EC" w:rsidP="0071768E">
      <w:pPr>
        <w:ind w:left="540"/>
      </w:pPr>
      <w:r w:rsidRPr="003455BF">
        <w:t>Всем нашим встречам разлуки, увы, суждены.</w:t>
      </w:r>
    </w:p>
    <w:p w:rsidR="006A54EC" w:rsidRPr="003455BF" w:rsidRDefault="006A54EC" w:rsidP="0071768E">
      <w:pPr>
        <w:ind w:left="540"/>
      </w:pPr>
      <w:r w:rsidRPr="003455BF">
        <w:t>Тих и печален ручей у янтарной сосны,</w:t>
      </w:r>
    </w:p>
    <w:p w:rsidR="006A54EC" w:rsidRPr="003455BF" w:rsidRDefault="006A54EC" w:rsidP="0071768E">
      <w:pPr>
        <w:ind w:left="540"/>
      </w:pPr>
      <w:r w:rsidRPr="003455BF">
        <w:t>Пеплом несмелым подёрнулись угли костра,</w:t>
      </w:r>
    </w:p>
    <w:p w:rsidR="006A54EC" w:rsidRPr="003455BF" w:rsidRDefault="006A54EC" w:rsidP="0071768E">
      <w:pPr>
        <w:ind w:left="540"/>
      </w:pPr>
      <w:r w:rsidRPr="003455BF">
        <w:t>Вот и окончилось всё, расставаться пора.</w:t>
      </w:r>
    </w:p>
    <w:p w:rsidR="006A54EC" w:rsidRPr="003455BF" w:rsidRDefault="006A54EC" w:rsidP="0071768E">
      <w:pPr>
        <w:ind w:left="540"/>
      </w:pPr>
      <w:r w:rsidRPr="003455BF">
        <w:t>Припев:</w:t>
      </w:r>
    </w:p>
    <w:p w:rsidR="006A54EC" w:rsidRPr="003455BF" w:rsidRDefault="006A54EC" w:rsidP="0071768E">
      <w:pPr>
        <w:ind w:left="540"/>
      </w:pPr>
      <w:r w:rsidRPr="003455BF">
        <w:t xml:space="preserve">Милая моя, </w:t>
      </w:r>
    </w:p>
    <w:p w:rsidR="006A54EC" w:rsidRPr="003455BF" w:rsidRDefault="006A54EC" w:rsidP="0071768E">
      <w:pPr>
        <w:ind w:left="540"/>
      </w:pPr>
      <w:r w:rsidRPr="003455BF">
        <w:t>Солнышко лесное,</w:t>
      </w:r>
    </w:p>
    <w:p w:rsidR="006A54EC" w:rsidRPr="003455BF" w:rsidRDefault="006A54EC" w:rsidP="0071768E">
      <w:pPr>
        <w:ind w:left="540"/>
      </w:pPr>
      <w:r w:rsidRPr="003455BF">
        <w:t>Где, в каких краях</w:t>
      </w:r>
    </w:p>
    <w:p w:rsidR="006A54EC" w:rsidRPr="003455BF" w:rsidRDefault="006A54EC" w:rsidP="0071768E">
      <w:pPr>
        <w:ind w:left="540"/>
      </w:pPr>
      <w:r w:rsidRPr="003455BF">
        <w:t>Встретишься со мною?</w:t>
      </w:r>
    </w:p>
    <w:p w:rsidR="006A54EC" w:rsidRPr="003455BF" w:rsidRDefault="006A54EC" w:rsidP="0071768E">
      <w:pPr>
        <w:ind w:left="540"/>
      </w:pPr>
    </w:p>
    <w:p w:rsidR="006A54EC" w:rsidRPr="003455BF" w:rsidRDefault="006A54EC" w:rsidP="0071768E">
      <w:pPr>
        <w:ind w:left="540"/>
      </w:pPr>
      <w:r w:rsidRPr="003455BF">
        <w:t>Крылья сложили палатки: их кончен полёт.</w:t>
      </w:r>
    </w:p>
    <w:p w:rsidR="006A54EC" w:rsidRPr="003455BF" w:rsidRDefault="006A54EC" w:rsidP="0071768E">
      <w:pPr>
        <w:ind w:left="540"/>
      </w:pPr>
      <w:r w:rsidRPr="003455BF">
        <w:t>Крылья расправил искатель разлук – самолёт.</w:t>
      </w:r>
    </w:p>
    <w:p w:rsidR="006A54EC" w:rsidRPr="003455BF" w:rsidRDefault="006A54EC" w:rsidP="0071768E">
      <w:pPr>
        <w:ind w:left="540"/>
      </w:pPr>
      <w:r w:rsidRPr="003455BF">
        <w:t>И потихонечку пятиться трап  от крыла,</w:t>
      </w:r>
    </w:p>
    <w:p w:rsidR="006A54EC" w:rsidRPr="003455BF" w:rsidRDefault="006A54EC" w:rsidP="0071768E">
      <w:pPr>
        <w:ind w:left="540"/>
      </w:pPr>
      <w:r w:rsidRPr="003455BF">
        <w:t>Вот уж действительно пропасть меж нами легла.</w:t>
      </w:r>
    </w:p>
    <w:p w:rsidR="006A54EC" w:rsidRPr="003455BF" w:rsidRDefault="006A54EC" w:rsidP="0071768E">
      <w:pPr>
        <w:ind w:left="540"/>
      </w:pPr>
      <w:r w:rsidRPr="003455BF">
        <w:t>Припев:…</w:t>
      </w:r>
    </w:p>
    <w:p w:rsidR="006A54EC" w:rsidRPr="003455BF" w:rsidRDefault="006A54EC" w:rsidP="0071768E">
      <w:pPr>
        <w:ind w:left="540"/>
      </w:pPr>
    </w:p>
    <w:p w:rsidR="006A54EC" w:rsidRPr="003455BF" w:rsidRDefault="006A54EC" w:rsidP="0071768E">
      <w:pPr>
        <w:ind w:left="540"/>
      </w:pPr>
      <w:r w:rsidRPr="003455BF">
        <w:t>Не утешайте меня – мне слова не нужны.</w:t>
      </w:r>
    </w:p>
    <w:p w:rsidR="006A54EC" w:rsidRPr="003455BF" w:rsidRDefault="006A54EC" w:rsidP="0071768E">
      <w:pPr>
        <w:ind w:left="540"/>
      </w:pPr>
      <w:r w:rsidRPr="003455BF">
        <w:t>Мне б разыскать тот ручей у янтарной сосны.</w:t>
      </w:r>
    </w:p>
    <w:p w:rsidR="006A54EC" w:rsidRDefault="006A54EC" w:rsidP="0071768E">
      <w:pPr>
        <w:ind w:left="540"/>
      </w:pPr>
      <w:r w:rsidRPr="003455BF">
        <w:t xml:space="preserve">Вдруг сквозь туман там краснеет кусочек огня, </w:t>
      </w:r>
    </w:p>
    <w:p w:rsidR="006A54EC" w:rsidRPr="003455BF" w:rsidRDefault="006A54EC" w:rsidP="0071768E">
      <w:pPr>
        <w:ind w:left="540"/>
      </w:pPr>
      <w:r w:rsidRPr="003455BF">
        <w:t>вдруг у огня ожидает, представьте, меня…</w:t>
      </w:r>
    </w:p>
    <w:p w:rsidR="006A54EC" w:rsidRPr="003455BF" w:rsidRDefault="006A54EC" w:rsidP="0071768E">
      <w:pPr>
        <w:ind w:left="540"/>
      </w:pPr>
      <w:r w:rsidRPr="003455BF">
        <w:t>Припев:…</w:t>
      </w:r>
    </w:p>
    <w:p w:rsidR="006A54EC" w:rsidRPr="003455BF" w:rsidRDefault="006A54EC" w:rsidP="0071768E">
      <w:pPr>
        <w:ind w:left="540"/>
      </w:pPr>
    </w:p>
    <w:p w:rsidR="006A54EC" w:rsidRPr="003455BF" w:rsidRDefault="006A54EC" w:rsidP="0071768E">
      <w:pPr>
        <w:ind w:left="540"/>
        <w:rPr>
          <w:b/>
          <w:i/>
        </w:rPr>
      </w:pPr>
      <w:r w:rsidRPr="003455BF">
        <w:t xml:space="preserve">- </w:t>
      </w:r>
      <w:r w:rsidRPr="003455BF">
        <w:rPr>
          <w:b/>
          <w:i/>
        </w:rPr>
        <w:t>Что-то мы засиделись. Давай теперь поиграем!</w:t>
      </w:r>
    </w:p>
    <w:p w:rsidR="006A54EC" w:rsidRPr="003455BF" w:rsidRDefault="006A54EC" w:rsidP="0071768E">
      <w:pPr>
        <w:ind w:left="540"/>
        <w:rPr>
          <w:b/>
          <w:i/>
        </w:rPr>
      </w:pPr>
      <w:r w:rsidRPr="003455BF">
        <w:rPr>
          <w:b/>
          <w:i/>
        </w:rPr>
        <w:t>- Давайте все поиграем</w:t>
      </w:r>
    </w:p>
    <w:p w:rsidR="006A54EC" w:rsidRPr="003455BF" w:rsidRDefault="006A54EC" w:rsidP="0071768E">
      <w:pPr>
        <w:ind w:left="540"/>
        <w:rPr>
          <w:i/>
        </w:rPr>
      </w:pPr>
    </w:p>
    <w:p w:rsidR="006A54EC" w:rsidRPr="003455BF" w:rsidRDefault="006A54EC" w:rsidP="0071768E">
      <w:pPr>
        <w:ind w:left="540"/>
      </w:pPr>
      <w:r>
        <w:t xml:space="preserve">Песня </w:t>
      </w:r>
      <w:r w:rsidRPr="003455BF">
        <w:t>«</w:t>
      </w:r>
      <w:r w:rsidRPr="003455BF">
        <w:rPr>
          <w:b/>
        </w:rPr>
        <w:t>Что с тобой</w:t>
      </w:r>
      <w:r w:rsidRPr="003455BF">
        <w:t>» Ю. Ким (дети играют шариками на заднем плане)</w:t>
      </w:r>
      <w:r w:rsidRPr="003455BF">
        <w:rPr>
          <w:b/>
        </w:rPr>
        <w:t xml:space="preserve"> </w:t>
      </w:r>
    </w:p>
    <w:p w:rsidR="006A54EC" w:rsidRPr="003455BF" w:rsidRDefault="006A54EC" w:rsidP="0071768E">
      <w:pPr>
        <w:ind w:left="540"/>
      </w:pPr>
    </w:p>
    <w:p w:rsidR="006A54EC" w:rsidRPr="003455BF" w:rsidRDefault="006A54EC" w:rsidP="0071768E">
      <w:pPr>
        <w:ind w:left="540"/>
      </w:pPr>
      <w:r w:rsidRPr="003455BF">
        <w:t>- Что  с тобой?</w:t>
      </w:r>
    </w:p>
    <w:p w:rsidR="006A54EC" w:rsidRPr="003455BF" w:rsidRDefault="006A54EC" w:rsidP="0071768E">
      <w:pPr>
        <w:ind w:left="540"/>
      </w:pPr>
      <w:r w:rsidRPr="003455BF">
        <w:t>- А что со мной? Ничего такого,</w:t>
      </w:r>
    </w:p>
    <w:p w:rsidR="006A54EC" w:rsidRPr="003455BF" w:rsidRDefault="006A54EC" w:rsidP="0071768E">
      <w:pPr>
        <w:ind w:left="540"/>
      </w:pPr>
      <w:r w:rsidRPr="003455BF">
        <w:t xml:space="preserve">Я хожу на голове, по воздуху лечу. </w:t>
      </w:r>
    </w:p>
    <w:p w:rsidR="006A54EC" w:rsidRPr="003455BF" w:rsidRDefault="006A54EC" w:rsidP="0071768E">
      <w:pPr>
        <w:ind w:left="540"/>
      </w:pPr>
      <w:r w:rsidRPr="003455BF">
        <w:t xml:space="preserve">Что хочу, делаю, но честное слово, </w:t>
      </w:r>
    </w:p>
    <w:p w:rsidR="006A54EC" w:rsidRPr="003455BF" w:rsidRDefault="006A54EC" w:rsidP="0071768E">
      <w:pPr>
        <w:ind w:left="540"/>
      </w:pPr>
      <w:r w:rsidRPr="003455BF">
        <w:t>Я ничего плохого не хочу.</w:t>
      </w:r>
    </w:p>
    <w:p w:rsidR="006A54EC" w:rsidRPr="003455BF" w:rsidRDefault="006A54EC" w:rsidP="0071768E">
      <w:pPr>
        <w:ind w:left="540"/>
      </w:pPr>
      <w:r w:rsidRPr="003455BF">
        <w:t xml:space="preserve">Припев: </w:t>
      </w:r>
    </w:p>
    <w:p w:rsidR="006A54EC" w:rsidRPr="003455BF" w:rsidRDefault="006A54EC" w:rsidP="0071768E">
      <w:pPr>
        <w:ind w:left="540"/>
      </w:pPr>
      <w:r w:rsidRPr="003455BF">
        <w:t>Начинается день, начинается,</w:t>
      </w:r>
    </w:p>
    <w:p w:rsidR="006A54EC" w:rsidRPr="003455BF" w:rsidRDefault="006A54EC" w:rsidP="0071768E">
      <w:pPr>
        <w:ind w:left="540"/>
      </w:pPr>
      <w:r w:rsidRPr="003455BF">
        <w:t>Вслед за солнцем со дна моря поднимается</w:t>
      </w:r>
    </w:p>
    <w:p w:rsidR="006A54EC" w:rsidRPr="003455BF" w:rsidRDefault="006A54EC" w:rsidP="0071768E">
      <w:pPr>
        <w:ind w:left="540"/>
      </w:pPr>
      <w:r w:rsidRPr="003455BF">
        <w:t>И сверкает и шумит удивительный мир</w:t>
      </w:r>
    </w:p>
    <w:p w:rsidR="006A54EC" w:rsidRPr="003455BF" w:rsidRDefault="006A54EC" w:rsidP="0071768E">
      <w:pPr>
        <w:ind w:left="540"/>
      </w:pPr>
      <w:r w:rsidRPr="003455BF">
        <w:t xml:space="preserve">Любопытный, как тюлень, </w:t>
      </w:r>
    </w:p>
    <w:p w:rsidR="006A54EC" w:rsidRPr="003455BF" w:rsidRDefault="006A54EC" w:rsidP="0071768E">
      <w:pPr>
        <w:ind w:left="540"/>
      </w:pPr>
      <w:r w:rsidRPr="003455BF">
        <w:t>И большой, как рыба-кит!</w:t>
      </w:r>
    </w:p>
    <w:p w:rsidR="006A54EC" w:rsidRPr="003455BF" w:rsidRDefault="006A54EC" w:rsidP="0071768E">
      <w:pPr>
        <w:ind w:left="540"/>
      </w:pPr>
    </w:p>
    <w:p w:rsidR="006A54EC" w:rsidRPr="003455BF" w:rsidRDefault="006A54EC" w:rsidP="0071768E">
      <w:pPr>
        <w:ind w:left="540"/>
      </w:pPr>
      <w:r w:rsidRPr="003455BF">
        <w:t>Что  с тобой, что  с тобой?</w:t>
      </w:r>
    </w:p>
    <w:p w:rsidR="006A54EC" w:rsidRPr="003455BF" w:rsidRDefault="006A54EC" w:rsidP="0071768E">
      <w:pPr>
        <w:ind w:left="540"/>
      </w:pPr>
      <w:r w:rsidRPr="003455BF">
        <w:t xml:space="preserve">Со мною всё в порядке, всё шиворот-навыворот, </w:t>
      </w:r>
    </w:p>
    <w:p w:rsidR="006A54EC" w:rsidRPr="003455BF" w:rsidRDefault="006A54EC" w:rsidP="0071768E">
      <w:pPr>
        <w:ind w:left="540"/>
      </w:pPr>
      <w:r w:rsidRPr="003455BF">
        <w:t>всё задом наперёд.</w:t>
      </w:r>
    </w:p>
    <w:p w:rsidR="006A54EC" w:rsidRPr="003455BF" w:rsidRDefault="006A54EC" w:rsidP="0071768E">
      <w:pPr>
        <w:ind w:left="540"/>
      </w:pPr>
      <w:r w:rsidRPr="003455BF">
        <w:t>В переходном возрасте слишком мало взрослости,</w:t>
      </w:r>
    </w:p>
    <w:p w:rsidR="006A54EC" w:rsidRPr="003455BF" w:rsidRDefault="006A54EC" w:rsidP="0071768E">
      <w:pPr>
        <w:ind w:left="540"/>
      </w:pPr>
      <w:r w:rsidRPr="003455BF">
        <w:t>Но это говорят со временем пройдёт.</w:t>
      </w:r>
    </w:p>
    <w:p w:rsidR="006A54EC" w:rsidRPr="003455BF" w:rsidRDefault="006A54EC" w:rsidP="0071768E">
      <w:pPr>
        <w:ind w:left="540"/>
      </w:pPr>
      <w:r w:rsidRPr="003455BF">
        <w:t>Припев…</w:t>
      </w:r>
    </w:p>
    <w:p w:rsidR="006A54EC" w:rsidRPr="003455BF" w:rsidRDefault="006A54EC" w:rsidP="0071768E">
      <w:pPr>
        <w:ind w:left="540"/>
      </w:pPr>
    </w:p>
    <w:p w:rsidR="006A54EC" w:rsidRPr="003455BF" w:rsidRDefault="006A54EC" w:rsidP="0071768E">
      <w:pPr>
        <w:ind w:left="540"/>
      </w:pPr>
      <w:r w:rsidRPr="003455BF">
        <w:t xml:space="preserve">Буду я со временем взрослым и чинным, </w:t>
      </w:r>
    </w:p>
    <w:p w:rsidR="006A54EC" w:rsidRPr="003455BF" w:rsidRDefault="006A54EC" w:rsidP="0071768E">
      <w:pPr>
        <w:ind w:left="540"/>
      </w:pPr>
      <w:r w:rsidRPr="003455BF">
        <w:t>Что-нибудь построю и встану во главе.</w:t>
      </w:r>
    </w:p>
    <w:p w:rsidR="006A54EC" w:rsidRPr="003455BF" w:rsidRDefault="006A54EC" w:rsidP="0071768E">
      <w:pPr>
        <w:ind w:left="540"/>
      </w:pPr>
      <w:r w:rsidRPr="003455BF">
        <w:t>Но всё-таки, когда-нибудь без видимой причины</w:t>
      </w:r>
    </w:p>
    <w:p w:rsidR="006A54EC" w:rsidRPr="003455BF" w:rsidRDefault="006A54EC" w:rsidP="0071768E">
      <w:pPr>
        <w:ind w:left="540"/>
      </w:pPr>
      <w:r w:rsidRPr="003455BF">
        <w:t>Я разок-другой пройдусь на голове!</w:t>
      </w:r>
    </w:p>
    <w:p w:rsidR="006A54EC" w:rsidRPr="003455BF" w:rsidRDefault="006A54EC" w:rsidP="0071768E">
      <w:pPr>
        <w:ind w:left="540"/>
      </w:pPr>
      <w:r w:rsidRPr="003455BF">
        <w:t xml:space="preserve">Припев… </w:t>
      </w:r>
    </w:p>
    <w:p w:rsidR="006A54EC" w:rsidRPr="003455BF" w:rsidRDefault="006A54EC" w:rsidP="0071768E">
      <w:pPr>
        <w:ind w:left="540"/>
      </w:pPr>
    </w:p>
    <w:p w:rsidR="006A54EC" w:rsidRPr="003455BF" w:rsidRDefault="006A54EC" w:rsidP="0071768E">
      <w:pPr>
        <w:ind w:left="540"/>
        <w:rPr>
          <w:b/>
          <w:i/>
        </w:rPr>
      </w:pPr>
      <w:r w:rsidRPr="003455BF">
        <w:rPr>
          <w:b/>
          <w:i/>
        </w:rPr>
        <w:t>- А  я знаю замечательный стишок. Хочешь, расскажу?</w:t>
      </w:r>
    </w:p>
    <w:p w:rsidR="006A54EC" w:rsidRPr="003455BF" w:rsidRDefault="006A54EC" w:rsidP="0071768E">
      <w:pPr>
        <w:ind w:left="540"/>
        <w:rPr>
          <w:b/>
          <w:i/>
        </w:rPr>
      </w:pPr>
      <w:r w:rsidRPr="003455BF">
        <w:rPr>
          <w:b/>
          <w:i/>
        </w:rPr>
        <w:t xml:space="preserve">- Давай!  </w:t>
      </w:r>
    </w:p>
    <w:p w:rsidR="006A54EC" w:rsidRPr="003455BF" w:rsidRDefault="006A54EC" w:rsidP="0071768E">
      <w:pPr>
        <w:ind w:left="540"/>
        <w:rPr>
          <w:b/>
          <w:i/>
        </w:rPr>
      </w:pPr>
    </w:p>
    <w:p w:rsidR="006A54EC" w:rsidRPr="003455BF" w:rsidRDefault="006A54EC" w:rsidP="0071768E">
      <w:pPr>
        <w:ind w:left="540"/>
      </w:pPr>
      <w:r w:rsidRPr="003455BF">
        <w:t>Стих. «Ежики смеются»</w:t>
      </w:r>
    </w:p>
    <w:p w:rsidR="006A54EC" w:rsidRPr="003455BF" w:rsidRDefault="006A54EC" w:rsidP="0071768E">
      <w:pPr>
        <w:ind w:left="540"/>
        <w:rPr>
          <w:b/>
          <w:i/>
        </w:rPr>
      </w:pPr>
      <w:r w:rsidRPr="003455BF">
        <w:rPr>
          <w:b/>
          <w:i/>
        </w:rPr>
        <w:t xml:space="preserve"> У канавки</w:t>
      </w:r>
    </w:p>
    <w:p w:rsidR="006A54EC" w:rsidRPr="003455BF" w:rsidRDefault="006A54EC" w:rsidP="0071768E">
      <w:pPr>
        <w:ind w:left="540"/>
        <w:rPr>
          <w:b/>
          <w:i/>
        </w:rPr>
      </w:pPr>
      <w:r w:rsidRPr="003455BF">
        <w:rPr>
          <w:b/>
          <w:i/>
        </w:rPr>
        <w:t>Две козявки</w:t>
      </w:r>
    </w:p>
    <w:p w:rsidR="006A54EC" w:rsidRPr="003455BF" w:rsidRDefault="006A54EC" w:rsidP="0071768E">
      <w:pPr>
        <w:ind w:left="540"/>
        <w:rPr>
          <w:b/>
          <w:i/>
        </w:rPr>
      </w:pPr>
      <w:r w:rsidRPr="003455BF">
        <w:rPr>
          <w:b/>
          <w:i/>
        </w:rPr>
        <w:t>Продают ежам булавки.</w:t>
      </w:r>
    </w:p>
    <w:p w:rsidR="006A54EC" w:rsidRPr="003455BF" w:rsidRDefault="006A54EC" w:rsidP="0071768E">
      <w:pPr>
        <w:ind w:left="540"/>
        <w:rPr>
          <w:b/>
          <w:i/>
        </w:rPr>
      </w:pPr>
      <w:r w:rsidRPr="003455BF">
        <w:rPr>
          <w:b/>
          <w:i/>
        </w:rPr>
        <w:t>А ежи-то хохотать!</w:t>
      </w:r>
    </w:p>
    <w:p w:rsidR="006A54EC" w:rsidRPr="003455BF" w:rsidRDefault="006A54EC" w:rsidP="0071768E">
      <w:pPr>
        <w:ind w:left="540"/>
        <w:rPr>
          <w:b/>
          <w:i/>
        </w:rPr>
      </w:pPr>
      <w:r w:rsidRPr="003455BF">
        <w:rPr>
          <w:b/>
          <w:i/>
        </w:rPr>
        <w:t>Все не могут перестать:</w:t>
      </w:r>
    </w:p>
    <w:p w:rsidR="006A54EC" w:rsidRPr="003455BF" w:rsidRDefault="006A54EC" w:rsidP="0071768E">
      <w:pPr>
        <w:ind w:left="540"/>
        <w:rPr>
          <w:b/>
          <w:i/>
        </w:rPr>
      </w:pPr>
      <w:r w:rsidRPr="003455BF">
        <w:rPr>
          <w:b/>
          <w:i/>
        </w:rPr>
        <w:t>«Эх вы, глупые козявки!</w:t>
      </w:r>
    </w:p>
    <w:p w:rsidR="006A54EC" w:rsidRPr="003455BF" w:rsidRDefault="006A54EC" w:rsidP="0071768E">
      <w:pPr>
        <w:ind w:left="540"/>
        <w:rPr>
          <w:b/>
          <w:i/>
        </w:rPr>
      </w:pPr>
      <w:r w:rsidRPr="003455BF">
        <w:rPr>
          <w:b/>
          <w:i/>
        </w:rPr>
        <w:t>Нам не надобны булавки:</w:t>
      </w:r>
    </w:p>
    <w:p w:rsidR="006A54EC" w:rsidRDefault="006A54EC" w:rsidP="0071768E">
      <w:pPr>
        <w:ind w:left="540"/>
        <w:rPr>
          <w:b/>
          <w:i/>
        </w:rPr>
      </w:pPr>
      <w:r w:rsidRPr="003455BF">
        <w:rPr>
          <w:b/>
          <w:i/>
        </w:rPr>
        <w:t>Мы булавками сами утыканы!»</w:t>
      </w:r>
    </w:p>
    <w:p w:rsidR="006A54EC" w:rsidRPr="003455BF" w:rsidRDefault="006A54EC" w:rsidP="0071768E">
      <w:pPr>
        <w:ind w:left="540"/>
        <w:rPr>
          <w:b/>
          <w:i/>
        </w:rPr>
      </w:pPr>
    </w:p>
    <w:p w:rsidR="006A54EC" w:rsidRPr="003455BF" w:rsidRDefault="006A54EC" w:rsidP="0071768E">
      <w:pPr>
        <w:ind w:left="540"/>
        <w:rPr>
          <w:b/>
          <w:i/>
        </w:rPr>
      </w:pPr>
      <w:r w:rsidRPr="003455BF">
        <w:rPr>
          <w:b/>
          <w:i/>
        </w:rPr>
        <w:t>- А я знаю замечательную песенку про резинового ежика!</w:t>
      </w:r>
    </w:p>
    <w:p w:rsidR="006A54EC" w:rsidRPr="003455BF" w:rsidRDefault="006A54EC" w:rsidP="0071768E">
      <w:pPr>
        <w:ind w:left="540"/>
        <w:rPr>
          <w:b/>
          <w:i/>
        </w:rPr>
      </w:pPr>
    </w:p>
    <w:p w:rsidR="006A54EC" w:rsidRPr="003455BF" w:rsidRDefault="006A54EC" w:rsidP="0071768E">
      <w:pPr>
        <w:ind w:left="540"/>
      </w:pPr>
      <w:r w:rsidRPr="00C17D23">
        <w:t xml:space="preserve"> </w:t>
      </w:r>
      <w:r>
        <w:t>Песня</w:t>
      </w:r>
      <w:r w:rsidRPr="003455BF">
        <w:t xml:space="preserve"> «</w:t>
      </w:r>
      <w:r w:rsidRPr="003455BF">
        <w:rPr>
          <w:b/>
        </w:rPr>
        <w:t>Резиновый ёжик</w:t>
      </w:r>
      <w:r w:rsidRPr="003455BF">
        <w:t xml:space="preserve">» муз. С.Никитина ст. Ю.Мориц </w:t>
      </w:r>
    </w:p>
    <w:p w:rsidR="006A54EC" w:rsidRPr="003455BF" w:rsidRDefault="006A54EC" w:rsidP="0071768E">
      <w:pPr>
        <w:ind w:left="540"/>
      </w:pPr>
      <w:r w:rsidRPr="003455BF">
        <w:rPr>
          <w:lang w:val="en-US"/>
        </w:rPr>
        <w:t>I</w:t>
      </w:r>
    </w:p>
    <w:p w:rsidR="006A54EC" w:rsidRPr="003455BF" w:rsidRDefault="006A54EC" w:rsidP="0071768E">
      <w:pPr>
        <w:ind w:left="540"/>
      </w:pPr>
      <w:r w:rsidRPr="003455BF">
        <w:t>По роще калиновой, по роще осиновой,</w:t>
      </w:r>
    </w:p>
    <w:p w:rsidR="006A54EC" w:rsidRPr="003455BF" w:rsidRDefault="006A54EC" w:rsidP="0071768E">
      <w:pPr>
        <w:ind w:left="540"/>
      </w:pPr>
      <w:r w:rsidRPr="003455BF">
        <w:t>На именины к щенку</w:t>
      </w:r>
    </w:p>
    <w:p w:rsidR="006A54EC" w:rsidRPr="003455BF" w:rsidRDefault="006A54EC" w:rsidP="0071768E">
      <w:pPr>
        <w:ind w:left="540"/>
      </w:pPr>
      <w:r w:rsidRPr="003455BF">
        <w:t>В шляпе малиновой шёл ёжик резиновый,</w:t>
      </w:r>
    </w:p>
    <w:p w:rsidR="006A54EC" w:rsidRPr="003455BF" w:rsidRDefault="006A54EC" w:rsidP="0071768E">
      <w:pPr>
        <w:ind w:left="540"/>
      </w:pPr>
      <w:r w:rsidRPr="003455BF">
        <w:t>С дырочкой в правом боку.</w:t>
      </w:r>
    </w:p>
    <w:p w:rsidR="006A54EC" w:rsidRPr="003455BF" w:rsidRDefault="006A54EC" w:rsidP="0071768E">
      <w:pPr>
        <w:ind w:left="540"/>
      </w:pPr>
      <w:r w:rsidRPr="003455BF">
        <w:t>Были у ёжика зонтик от дождика,</w:t>
      </w:r>
    </w:p>
    <w:p w:rsidR="006A54EC" w:rsidRPr="003455BF" w:rsidRDefault="006A54EC" w:rsidP="0071768E">
      <w:pPr>
        <w:ind w:left="540"/>
      </w:pPr>
      <w:r w:rsidRPr="003455BF">
        <w:t>Шляпа и пара галош.</w:t>
      </w:r>
    </w:p>
    <w:p w:rsidR="006A54EC" w:rsidRPr="003455BF" w:rsidRDefault="006A54EC" w:rsidP="0071768E">
      <w:pPr>
        <w:ind w:left="540"/>
      </w:pPr>
      <w:r w:rsidRPr="003455BF">
        <w:t xml:space="preserve">Божьей коровке, цветочной головке </w:t>
      </w:r>
    </w:p>
    <w:p w:rsidR="006A54EC" w:rsidRPr="003455BF" w:rsidRDefault="006A54EC" w:rsidP="0071768E">
      <w:pPr>
        <w:ind w:left="540"/>
      </w:pPr>
      <w:r w:rsidRPr="003455BF">
        <w:t>Ласково кланялся ёж.</w:t>
      </w:r>
    </w:p>
    <w:p w:rsidR="006A54EC" w:rsidRPr="003455BF" w:rsidRDefault="006A54EC" w:rsidP="0071768E">
      <w:pPr>
        <w:ind w:left="540"/>
      </w:pPr>
      <w:r w:rsidRPr="003455BF">
        <w:rPr>
          <w:lang w:val="en-US"/>
        </w:rPr>
        <w:t>II</w:t>
      </w:r>
    </w:p>
    <w:p w:rsidR="006A54EC" w:rsidRPr="003455BF" w:rsidRDefault="006A54EC" w:rsidP="0071768E">
      <w:pPr>
        <w:ind w:left="540"/>
      </w:pPr>
      <w:r w:rsidRPr="003455BF">
        <w:t>Здравствуйте, ёлки! На что вам иголки?</w:t>
      </w:r>
    </w:p>
    <w:p w:rsidR="006A54EC" w:rsidRPr="003455BF" w:rsidRDefault="006A54EC" w:rsidP="0071768E">
      <w:pPr>
        <w:ind w:left="540"/>
      </w:pPr>
      <w:r w:rsidRPr="003455BF">
        <w:t>Разве мы волки вокруг?</w:t>
      </w:r>
    </w:p>
    <w:p w:rsidR="006A54EC" w:rsidRPr="003455BF" w:rsidRDefault="006A54EC" w:rsidP="0071768E">
      <w:pPr>
        <w:ind w:left="540"/>
      </w:pPr>
      <w:r w:rsidRPr="003455BF">
        <w:t>Как вам не стыдно! Но это обидно,</w:t>
      </w:r>
    </w:p>
    <w:p w:rsidR="006A54EC" w:rsidRPr="003455BF" w:rsidRDefault="006A54EC" w:rsidP="0071768E">
      <w:pPr>
        <w:ind w:left="540"/>
      </w:pPr>
      <w:r w:rsidRPr="003455BF">
        <w:t>Когда ощетинился друг.</w:t>
      </w:r>
    </w:p>
    <w:p w:rsidR="006A54EC" w:rsidRPr="003455BF" w:rsidRDefault="006A54EC" w:rsidP="0071768E">
      <w:pPr>
        <w:ind w:left="540"/>
      </w:pPr>
      <w:r w:rsidRPr="003455BF">
        <w:t xml:space="preserve">Небо лучистое, облако чистое. </w:t>
      </w:r>
    </w:p>
    <w:p w:rsidR="006A54EC" w:rsidRPr="003455BF" w:rsidRDefault="006A54EC" w:rsidP="0071768E">
      <w:pPr>
        <w:ind w:left="540"/>
      </w:pPr>
      <w:r w:rsidRPr="003455BF">
        <w:t>На именины к щенку</w:t>
      </w:r>
    </w:p>
    <w:p w:rsidR="006A54EC" w:rsidRPr="003455BF" w:rsidRDefault="006A54EC" w:rsidP="0071768E">
      <w:pPr>
        <w:ind w:left="540"/>
      </w:pPr>
      <w:r w:rsidRPr="003455BF">
        <w:t>Ёжик резиновый шёл и насвистывал</w:t>
      </w:r>
    </w:p>
    <w:p w:rsidR="006A54EC" w:rsidRPr="003455BF" w:rsidRDefault="006A54EC" w:rsidP="0071768E">
      <w:pPr>
        <w:ind w:left="540"/>
      </w:pPr>
      <w:r w:rsidRPr="003455BF">
        <w:t>Дырочкой в правом боку.</w:t>
      </w:r>
    </w:p>
    <w:p w:rsidR="006A54EC" w:rsidRPr="003455BF" w:rsidRDefault="006A54EC" w:rsidP="0071768E">
      <w:pPr>
        <w:ind w:left="540"/>
      </w:pPr>
      <w:r w:rsidRPr="003455BF">
        <w:rPr>
          <w:lang w:val="en-US"/>
        </w:rPr>
        <w:t>III</w:t>
      </w:r>
    </w:p>
    <w:p w:rsidR="006A54EC" w:rsidRPr="003455BF" w:rsidRDefault="006A54EC" w:rsidP="0071768E">
      <w:pPr>
        <w:ind w:left="540"/>
      </w:pPr>
      <w:r w:rsidRPr="003455BF">
        <w:t>Много дорожек прошёл этот ёжик,</w:t>
      </w:r>
    </w:p>
    <w:p w:rsidR="006A54EC" w:rsidRPr="003455BF" w:rsidRDefault="006A54EC" w:rsidP="0071768E">
      <w:pPr>
        <w:ind w:left="540"/>
      </w:pPr>
      <w:r w:rsidRPr="003455BF">
        <w:t>А что подарил он дружку?</w:t>
      </w:r>
    </w:p>
    <w:p w:rsidR="006A54EC" w:rsidRPr="003455BF" w:rsidRDefault="006A54EC" w:rsidP="0071768E">
      <w:pPr>
        <w:ind w:left="540"/>
      </w:pPr>
      <w:r w:rsidRPr="003455BF">
        <w:t>Об этом он Ване рассказывал в ванне</w:t>
      </w:r>
    </w:p>
    <w:p w:rsidR="006A54EC" w:rsidRPr="003455BF" w:rsidRDefault="006A54EC" w:rsidP="0071768E">
      <w:pPr>
        <w:ind w:left="540"/>
      </w:pPr>
      <w:r w:rsidRPr="003455BF">
        <w:t>Дырочкой в правом боку.</w:t>
      </w:r>
    </w:p>
    <w:p w:rsidR="006A54EC" w:rsidRPr="003455BF" w:rsidRDefault="006A54EC" w:rsidP="0071768E">
      <w:pPr>
        <w:ind w:left="540"/>
      </w:pPr>
    </w:p>
    <w:p w:rsidR="006A54EC" w:rsidRPr="003455BF" w:rsidRDefault="006A54EC" w:rsidP="0071768E">
      <w:pPr>
        <w:ind w:left="540"/>
        <w:rPr>
          <w:b/>
          <w:i/>
        </w:rPr>
      </w:pPr>
      <w:r w:rsidRPr="003455BF">
        <w:rPr>
          <w:b/>
          <w:i/>
        </w:rPr>
        <w:t>- Как ты думаешь, а домовые бывают?</w:t>
      </w:r>
    </w:p>
    <w:p w:rsidR="006A54EC" w:rsidRPr="003455BF" w:rsidRDefault="006A54EC" w:rsidP="0071768E">
      <w:pPr>
        <w:ind w:left="540"/>
        <w:rPr>
          <w:b/>
          <w:i/>
        </w:rPr>
      </w:pPr>
      <w:r w:rsidRPr="003455BF">
        <w:rPr>
          <w:b/>
          <w:i/>
        </w:rPr>
        <w:t xml:space="preserve"> - Домовые?  Даже и не знаю. Давай спросим у кого-нибудь.</w:t>
      </w:r>
    </w:p>
    <w:p w:rsidR="006A54EC" w:rsidRPr="003455BF" w:rsidRDefault="006A54EC" w:rsidP="0071768E">
      <w:pPr>
        <w:ind w:left="540"/>
        <w:rPr>
          <w:b/>
          <w:i/>
        </w:rPr>
      </w:pPr>
    </w:p>
    <w:p w:rsidR="006A54EC" w:rsidRPr="003455BF" w:rsidRDefault="006A54EC" w:rsidP="0071768E">
      <w:pPr>
        <w:ind w:left="540"/>
      </w:pPr>
      <w:r w:rsidRPr="003455BF">
        <w:t xml:space="preserve"> песня  «</w:t>
      </w:r>
      <w:r w:rsidRPr="003455BF">
        <w:rPr>
          <w:b/>
        </w:rPr>
        <w:t>Домовёнок</w:t>
      </w:r>
      <w:r w:rsidRPr="003455BF">
        <w:t xml:space="preserve">» И. Орищенко </w:t>
      </w:r>
      <w:r w:rsidRPr="003455BF">
        <w:rPr>
          <w:b/>
        </w:rPr>
        <w:t xml:space="preserve"> </w:t>
      </w:r>
    </w:p>
    <w:p w:rsidR="006A54EC" w:rsidRPr="003455BF" w:rsidRDefault="006A54EC" w:rsidP="0071768E">
      <w:pPr>
        <w:ind w:left="540"/>
      </w:pPr>
      <w:r w:rsidRPr="003455BF">
        <w:t>(инсценировка с большой варежкой и домовым)</w:t>
      </w:r>
    </w:p>
    <w:p w:rsidR="006A54EC" w:rsidRPr="003455BF" w:rsidRDefault="006A54EC" w:rsidP="0071768E">
      <w:pPr>
        <w:ind w:left="540"/>
      </w:pPr>
      <w:r w:rsidRPr="003455BF">
        <w:t xml:space="preserve">Если в доме у вас </w:t>
      </w:r>
    </w:p>
    <w:p w:rsidR="006A54EC" w:rsidRPr="003455BF" w:rsidRDefault="006A54EC" w:rsidP="0071768E">
      <w:pPr>
        <w:ind w:left="540"/>
      </w:pPr>
      <w:r w:rsidRPr="003455BF">
        <w:t xml:space="preserve">Очень скучно порой, </w:t>
      </w:r>
    </w:p>
    <w:p w:rsidR="006A54EC" w:rsidRPr="003455BF" w:rsidRDefault="006A54EC" w:rsidP="0071768E">
      <w:pPr>
        <w:ind w:left="540"/>
      </w:pPr>
      <w:r w:rsidRPr="003455BF">
        <w:t xml:space="preserve">Если хочется плакать и спать, </w:t>
      </w:r>
    </w:p>
    <w:p w:rsidR="006A54EC" w:rsidRPr="003455BF" w:rsidRDefault="006A54EC" w:rsidP="0071768E">
      <w:pPr>
        <w:ind w:left="540"/>
      </w:pPr>
      <w:r w:rsidRPr="003455BF">
        <w:t xml:space="preserve">Значит, грустно живёт </w:t>
      </w:r>
    </w:p>
    <w:p w:rsidR="006A54EC" w:rsidRPr="003455BF" w:rsidRDefault="006A54EC" w:rsidP="0071768E">
      <w:pPr>
        <w:ind w:left="540"/>
      </w:pPr>
      <w:r w:rsidRPr="003455BF">
        <w:t>За стеной домовой,</w:t>
      </w:r>
    </w:p>
    <w:p w:rsidR="006A54EC" w:rsidRPr="003455BF" w:rsidRDefault="006A54EC" w:rsidP="0071768E">
      <w:pPr>
        <w:ind w:left="540"/>
      </w:pPr>
      <w:r w:rsidRPr="003455BF">
        <w:t>Это ясно как пятью пять.</w:t>
      </w:r>
    </w:p>
    <w:p w:rsidR="006A54EC" w:rsidRPr="003455BF" w:rsidRDefault="006A54EC" w:rsidP="0071768E">
      <w:pPr>
        <w:ind w:left="540"/>
      </w:pPr>
      <w:r w:rsidRPr="003455BF">
        <w:t>Он не стукнет в окно,</w:t>
      </w:r>
    </w:p>
    <w:p w:rsidR="006A54EC" w:rsidRPr="003455BF" w:rsidRDefault="006A54EC" w:rsidP="0071768E">
      <w:pPr>
        <w:ind w:left="540"/>
      </w:pPr>
      <w:r w:rsidRPr="003455BF">
        <w:t>Не залезет под стол,</w:t>
      </w:r>
    </w:p>
    <w:p w:rsidR="006A54EC" w:rsidRPr="003455BF" w:rsidRDefault="006A54EC" w:rsidP="0071768E">
      <w:pPr>
        <w:ind w:left="540"/>
      </w:pPr>
      <w:r w:rsidRPr="003455BF">
        <w:t xml:space="preserve">Не рассыплет на кухне крупу, </w:t>
      </w:r>
    </w:p>
    <w:p w:rsidR="006A54EC" w:rsidRPr="003455BF" w:rsidRDefault="006A54EC" w:rsidP="0071768E">
      <w:pPr>
        <w:ind w:left="540"/>
      </w:pPr>
      <w:r w:rsidRPr="003455BF">
        <w:t>И следами его не истопчется пол,</w:t>
      </w:r>
    </w:p>
    <w:p w:rsidR="006A54EC" w:rsidRPr="003455BF" w:rsidRDefault="006A54EC" w:rsidP="0071768E">
      <w:pPr>
        <w:ind w:left="540"/>
      </w:pPr>
      <w:r w:rsidRPr="003455BF">
        <w:t>Вы спросите меня, - почему?</w:t>
      </w:r>
    </w:p>
    <w:p w:rsidR="006A54EC" w:rsidRPr="003455BF" w:rsidRDefault="006A54EC" w:rsidP="0071768E">
      <w:pPr>
        <w:ind w:left="540"/>
      </w:pPr>
      <w:r w:rsidRPr="003455BF">
        <w:t>А потому, что</w:t>
      </w:r>
    </w:p>
    <w:p w:rsidR="006A54EC" w:rsidRPr="003455BF" w:rsidRDefault="006A54EC" w:rsidP="0071768E">
      <w:pPr>
        <w:ind w:left="540"/>
      </w:pPr>
      <w:r w:rsidRPr="003455BF">
        <w:t>Он не любит хмурости,</w:t>
      </w:r>
    </w:p>
    <w:p w:rsidR="006A54EC" w:rsidRPr="003455BF" w:rsidRDefault="006A54EC" w:rsidP="0071768E">
      <w:pPr>
        <w:ind w:left="540"/>
      </w:pPr>
      <w:r w:rsidRPr="003455BF">
        <w:t>Не любит скучности</w:t>
      </w:r>
    </w:p>
    <w:p w:rsidR="006A54EC" w:rsidRPr="003455BF" w:rsidRDefault="006A54EC" w:rsidP="0071768E">
      <w:pPr>
        <w:ind w:left="540"/>
      </w:pPr>
      <w:r w:rsidRPr="003455BF">
        <w:t xml:space="preserve">И в грустный дом он просто не войдёт, </w:t>
      </w:r>
    </w:p>
    <w:p w:rsidR="006A54EC" w:rsidRPr="003455BF" w:rsidRDefault="006A54EC" w:rsidP="0071768E">
      <w:pPr>
        <w:ind w:left="540"/>
      </w:pPr>
      <w:r w:rsidRPr="003455BF">
        <w:t>Зато он любит сладости, лучше шоколадности</w:t>
      </w:r>
    </w:p>
    <w:p w:rsidR="006A54EC" w:rsidRPr="003455BF" w:rsidRDefault="006A54EC" w:rsidP="0071768E">
      <w:pPr>
        <w:ind w:left="540"/>
      </w:pPr>
      <w:r w:rsidRPr="003455BF">
        <w:tab/>
        <w:t xml:space="preserve">И ещё что б в доме </w:t>
      </w:r>
    </w:p>
    <w:p w:rsidR="006A54EC" w:rsidRPr="003455BF" w:rsidRDefault="006A54EC" w:rsidP="0071768E">
      <w:pPr>
        <w:ind w:left="540"/>
      </w:pPr>
      <w:r w:rsidRPr="003455BF">
        <w:tab/>
        <w:t>Поселился кот.</w:t>
      </w:r>
    </w:p>
    <w:p w:rsidR="006A54EC" w:rsidRPr="003455BF" w:rsidRDefault="006A54EC" w:rsidP="0071768E">
      <w:pPr>
        <w:ind w:left="540"/>
      </w:pPr>
    </w:p>
    <w:p w:rsidR="006A54EC" w:rsidRPr="003455BF" w:rsidRDefault="006A54EC" w:rsidP="0071768E">
      <w:pPr>
        <w:ind w:left="540"/>
      </w:pPr>
      <w:r w:rsidRPr="003455BF">
        <w:t>Если в доме у вас целый день кутерьма,</w:t>
      </w:r>
    </w:p>
    <w:p w:rsidR="006A54EC" w:rsidRPr="003455BF" w:rsidRDefault="006A54EC" w:rsidP="0071768E">
      <w:pPr>
        <w:ind w:left="540"/>
      </w:pPr>
      <w:r w:rsidRPr="003455BF">
        <w:t>Если двери открыты для всех,</w:t>
      </w:r>
    </w:p>
    <w:p w:rsidR="006A54EC" w:rsidRPr="003455BF" w:rsidRDefault="006A54EC" w:rsidP="0071768E">
      <w:pPr>
        <w:ind w:left="540"/>
      </w:pPr>
      <w:r w:rsidRPr="003455BF">
        <w:t xml:space="preserve"> И тепло круглый год</w:t>
      </w:r>
    </w:p>
    <w:p w:rsidR="006A54EC" w:rsidRPr="003455BF" w:rsidRDefault="006A54EC" w:rsidP="0071768E">
      <w:pPr>
        <w:ind w:left="540"/>
      </w:pPr>
      <w:r w:rsidRPr="003455BF">
        <w:t>Даже если зима,</w:t>
      </w:r>
    </w:p>
    <w:p w:rsidR="006A54EC" w:rsidRPr="003455BF" w:rsidRDefault="006A54EC" w:rsidP="0071768E">
      <w:pPr>
        <w:ind w:left="540"/>
      </w:pPr>
      <w:r w:rsidRPr="003455BF">
        <w:t xml:space="preserve">и играть можно в нём без помех, </w:t>
      </w:r>
    </w:p>
    <w:p w:rsidR="006A54EC" w:rsidRPr="003455BF" w:rsidRDefault="006A54EC" w:rsidP="0071768E">
      <w:pPr>
        <w:ind w:left="540"/>
      </w:pPr>
      <w:r w:rsidRPr="003455BF">
        <w:t xml:space="preserve">если вариться суп </w:t>
      </w:r>
    </w:p>
    <w:p w:rsidR="006A54EC" w:rsidRPr="003455BF" w:rsidRDefault="006A54EC" w:rsidP="0071768E">
      <w:pPr>
        <w:ind w:left="540"/>
      </w:pPr>
      <w:r w:rsidRPr="003455BF">
        <w:t xml:space="preserve">на большую семью, </w:t>
      </w:r>
    </w:p>
    <w:p w:rsidR="006A54EC" w:rsidRPr="003455BF" w:rsidRDefault="006A54EC" w:rsidP="0071768E">
      <w:pPr>
        <w:ind w:left="540"/>
      </w:pPr>
      <w:r w:rsidRPr="003455BF">
        <w:t>если блюдечко есть для кота,</w:t>
      </w:r>
    </w:p>
    <w:p w:rsidR="006A54EC" w:rsidRPr="003455BF" w:rsidRDefault="006A54EC" w:rsidP="0071768E">
      <w:pPr>
        <w:ind w:left="540"/>
      </w:pPr>
      <w:r w:rsidRPr="003455BF">
        <w:t>если вы очень любите маму свою</w:t>
      </w:r>
    </w:p>
    <w:p w:rsidR="006A54EC" w:rsidRPr="003455BF" w:rsidRDefault="006A54EC" w:rsidP="0071768E">
      <w:pPr>
        <w:ind w:left="540"/>
      </w:pPr>
      <w:r w:rsidRPr="003455BF">
        <w:t>вы спросите меня, - что тогда?</w:t>
      </w:r>
    </w:p>
    <w:p w:rsidR="006A54EC" w:rsidRPr="003455BF" w:rsidRDefault="006A54EC" w:rsidP="0071768E">
      <w:pPr>
        <w:ind w:left="540"/>
      </w:pPr>
      <w:r w:rsidRPr="003455BF">
        <w:t>А тогда!</w:t>
      </w:r>
    </w:p>
    <w:p w:rsidR="006A54EC" w:rsidRPr="003455BF" w:rsidRDefault="006A54EC" w:rsidP="0071768E">
      <w:pPr>
        <w:ind w:left="540"/>
      </w:pPr>
      <w:r w:rsidRPr="003455BF">
        <w:t>Тогда не будет хмурости, не будет скучности.</w:t>
      </w:r>
    </w:p>
    <w:p w:rsidR="006A54EC" w:rsidRPr="003455BF" w:rsidRDefault="006A54EC" w:rsidP="0071768E">
      <w:pPr>
        <w:ind w:left="540"/>
      </w:pPr>
      <w:r w:rsidRPr="003455BF">
        <w:t>И вечером, когда дом ляжет спать,</w:t>
      </w:r>
    </w:p>
    <w:p w:rsidR="006A54EC" w:rsidRPr="003455BF" w:rsidRDefault="006A54EC" w:rsidP="0071768E">
      <w:pPr>
        <w:ind w:left="540"/>
      </w:pPr>
      <w:r w:rsidRPr="003455BF">
        <w:t xml:space="preserve">К вам домовой придёт, </w:t>
      </w:r>
    </w:p>
    <w:p w:rsidR="006A54EC" w:rsidRPr="003455BF" w:rsidRDefault="006A54EC" w:rsidP="0071768E">
      <w:pPr>
        <w:ind w:left="540"/>
      </w:pPr>
      <w:r w:rsidRPr="003455BF">
        <w:t>Греметь или шуршать,</w:t>
      </w:r>
    </w:p>
    <w:p w:rsidR="006A54EC" w:rsidRPr="003455BF" w:rsidRDefault="006A54EC" w:rsidP="0071768E">
      <w:pPr>
        <w:ind w:left="540"/>
      </w:pPr>
      <w:r w:rsidRPr="003455BF">
        <w:tab/>
        <w:t xml:space="preserve">И будет до утра </w:t>
      </w:r>
    </w:p>
    <w:p w:rsidR="006A54EC" w:rsidRPr="003455BF" w:rsidRDefault="006A54EC" w:rsidP="0071768E">
      <w:pPr>
        <w:ind w:left="540"/>
      </w:pPr>
      <w:r w:rsidRPr="003455BF">
        <w:t>кота по комнате гонять</w:t>
      </w:r>
    </w:p>
    <w:p w:rsidR="006A54EC" w:rsidRPr="003455BF" w:rsidRDefault="006A54EC" w:rsidP="0071768E">
      <w:pPr>
        <w:ind w:left="540"/>
      </w:pPr>
    </w:p>
    <w:p w:rsidR="006A54EC" w:rsidRPr="003455BF" w:rsidRDefault="006A54EC" w:rsidP="0071768E">
      <w:pPr>
        <w:ind w:left="540"/>
        <w:rPr>
          <w:b/>
          <w:i/>
        </w:rPr>
      </w:pPr>
      <w:r w:rsidRPr="003455BF">
        <w:rPr>
          <w:b/>
          <w:i/>
        </w:rPr>
        <w:t>- Какая красивая песенка! А я не умею сочинять стихи!</w:t>
      </w:r>
    </w:p>
    <w:p w:rsidR="006A54EC" w:rsidRPr="003455BF" w:rsidRDefault="006A54EC" w:rsidP="0071768E">
      <w:pPr>
        <w:ind w:left="540"/>
        <w:rPr>
          <w:b/>
          <w:i/>
        </w:rPr>
      </w:pPr>
      <w:r w:rsidRPr="003455BF">
        <w:rPr>
          <w:b/>
          <w:i/>
        </w:rPr>
        <w:t>-Да что там сочинять? Пара пустяков. Это ещё Незнайка придумал.</w:t>
      </w:r>
    </w:p>
    <w:p w:rsidR="006A54EC" w:rsidRPr="003455BF" w:rsidRDefault="006A54EC" w:rsidP="0071768E">
      <w:pPr>
        <w:ind w:left="540"/>
        <w:rPr>
          <w:b/>
          <w:i/>
        </w:rPr>
      </w:pPr>
      <w:r w:rsidRPr="003455BF">
        <w:rPr>
          <w:b/>
          <w:i/>
        </w:rPr>
        <w:t xml:space="preserve"> Я - поэт, зовусь я Светик,  от меня вам всем приветик.</w:t>
      </w:r>
    </w:p>
    <w:p w:rsidR="006A54EC" w:rsidRPr="003455BF" w:rsidRDefault="006A54EC" w:rsidP="0071768E">
      <w:pPr>
        <w:ind w:left="540"/>
        <w:rPr>
          <w:b/>
          <w:i/>
        </w:rPr>
      </w:pPr>
      <w:r w:rsidRPr="003455BF">
        <w:rPr>
          <w:b/>
          <w:i/>
        </w:rPr>
        <w:t xml:space="preserve">     Я поэт, зовусь Стасюля. От меня вам всем кастрюля…</w:t>
      </w:r>
    </w:p>
    <w:p w:rsidR="006A54EC" w:rsidRDefault="006A54EC" w:rsidP="0071768E">
      <w:pPr>
        <w:ind w:left="540"/>
      </w:pPr>
    </w:p>
    <w:p w:rsidR="006A54EC" w:rsidRPr="003455BF" w:rsidRDefault="006A54EC" w:rsidP="0071768E">
      <w:pPr>
        <w:ind w:left="540"/>
      </w:pPr>
      <w:r>
        <w:t xml:space="preserve">Песня </w:t>
      </w:r>
      <w:r w:rsidRPr="003455BF">
        <w:t>«</w:t>
      </w:r>
      <w:r w:rsidRPr="003455BF">
        <w:rPr>
          <w:b/>
        </w:rPr>
        <w:t>33 коровы</w:t>
      </w:r>
      <w:r w:rsidRPr="003455BF">
        <w:t xml:space="preserve">» муз. М.Дунаевского ст.Н. Олева </w:t>
      </w:r>
    </w:p>
    <w:p w:rsidR="006A54EC" w:rsidRPr="003455BF" w:rsidRDefault="006A54EC" w:rsidP="0071768E">
      <w:pPr>
        <w:ind w:left="540"/>
      </w:pPr>
      <w:r w:rsidRPr="003455BF">
        <w:t>В центре города большого, где травинки не растёт,</w:t>
      </w:r>
    </w:p>
    <w:p w:rsidR="006A54EC" w:rsidRPr="003455BF" w:rsidRDefault="006A54EC" w:rsidP="0071768E">
      <w:pPr>
        <w:ind w:left="540"/>
      </w:pPr>
      <w:r w:rsidRPr="003455BF">
        <w:t>Жил поэт – волшебник слова, вдохновенный рифмоплёт.</w:t>
      </w:r>
    </w:p>
    <w:p w:rsidR="006A54EC" w:rsidRPr="003455BF" w:rsidRDefault="006A54EC" w:rsidP="0071768E">
      <w:pPr>
        <w:ind w:left="540"/>
      </w:pPr>
      <w:r w:rsidRPr="003455BF">
        <w:t>Рифмовал он что попало, просто выбился из сил,</w:t>
      </w:r>
    </w:p>
    <w:p w:rsidR="006A54EC" w:rsidRPr="003455BF" w:rsidRDefault="006A54EC" w:rsidP="0071768E">
      <w:pPr>
        <w:ind w:left="540"/>
      </w:pPr>
      <w:r w:rsidRPr="003455BF">
        <w:t>И в деревню на поправку, где коровы щиплют травку,</w:t>
      </w:r>
    </w:p>
    <w:p w:rsidR="006A54EC" w:rsidRPr="003455BF" w:rsidRDefault="006A54EC" w:rsidP="0071768E">
      <w:pPr>
        <w:ind w:left="540"/>
      </w:pPr>
      <w:r w:rsidRPr="003455BF">
        <w:t>Отдыхать отправлен был.</w:t>
      </w:r>
    </w:p>
    <w:p w:rsidR="006A54EC" w:rsidRPr="003455BF" w:rsidRDefault="006A54EC" w:rsidP="0071768E">
      <w:pPr>
        <w:ind w:left="540"/>
      </w:pPr>
      <w:r w:rsidRPr="003455BF">
        <w:t>Припев:</w:t>
      </w:r>
    </w:p>
    <w:p w:rsidR="006A54EC" w:rsidRPr="003455BF" w:rsidRDefault="006A54EC" w:rsidP="0071768E">
      <w:pPr>
        <w:ind w:left="540"/>
      </w:pPr>
      <w:r w:rsidRPr="003455BF">
        <w:t xml:space="preserve"> Тридцать три коровы,</w:t>
      </w:r>
    </w:p>
    <w:p w:rsidR="006A54EC" w:rsidRPr="003455BF" w:rsidRDefault="006A54EC" w:rsidP="0071768E">
      <w:pPr>
        <w:ind w:left="540"/>
      </w:pPr>
      <w:r w:rsidRPr="003455BF">
        <w:t xml:space="preserve">Тридцать три коровы, </w:t>
      </w:r>
    </w:p>
    <w:p w:rsidR="006A54EC" w:rsidRPr="003455BF" w:rsidRDefault="006A54EC" w:rsidP="0071768E">
      <w:pPr>
        <w:ind w:left="540"/>
      </w:pPr>
      <w:r w:rsidRPr="003455BF">
        <w:t xml:space="preserve">Тридцать три коровы – </w:t>
      </w:r>
    </w:p>
    <w:p w:rsidR="006A54EC" w:rsidRPr="003455BF" w:rsidRDefault="006A54EC" w:rsidP="0071768E">
      <w:pPr>
        <w:ind w:left="540"/>
      </w:pPr>
      <w:r w:rsidRPr="003455BF">
        <w:t xml:space="preserve">Свежая строка, </w:t>
      </w:r>
    </w:p>
    <w:p w:rsidR="006A54EC" w:rsidRPr="003455BF" w:rsidRDefault="006A54EC" w:rsidP="0071768E">
      <w:pPr>
        <w:ind w:left="540"/>
      </w:pPr>
      <w:r w:rsidRPr="003455BF">
        <w:t xml:space="preserve">Тридцать три коровы – </w:t>
      </w:r>
    </w:p>
    <w:p w:rsidR="006A54EC" w:rsidRPr="003455BF" w:rsidRDefault="006A54EC" w:rsidP="0071768E">
      <w:pPr>
        <w:ind w:left="540"/>
      </w:pPr>
      <w:r w:rsidRPr="003455BF">
        <w:t>Стих родился новый,</w:t>
      </w:r>
    </w:p>
    <w:p w:rsidR="006A54EC" w:rsidRPr="003455BF" w:rsidRDefault="006A54EC" w:rsidP="0071768E">
      <w:pPr>
        <w:ind w:left="540"/>
      </w:pPr>
      <w:r w:rsidRPr="003455BF">
        <w:t>Как стакан парного молока.</w:t>
      </w:r>
    </w:p>
    <w:p w:rsidR="006A54EC" w:rsidRPr="003455BF" w:rsidRDefault="006A54EC" w:rsidP="0071768E">
      <w:pPr>
        <w:ind w:left="540"/>
      </w:pPr>
      <w:r w:rsidRPr="003455BF">
        <w:t>В пять часов вставал он ровно; это было нелегко.</w:t>
      </w:r>
    </w:p>
    <w:p w:rsidR="006A54EC" w:rsidRPr="003455BF" w:rsidRDefault="006A54EC" w:rsidP="0071768E">
      <w:pPr>
        <w:ind w:left="540"/>
      </w:pPr>
      <w:r w:rsidRPr="003455BF">
        <w:t>Он читал стихи коровам, те давали молоко.</w:t>
      </w:r>
    </w:p>
    <w:p w:rsidR="006A54EC" w:rsidRPr="003455BF" w:rsidRDefault="006A54EC" w:rsidP="0071768E">
      <w:pPr>
        <w:ind w:left="540"/>
      </w:pPr>
      <w:r w:rsidRPr="003455BF">
        <w:t>День за днём промчалось лето, очень вырос наш поэт.</w:t>
      </w:r>
    </w:p>
    <w:p w:rsidR="006A54EC" w:rsidRPr="003455BF" w:rsidRDefault="006A54EC" w:rsidP="0071768E">
      <w:pPr>
        <w:ind w:left="540"/>
      </w:pPr>
      <w:r w:rsidRPr="003455BF">
        <w:t>Ведь молочная диета благотворна для поэтов,</w:t>
      </w:r>
    </w:p>
    <w:p w:rsidR="006A54EC" w:rsidRPr="003455BF" w:rsidRDefault="006A54EC" w:rsidP="0071768E">
      <w:pPr>
        <w:ind w:left="540"/>
      </w:pPr>
      <w:r w:rsidRPr="003455BF">
        <w:t>Если им всего шесть лет.</w:t>
      </w:r>
    </w:p>
    <w:p w:rsidR="006A54EC" w:rsidRPr="003455BF" w:rsidRDefault="006A54EC" w:rsidP="0071768E">
      <w:pPr>
        <w:ind w:left="540"/>
      </w:pPr>
      <w:r w:rsidRPr="003455BF">
        <w:t>Припев:…</w:t>
      </w:r>
    </w:p>
    <w:p w:rsidR="006A54EC" w:rsidRPr="003455BF" w:rsidRDefault="006A54EC" w:rsidP="0071768E">
      <w:pPr>
        <w:ind w:left="540"/>
      </w:pPr>
    </w:p>
    <w:p w:rsidR="006A54EC" w:rsidRPr="003455BF" w:rsidRDefault="006A54EC" w:rsidP="0071768E">
      <w:pPr>
        <w:ind w:left="540"/>
      </w:pPr>
    </w:p>
    <w:p w:rsidR="006A54EC" w:rsidRPr="003455BF" w:rsidRDefault="006A54EC" w:rsidP="0071768E">
      <w:pPr>
        <w:ind w:left="540"/>
        <w:rPr>
          <w:b/>
          <w:i/>
        </w:rPr>
      </w:pPr>
      <w:r w:rsidRPr="003455BF">
        <w:rPr>
          <w:b/>
          <w:i/>
        </w:rPr>
        <w:t>(выходит взрослый с обвязанной полотенцем головой)</w:t>
      </w:r>
    </w:p>
    <w:p w:rsidR="006A54EC" w:rsidRPr="003455BF" w:rsidRDefault="006A54EC" w:rsidP="0071768E">
      <w:pPr>
        <w:ind w:left="540"/>
        <w:rPr>
          <w:b/>
        </w:rPr>
      </w:pPr>
      <w:r w:rsidRPr="003455BF">
        <w:rPr>
          <w:b/>
          <w:i/>
        </w:rPr>
        <w:t>- (бурчит: Все шумят и шумят, все поют и поют, все топочут и топочут…  Не шумите!)</w:t>
      </w:r>
      <w:r w:rsidRPr="003455BF">
        <w:rPr>
          <w:b/>
        </w:rPr>
        <w:t xml:space="preserve"> </w:t>
      </w:r>
    </w:p>
    <w:p w:rsidR="006A54EC" w:rsidRPr="003455BF" w:rsidRDefault="006A54EC" w:rsidP="0071768E">
      <w:pPr>
        <w:ind w:left="540"/>
        <w:rPr>
          <w:b/>
          <w:i/>
        </w:rPr>
      </w:pPr>
    </w:p>
    <w:p w:rsidR="006A54EC" w:rsidRPr="003455BF" w:rsidRDefault="006A54EC" w:rsidP="0071768E">
      <w:pPr>
        <w:ind w:left="540"/>
        <w:rPr>
          <w:b/>
          <w:i/>
        </w:rPr>
      </w:pPr>
      <w:r w:rsidRPr="003455BF">
        <w:t xml:space="preserve"> песня «</w:t>
      </w:r>
      <w:r w:rsidRPr="003455BF">
        <w:rPr>
          <w:b/>
        </w:rPr>
        <w:t>Детсад №6»</w:t>
      </w:r>
      <w:r w:rsidRPr="003455BF">
        <w:t xml:space="preserve"> Гр. Гладков </w:t>
      </w:r>
    </w:p>
    <w:p w:rsidR="006A54EC" w:rsidRPr="003455BF" w:rsidRDefault="006A54EC" w:rsidP="0071768E">
      <w:pPr>
        <w:ind w:left="540"/>
      </w:pPr>
      <w:r w:rsidRPr="003455BF">
        <w:t>- Не шумите,</w:t>
      </w:r>
    </w:p>
    <w:p w:rsidR="006A54EC" w:rsidRPr="003455BF" w:rsidRDefault="006A54EC" w:rsidP="0071768E">
      <w:pPr>
        <w:ind w:left="540"/>
      </w:pPr>
      <w:r w:rsidRPr="003455BF">
        <w:t>- А разве мы шумели?</w:t>
      </w:r>
    </w:p>
    <w:p w:rsidR="006A54EC" w:rsidRPr="003455BF" w:rsidRDefault="006A54EC" w:rsidP="0071768E">
      <w:pPr>
        <w:ind w:left="540"/>
      </w:pPr>
      <w:r w:rsidRPr="003455BF">
        <w:t>Ну, Андрюша стучал еле-еле</w:t>
      </w:r>
    </w:p>
    <w:p w:rsidR="006A54EC" w:rsidRPr="003455BF" w:rsidRDefault="006A54EC" w:rsidP="0071768E">
      <w:pPr>
        <w:ind w:left="540"/>
      </w:pPr>
      <w:r w:rsidRPr="003455BF">
        <w:t xml:space="preserve">Молотком по железной трубе, </w:t>
      </w:r>
    </w:p>
    <w:p w:rsidR="006A54EC" w:rsidRPr="003455BF" w:rsidRDefault="006A54EC" w:rsidP="0071768E">
      <w:pPr>
        <w:ind w:left="540"/>
      </w:pPr>
      <w:r w:rsidRPr="003455BF">
        <w:t>Я тихонько играл на губе.</w:t>
      </w:r>
    </w:p>
    <w:p w:rsidR="006A54EC" w:rsidRPr="003455BF" w:rsidRDefault="006A54EC" w:rsidP="0071768E">
      <w:pPr>
        <w:ind w:left="540"/>
      </w:pPr>
    </w:p>
    <w:p w:rsidR="006A54EC" w:rsidRPr="003455BF" w:rsidRDefault="006A54EC" w:rsidP="0071768E">
      <w:pPr>
        <w:ind w:left="540"/>
      </w:pPr>
      <w:r w:rsidRPr="003455BF">
        <w:t>«Восемь пятых» размер соблюдая</w:t>
      </w:r>
    </w:p>
    <w:p w:rsidR="006A54EC" w:rsidRPr="003455BF" w:rsidRDefault="006A54EC" w:rsidP="0071768E">
      <w:pPr>
        <w:ind w:left="540"/>
      </w:pPr>
      <w:r w:rsidRPr="003455BF">
        <w:t>Таня хлопала дверью сарая,</w:t>
      </w:r>
    </w:p>
    <w:p w:rsidR="006A54EC" w:rsidRPr="003455BF" w:rsidRDefault="006A54EC" w:rsidP="0071768E">
      <w:pPr>
        <w:ind w:left="540"/>
      </w:pPr>
      <w:r w:rsidRPr="003455BF">
        <w:t>Миша камнем водил по стеклу,</w:t>
      </w:r>
    </w:p>
    <w:p w:rsidR="006A54EC" w:rsidRPr="003455BF" w:rsidRDefault="006A54EC" w:rsidP="0071768E">
      <w:pPr>
        <w:ind w:left="540"/>
      </w:pPr>
      <w:r w:rsidRPr="003455BF">
        <w:t>Толя бил по кастрюле в углу</w:t>
      </w:r>
    </w:p>
    <w:p w:rsidR="006A54EC" w:rsidRPr="003455BF" w:rsidRDefault="006A54EC" w:rsidP="0071768E">
      <w:pPr>
        <w:ind w:left="540"/>
      </w:pPr>
      <w:r w:rsidRPr="003455BF">
        <w:t>Кирпичом.</w:t>
      </w:r>
    </w:p>
    <w:p w:rsidR="006A54EC" w:rsidRPr="003455BF" w:rsidRDefault="006A54EC" w:rsidP="0071768E">
      <w:pPr>
        <w:ind w:left="540"/>
      </w:pPr>
    </w:p>
    <w:p w:rsidR="006A54EC" w:rsidRPr="003455BF" w:rsidRDefault="006A54EC" w:rsidP="0071768E">
      <w:pPr>
        <w:ind w:left="540"/>
      </w:pPr>
      <w:r w:rsidRPr="003455BF">
        <w:t>Но не громко и редко</w:t>
      </w:r>
    </w:p>
    <w:p w:rsidR="006A54EC" w:rsidRPr="003455BF" w:rsidRDefault="006A54EC" w:rsidP="0071768E">
      <w:pPr>
        <w:ind w:left="540"/>
      </w:pPr>
      <w:r w:rsidRPr="003455BF">
        <w:t>- Не шумите! -  сказала соседка.</w:t>
      </w:r>
    </w:p>
    <w:p w:rsidR="006A54EC" w:rsidRPr="003455BF" w:rsidRDefault="006A54EC" w:rsidP="0071768E">
      <w:pPr>
        <w:ind w:left="540"/>
      </w:pPr>
      <w:r w:rsidRPr="003455BF">
        <w:t>А никто и не думал шуметь,</w:t>
      </w:r>
    </w:p>
    <w:p w:rsidR="006A54EC" w:rsidRPr="003455BF" w:rsidRDefault="006A54EC" w:rsidP="0071768E">
      <w:pPr>
        <w:ind w:left="540"/>
      </w:pPr>
      <w:r w:rsidRPr="003455BF">
        <w:t>Вася пел  - ведь нельзя же не петь!</w:t>
      </w:r>
    </w:p>
    <w:p w:rsidR="006A54EC" w:rsidRPr="003455BF" w:rsidRDefault="006A54EC" w:rsidP="0071768E">
      <w:pPr>
        <w:ind w:left="540"/>
      </w:pPr>
    </w:p>
    <w:p w:rsidR="006A54EC" w:rsidRPr="003455BF" w:rsidRDefault="006A54EC" w:rsidP="0071768E">
      <w:pPr>
        <w:ind w:left="540"/>
      </w:pPr>
      <w:r w:rsidRPr="003455BF">
        <w:t>А что голос у Васи скрипучий,</w:t>
      </w:r>
    </w:p>
    <w:p w:rsidR="006A54EC" w:rsidRPr="003455BF" w:rsidRDefault="006A54EC" w:rsidP="0071768E">
      <w:pPr>
        <w:ind w:left="540"/>
      </w:pPr>
      <w:r w:rsidRPr="003455BF">
        <w:t>Так зато мы и сгрудились кучей –</w:t>
      </w:r>
    </w:p>
    <w:p w:rsidR="006A54EC" w:rsidRPr="003455BF" w:rsidRDefault="006A54EC" w:rsidP="0071768E">
      <w:pPr>
        <w:ind w:left="540"/>
      </w:pPr>
      <w:r w:rsidRPr="003455BF">
        <w:t>Кто стучал, кто скрипел, кто гудел,</w:t>
      </w:r>
    </w:p>
    <w:p w:rsidR="006A54EC" w:rsidRPr="003455BF" w:rsidRDefault="006A54EC" w:rsidP="0071768E">
      <w:pPr>
        <w:ind w:left="540"/>
      </w:pPr>
      <w:r w:rsidRPr="003455BF">
        <w:t>Что бы он не смущался и пел!</w:t>
      </w:r>
    </w:p>
    <w:p w:rsidR="006A54EC" w:rsidRPr="003455BF" w:rsidRDefault="006A54EC" w:rsidP="0071768E">
      <w:pPr>
        <w:ind w:left="540"/>
      </w:pPr>
      <w:r w:rsidRPr="003455BF">
        <w:t>- Пой Вася!</w:t>
      </w:r>
    </w:p>
    <w:p w:rsidR="006A54EC" w:rsidRPr="003455BF" w:rsidRDefault="006A54EC" w:rsidP="0071768E">
      <w:pPr>
        <w:ind w:left="540"/>
        <w:rPr>
          <w:b/>
          <w:i/>
        </w:rPr>
      </w:pPr>
    </w:p>
    <w:p w:rsidR="006A54EC" w:rsidRPr="003455BF" w:rsidRDefault="006A54EC" w:rsidP="0071768E">
      <w:pPr>
        <w:ind w:left="540"/>
      </w:pPr>
      <w:r w:rsidRPr="003455BF">
        <w:t>Песня  «</w:t>
      </w:r>
      <w:r w:rsidRPr="003455BF">
        <w:rPr>
          <w:b/>
        </w:rPr>
        <w:t>Почему на голове не растут цветочки</w:t>
      </w:r>
      <w:r w:rsidRPr="003455BF">
        <w:t xml:space="preserve">» Л.Сергеев (инсценировка) </w:t>
      </w:r>
    </w:p>
    <w:p w:rsidR="006A54EC" w:rsidRPr="003455BF" w:rsidRDefault="006A54EC" w:rsidP="0071768E">
      <w:pPr>
        <w:ind w:left="540"/>
      </w:pPr>
      <w:r w:rsidRPr="003455BF">
        <w:t xml:space="preserve">Почему на голове не растут цветочки, </w:t>
      </w:r>
    </w:p>
    <w:p w:rsidR="006A54EC" w:rsidRPr="003455BF" w:rsidRDefault="006A54EC" w:rsidP="0071768E">
      <w:pPr>
        <w:ind w:left="540"/>
      </w:pPr>
      <w:r w:rsidRPr="003455BF">
        <w:t xml:space="preserve">А растут они в траве и на каждой кочке. </w:t>
      </w:r>
    </w:p>
    <w:p w:rsidR="006A54EC" w:rsidRPr="003455BF" w:rsidRDefault="006A54EC" w:rsidP="0071768E">
      <w:pPr>
        <w:ind w:left="540"/>
      </w:pPr>
      <w:r w:rsidRPr="003455BF">
        <w:t>Если волосы растут, значит, их сажают,</w:t>
      </w:r>
    </w:p>
    <w:p w:rsidR="006A54EC" w:rsidRPr="003455BF" w:rsidRDefault="006A54EC" w:rsidP="0071768E">
      <w:pPr>
        <w:ind w:left="540"/>
      </w:pPr>
      <w:r w:rsidRPr="003455BF">
        <w:t xml:space="preserve">почему сажать цветы мне не разрешают? </w:t>
      </w:r>
    </w:p>
    <w:p w:rsidR="006A54EC" w:rsidRPr="003455BF" w:rsidRDefault="006A54EC" w:rsidP="0071768E">
      <w:pPr>
        <w:ind w:left="540"/>
      </w:pPr>
      <w:r w:rsidRPr="003455BF">
        <w:t>Припев: Хорошо бы сделать так:</w:t>
      </w:r>
    </w:p>
    <w:p w:rsidR="006A54EC" w:rsidRPr="003455BF" w:rsidRDefault="006A54EC" w:rsidP="0071768E">
      <w:pPr>
        <w:ind w:left="540"/>
      </w:pPr>
      <w:r w:rsidRPr="003455BF">
        <w:t>Срезать все кудряшки</w:t>
      </w:r>
    </w:p>
    <w:p w:rsidR="006A54EC" w:rsidRPr="003455BF" w:rsidRDefault="006A54EC" w:rsidP="0071768E">
      <w:pPr>
        <w:ind w:left="540"/>
      </w:pPr>
      <w:r w:rsidRPr="003455BF">
        <w:t>На макушке красный мак,</w:t>
      </w:r>
    </w:p>
    <w:p w:rsidR="006A54EC" w:rsidRPr="003455BF" w:rsidRDefault="006A54EC" w:rsidP="0071768E">
      <w:pPr>
        <w:ind w:left="540"/>
      </w:pPr>
      <w:r w:rsidRPr="003455BF">
        <w:t>А вокруг ромашки!</w:t>
      </w:r>
    </w:p>
    <w:p w:rsidR="006A54EC" w:rsidRPr="003455BF" w:rsidRDefault="006A54EC" w:rsidP="0071768E">
      <w:pPr>
        <w:ind w:left="540"/>
      </w:pPr>
      <w:r w:rsidRPr="003455BF">
        <w:tab/>
      </w:r>
    </w:p>
    <w:p w:rsidR="006A54EC" w:rsidRPr="003455BF" w:rsidRDefault="006A54EC" w:rsidP="0071768E">
      <w:pPr>
        <w:ind w:left="540"/>
      </w:pPr>
      <w:r w:rsidRPr="003455BF">
        <w:t xml:space="preserve">А сестрёнке  бы своей посадил я розы, </w:t>
      </w:r>
    </w:p>
    <w:p w:rsidR="006A54EC" w:rsidRPr="003455BF" w:rsidRDefault="006A54EC" w:rsidP="0071768E">
      <w:pPr>
        <w:ind w:left="540"/>
      </w:pPr>
      <w:r w:rsidRPr="003455BF">
        <w:t xml:space="preserve">Нет цветов прекрасней роз, </w:t>
      </w:r>
    </w:p>
    <w:p w:rsidR="006A54EC" w:rsidRPr="003455BF" w:rsidRDefault="006A54EC" w:rsidP="0071768E">
      <w:pPr>
        <w:ind w:left="540"/>
      </w:pPr>
      <w:r w:rsidRPr="003455BF">
        <w:t>А сестрёнка в слёзы:</w:t>
      </w:r>
    </w:p>
    <w:p w:rsidR="006A54EC" w:rsidRPr="003455BF" w:rsidRDefault="006A54EC" w:rsidP="0071768E">
      <w:pPr>
        <w:ind w:left="540"/>
      </w:pPr>
      <w:r w:rsidRPr="003455BF">
        <w:t>«Я всё маме расскажу, расскажу и спрячусь!»</w:t>
      </w:r>
    </w:p>
    <w:p w:rsidR="006A54EC" w:rsidRPr="003455BF" w:rsidRDefault="006A54EC" w:rsidP="0071768E">
      <w:pPr>
        <w:ind w:left="540"/>
      </w:pPr>
      <w:r w:rsidRPr="003455BF">
        <w:t>Вот возьму и посажу ей за это кактус!</w:t>
      </w:r>
    </w:p>
    <w:p w:rsidR="006A54EC" w:rsidRPr="003455BF" w:rsidRDefault="006A54EC" w:rsidP="0071768E">
      <w:pPr>
        <w:ind w:left="540"/>
      </w:pPr>
      <w:r w:rsidRPr="003455BF">
        <w:t>Припев…</w:t>
      </w:r>
    </w:p>
    <w:p w:rsidR="006A54EC" w:rsidRPr="003455BF" w:rsidRDefault="006A54EC" w:rsidP="0071768E">
      <w:pPr>
        <w:ind w:left="540"/>
      </w:pPr>
    </w:p>
    <w:p w:rsidR="006A54EC" w:rsidRPr="003455BF" w:rsidRDefault="006A54EC" w:rsidP="0071768E">
      <w:pPr>
        <w:ind w:left="540"/>
      </w:pPr>
      <w:r w:rsidRPr="003455BF">
        <w:t xml:space="preserve">А себе б я посадил ландыши, гвоздику, </w:t>
      </w:r>
    </w:p>
    <w:p w:rsidR="006A54EC" w:rsidRPr="003455BF" w:rsidRDefault="006A54EC" w:rsidP="0071768E">
      <w:pPr>
        <w:ind w:left="540"/>
      </w:pPr>
      <w:r w:rsidRPr="003455BF">
        <w:t>Научиться бы ещё, сеять землянику.</w:t>
      </w:r>
    </w:p>
    <w:p w:rsidR="006A54EC" w:rsidRPr="003455BF" w:rsidRDefault="006A54EC" w:rsidP="0071768E">
      <w:pPr>
        <w:ind w:left="540"/>
      </w:pPr>
      <w:r w:rsidRPr="003455BF">
        <w:t xml:space="preserve">Вот была бы голова  - голова что надо, </w:t>
      </w:r>
    </w:p>
    <w:p w:rsidR="006A54EC" w:rsidRPr="003455BF" w:rsidRDefault="006A54EC" w:rsidP="0071768E">
      <w:pPr>
        <w:ind w:left="540"/>
      </w:pPr>
      <w:r w:rsidRPr="003455BF">
        <w:t>Лес, кусты, трава, дрова, тишина прохлада!</w:t>
      </w:r>
    </w:p>
    <w:p w:rsidR="006A54EC" w:rsidRPr="003455BF" w:rsidRDefault="006A54EC" w:rsidP="0071768E">
      <w:pPr>
        <w:ind w:left="540"/>
      </w:pPr>
      <w:r w:rsidRPr="003455BF">
        <w:t>Припев…</w:t>
      </w:r>
    </w:p>
    <w:p w:rsidR="006A54EC" w:rsidRPr="003455BF" w:rsidRDefault="006A54EC" w:rsidP="0071768E">
      <w:pPr>
        <w:ind w:left="540"/>
      </w:pPr>
    </w:p>
    <w:p w:rsidR="006A54EC" w:rsidRPr="003455BF" w:rsidRDefault="006A54EC" w:rsidP="0071768E">
      <w:pPr>
        <w:ind w:left="540"/>
      </w:pPr>
      <w:r w:rsidRPr="003455BF">
        <w:t>Стих.</w:t>
      </w:r>
    </w:p>
    <w:p w:rsidR="006A54EC" w:rsidRPr="003455BF" w:rsidRDefault="006A54EC" w:rsidP="0071768E">
      <w:pPr>
        <w:ind w:left="540"/>
      </w:pPr>
      <w:r w:rsidRPr="003455BF">
        <w:t>Если вам ужасно скучно,</w:t>
      </w:r>
    </w:p>
    <w:p w:rsidR="006A54EC" w:rsidRPr="003455BF" w:rsidRDefault="006A54EC" w:rsidP="0071768E">
      <w:pPr>
        <w:ind w:left="540"/>
      </w:pPr>
      <w:r w:rsidRPr="003455BF">
        <w:t>Или есть, вдруг захотелось,</w:t>
      </w:r>
    </w:p>
    <w:p w:rsidR="006A54EC" w:rsidRPr="003455BF" w:rsidRDefault="006A54EC" w:rsidP="0071768E">
      <w:pPr>
        <w:ind w:left="540"/>
      </w:pPr>
      <w:r w:rsidRPr="003455BF">
        <w:t xml:space="preserve">А совсем последний пряник </w:t>
      </w:r>
    </w:p>
    <w:p w:rsidR="006A54EC" w:rsidRPr="003455BF" w:rsidRDefault="006A54EC" w:rsidP="0071768E">
      <w:pPr>
        <w:ind w:left="540"/>
      </w:pPr>
      <w:r w:rsidRPr="003455BF">
        <w:t>Окончательно засох,</w:t>
      </w:r>
    </w:p>
    <w:p w:rsidR="006A54EC" w:rsidRPr="003455BF" w:rsidRDefault="006A54EC" w:rsidP="0071768E">
      <w:pPr>
        <w:ind w:left="540"/>
      </w:pPr>
      <w:r w:rsidRPr="003455BF">
        <w:t xml:space="preserve">Не грустите и не хнычьте – </w:t>
      </w:r>
    </w:p>
    <w:p w:rsidR="006A54EC" w:rsidRPr="003455BF" w:rsidRDefault="006A54EC" w:rsidP="0071768E">
      <w:pPr>
        <w:ind w:left="540"/>
      </w:pPr>
      <w:r w:rsidRPr="003455BF">
        <w:t>Этим делу не поможешь,</w:t>
      </w:r>
    </w:p>
    <w:p w:rsidR="006A54EC" w:rsidRPr="003455BF" w:rsidRDefault="006A54EC" w:rsidP="0071768E">
      <w:pPr>
        <w:ind w:left="540"/>
      </w:pPr>
      <w:r w:rsidRPr="003455BF">
        <w:t xml:space="preserve">Лучше вместе начинайте </w:t>
      </w:r>
    </w:p>
    <w:p w:rsidR="006A54EC" w:rsidRPr="003455BF" w:rsidRDefault="006A54EC" w:rsidP="0071768E">
      <w:pPr>
        <w:ind w:left="540"/>
      </w:pPr>
      <w:r w:rsidRPr="003455BF">
        <w:t>Песни весело орать.</w:t>
      </w:r>
    </w:p>
    <w:p w:rsidR="006A54EC" w:rsidRPr="003455BF" w:rsidRDefault="006A54EC" w:rsidP="0071768E">
      <w:pPr>
        <w:ind w:left="540"/>
      </w:pPr>
      <w:r w:rsidRPr="003455BF">
        <w:t>Ведь когда поёшь с друзьями,</w:t>
      </w:r>
    </w:p>
    <w:p w:rsidR="006A54EC" w:rsidRPr="003455BF" w:rsidRDefault="006A54EC" w:rsidP="0071768E">
      <w:pPr>
        <w:ind w:left="540"/>
      </w:pPr>
      <w:r w:rsidRPr="003455BF">
        <w:t xml:space="preserve">Да ещё и под гитару, </w:t>
      </w:r>
    </w:p>
    <w:p w:rsidR="006A54EC" w:rsidRPr="003455BF" w:rsidRDefault="006A54EC" w:rsidP="0071768E">
      <w:pPr>
        <w:ind w:left="540"/>
      </w:pPr>
      <w:r w:rsidRPr="003455BF">
        <w:t>Скука мигом исчезает.</w:t>
      </w:r>
    </w:p>
    <w:p w:rsidR="006A54EC" w:rsidRPr="003455BF" w:rsidRDefault="006A54EC" w:rsidP="0071768E">
      <w:pPr>
        <w:ind w:left="540"/>
      </w:pPr>
      <w:r w:rsidRPr="003455BF">
        <w:t>Так давайте петь скорей!</w:t>
      </w:r>
    </w:p>
    <w:p w:rsidR="006A54EC" w:rsidRPr="003455BF" w:rsidRDefault="006A54EC" w:rsidP="0071768E">
      <w:pPr>
        <w:ind w:left="540"/>
      </w:pPr>
    </w:p>
    <w:p w:rsidR="006A54EC" w:rsidRPr="003455BF" w:rsidRDefault="006A54EC" w:rsidP="0071768E">
      <w:pPr>
        <w:ind w:left="540"/>
        <w:rPr>
          <w:b/>
          <w:i/>
        </w:rPr>
      </w:pPr>
      <w:r w:rsidRPr="003455BF">
        <w:rPr>
          <w:b/>
          <w:i/>
        </w:rPr>
        <w:t>- А давайте последнюю песенку мы споем  все вместе. Но для этого надо выучить слова.</w:t>
      </w:r>
    </w:p>
    <w:p w:rsidR="006A54EC" w:rsidRPr="003455BF" w:rsidRDefault="006A54EC" w:rsidP="0071768E">
      <w:pPr>
        <w:ind w:left="540"/>
        <w:rPr>
          <w:b/>
          <w:i/>
        </w:rPr>
      </w:pPr>
      <w:r w:rsidRPr="003455BF">
        <w:rPr>
          <w:b/>
          <w:i/>
        </w:rPr>
        <w:t>-Только они трудные. Сможете повторить? Ля-ля-ля</w:t>
      </w:r>
    </w:p>
    <w:p w:rsidR="006A54EC" w:rsidRPr="003455BF" w:rsidRDefault="006A54EC" w:rsidP="0071768E">
      <w:pPr>
        <w:ind w:left="540"/>
        <w:rPr>
          <w:b/>
          <w:i/>
        </w:rPr>
      </w:pPr>
    </w:p>
    <w:p w:rsidR="006A54EC" w:rsidRPr="003455BF" w:rsidRDefault="006A54EC" w:rsidP="0071768E">
      <w:pPr>
        <w:ind w:left="540"/>
      </w:pPr>
      <w:r w:rsidRPr="003455BF">
        <w:t>« Песенка для всех» С. Матвеенко (запевают гитаристы)</w:t>
      </w:r>
    </w:p>
    <w:p w:rsidR="006A54EC" w:rsidRPr="003455BF" w:rsidRDefault="006A54EC" w:rsidP="0071768E">
      <w:pPr>
        <w:ind w:left="540"/>
      </w:pPr>
      <w:r w:rsidRPr="003455BF">
        <w:t>Эту песенку, друзья, разучить не сложно,</w:t>
      </w:r>
    </w:p>
    <w:p w:rsidR="006A54EC" w:rsidRPr="003455BF" w:rsidRDefault="006A54EC" w:rsidP="0071768E">
      <w:pPr>
        <w:ind w:left="540"/>
      </w:pPr>
      <w:r w:rsidRPr="003455BF">
        <w:t>Под гитару можно петь, без гитары можно.</w:t>
      </w:r>
    </w:p>
    <w:p w:rsidR="006A54EC" w:rsidRPr="003455BF" w:rsidRDefault="006A54EC" w:rsidP="0071768E">
      <w:pPr>
        <w:ind w:left="540"/>
      </w:pPr>
      <w:r w:rsidRPr="003455BF">
        <w:t>Даже если вам медведь наступил на ухо,</w:t>
      </w:r>
    </w:p>
    <w:p w:rsidR="006A54EC" w:rsidRPr="003455BF" w:rsidRDefault="006A54EC" w:rsidP="0071768E">
      <w:pPr>
        <w:ind w:left="540"/>
      </w:pPr>
      <w:r w:rsidRPr="003455BF">
        <w:t>Эту песню можно петь, не имея слуха.</w:t>
      </w:r>
    </w:p>
    <w:p w:rsidR="006A54EC" w:rsidRPr="003455BF" w:rsidRDefault="006A54EC" w:rsidP="0071768E">
      <w:pPr>
        <w:ind w:left="540"/>
      </w:pPr>
    </w:p>
    <w:p w:rsidR="006A54EC" w:rsidRPr="003455BF" w:rsidRDefault="006A54EC" w:rsidP="0071768E">
      <w:pPr>
        <w:ind w:left="540"/>
      </w:pPr>
      <w:r w:rsidRPr="003455BF">
        <w:t>Проще песни не найти – мы вам скажем твёрдо,</w:t>
      </w:r>
    </w:p>
    <w:p w:rsidR="006A54EC" w:rsidRPr="003455BF" w:rsidRDefault="006A54EC" w:rsidP="0071768E">
      <w:pPr>
        <w:ind w:left="540"/>
      </w:pPr>
      <w:r w:rsidRPr="003455BF">
        <w:t>Потому что в ней всего целых два аккорда!</w:t>
      </w:r>
    </w:p>
    <w:p w:rsidR="006A54EC" w:rsidRPr="003455BF" w:rsidRDefault="006A54EC" w:rsidP="0071768E">
      <w:pPr>
        <w:ind w:left="540"/>
      </w:pPr>
      <w:r w:rsidRPr="003455BF">
        <w:t>Эта песня хороша, как в костре картоха.</w:t>
      </w:r>
    </w:p>
    <w:p w:rsidR="006A54EC" w:rsidRPr="003455BF" w:rsidRDefault="006A54EC" w:rsidP="0071768E">
      <w:pPr>
        <w:ind w:left="540"/>
      </w:pPr>
      <w:r w:rsidRPr="003455BF">
        <w:t>Тот, кто песню не поёт -  поступает плохо!</w:t>
      </w:r>
    </w:p>
    <w:p w:rsidR="006A54EC" w:rsidRPr="003455BF" w:rsidRDefault="006A54EC" w:rsidP="0071768E">
      <w:pPr>
        <w:ind w:left="540"/>
      </w:pPr>
    </w:p>
    <w:p w:rsidR="006A54EC" w:rsidRPr="003455BF" w:rsidRDefault="006A54EC" w:rsidP="0071768E">
      <w:pPr>
        <w:ind w:left="540"/>
      </w:pPr>
      <w:r w:rsidRPr="003455BF">
        <w:t>Тот, кто двойки получал на уроках пенья,</w:t>
      </w:r>
    </w:p>
    <w:p w:rsidR="006A54EC" w:rsidRPr="003455BF" w:rsidRDefault="006A54EC" w:rsidP="0071768E">
      <w:pPr>
        <w:ind w:left="540"/>
      </w:pPr>
      <w:r w:rsidRPr="003455BF">
        <w:t>Тоже хочет песни петь, – лопнуло терпенье!</w:t>
      </w:r>
    </w:p>
    <w:p w:rsidR="006A54EC" w:rsidRPr="003455BF" w:rsidRDefault="006A54EC" w:rsidP="0071768E">
      <w:pPr>
        <w:ind w:left="540"/>
      </w:pPr>
      <w:r w:rsidRPr="003455BF">
        <w:t>Дуют ветры в феврале, и метёт позёмка…</w:t>
      </w:r>
    </w:p>
    <w:p w:rsidR="006A54EC" w:rsidRPr="003455BF" w:rsidRDefault="006A54EC" w:rsidP="0071768E">
      <w:pPr>
        <w:ind w:left="540"/>
      </w:pPr>
      <w:r w:rsidRPr="003455BF">
        <w:t>И не важно, как поёшь, главное, что громко!</w:t>
      </w:r>
    </w:p>
    <w:p w:rsidR="006A54EC" w:rsidRPr="003455BF" w:rsidRDefault="006A54EC" w:rsidP="0071768E">
      <w:pPr>
        <w:ind w:left="540"/>
      </w:pPr>
    </w:p>
    <w:p w:rsidR="006A54EC" w:rsidRPr="003455BF" w:rsidRDefault="006A54EC" w:rsidP="0071768E">
      <w:pPr>
        <w:ind w:left="540"/>
      </w:pPr>
      <w:r w:rsidRPr="003455BF">
        <w:t>Если голос ваш охрип -  плюньте, разтроите!</w:t>
      </w:r>
    </w:p>
    <w:p w:rsidR="006A54EC" w:rsidRPr="003455BF" w:rsidRDefault="006A54EC" w:rsidP="0071768E">
      <w:pPr>
        <w:ind w:left="540"/>
      </w:pPr>
      <w:r w:rsidRPr="003455BF">
        <w:t>Петь не можете, тогда просто говорите.</w:t>
      </w:r>
    </w:p>
    <w:p w:rsidR="006A54EC" w:rsidRPr="003455BF" w:rsidRDefault="006A54EC" w:rsidP="0071768E">
      <w:pPr>
        <w:ind w:left="540"/>
      </w:pPr>
      <w:r w:rsidRPr="003455BF">
        <w:t>Кто не может говорить, пусть рычит мотором!</w:t>
      </w:r>
    </w:p>
    <w:p w:rsidR="006A54EC" w:rsidRPr="003455BF" w:rsidRDefault="006A54EC" w:rsidP="0071768E">
      <w:pPr>
        <w:ind w:left="540"/>
      </w:pPr>
      <w:r w:rsidRPr="003455BF">
        <w:t>И не важно как звучит, главное, что громко!</w:t>
      </w:r>
    </w:p>
    <w:p w:rsidR="006A54EC" w:rsidRPr="003455BF" w:rsidRDefault="006A54EC" w:rsidP="0071768E">
      <w:pPr>
        <w:ind w:left="540"/>
      </w:pPr>
    </w:p>
    <w:p w:rsidR="006A54EC" w:rsidRPr="002731DC" w:rsidRDefault="006A54EC">
      <w:r>
        <w:br w:type="page"/>
      </w:r>
    </w:p>
    <w:p w:rsidR="006A54EC" w:rsidRPr="002731DC" w:rsidRDefault="006A54EC" w:rsidP="00B85B2B">
      <w:pPr>
        <w:pStyle w:val="Heading1"/>
        <w:tabs>
          <w:tab w:val="left" w:pos="0"/>
        </w:tabs>
        <w:jc w:val="right"/>
        <w:rPr>
          <w:b w:val="0"/>
          <w:i w:val="0"/>
          <w:szCs w:val="24"/>
        </w:rPr>
      </w:pPr>
      <w:r w:rsidRPr="002731DC">
        <w:rPr>
          <w:b w:val="0"/>
          <w:i w:val="0"/>
          <w:szCs w:val="24"/>
        </w:rPr>
        <w:tab/>
      </w:r>
      <w:r w:rsidRPr="002731DC">
        <w:rPr>
          <w:b w:val="0"/>
          <w:i w:val="0"/>
          <w:szCs w:val="24"/>
        </w:rPr>
        <w:tab/>
      </w:r>
      <w:r w:rsidRPr="002731DC">
        <w:rPr>
          <w:b w:val="0"/>
          <w:i w:val="0"/>
          <w:szCs w:val="24"/>
        </w:rPr>
        <w:tab/>
      </w:r>
      <w:r w:rsidRPr="002731DC">
        <w:rPr>
          <w:b w:val="0"/>
          <w:i w:val="0"/>
          <w:szCs w:val="24"/>
        </w:rPr>
        <w:tab/>
      </w:r>
      <w:r w:rsidRPr="002731DC">
        <w:rPr>
          <w:b w:val="0"/>
          <w:i w:val="0"/>
          <w:szCs w:val="24"/>
        </w:rPr>
        <w:tab/>
      </w:r>
      <w:r w:rsidRPr="002731DC">
        <w:rPr>
          <w:b w:val="0"/>
          <w:i w:val="0"/>
          <w:szCs w:val="24"/>
        </w:rPr>
        <w:tab/>
      </w:r>
      <w:r w:rsidRPr="002731DC">
        <w:rPr>
          <w:b w:val="0"/>
          <w:i w:val="0"/>
          <w:szCs w:val="24"/>
        </w:rPr>
        <w:tab/>
        <w:t>«Утверждаю»</w:t>
      </w:r>
    </w:p>
    <w:p w:rsidR="006A54EC" w:rsidRPr="002731DC" w:rsidRDefault="006A54EC" w:rsidP="00B85B2B">
      <w:pPr>
        <w:pStyle w:val="Heading1"/>
        <w:jc w:val="right"/>
        <w:rPr>
          <w:b w:val="0"/>
          <w:bCs/>
          <w:i w:val="0"/>
          <w:szCs w:val="24"/>
        </w:rPr>
      </w:pPr>
      <w:r w:rsidRPr="002731DC">
        <w:rPr>
          <w:b w:val="0"/>
          <w:bCs/>
          <w:i w:val="0"/>
          <w:szCs w:val="24"/>
        </w:rPr>
        <w:tab/>
      </w:r>
      <w:r w:rsidRPr="002731DC">
        <w:rPr>
          <w:b w:val="0"/>
          <w:bCs/>
          <w:i w:val="0"/>
          <w:szCs w:val="24"/>
        </w:rPr>
        <w:tab/>
      </w:r>
      <w:r w:rsidRPr="002731DC">
        <w:rPr>
          <w:b w:val="0"/>
          <w:bCs/>
          <w:i w:val="0"/>
          <w:szCs w:val="24"/>
        </w:rPr>
        <w:tab/>
      </w:r>
      <w:r w:rsidRPr="002731DC">
        <w:rPr>
          <w:b w:val="0"/>
          <w:bCs/>
          <w:i w:val="0"/>
          <w:szCs w:val="24"/>
        </w:rPr>
        <w:tab/>
      </w:r>
      <w:r w:rsidRPr="002731DC">
        <w:rPr>
          <w:b w:val="0"/>
          <w:bCs/>
          <w:i w:val="0"/>
          <w:szCs w:val="24"/>
        </w:rPr>
        <w:tab/>
        <w:t>Директор МБУДО ЦДЮТиЭ</w:t>
      </w:r>
    </w:p>
    <w:p w:rsidR="006A54EC" w:rsidRPr="002731DC" w:rsidRDefault="006A54EC" w:rsidP="00B85B2B">
      <w:pPr>
        <w:pStyle w:val="Heading2"/>
        <w:jc w:val="right"/>
        <w:rPr>
          <w:rFonts w:ascii="Times New Roman" w:hAnsi="Times New Roman"/>
          <w:b w:val="0"/>
          <w:bCs w:val="0"/>
          <w:color w:val="auto"/>
          <w:sz w:val="24"/>
          <w:szCs w:val="24"/>
        </w:rPr>
      </w:pPr>
      <w:r w:rsidRPr="002731DC">
        <w:rPr>
          <w:rFonts w:ascii="Times New Roman" w:hAnsi="Times New Roman"/>
          <w:b w:val="0"/>
          <w:bCs w:val="0"/>
          <w:color w:val="auto"/>
          <w:sz w:val="24"/>
          <w:szCs w:val="24"/>
        </w:rPr>
        <w:tab/>
      </w:r>
      <w:r w:rsidRPr="002731DC">
        <w:rPr>
          <w:rFonts w:ascii="Times New Roman" w:hAnsi="Times New Roman"/>
          <w:b w:val="0"/>
          <w:bCs w:val="0"/>
          <w:color w:val="auto"/>
          <w:sz w:val="24"/>
          <w:szCs w:val="24"/>
        </w:rPr>
        <w:tab/>
      </w:r>
      <w:r w:rsidRPr="002731DC">
        <w:rPr>
          <w:rFonts w:ascii="Times New Roman" w:hAnsi="Times New Roman"/>
          <w:b w:val="0"/>
          <w:bCs w:val="0"/>
          <w:color w:val="auto"/>
          <w:sz w:val="24"/>
          <w:szCs w:val="24"/>
        </w:rPr>
        <w:tab/>
      </w:r>
      <w:r w:rsidRPr="002731DC">
        <w:rPr>
          <w:rFonts w:ascii="Times New Roman" w:hAnsi="Times New Roman"/>
          <w:b w:val="0"/>
          <w:bCs w:val="0"/>
          <w:color w:val="auto"/>
          <w:sz w:val="24"/>
          <w:szCs w:val="24"/>
        </w:rPr>
        <w:tab/>
      </w:r>
      <w:r w:rsidRPr="002731DC">
        <w:rPr>
          <w:rFonts w:ascii="Times New Roman" w:hAnsi="Times New Roman"/>
          <w:b w:val="0"/>
          <w:bCs w:val="0"/>
          <w:color w:val="auto"/>
          <w:sz w:val="24"/>
          <w:szCs w:val="24"/>
        </w:rPr>
        <w:tab/>
        <w:t>им. Р.Р. Лейцингера</w:t>
      </w:r>
    </w:p>
    <w:p w:rsidR="006A54EC" w:rsidRPr="002731DC" w:rsidRDefault="006A54EC" w:rsidP="00B85B2B">
      <w:pPr>
        <w:jc w:val="right"/>
      </w:pPr>
      <w:r w:rsidRPr="002731DC">
        <w:tab/>
      </w:r>
      <w:r w:rsidRPr="002731DC">
        <w:tab/>
      </w:r>
      <w:r w:rsidRPr="002731DC">
        <w:tab/>
      </w:r>
      <w:r w:rsidRPr="002731DC">
        <w:tab/>
      </w:r>
      <w:r w:rsidRPr="002731DC">
        <w:tab/>
      </w:r>
    </w:p>
    <w:p w:rsidR="006A54EC" w:rsidRPr="002731DC" w:rsidRDefault="006A54EC" w:rsidP="00B85B2B">
      <w:pPr>
        <w:jc w:val="right"/>
      </w:pPr>
      <w:r w:rsidRPr="002731DC">
        <w:tab/>
      </w:r>
      <w:r w:rsidRPr="002731DC">
        <w:tab/>
      </w:r>
      <w:r w:rsidRPr="002731DC">
        <w:tab/>
      </w:r>
      <w:r w:rsidRPr="002731DC">
        <w:tab/>
      </w:r>
      <w:r w:rsidRPr="002731DC">
        <w:tab/>
        <w:t>____________________</w:t>
      </w:r>
    </w:p>
    <w:p w:rsidR="006A54EC" w:rsidRPr="002731DC" w:rsidRDefault="006A54EC" w:rsidP="00B85B2B">
      <w:pPr>
        <w:jc w:val="right"/>
      </w:pPr>
      <w:r w:rsidRPr="002731DC">
        <w:tab/>
      </w:r>
      <w:r w:rsidRPr="002731DC">
        <w:tab/>
      </w:r>
      <w:r w:rsidRPr="002731DC">
        <w:tab/>
      </w:r>
      <w:r w:rsidRPr="002731DC">
        <w:tab/>
      </w:r>
      <w:r w:rsidRPr="002731DC">
        <w:tab/>
      </w:r>
      <w:r w:rsidRPr="002731DC">
        <w:tab/>
        <w:t xml:space="preserve">     Стороженко И.В.</w:t>
      </w:r>
    </w:p>
    <w:p w:rsidR="006A54EC" w:rsidRPr="002731DC" w:rsidRDefault="006A54EC" w:rsidP="00B85B2B">
      <w:pPr>
        <w:jc w:val="right"/>
      </w:pPr>
      <w:r w:rsidRPr="002731DC">
        <w:t xml:space="preserve">      </w:t>
      </w:r>
      <w:r w:rsidRPr="002731DC">
        <w:tab/>
      </w:r>
      <w:r w:rsidRPr="002731DC">
        <w:tab/>
      </w:r>
      <w:r w:rsidRPr="002731DC">
        <w:tab/>
      </w:r>
      <w:r w:rsidRPr="002731DC">
        <w:tab/>
      </w:r>
      <w:r w:rsidRPr="002731DC">
        <w:tab/>
      </w:r>
      <w:r w:rsidRPr="002731DC">
        <w:tab/>
      </w:r>
      <w:r w:rsidRPr="002731DC">
        <w:tab/>
      </w:r>
      <w:r w:rsidRPr="002731DC">
        <w:tab/>
        <w:t>30.04.2019г.</w:t>
      </w:r>
    </w:p>
    <w:p w:rsidR="006A54EC" w:rsidRPr="003138F7" w:rsidRDefault="006A54EC" w:rsidP="00B85B2B"/>
    <w:p w:rsidR="006A54EC" w:rsidRPr="003138F7" w:rsidRDefault="006A54EC" w:rsidP="00B85B2B"/>
    <w:p w:rsidR="006A54EC" w:rsidRPr="003138F7" w:rsidRDefault="006A54EC" w:rsidP="00B85B2B">
      <w:pPr>
        <w:pStyle w:val="Heading1"/>
        <w:rPr>
          <w:szCs w:val="24"/>
        </w:rPr>
      </w:pPr>
      <w:r w:rsidRPr="003138F7">
        <w:rPr>
          <w:szCs w:val="24"/>
        </w:rPr>
        <w:t>ПОЛОЖЕНИЕ</w:t>
      </w:r>
    </w:p>
    <w:p w:rsidR="006A54EC" w:rsidRDefault="006A54EC" w:rsidP="00B85B2B">
      <w:pPr>
        <w:ind w:firstLine="567"/>
        <w:jc w:val="center"/>
        <w:rPr>
          <w:b/>
          <w:snapToGrid w:val="0"/>
        </w:rPr>
      </w:pPr>
      <w:r w:rsidRPr="003138F7">
        <w:rPr>
          <w:b/>
          <w:snapToGrid w:val="0"/>
        </w:rPr>
        <w:t xml:space="preserve">о проведении  традиционного открытого детского фестиваля-конкурса </w:t>
      </w:r>
    </w:p>
    <w:p w:rsidR="006A54EC" w:rsidRPr="003138F7" w:rsidRDefault="006A54EC" w:rsidP="00B85B2B">
      <w:pPr>
        <w:ind w:firstLine="567"/>
        <w:jc w:val="center"/>
        <w:rPr>
          <w:b/>
          <w:snapToGrid w:val="0"/>
        </w:rPr>
      </w:pPr>
      <w:r w:rsidRPr="003138F7">
        <w:rPr>
          <w:b/>
          <w:snapToGrid w:val="0"/>
        </w:rPr>
        <w:t>бардовской песни ЦДТЭ</w:t>
      </w:r>
      <w:r>
        <w:rPr>
          <w:b/>
          <w:snapToGrid w:val="0"/>
        </w:rPr>
        <w:t>иТ</w:t>
      </w:r>
      <w:r w:rsidRPr="003138F7">
        <w:rPr>
          <w:b/>
          <w:snapToGrid w:val="0"/>
        </w:rPr>
        <w:t xml:space="preserve"> «Ветер странствий».</w:t>
      </w:r>
    </w:p>
    <w:p w:rsidR="006A54EC" w:rsidRPr="003138F7" w:rsidRDefault="006A54EC" w:rsidP="00B85B2B">
      <w:pPr>
        <w:ind w:firstLine="567"/>
        <w:jc w:val="center"/>
        <w:rPr>
          <w:b/>
          <w:snapToGrid w:val="0"/>
        </w:rPr>
      </w:pPr>
      <w:r w:rsidRPr="003138F7">
        <w:rPr>
          <w:b/>
          <w:snapToGrid w:val="0"/>
        </w:rPr>
        <w:t>1. ЦЕЛИ И ЗАДАЧИ:</w:t>
      </w:r>
    </w:p>
    <w:p w:rsidR="006A54EC" w:rsidRPr="003138F7" w:rsidRDefault="006A54EC" w:rsidP="00B85B2B">
      <w:pPr>
        <w:ind w:firstLine="567"/>
        <w:jc w:val="both"/>
        <w:rPr>
          <w:snapToGrid w:val="0"/>
        </w:rPr>
      </w:pPr>
      <w:r w:rsidRPr="003138F7">
        <w:rPr>
          <w:snapToGrid w:val="0"/>
        </w:rPr>
        <w:t>- популяризация жанра бардовской песни</w:t>
      </w:r>
    </w:p>
    <w:p w:rsidR="006A54EC" w:rsidRPr="003138F7" w:rsidRDefault="006A54EC" w:rsidP="00B85B2B">
      <w:pPr>
        <w:ind w:firstLine="567"/>
        <w:jc w:val="both"/>
        <w:rPr>
          <w:snapToGrid w:val="0"/>
        </w:rPr>
      </w:pPr>
      <w:r w:rsidRPr="003138F7">
        <w:rPr>
          <w:snapToGrid w:val="0"/>
        </w:rPr>
        <w:t>- поддержка самодеятельного музыкально-поэтического творчества</w:t>
      </w:r>
    </w:p>
    <w:p w:rsidR="006A54EC" w:rsidRPr="003138F7" w:rsidRDefault="006A54EC" w:rsidP="00B85B2B">
      <w:pPr>
        <w:ind w:firstLine="567"/>
        <w:jc w:val="both"/>
        <w:rPr>
          <w:snapToGrid w:val="0"/>
        </w:rPr>
      </w:pPr>
      <w:r w:rsidRPr="003138F7">
        <w:rPr>
          <w:snapToGrid w:val="0"/>
        </w:rPr>
        <w:t>- воспитание высоких гражданских и нравственных качеств личности</w:t>
      </w:r>
    </w:p>
    <w:p w:rsidR="006A54EC" w:rsidRPr="00B85B2B" w:rsidRDefault="006A54EC" w:rsidP="00B85B2B">
      <w:pPr>
        <w:ind w:left="567"/>
        <w:jc w:val="both"/>
        <w:rPr>
          <w:snapToGrid w:val="0"/>
        </w:rPr>
      </w:pPr>
      <w:r w:rsidRPr="003138F7">
        <w:rPr>
          <w:snapToGrid w:val="0"/>
        </w:rPr>
        <w:t>- утверждение здорового образа жизни</w:t>
      </w:r>
    </w:p>
    <w:p w:rsidR="006A54EC" w:rsidRPr="003138F7" w:rsidRDefault="006A54EC" w:rsidP="00B85B2B">
      <w:pPr>
        <w:ind w:firstLine="567"/>
        <w:jc w:val="center"/>
        <w:rPr>
          <w:b/>
          <w:snapToGrid w:val="0"/>
        </w:rPr>
      </w:pPr>
      <w:r w:rsidRPr="003138F7">
        <w:rPr>
          <w:b/>
          <w:snapToGrid w:val="0"/>
        </w:rPr>
        <w:t>2. МЕСТО И ВРЕМЯ ПРОВЕДЕНИЯ:</w:t>
      </w:r>
    </w:p>
    <w:p w:rsidR="006A54EC" w:rsidRPr="003138F7" w:rsidRDefault="006A54EC" w:rsidP="00B85B2B">
      <w:pPr>
        <w:ind w:firstLine="567"/>
        <w:jc w:val="both"/>
        <w:rPr>
          <w:snapToGrid w:val="0"/>
        </w:rPr>
      </w:pPr>
      <w:r w:rsidRPr="003138F7">
        <w:rPr>
          <w:snapToGrid w:val="0"/>
        </w:rPr>
        <w:t>ФБП «Ветер странствий» проводится 17-го мая 2019г. в 15ч в актовом зале МБУДО ЦДЮТиЭ им. Р.Р. Лейцингера.</w:t>
      </w:r>
    </w:p>
    <w:p w:rsidR="006A54EC" w:rsidRPr="003138F7" w:rsidRDefault="006A54EC" w:rsidP="00B85B2B">
      <w:pPr>
        <w:ind w:firstLine="567"/>
        <w:jc w:val="center"/>
        <w:rPr>
          <w:b/>
          <w:snapToGrid w:val="0"/>
        </w:rPr>
      </w:pPr>
      <w:r w:rsidRPr="003138F7">
        <w:rPr>
          <w:b/>
          <w:snapToGrid w:val="0"/>
        </w:rPr>
        <w:t>3. УЧАСТНИКИ:</w:t>
      </w:r>
    </w:p>
    <w:p w:rsidR="006A54EC" w:rsidRPr="003138F7" w:rsidRDefault="006A54EC" w:rsidP="00B85B2B">
      <w:pPr>
        <w:ind w:firstLine="567"/>
        <w:jc w:val="both"/>
        <w:rPr>
          <w:snapToGrid w:val="0"/>
        </w:rPr>
      </w:pPr>
      <w:r w:rsidRPr="003138F7">
        <w:rPr>
          <w:snapToGrid w:val="0"/>
        </w:rPr>
        <w:t>Воспитанники КСП МБУДО ЦДЮТиЭ им. Р.Р. Лейцингера, учащиеся школ г.Пятигорска.</w:t>
      </w:r>
    </w:p>
    <w:p w:rsidR="006A54EC" w:rsidRPr="003138F7" w:rsidRDefault="006A54EC" w:rsidP="00B85B2B">
      <w:pPr>
        <w:ind w:firstLine="567"/>
        <w:jc w:val="center"/>
        <w:rPr>
          <w:b/>
          <w:snapToGrid w:val="0"/>
        </w:rPr>
      </w:pPr>
      <w:r w:rsidRPr="003138F7">
        <w:rPr>
          <w:b/>
          <w:snapToGrid w:val="0"/>
        </w:rPr>
        <w:t>4. РУКОВОДСТВО И ОРГАНИЗАЦИЯ ФЕСТИВАЛЯ:</w:t>
      </w:r>
    </w:p>
    <w:p w:rsidR="006A54EC" w:rsidRPr="003138F7" w:rsidRDefault="006A54EC" w:rsidP="00B85B2B">
      <w:pPr>
        <w:ind w:firstLine="567"/>
        <w:jc w:val="both"/>
        <w:rPr>
          <w:snapToGrid w:val="0"/>
        </w:rPr>
      </w:pPr>
      <w:r w:rsidRPr="003138F7">
        <w:rPr>
          <w:snapToGrid w:val="0"/>
        </w:rPr>
        <w:t>Общее руководство подготовкой и проведением фестиваля бардовской песни «Ветер странствий» осуществляет МБУДО ЦДЮТиЭ им. Р.Р. Лейцингера, ответственный за организацию и проведение - Н.Л. Петрова, руководитель Пятигорского Клуба Самодеятельной Песни Центра детского и юношеского туризма и экскурсий.</w:t>
      </w:r>
    </w:p>
    <w:p w:rsidR="006A54EC" w:rsidRPr="003138F7" w:rsidRDefault="006A54EC" w:rsidP="00B85B2B">
      <w:pPr>
        <w:ind w:firstLine="567"/>
        <w:jc w:val="center"/>
        <w:rPr>
          <w:b/>
          <w:snapToGrid w:val="0"/>
        </w:rPr>
      </w:pPr>
      <w:r w:rsidRPr="003138F7">
        <w:rPr>
          <w:b/>
          <w:snapToGrid w:val="0"/>
        </w:rPr>
        <w:t>5. ПРОГРАММА ФЕСТИВАЛЯ:</w:t>
      </w:r>
    </w:p>
    <w:p w:rsidR="006A54EC" w:rsidRPr="003138F7" w:rsidRDefault="006A54EC" w:rsidP="00B85B2B">
      <w:pPr>
        <w:ind w:firstLine="567"/>
        <w:jc w:val="both"/>
        <w:rPr>
          <w:b/>
          <w:snapToGrid w:val="0"/>
        </w:rPr>
      </w:pPr>
      <w:r w:rsidRPr="003138F7">
        <w:rPr>
          <w:b/>
          <w:snapToGrid w:val="0"/>
        </w:rPr>
        <w:t xml:space="preserve">17 мая </w:t>
      </w:r>
    </w:p>
    <w:p w:rsidR="006A54EC" w:rsidRPr="003138F7" w:rsidRDefault="006A54EC" w:rsidP="00B85B2B">
      <w:pPr>
        <w:ind w:firstLine="567"/>
        <w:jc w:val="both"/>
        <w:rPr>
          <w:snapToGrid w:val="0"/>
        </w:rPr>
      </w:pPr>
      <w:r w:rsidRPr="003138F7">
        <w:rPr>
          <w:snapToGrid w:val="0"/>
        </w:rPr>
        <w:t>1. Регистрация участников и прослушивание</w:t>
      </w:r>
      <w:r w:rsidRPr="003138F7">
        <w:rPr>
          <w:snapToGrid w:val="0"/>
        </w:rPr>
        <w:tab/>
      </w:r>
      <w:r w:rsidRPr="003138F7">
        <w:rPr>
          <w:snapToGrid w:val="0"/>
        </w:rPr>
        <w:tab/>
      </w:r>
      <w:r w:rsidRPr="003138F7">
        <w:rPr>
          <w:snapToGrid w:val="0"/>
        </w:rPr>
        <w:tab/>
      </w:r>
      <w:r w:rsidRPr="003138F7">
        <w:rPr>
          <w:snapToGrid w:val="0"/>
        </w:rPr>
        <w:tab/>
        <w:t>13:40 – 14:40</w:t>
      </w:r>
    </w:p>
    <w:p w:rsidR="006A54EC" w:rsidRPr="003138F7" w:rsidRDefault="006A54EC" w:rsidP="00B85B2B">
      <w:pPr>
        <w:ind w:firstLine="567"/>
        <w:jc w:val="both"/>
        <w:rPr>
          <w:snapToGrid w:val="0"/>
        </w:rPr>
      </w:pPr>
      <w:r>
        <w:rPr>
          <w:snapToGrid w:val="0"/>
        </w:rPr>
        <w:t>2. Конкурсный концерт</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138F7">
        <w:rPr>
          <w:snapToGrid w:val="0"/>
        </w:rPr>
        <w:t>15:00 – 16:30</w:t>
      </w:r>
    </w:p>
    <w:p w:rsidR="006A54EC" w:rsidRPr="003138F7" w:rsidRDefault="006A54EC" w:rsidP="00B85B2B">
      <w:pPr>
        <w:ind w:firstLine="567"/>
        <w:jc w:val="both"/>
        <w:rPr>
          <w:snapToGrid w:val="0"/>
        </w:rPr>
      </w:pPr>
      <w:r>
        <w:rPr>
          <w:snapToGrid w:val="0"/>
        </w:rPr>
        <w:t xml:space="preserve">3. Награждение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138F7">
        <w:rPr>
          <w:snapToGrid w:val="0"/>
        </w:rPr>
        <w:t xml:space="preserve">17:00   </w:t>
      </w:r>
    </w:p>
    <w:p w:rsidR="006A54EC" w:rsidRPr="003138F7" w:rsidRDefault="006A54EC" w:rsidP="00B85B2B">
      <w:pPr>
        <w:ind w:firstLine="567"/>
        <w:jc w:val="center"/>
        <w:rPr>
          <w:b/>
          <w:snapToGrid w:val="0"/>
        </w:rPr>
      </w:pPr>
      <w:r w:rsidRPr="003138F7">
        <w:rPr>
          <w:b/>
          <w:snapToGrid w:val="0"/>
        </w:rPr>
        <w:t>5. КОНКУРСНАЯ ПРОГРАММА:</w:t>
      </w:r>
    </w:p>
    <w:p w:rsidR="006A54EC" w:rsidRPr="003138F7" w:rsidRDefault="006A54EC" w:rsidP="00B85B2B">
      <w:pPr>
        <w:ind w:firstLine="567"/>
        <w:rPr>
          <w:snapToGrid w:val="0"/>
        </w:rPr>
      </w:pPr>
      <w:r w:rsidRPr="003138F7">
        <w:rPr>
          <w:snapToGrid w:val="0"/>
        </w:rPr>
        <w:t>Для определения победителей ФБП организуются прослушивания и конкурсный отбор. Обязательное условие для участников – выбор бардовской песни и исполнение под гитарный аккомпанемент (допускаются  другие инструменты). При оценке жюри учитывается аккомпаниатор: самостоятельный, детский, взрослый.</w:t>
      </w:r>
    </w:p>
    <w:p w:rsidR="006A54EC" w:rsidRPr="003138F7" w:rsidRDefault="006A54EC" w:rsidP="00B85B2B">
      <w:pPr>
        <w:ind w:firstLine="567"/>
        <w:rPr>
          <w:snapToGrid w:val="0"/>
        </w:rPr>
      </w:pPr>
      <w:r w:rsidRPr="003138F7">
        <w:rPr>
          <w:snapToGrid w:val="0"/>
        </w:rPr>
        <w:t>Возрастные категории: 7-10, 11-13, 14-17</w:t>
      </w:r>
    </w:p>
    <w:p w:rsidR="006A54EC" w:rsidRPr="003138F7" w:rsidRDefault="006A54EC" w:rsidP="00B85B2B">
      <w:pPr>
        <w:ind w:firstLine="567"/>
        <w:jc w:val="both"/>
        <w:rPr>
          <w:snapToGrid w:val="0"/>
        </w:rPr>
      </w:pPr>
      <w:r w:rsidRPr="003138F7">
        <w:rPr>
          <w:b/>
          <w:snapToGrid w:val="0"/>
        </w:rPr>
        <w:t>Конкурс проходит по следующим номинациям</w:t>
      </w:r>
      <w:r w:rsidRPr="003138F7">
        <w:rPr>
          <w:snapToGrid w:val="0"/>
        </w:rPr>
        <w:t>:</w:t>
      </w:r>
    </w:p>
    <w:p w:rsidR="006A54EC" w:rsidRPr="003138F7" w:rsidRDefault="006A54EC" w:rsidP="00B85B2B">
      <w:pPr>
        <w:ind w:firstLine="567"/>
        <w:jc w:val="both"/>
        <w:rPr>
          <w:snapToGrid w:val="0"/>
        </w:rPr>
      </w:pPr>
      <w:r w:rsidRPr="003138F7">
        <w:rPr>
          <w:snapToGrid w:val="0"/>
        </w:rPr>
        <w:t>Авторская</w:t>
      </w:r>
    </w:p>
    <w:p w:rsidR="006A54EC" w:rsidRPr="003138F7" w:rsidRDefault="006A54EC" w:rsidP="00B85B2B">
      <w:pPr>
        <w:ind w:firstLine="567"/>
        <w:jc w:val="both"/>
        <w:rPr>
          <w:snapToGrid w:val="0"/>
        </w:rPr>
      </w:pPr>
      <w:r w:rsidRPr="003138F7">
        <w:rPr>
          <w:snapToGrid w:val="0"/>
        </w:rPr>
        <w:t>Исполнительская</w:t>
      </w:r>
    </w:p>
    <w:p w:rsidR="006A54EC" w:rsidRPr="003138F7" w:rsidRDefault="006A54EC" w:rsidP="00B85B2B">
      <w:pPr>
        <w:ind w:firstLine="567"/>
        <w:jc w:val="both"/>
        <w:rPr>
          <w:snapToGrid w:val="0"/>
        </w:rPr>
      </w:pPr>
      <w:r w:rsidRPr="003138F7">
        <w:rPr>
          <w:snapToGrid w:val="0"/>
        </w:rPr>
        <w:t xml:space="preserve">Дуэты и ансамбли </w:t>
      </w:r>
    </w:p>
    <w:p w:rsidR="006A54EC" w:rsidRPr="003138F7" w:rsidRDefault="006A54EC" w:rsidP="00B85B2B">
      <w:pPr>
        <w:ind w:firstLine="567"/>
        <w:jc w:val="both"/>
        <w:rPr>
          <w:snapToGrid w:val="0"/>
        </w:rPr>
      </w:pPr>
      <w:r w:rsidRPr="003138F7">
        <w:rPr>
          <w:snapToGrid w:val="0"/>
        </w:rPr>
        <w:t>Поэтическая</w:t>
      </w:r>
    </w:p>
    <w:p w:rsidR="006A54EC" w:rsidRPr="003138F7" w:rsidRDefault="006A54EC" w:rsidP="00B85B2B">
      <w:pPr>
        <w:ind w:firstLine="567"/>
        <w:jc w:val="both"/>
        <w:rPr>
          <w:b/>
          <w:snapToGrid w:val="0"/>
        </w:rPr>
      </w:pPr>
      <w:r w:rsidRPr="003138F7">
        <w:rPr>
          <w:snapToGrid w:val="0"/>
        </w:rPr>
        <w:t xml:space="preserve"> </w:t>
      </w:r>
      <w:r w:rsidRPr="003138F7">
        <w:rPr>
          <w:b/>
          <w:snapToGrid w:val="0"/>
        </w:rPr>
        <w:t>6. Награждение:</w:t>
      </w:r>
    </w:p>
    <w:p w:rsidR="006A54EC" w:rsidRDefault="006A54EC" w:rsidP="00B85B2B">
      <w:pPr>
        <w:ind w:firstLine="567"/>
        <w:rPr>
          <w:snapToGrid w:val="0"/>
        </w:rPr>
      </w:pPr>
      <w:r w:rsidRPr="003138F7">
        <w:rPr>
          <w:snapToGrid w:val="0"/>
        </w:rPr>
        <w:t>Победители награждаются дипломами.</w:t>
      </w:r>
    </w:p>
    <w:p w:rsidR="006A54EC" w:rsidRPr="003138F7" w:rsidRDefault="006A54EC" w:rsidP="00B85B2B">
      <w:pPr>
        <w:ind w:firstLine="567"/>
        <w:rPr>
          <w:snapToGrid w:val="0"/>
        </w:rPr>
      </w:pPr>
    </w:p>
    <w:p w:rsidR="006A54EC" w:rsidRPr="003138F7" w:rsidRDefault="006A54EC" w:rsidP="00B85B2B">
      <w:pPr>
        <w:ind w:firstLine="567"/>
        <w:jc w:val="center"/>
        <w:rPr>
          <w:b/>
          <w:snapToGrid w:val="0"/>
        </w:rPr>
      </w:pPr>
      <w:r w:rsidRPr="003138F7">
        <w:rPr>
          <w:b/>
          <w:snapToGrid w:val="0"/>
        </w:rPr>
        <w:t>7. ПОДАЧА ЗАЯВОК:</w:t>
      </w:r>
    </w:p>
    <w:p w:rsidR="006A54EC" w:rsidRPr="003138F7" w:rsidRDefault="006A54EC" w:rsidP="00B85B2B">
      <w:pPr>
        <w:ind w:firstLine="567"/>
        <w:jc w:val="both"/>
        <w:rPr>
          <w:snapToGrid w:val="0"/>
          <w:u w:val="single"/>
        </w:rPr>
      </w:pPr>
      <w:r w:rsidRPr="003138F7">
        <w:rPr>
          <w:snapToGrid w:val="0"/>
        </w:rPr>
        <w:t>Предварительные заявки на участие принимаются до 16. 05.2019г.</w:t>
      </w:r>
      <w:r w:rsidRPr="003138F7">
        <w:rPr>
          <w:snapToGrid w:val="0"/>
          <w:u w:val="single"/>
        </w:rPr>
        <w:t xml:space="preserve"> В заявке указать ФИ, возраст, название песни, авторов песни, школу, ФИО руководителя.</w:t>
      </w:r>
    </w:p>
    <w:p w:rsidR="006A54EC" w:rsidRPr="003138F7" w:rsidRDefault="006A54EC" w:rsidP="00B85B2B">
      <w:pPr>
        <w:jc w:val="both"/>
        <w:rPr>
          <w:snapToGrid w:val="0"/>
        </w:rPr>
      </w:pPr>
      <w:r w:rsidRPr="003138F7">
        <w:rPr>
          <w:snapToGrid w:val="0"/>
        </w:rPr>
        <w:t xml:space="preserve">Контактные телефоны: Петрова Наталья  +7-928-346-15-07, </w:t>
      </w:r>
    </w:p>
    <w:p w:rsidR="006A54EC" w:rsidRDefault="006A54EC" w:rsidP="002E463F">
      <w:pPr>
        <w:jc w:val="both"/>
        <w:rPr>
          <w:snapToGrid w:val="0"/>
        </w:rPr>
      </w:pPr>
      <w:r w:rsidRPr="003138F7">
        <w:rPr>
          <w:snapToGrid w:val="0"/>
        </w:rPr>
        <w:t xml:space="preserve">Электронный адрес: </w:t>
      </w:r>
      <w:hyperlink r:id="rId10" w:history="1">
        <w:r w:rsidRPr="00B46C02">
          <w:rPr>
            <w:rStyle w:val="Hyperlink"/>
            <w:snapToGrid w:val="0"/>
            <w:lang w:val="en-US"/>
          </w:rPr>
          <w:t>natalia</w:t>
        </w:r>
        <w:r w:rsidRPr="00B46C02">
          <w:rPr>
            <w:rStyle w:val="Hyperlink"/>
            <w:snapToGrid w:val="0"/>
          </w:rPr>
          <w:t>-</w:t>
        </w:r>
        <w:r w:rsidRPr="00B46C02">
          <w:rPr>
            <w:rStyle w:val="Hyperlink"/>
            <w:snapToGrid w:val="0"/>
            <w:lang w:val="en-US"/>
          </w:rPr>
          <w:t>deltaplan</w:t>
        </w:r>
        <w:r w:rsidRPr="00B46C02">
          <w:rPr>
            <w:rStyle w:val="Hyperlink"/>
            <w:snapToGrid w:val="0"/>
          </w:rPr>
          <w:t>@</w:t>
        </w:r>
        <w:r w:rsidRPr="00B46C02">
          <w:rPr>
            <w:rStyle w:val="Hyperlink"/>
            <w:snapToGrid w:val="0"/>
            <w:lang w:val="en-US"/>
          </w:rPr>
          <w:t>yandex</w:t>
        </w:r>
        <w:r w:rsidRPr="00B46C02">
          <w:rPr>
            <w:rStyle w:val="Hyperlink"/>
            <w:snapToGrid w:val="0"/>
          </w:rPr>
          <w:t>.</w:t>
        </w:r>
        <w:r w:rsidRPr="00B46C02">
          <w:rPr>
            <w:rStyle w:val="Hyperlink"/>
            <w:snapToGrid w:val="0"/>
            <w:lang w:val="en-US"/>
          </w:rPr>
          <w:t>ru</w:t>
        </w:r>
      </w:hyperlink>
      <w:r w:rsidRPr="003138F7">
        <w:rPr>
          <w:snapToGrid w:val="0"/>
        </w:rPr>
        <w:t xml:space="preserve"> </w:t>
      </w:r>
    </w:p>
    <w:p w:rsidR="006A54EC" w:rsidRDefault="006A54EC">
      <w:pPr>
        <w:rPr>
          <w:snapToGrid w:val="0"/>
        </w:rPr>
      </w:pPr>
      <w:r>
        <w:rPr>
          <w:snapToGrid w:val="0"/>
        </w:rPr>
        <w:br w:type="page"/>
      </w:r>
    </w:p>
    <w:p w:rsidR="006A54EC" w:rsidRPr="00E23346" w:rsidRDefault="006A54EC" w:rsidP="005B71DA">
      <w:pPr>
        <w:jc w:val="center"/>
        <w:rPr>
          <w:b/>
        </w:rPr>
      </w:pPr>
    </w:p>
    <w:p w:rsidR="006A54EC" w:rsidRPr="002731DC" w:rsidRDefault="006A54EC" w:rsidP="005B71DA">
      <w:pPr>
        <w:jc w:val="center"/>
        <w:rPr>
          <w:b/>
          <w:sz w:val="28"/>
          <w:szCs w:val="28"/>
        </w:rPr>
      </w:pPr>
      <w:r w:rsidRPr="002731DC">
        <w:rPr>
          <w:b/>
          <w:sz w:val="28"/>
          <w:szCs w:val="28"/>
        </w:rPr>
        <w:t>МБУДО Центр детского туризма экологии и творчества</w:t>
      </w:r>
    </w:p>
    <w:p w:rsidR="006A54EC" w:rsidRPr="002731DC" w:rsidRDefault="006A54EC" w:rsidP="005B71DA">
      <w:pPr>
        <w:jc w:val="center"/>
        <w:rPr>
          <w:b/>
          <w:sz w:val="28"/>
          <w:szCs w:val="28"/>
        </w:rPr>
      </w:pPr>
      <w:r w:rsidRPr="002731DC">
        <w:rPr>
          <w:b/>
          <w:sz w:val="28"/>
          <w:szCs w:val="28"/>
        </w:rPr>
        <w:t>им. Р.Р. Лейцингера г. Пятигорска</w:t>
      </w:r>
    </w:p>
    <w:p w:rsidR="006A54EC" w:rsidRPr="00550177" w:rsidRDefault="006A54EC" w:rsidP="005B71DA"/>
    <w:p w:rsidR="006A54EC" w:rsidRPr="00550177" w:rsidRDefault="006A54EC" w:rsidP="005B71DA"/>
    <w:p w:rsidR="006A54EC" w:rsidRPr="00550177" w:rsidRDefault="006A54EC" w:rsidP="005B71DA"/>
    <w:p w:rsidR="006A54EC" w:rsidRPr="00550177" w:rsidRDefault="006A54EC" w:rsidP="005B71DA"/>
    <w:p w:rsidR="006A54EC" w:rsidRPr="00550177" w:rsidRDefault="006A54EC" w:rsidP="005B71DA"/>
    <w:p w:rsidR="006A54EC" w:rsidRPr="00550177" w:rsidRDefault="006A54EC" w:rsidP="005B71DA"/>
    <w:p w:rsidR="006A54EC" w:rsidRPr="00550177" w:rsidRDefault="006A54EC" w:rsidP="005B71DA"/>
    <w:p w:rsidR="006A54EC" w:rsidRPr="00550177" w:rsidRDefault="006A54EC" w:rsidP="005B71DA"/>
    <w:p w:rsidR="006A54EC" w:rsidRPr="00550177" w:rsidRDefault="006A54EC" w:rsidP="005B71DA"/>
    <w:p w:rsidR="006A54EC" w:rsidRPr="00550177" w:rsidRDefault="006A54EC" w:rsidP="005B71DA"/>
    <w:p w:rsidR="006A54EC" w:rsidRPr="00550177" w:rsidRDefault="006A54EC" w:rsidP="005B71DA"/>
    <w:p w:rsidR="006A54EC" w:rsidRPr="00550177" w:rsidRDefault="006A54EC" w:rsidP="005B71DA"/>
    <w:p w:rsidR="006A54EC" w:rsidRPr="00550177" w:rsidRDefault="006A54EC" w:rsidP="005B71DA"/>
    <w:p w:rsidR="006A54EC" w:rsidRPr="00550177" w:rsidRDefault="006A54EC" w:rsidP="005B71DA"/>
    <w:p w:rsidR="006A54EC" w:rsidRPr="00550177" w:rsidRDefault="006A54EC" w:rsidP="005B71DA"/>
    <w:p w:rsidR="006A54EC" w:rsidRPr="00550177" w:rsidRDefault="006A54EC" w:rsidP="005B71DA"/>
    <w:p w:rsidR="006A54EC" w:rsidRPr="002731DC" w:rsidRDefault="006A54EC" w:rsidP="005B71DA">
      <w:pPr>
        <w:pStyle w:val="BodyText"/>
        <w:jc w:val="center"/>
        <w:rPr>
          <w:b/>
          <w:i/>
          <w:sz w:val="28"/>
          <w:szCs w:val="28"/>
        </w:rPr>
      </w:pPr>
      <w:r w:rsidRPr="002731DC">
        <w:rPr>
          <w:b/>
          <w:i/>
          <w:sz w:val="28"/>
          <w:szCs w:val="28"/>
        </w:rPr>
        <w:t>Сценарий музыкально – литературной программы,</w:t>
      </w:r>
    </w:p>
    <w:p w:rsidR="006A54EC" w:rsidRPr="002731DC" w:rsidRDefault="006A54EC" w:rsidP="005B71DA">
      <w:pPr>
        <w:jc w:val="center"/>
        <w:rPr>
          <w:b/>
          <w:i/>
          <w:sz w:val="28"/>
          <w:szCs w:val="28"/>
        </w:rPr>
      </w:pPr>
      <w:r w:rsidRPr="002731DC">
        <w:rPr>
          <w:b/>
          <w:i/>
          <w:sz w:val="28"/>
          <w:szCs w:val="28"/>
        </w:rPr>
        <w:t>посвящённой творчеству Марины Цветаевой</w:t>
      </w:r>
    </w:p>
    <w:p w:rsidR="006A54EC" w:rsidRPr="002731DC" w:rsidRDefault="006A54EC" w:rsidP="005B71DA">
      <w:pPr>
        <w:jc w:val="center"/>
        <w:rPr>
          <w:sz w:val="28"/>
          <w:szCs w:val="28"/>
        </w:rPr>
      </w:pPr>
    </w:p>
    <w:p w:rsidR="006A54EC" w:rsidRPr="002731DC" w:rsidRDefault="006A54EC" w:rsidP="005B71DA">
      <w:pPr>
        <w:jc w:val="center"/>
        <w:rPr>
          <w:b/>
          <w:sz w:val="28"/>
          <w:szCs w:val="28"/>
        </w:rPr>
      </w:pPr>
      <w:r w:rsidRPr="002731DC">
        <w:rPr>
          <w:b/>
          <w:sz w:val="28"/>
          <w:szCs w:val="28"/>
        </w:rPr>
        <w:t>«Птица Феникс – всемирные Цветаевские костры»</w:t>
      </w:r>
    </w:p>
    <w:p w:rsidR="006A54EC" w:rsidRDefault="006A54EC" w:rsidP="005B71DA">
      <w:pPr>
        <w:jc w:val="center"/>
        <w:rPr>
          <w:b/>
          <w:sz w:val="28"/>
          <w:szCs w:val="28"/>
        </w:rPr>
      </w:pPr>
    </w:p>
    <w:p w:rsidR="006A54EC" w:rsidRDefault="006A54EC" w:rsidP="005B71DA">
      <w:pPr>
        <w:jc w:val="center"/>
        <w:rPr>
          <w:b/>
          <w:sz w:val="28"/>
          <w:szCs w:val="28"/>
        </w:rPr>
      </w:pPr>
    </w:p>
    <w:p w:rsidR="006A54EC" w:rsidRPr="002731DC" w:rsidRDefault="006A54EC" w:rsidP="005B71DA">
      <w:pPr>
        <w:jc w:val="center"/>
        <w:rPr>
          <w:b/>
          <w:sz w:val="28"/>
          <w:szCs w:val="28"/>
        </w:rPr>
      </w:pPr>
    </w:p>
    <w:p w:rsidR="006A54EC" w:rsidRPr="002731DC" w:rsidRDefault="006A54EC" w:rsidP="005B71DA">
      <w:pPr>
        <w:jc w:val="right"/>
        <w:rPr>
          <w:sz w:val="28"/>
          <w:szCs w:val="28"/>
        </w:rPr>
      </w:pPr>
      <w:r w:rsidRPr="002731DC">
        <w:rPr>
          <w:sz w:val="28"/>
          <w:szCs w:val="28"/>
        </w:rPr>
        <w:t>Методическая разработка</w:t>
      </w:r>
    </w:p>
    <w:p w:rsidR="006A54EC" w:rsidRPr="002731DC" w:rsidRDefault="006A54EC" w:rsidP="005B71DA">
      <w:pPr>
        <w:jc w:val="right"/>
        <w:rPr>
          <w:sz w:val="28"/>
          <w:szCs w:val="28"/>
        </w:rPr>
      </w:pPr>
      <w:r w:rsidRPr="002731DC">
        <w:rPr>
          <w:sz w:val="28"/>
          <w:szCs w:val="28"/>
        </w:rPr>
        <w:t xml:space="preserve"> преподавателя дополнительного</w:t>
      </w:r>
    </w:p>
    <w:p w:rsidR="006A54EC" w:rsidRPr="002731DC" w:rsidRDefault="006A54EC" w:rsidP="005B71DA">
      <w:pPr>
        <w:jc w:val="right"/>
        <w:rPr>
          <w:sz w:val="28"/>
          <w:szCs w:val="28"/>
        </w:rPr>
      </w:pPr>
      <w:r w:rsidRPr="002731DC">
        <w:rPr>
          <w:sz w:val="28"/>
          <w:szCs w:val="28"/>
        </w:rPr>
        <w:t xml:space="preserve"> образования, руководителя </w:t>
      </w:r>
    </w:p>
    <w:p w:rsidR="006A54EC" w:rsidRPr="002731DC" w:rsidRDefault="006A54EC" w:rsidP="005B71DA">
      <w:pPr>
        <w:jc w:val="right"/>
        <w:rPr>
          <w:sz w:val="28"/>
          <w:szCs w:val="28"/>
        </w:rPr>
      </w:pPr>
      <w:r w:rsidRPr="002731DC">
        <w:rPr>
          <w:sz w:val="28"/>
          <w:szCs w:val="28"/>
        </w:rPr>
        <w:t>Клуба туристской песни</w:t>
      </w:r>
    </w:p>
    <w:p w:rsidR="006A54EC" w:rsidRPr="002731DC" w:rsidRDefault="006A54EC" w:rsidP="005B71DA">
      <w:pPr>
        <w:jc w:val="right"/>
        <w:rPr>
          <w:sz w:val="28"/>
          <w:szCs w:val="28"/>
        </w:rPr>
      </w:pPr>
      <w:r w:rsidRPr="002731DC">
        <w:rPr>
          <w:sz w:val="28"/>
          <w:szCs w:val="28"/>
        </w:rPr>
        <w:t>Н.Л.Петровой</w:t>
      </w:r>
    </w:p>
    <w:p w:rsidR="006A54EC" w:rsidRPr="002731DC" w:rsidRDefault="006A54EC" w:rsidP="005B71DA">
      <w:pPr>
        <w:jc w:val="center"/>
        <w:rPr>
          <w:sz w:val="28"/>
          <w:szCs w:val="28"/>
        </w:rPr>
      </w:pPr>
    </w:p>
    <w:p w:rsidR="006A54EC" w:rsidRPr="00550177" w:rsidRDefault="006A54EC" w:rsidP="005B71DA">
      <w:pPr>
        <w:jc w:val="center"/>
      </w:pPr>
    </w:p>
    <w:p w:rsidR="006A54EC" w:rsidRPr="00550177" w:rsidRDefault="006A54EC" w:rsidP="005B71DA">
      <w:pPr>
        <w:jc w:val="center"/>
      </w:pPr>
    </w:p>
    <w:p w:rsidR="006A54EC" w:rsidRPr="00550177" w:rsidRDefault="006A54EC" w:rsidP="005B71DA">
      <w:pPr>
        <w:jc w:val="center"/>
      </w:pPr>
    </w:p>
    <w:p w:rsidR="006A54EC" w:rsidRPr="00550177" w:rsidRDefault="006A54EC" w:rsidP="005B71DA">
      <w:pPr>
        <w:jc w:val="center"/>
      </w:pPr>
    </w:p>
    <w:p w:rsidR="006A54EC" w:rsidRPr="00550177" w:rsidRDefault="006A54EC" w:rsidP="005B71DA">
      <w:pPr>
        <w:jc w:val="center"/>
      </w:pPr>
    </w:p>
    <w:p w:rsidR="006A54EC" w:rsidRPr="00550177" w:rsidRDefault="006A54EC" w:rsidP="005B71DA">
      <w:pPr>
        <w:jc w:val="center"/>
      </w:pPr>
    </w:p>
    <w:p w:rsidR="006A54EC" w:rsidRPr="00550177" w:rsidRDefault="006A54EC" w:rsidP="005B71DA">
      <w:pPr>
        <w:jc w:val="center"/>
      </w:pPr>
    </w:p>
    <w:p w:rsidR="006A54EC" w:rsidRPr="00550177" w:rsidRDefault="006A54EC" w:rsidP="005B71DA">
      <w:pPr>
        <w:jc w:val="center"/>
      </w:pPr>
    </w:p>
    <w:p w:rsidR="006A54EC" w:rsidRPr="00550177" w:rsidRDefault="006A54EC" w:rsidP="005B71DA">
      <w:pPr>
        <w:jc w:val="center"/>
      </w:pPr>
    </w:p>
    <w:p w:rsidR="006A54EC" w:rsidRPr="00550177" w:rsidRDefault="006A54EC" w:rsidP="005B71DA">
      <w:pPr>
        <w:jc w:val="center"/>
      </w:pPr>
    </w:p>
    <w:p w:rsidR="006A54EC" w:rsidRPr="00550177" w:rsidRDefault="006A54EC" w:rsidP="005B71DA">
      <w:pPr>
        <w:jc w:val="center"/>
      </w:pPr>
    </w:p>
    <w:p w:rsidR="006A54EC" w:rsidRPr="00550177" w:rsidRDefault="006A54EC" w:rsidP="005B71DA">
      <w:pPr>
        <w:jc w:val="center"/>
      </w:pPr>
    </w:p>
    <w:p w:rsidR="006A54EC" w:rsidRPr="00550177" w:rsidRDefault="006A54EC" w:rsidP="005B71DA">
      <w:pPr>
        <w:jc w:val="center"/>
      </w:pPr>
    </w:p>
    <w:p w:rsidR="006A54EC" w:rsidRPr="00550177" w:rsidRDefault="006A54EC" w:rsidP="005B71DA">
      <w:pPr>
        <w:jc w:val="center"/>
      </w:pPr>
    </w:p>
    <w:p w:rsidR="006A54EC" w:rsidRPr="00550177" w:rsidRDefault="006A54EC" w:rsidP="005B71DA">
      <w:pPr>
        <w:jc w:val="center"/>
      </w:pPr>
    </w:p>
    <w:p w:rsidR="006A54EC" w:rsidRDefault="006A54EC" w:rsidP="005B71DA">
      <w:pPr>
        <w:jc w:val="center"/>
      </w:pPr>
    </w:p>
    <w:p w:rsidR="006A54EC" w:rsidRDefault="006A54EC" w:rsidP="005B71DA">
      <w:pPr>
        <w:jc w:val="center"/>
      </w:pPr>
    </w:p>
    <w:p w:rsidR="006A54EC" w:rsidRDefault="006A54EC" w:rsidP="005B71DA">
      <w:pPr>
        <w:jc w:val="center"/>
      </w:pPr>
    </w:p>
    <w:p w:rsidR="006A54EC" w:rsidRPr="00550177" w:rsidRDefault="006A54EC" w:rsidP="005B71DA">
      <w:pPr>
        <w:jc w:val="center"/>
      </w:pPr>
      <w:r w:rsidRPr="00550177">
        <w:t>г. Пятигорск</w:t>
      </w:r>
    </w:p>
    <w:p w:rsidR="006A54EC" w:rsidRPr="00550177" w:rsidRDefault="006A54EC" w:rsidP="005B71DA">
      <w:pPr>
        <w:jc w:val="center"/>
      </w:pPr>
    </w:p>
    <w:p w:rsidR="006A54EC" w:rsidRPr="002731DC" w:rsidRDefault="006A54EC" w:rsidP="005B71DA">
      <w:r w:rsidRPr="00550177">
        <w:rPr>
          <w:b/>
        </w:rPr>
        <w:br w:type="page"/>
      </w:r>
      <w:r w:rsidRPr="002731DC">
        <w:rPr>
          <w:b/>
        </w:rPr>
        <w:t>1.Слайды Цвет.К.Пятигорск (001)</w:t>
      </w:r>
      <w:r w:rsidRPr="002731DC">
        <w:t xml:space="preserve"> </w:t>
      </w:r>
    </w:p>
    <w:p w:rsidR="006A54EC" w:rsidRPr="002731DC" w:rsidRDefault="006A54EC" w:rsidP="005B71DA"/>
    <w:p w:rsidR="006A54EC" w:rsidRPr="002731DC" w:rsidRDefault="006A54EC" w:rsidP="005B71DA">
      <w:pPr>
        <w:rPr>
          <w:b/>
          <w:i/>
        </w:rPr>
      </w:pPr>
      <w:r w:rsidRPr="002731DC">
        <w:rPr>
          <w:b/>
          <w:i/>
        </w:rPr>
        <w:t xml:space="preserve">К тебе, имеющему быть рожденным </w:t>
      </w:r>
    </w:p>
    <w:p w:rsidR="006A54EC" w:rsidRPr="002731DC" w:rsidRDefault="006A54EC" w:rsidP="005B71DA">
      <w:pPr>
        <w:rPr>
          <w:b/>
          <w:i/>
        </w:rPr>
      </w:pPr>
      <w:r w:rsidRPr="002731DC">
        <w:rPr>
          <w:b/>
          <w:i/>
        </w:rPr>
        <w:t>Столетие спустя, как отдышу,-</w:t>
      </w:r>
    </w:p>
    <w:p w:rsidR="006A54EC" w:rsidRPr="002731DC" w:rsidRDefault="006A54EC" w:rsidP="005B71DA">
      <w:pPr>
        <w:rPr>
          <w:b/>
          <w:i/>
        </w:rPr>
      </w:pPr>
      <w:r w:rsidRPr="002731DC">
        <w:rPr>
          <w:b/>
          <w:i/>
        </w:rPr>
        <w:t>Из самых недр, как на смерть осужденный,</w:t>
      </w:r>
    </w:p>
    <w:p w:rsidR="006A54EC" w:rsidRPr="002731DC" w:rsidRDefault="006A54EC" w:rsidP="005B71DA">
      <w:pPr>
        <w:rPr>
          <w:b/>
          <w:i/>
        </w:rPr>
      </w:pPr>
      <w:r w:rsidRPr="002731DC">
        <w:rPr>
          <w:b/>
          <w:i/>
        </w:rPr>
        <w:t xml:space="preserve"> Своей рукой  - пишу:</w:t>
      </w:r>
    </w:p>
    <w:p w:rsidR="006A54EC" w:rsidRPr="002731DC" w:rsidRDefault="006A54EC" w:rsidP="005B71DA">
      <w:pPr>
        <w:rPr>
          <w:b/>
          <w:i/>
        </w:rPr>
      </w:pPr>
    </w:p>
    <w:p w:rsidR="006A54EC" w:rsidRPr="002731DC" w:rsidRDefault="006A54EC" w:rsidP="005B71DA">
      <w:pPr>
        <w:rPr>
          <w:b/>
          <w:i/>
        </w:rPr>
      </w:pPr>
      <w:r w:rsidRPr="002731DC">
        <w:rPr>
          <w:b/>
          <w:i/>
        </w:rPr>
        <w:t>- Друг! Не ищи меня! Другая мода!</w:t>
      </w:r>
    </w:p>
    <w:p w:rsidR="006A54EC" w:rsidRPr="002731DC" w:rsidRDefault="006A54EC" w:rsidP="005B71DA">
      <w:pPr>
        <w:rPr>
          <w:b/>
          <w:i/>
        </w:rPr>
      </w:pPr>
      <w:r w:rsidRPr="002731DC">
        <w:rPr>
          <w:b/>
          <w:i/>
        </w:rPr>
        <w:t>Меня не помнят даже старики.</w:t>
      </w:r>
    </w:p>
    <w:p w:rsidR="006A54EC" w:rsidRPr="002731DC" w:rsidRDefault="006A54EC" w:rsidP="005B71DA">
      <w:pPr>
        <w:rPr>
          <w:b/>
          <w:i/>
        </w:rPr>
      </w:pPr>
      <w:r w:rsidRPr="002731DC">
        <w:rPr>
          <w:b/>
          <w:i/>
        </w:rPr>
        <w:t>-Ртом не достать!  – Через Летейски воды</w:t>
      </w:r>
    </w:p>
    <w:p w:rsidR="006A54EC" w:rsidRPr="002731DC" w:rsidRDefault="006A54EC" w:rsidP="005B71DA">
      <w:pPr>
        <w:rPr>
          <w:b/>
          <w:i/>
        </w:rPr>
      </w:pPr>
      <w:r w:rsidRPr="002731DC">
        <w:rPr>
          <w:b/>
          <w:i/>
        </w:rPr>
        <w:t xml:space="preserve">    Протягиваю две руки.</w:t>
      </w:r>
    </w:p>
    <w:p w:rsidR="006A54EC" w:rsidRPr="002731DC" w:rsidRDefault="006A54EC" w:rsidP="005B71DA">
      <w:pPr>
        <w:rPr>
          <w:b/>
          <w:i/>
        </w:rPr>
      </w:pPr>
    </w:p>
    <w:p w:rsidR="006A54EC" w:rsidRPr="002731DC" w:rsidRDefault="006A54EC" w:rsidP="005B71DA">
      <w:r w:rsidRPr="002731DC">
        <w:t xml:space="preserve"> </w:t>
      </w:r>
      <w:r w:rsidRPr="002731DC">
        <w:rPr>
          <w:b/>
        </w:rPr>
        <w:t>(001-</w:t>
      </w:r>
      <w:r w:rsidRPr="002731DC">
        <w:t>1куплет,</w:t>
      </w:r>
      <w:r w:rsidRPr="002731DC">
        <w:rPr>
          <w:b/>
        </w:rPr>
        <w:t xml:space="preserve"> 002-</w:t>
      </w:r>
      <w:r w:rsidRPr="002731DC">
        <w:t>2к</w:t>
      </w:r>
      <w:r w:rsidRPr="002731DC">
        <w:rPr>
          <w:b/>
        </w:rPr>
        <w:t xml:space="preserve">) песня «Марина» </w:t>
      </w:r>
      <w:r w:rsidRPr="002731DC">
        <w:t>на стихи М.Цветаевой, муз. В.Попова</w:t>
      </w:r>
    </w:p>
    <w:p w:rsidR="006A54EC" w:rsidRPr="002731DC" w:rsidRDefault="006A54EC" w:rsidP="005B71DA"/>
    <w:p w:rsidR="006A54EC" w:rsidRPr="002731DC" w:rsidRDefault="006A54EC" w:rsidP="005B71DA">
      <w:pPr>
        <w:pStyle w:val="NoSpacing"/>
        <w:rPr>
          <w:rFonts w:ascii="Times New Roman" w:hAnsi="Times New Roman"/>
          <w:sz w:val="24"/>
          <w:szCs w:val="24"/>
        </w:rPr>
        <w:sectPr w:rsidR="006A54EC" w:rsidRPr="002731DC" w:rsidSect="001E35B0">
          <w:headerReference w:type="even" r:id="rId11"/>
          <w:headerReference w:type="default" r:id="rId12"/>
          <w:pgSz w:w="11906" w:h="16838" w:code="9"/>
          <w:pgMar w:top="567" w:right="567" w:bottom="567" w:left="567" w:header="284" w:footer="284" w:gutter="0"/>
          <w:cols w:space="708"/>
          <w:docGrid w:linePitch="360"/>
        </w:sectPr>
      </w:pP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Кто создан из камня, кто создан из глины,-</w:t>
      </w:r>
      <w:r w:rsidRPr="002731DC">
        <w:rPr>
          <w:rFonts w:ascii="Times New Roman" w:hAnsi="Times New Roman"/>
          <w:sz w:val="24"/>
          <w:szCs w:val="24"/>
        </w:rPr>
        <w:br/>
        <w:t>А я серебрюсь и сверкаю!</w:t>
      </w:r>
      <w:r w:rsidRPr="002731DC">
        <w:rPr>
          <w:rFonts w:ascii="Times New Roman" w:hAnsi="Times New Roman"/>
          <w:sz w:val="24"/>
          <w:szCs w:val="24"/>
        </w:rPr>
        <w:br/>
        <w:t>Мне дело - измена, мне имя - Марина,</w:t>
      </w:r>
      <w:r w:rsidRPr="002731DC">
        <w:rPr>
          <w:rFonts w:ascii="Times New Roman" w:hAnsi="Times New Roman"/>
          <w:sz w:val="24"/>
          <w:szCs w:val="24"/>
        </w:rPr>
        <w:br/>
        <w:t>Я - бренная пена морская.</w:t>
      </w:r>
      <w:r w:rsidRPr="002731DC">
        <w:rPr>
          <w:rFonts w:ascii="Times New Roman" w:hAnsi="Times New Roman"/>
          <w:sz w:val="24"/>
          <w:szCs w:val="24"/>
        </w:rPr>
        <w:br/>
      </w:r>
      <w:r w:rsidRPr="002731DC">
        <w:rPr>
          <w:rFonts w:ascii="Times New Roman" w:hAnsi="Times New Roman"/>
          <w:sz w:val="24"/>
          <w:szCs w:val="24"/>
        </w:rPr>
        <w:br/>
        <w:t>Кто создан из глины, кто создан из плоти -</w:t>
      </w:r>
      <w:r w:rsidRPr="002731DC">
        <w:rPr>
          <w:rFonts w:ascii="Times New Roman" w:hAnsi="Times New Roman"/>
          <w:sz w:val="24"/>
          <w:szCs w:val="24"/>
        </w:rPr>
        <w:br/>
        <w:t>Тем гроб и надгробные плиты...</w:t>
      </w:r>
      <w:r w:rsidRPr="002731DC">
        <w:rPr>
          <w:rFonts w:ascii="Times New Roman" w:hAnsi="Times New Roman"/>
          <w:sz w:val="24"/>
          <w:szCs w:val="24"/>
        </w:rPr>
        <w:br/>
        <w:t>- В купели морской крещена - и в полете</w:t>
      </w:r>
      <w:r w:rsidRPr="002731DC">
        <w:rPr>
          <w:rFonts w:ascii="Times New Roman" w:hAnsi="Times New Roman"/>
          <w:sz w:val="24"/>
          <w:szCs w:val="24"/>
        </w:rPr>
        <w:br/>
        <w:t>Своем - непрестанно разбита!</w:t>
      </w:r>
      <w:r w:rsidRPr="002731DC">
        <w:rPr>
          <w:rFonts w:ascii="Times New Roman" w:hAnsi="Times New Roman"/>
          <w:sz w:val="24"/>
          <w:szCs w:val="24"/>
        </w:rPr>
        <w:br/>
        <w:t>Сквозь каждое сердце, сквозь каждые сети</w:t>
      </w:r>
      <w:r w:rsidRPr="002731DC">
        <w:rPr>
          <w:rFonts w:ascii="Times New Roman" w:hAnsi="Times New Roman"/>
          <w:sz w:val="24"/>
          <w:szCs w:val="24"/>
        </w:rPr>
        <w:br/>
        <w:t>Пробьется мое своеволье.</w:t>
      </w:r>
      <w:r w:rsidRPr="002731DC">
        <w:rPr>
          <w:rFonts w:ascii="Times New Roman" w:hAnsi="Times New Roman"/>
          <w:sz w:val="24"/>
          <w:szCs w:val="24"/>
        </w:rPr>
        <w:br/>
        <w:t>Меня - видишь кудри беспутные эти?-</w:t>
      </w:r>
      <w:r w:rsidRPr="002731DC">
        <w:rPr>
          <w:rFonts w:ascii="Times New Roman" w:hAnsi="Times New Roman"/>
          <w:sz w:val="24"/>
          <w:szCs w:val="24"/>
        </w:rPr>
        <w:br/>
        <w:t>Земною не сделаешь солью.</w:t>
      </w:r>
      <w:r w:rsidRPr="002731DC">
        <w:rPr>
          <w:rFonts w:ascii="Times New Roman" w:hAnsi="Times New Roman"/>
          <w:sz w:val="24"/>
          <w:szCs w:val="24"/>
        </w:rPr>
        <w:br/>
      </w:r>
      <w:r w:rsidRPr="002731DC">
        <w:rPr>
          <w:rFonts w:ascii="Times New Roman" w:hAnsi="Times New Roman"/>
          <w:sz w:val="24"/>
          <w:szCs w:val="24"/>
        </w:rPr>
        <w:br/>
        <w:t>Дробясь о гранитные ваши колена,</w:t>
      </w:r>
      <w:r w:rsidRPr="002731DC">
        <w:rPr>
          <w:rFonts w:ascii="Times New Roman" w:hAnsi="Times New Roman"/>
          <w:sz w:val="24"/>
          <w:szCs w:val="24"/>
        </w:rPr>
        <w:br/>
        <w:t>Я с каждой волной - воскресаю!</w:t>
      </w:r>
      <w:r w:rsidRPr="002731DC">
        <w:rPr>
          <w:rFonts w:ascii="Times New Roman" w:hAnsi="Times New Roman"/>
          <w:sz w:val="24"/>
          <w:szCs w:val="24"/>
        </w:rPr>
        <w:br/>
        <w:t>Да здравствует пена - веселая пена -</w:t>
      </w:r>
      <w:r w:rsidRPr="002731DC">
        <w:rPr>
          <w:rFonts w:ascii="Times New Roman" w:hAnsi="Times New Roman"/>
          <w:sz w:val="24"/>
          <w:szCs w:val="24"/>
        </w:rPr>
        <w:br/>
        <w:t>Высокая пена морская!</w:t>
      </w:r>
    </w:p>
    <w:p w:rsidR="006A54EC" w:rsidRPr="002731DC" w:rsidRDefault="006A54EC" w:rsidP="005B71DA">
      <w:pPr>
        <w:sectPr w:rsidR="006A54EC" w:rsidRPr="002731DC" w:rsidSect="001E35B0">
          <w:type w:val="continuous"/>
          <w:pgSz w:w="11906" w:h="16838" w:code="9"/>
          <w:pgMar w:top="567" w:right="567" w:bottom="567" w:left="567" w:header="284" w:footer="284" w:gutter="0"/>
          <w:cols w:num="2" w:space="708"/>
          <w:docGrid w:linePitch="360"/>
        </w:sectPr>
      </w:pPr>
    </w:p>
    <w:p w:rsidR="006A54EC" w:rsidRPr="002731DC" w:rsidRDefault="006A54EC" w:rsidP="005B71DA">
      <w:r w:rsidRPr="002731DC">
        <w:t> </w:t>
      </w:r>
    </w:p>
    <w:p w:rsidR="006A54EC" w:rsidRPr="002731DC" w:rsidRDefault="006A54EC" w:rsidP="005B71DA">
      <w:pPr>
        <w:pStyle w:val="NoSpacing"/>
        <w:rPr>
          <w:rFonts w:ascii="Times New Roman" w:hAnsi="Times New Roman"/>
          <w:sz w:val="24"/>
          <w:szCs w:val="24"/>
        </w:rPr>
      </w:pPr>
      <w:r w:rsidRPr="002731DC">
        <w:rPr>
          <w:rFonts w:ascii="Times New Roman" w:hAnsi="Times New Roman"/>
          <w:b/>
          <w:sz w:val="24"/>
          <w:szCs w:val="24"/>
        </w:rPr>
        <w:t>(003</w:t>
      </w:r>
      <w:r w:rsidRPr="002731DC">
        <w:rPr>
          <w:rFonts w:ascii="Times New Roman" w:hAnsi="Times New Roman"/>
          <w:sz w:val="24"/>
          <w:szCs w:val="24"/>
        </w:rPr>
        <w:t xml:space="preserve">) В далеком 1986 году  любители поэзии Цветаевой приехали в Тарусу, </w:t>
      </w:r>
      <w:r w:rsidRPr="002731DC">
        <w:rPr>
          <w:rFonts w:ascii="Times New Roman" w:hAnsi="Times New Roman"/>
          <w:color w:val="000000"/>
          <w:sz w:val="24"/>
          <w:szCs w:val="24"/>
        </w:rPr>
        <w:t xml:space="preserve">небольшой городок  на берегу Оки, </w:t>
      </w:r>
      <w:r w:rsidRPr="002731DC">
        <w:rPr>
          <w:rFonts w:ascii="Times New Roman" w:hAnsi="Times New Roman"/>
          <w:b/>
          <w:color w:val="000000"/>
          <w:sz w:val="24"/>
          <w:szCs w:val="24"/>
        </w:rPr>
        <w:t>(004)</w:t>
      </w:r>
      <w:r w:rsidRPr="002731DC">
        <w:rPr>
          <w:rFonts w:ascii="Times New Roman" w:hAnsi="Times New Roman"/>
          <w:color w:val="000000"/>
          <w:sz w:val="24"/>
          <w:szCs w:val="24"/>
        </w:rPr>
        <w:t xml:space="preserve">  где в детстве и юности бывали сёстры Цветаевы. Но дом культуры оказался на замке. Городские власти не разрешили чествовать «белогвардейскую поэтессу».(</w:t>
      </w:r>
      <w:r w:rsidRPr="002731DC">
        <w:rPr>
          <w:rFonts w:ascii="Times New Roman" w:hAnsi="Times New Roman"/>
          <w:b/>
          <w:color w:val="000000"/>
          <w:sz w:val="24"/>
          <w:szCs w:val="24"/>
        </w:rPr>
        <w:t>005</w:t>
      </w:r>
      <w:r w:rsidRPr="002731DC">
        <w:rPr>
          <w:rFonts w:ascii="Times New Roman" w:hAnsi="Times New Roman"/>
          <w:color w:val="000000"/>
          <w:sz w:val="24"/>
          <w:szCs w:val="24"/>
        </w:rPr>
        <w:t xml:space="preserve">) И тогда </w:t>
      </w:r>
      <w:r w:rsidRPr="002731DC">
        <w:rPr>
          <w:rFonts w:ascii="Times New Roman" w:hAnsi="Times New Roman"/>
          <w:sz w:val="24"/>
          <w:szCs w:val="24"/>
        </w:rPr>
        <w:t>люди ушли в лес,  разожгли костер и (</w:t>
      </w:r>
      <w:r w:rsidRPr="002731DC">
        <w:rPr>
          <w:rFonts w:ascii="Times New Roman" w:hAnsi="Times New Roman"/>
          <w:b/>
          <w:sz w:val="24"/>
          <w:szCs w:val="24"/>
        </w:rPr>
        <w:t xml:space="preserve">006) </w:t>
      </w:r>
      <w:r w:rsidRPr="002731DC">
        <w:rPr>
          <w:rFonts w:ascii="Times New Roman" w:hAnsi="Times New Roman"/>
          <w:sz w:val="24"/>
          <w:szCs w:val="24"/>
        </w:rPr>
        <w:t>стали читать стихи любимого Поэта.(</w:t>
      </w:r>
      <w:r w:rsidRPr="002731DC">
        <w:rPr>
          <w:rFonts w:ascii="Times New Roman" w:hAnsi="Times New Roman"/>
          <w:b/>
          <w:sz w:val="24"/>
          <w:szCs w:val="24"/>
        </w:rPr>
        <w:t>007</w:t>
      </w:r>
      <w:r w:rsidRPr="002731DC">
        <w:rPr>
          <w:rFonts w:ascii="Times New Roman" w:hAnsi="Times New Roman"/>
          <w:sz w:val="24"/>
          <w:szCs w:val="24"/>
        </w:rPr>
        <w:t>)</w:t>
      </w:r>
    </w:p>
    <w:p w:rsidR="006A54EC" w:rsidRPr="002731DC" w:rsidRDefault="006A54EC" w:rsidP="005B71DA">
      <w:pPr>
        <w:rPr>
          <w:color w:val="000000"/>
        </w:rPr>
      </w:pPr>
      <w:r w:rsidRPr="002731DC">
        <w:t xml:space="preserve"> </w:t>
      </w:r>
      <w:r w:rsidRPr="002731DC">
        <w:rPr>
          <w:color w:val="000000"/>
        </w:rPr>
        <w:t>Так родилась традиция.</w:t>
      </w:r>
    </w:p>
    <w:p w:rsidR="006A54EC" w:rsidRPr="002731DC" w:rsidRDefault="006A54EC" w:rsidP="005B71DA">
      <w:pPr>
        <w:rPr>
          <w:color w:val="000000"/>
        </w:rPr>
      </w:pPr>
      <w:r w:rsidRPr="002731DC">
        <w:rPr>
          <w:color w:val="000000"/>
        </w:rPr>
        <w:t>Ольга Григорьева (Павлодар Казахстан)(</w:t>
      </w:r>
      <w:r w:rsidRPr="002731DC">
        <w:rPr>
          <w:b/>
          <w:color w:val="000000"/>
        </w:rPr>
        <w:t>007А</w:t>
      </w:r>
      <w:r w:rsidRPr="002731DC">
        <w:rPr>
          <w:color w:val="000000"/>
        </w:rPr>
        <w:t>)</w:t>
      </w:r>
    </w:p>
    <w:p w:rsidR="006A54EC" w:rsidRPr="002731DC" w:rsidRDefault="006A54EC" w:rsidP="005B71DA">
      <w:pPr>
        <w:rPr>
          <w:b/>
          <w:i/>
          <w:color w:val="000000"/>
        </w:rPr>
      </w:pPr>
    </w:p>
    <w:p w:rsidR="006A54EC" w:rsidRPr="002731DC" w:rsidRDefault="006A54EC" w:rsidP="005B71DA">
      <w:pPr>
        <w:rPr>
          <w:b/>
          <w:i/>
          <w:color w:val="000000"/>
        </w:rPr>
      </w:pPr>
      <w:r>
        <w:rPr>
          <w:noProof/>
        </w:rPr>
        <w:pict>
          <v:shapetype id="_x0000_t202" coordsize="21600,21600" o:spt="202" path="m,l,21600r21600,l21600,xe">
            <v:stroke joinstyle="miter"/>
            <v:path gradientshapeok="t" o:connecttype="rect"/>
          </v:shapetype>
          <v:shape id="_x0000_s1026" type="#_x0000_t202" style="position:absolute;margin-left:261pt;margin-top:9pt;width:261pt;height:90pt;z-index:251641856">
            <v:textbox style="mso-next-textbox:#_x0000_s1026">
              <w:txbxContent>
                <w:p w:rsidR="006A54EC" w:rsidRPr="00550177" w:rsidRDefault="006A54EC" w:rsidP="005B71DA">
                  <w:pPr>
                    <w:rPr>
                      <w:b/>
                      <w:i/>
                      <w:color w:val="000000"/>
                    </w:rPr>
                  </w:pPr>
                  <w:r w:rsidRPr="00550177">
                    <w:rPr>
                      <w:b/>
                      <w:i/>
                      <w:color w:val="000000"/>
                    </w:rPr>
                    <w:t>… Когда вдруг покажется: жизнь – это вздор,</w:t>
                  </w:r>
                </w:p>
                <w:p w:rsidR="006A54EC" w:rsidRPr="00550177" w:rsidRDefault="006A54EC" w:rsidP="005B71DA">
                  <w:pPr>
                    <w:rPr>
                      <w:b/>
                      <w:i/>
                      <w:color w:val="000000"/>
                    </w:rPr>
                  </w:pPr>
                  <w:r w:rsidRPr="00550177">
                    <w:rPr>
                      <w:b/>
                      <w:i/>
                      <w:color w:val="000000"/>
                    </w:rPr>
                    <w:t>Задушит змея равнодушья и сплетен,</w:t>
                  </w:r>
                </w:p>
                <w:p w:rsidR="006A54EC" w:rsidRPr="00550177" w:rsidRDefault="006A54EC" w:rsidP="005B71DA">
                  <w:pPr>
                    <w:rPr>
                      <w:b/>
                      <w:i/>
                      <w:color w:val="000000"/>
                    </w:rPr>
                  </w:pPr>
                  <w:r w:rsidRPr="00550177">
                    <w:rPr>
                      <w:b/>
                      <w:i/>
                      <w:color w:val="000000"/>
                    </w:rPr>
                    <w:t>Зажгите с друзьями Маринин костёр,</w:t>
                  </w:r>
                </w:p>
                <w:p w:rsidR="006A54EC" w:rsidRPr="00550177" w:rsidRDefault="006A54EC" w:rsidP="005B71DA">
                  <w:pPr>
                    <w:rPr>
                      <w:b/>
                      <w:i/>
                    </w:rPr>
                  </w:pPr>
                  <w:r w:rsidRPr="00550177">
                    <w:rPr>
                      <w:b/>
                      <w:i/>
                    </w:rPr>
                    <w:t>И руки, и лица, и души согрейте!</w:t>
                  </w:r>
                </w:p>
                <w:p w:rsidR="006A54EC" w:rsidRDefault="006A54EC" w:rsidP="005B71DA"/>
              </w:txbxContent>
            </v:textbox>
          </v:shape>
        </w:pict>
      </w:r>
      <w:r w:rsidRPr="002731DC">
        <w:rPr>
          <w:b/>
          <w:i/>
          <w:color w:val="000000"/>
        </w:rPr>
        <w:t xml:space="preserve">Мы рады друг другу, как будто родня, </w:t>
      </w:r>
    </w:p>
    <w:p w:rsidR="006A54EC" w:rsidRPr="002731DC" w:rsidRDefault="006A54EC" w:rsidP="005B71DA">
      <w:pPr>
        <w:rPr>
          <w:b/>
          <w:i/>
          <w:color w:val="000000"/>
        </w:rPr>
      </w:pPr>
      <w:r w:rsidRPr="002731DC">
        <w:rPr>
          <w:b/>
          <w:i/>
          <w:color w:val="000000"/>
        </w:rPr>
        <w:t>А что удивляться – душа-то едина!</w:t>
      </w:r>
    </w:p>
    <w:p w:rsidR="006A54EC" w:rsidRPr="002731DC" w:rsidRDefault="006A54EC" w:rsidP="005B71DA">
      <w:pPr>
        <w:rPr>
          <w:b/>
          <w:i/>
          <w:color w:val="000000"/>
        </w:rPr>
      </w:pPr>
      <w:r w:rsidRPr="002731DC">
        <w:rPr>
          <w:b/>
          <w:i/>
          <w:color w:val="000000"/>
        </w:rPr>
        <w:t xml:space="preserve">Запрыгал по веткам бельчонок огня – </w:t>
      </w:r>
    </w:p>
    <w:p w:rsidR="006A54EC" w:rsidRPr="002731DC" w:rsidRDefault="006A54EC" w:rsidP="005B71DA">
      <w:pPr>
        <w:rPr>
          <w:b/>
          <w:i/>
          <w:color w:val="000000"/>
        </w:rPr>
      </w:pPr>
      <w:r w:rsidRPr="002731DC">
        <w:rPr>
          <w:b/>
          <w:i/>
          <w:color w:val="000000"/>
        </w:rPr>
        <w:t xml:space="preserve">То снова костёр зажигает Марина. </w:t>
      </w:r>
    </w:p>
    <w:p w:rsidR="006A54EC" w:rsidRPr="002731DC" w:rsidRDefault="006A54EC" w:rsidP="005B71DA">
      <w:pPr>
        <w:rPr>
          <w:b/>
          <w:i/>
          <w:color w:val="000000"/>
        </w:rPr>
      </w:pPr>
      <w:r w:rsidRPr="002731DC">
        <w:rPr>
          <w:b/>
          <w:i/>
          <w:color w:val="000000"/>
        </w:rPr>
        <w:t>Она между нами, она где-то здесь,</w:t>
      </w:r>
    </w:p>
    <w:p w:rsidR="006A54EC" w:rsidRPr="002731DC" w:rsidRDefault="006A54EC" w:rsidP="005B71DA">
      <w:pPr>
        <w:rPr>
          <w:b/>
          <w:i/>
          <w:color w:val="000000"/>
        </w:rPr>
      </w:pPr>
      <w:r w:rsidRPr="002731DC">
        <w:rPr>
          <w:b/>
          <w:i/>
          <w:color w:val="000000"/>
        </w:rPr>
        <w:t>…Она к нам, сюда, не могла не приехать.</w:t>
      </w:r>
    </w:p>
    <w:p w:rsidR="006A54EC" w:rsidRPr="002731DC" w:rsidRDefault="006A54EC" w:rsidP="005B71DA">
      <w:pPr>
        <w:rPr>
          <w:b/>
          <w:i/>
          <w:color w:val="000000"/>
        </w:rPr>
      </w:pPr>
    </w:p>
    <w:p w:rsidR="006A54EC" w:rsidRPr="002731DC" w:rsidRDefault="006A54EC" w:rsidP="005B71DA">
      <w:pPr>
        <w:rPr>
          <w:b/>
          <w:i/>
          <w:color w:val="000000"/>
        </w:rPr>
      </w:pPr>
      <w:r w:rsidRPr="002731DC">
        <w:rPr>
          <w:b/>
          <w:i/>
          <w:color w:val="000000"/>
        </w:rPr>
        <w:t>Пылают поленья, смолисты, сухи…</w:t>
      </w:r>
    </w:p>
    <w:p w:rsidR="006A54EC" w:rsidRPr="002731DC" w:rsidRDefault="006A54EC" w:rsidP="005B71DA">
      <w:pPr>
        <w:rPr>
          <w:b/>
          <w:i/>
          <w:color w:val="000000"/>
        </w:rPr>
      </w:pPr>
      <w:r w:rsidRPr="002731DC">
        <w:rPr>
          <w:b/>
          <w:i/>
          <w:color w:val="000000"/>
        </w:rPr>
        <w:t>Слова - неподкупны. Сердца -  неподсудны,</w:t>
      </w:r>
    </w:p>
    <w:p w:rsidR="006A54EC" w:rsidRPr="002731DC" w:rsidRDefault="006A54EC" w:rsidP="005B71DA">
      <w:pPr>
        <w:rPr>
          <w:b/>
          <w:i/>
          <w:color w:val="000000"/>
        </w:rPr>
      </w:pPr>
      <w:r w:rsidRPr="002731DC">
        <w:rPr>
          <w:b/>
          <w:i/>
          <w:color w:val="000000"/>
        </w:rPr>
        <w:t xml:space="preserve">Вот так же порой обжигают стихи. </w:t>
      </w:r>
    </w:p>
    <w:p w:rsidR="006A54EC" w:rsidRPr="002731DC" w:rsidRDefault="006A54EC" w:rsidP="005B71DA">
      <w:pPr>
        <w:rPr>
          <w:b/>
          <w:i/>
          <w:color w:val="000000"/>
        </w:rPr>
      </w:pPr>
      <w:r w:rsidRPr="002731DC">
        <w:rPr>
          <w:b/>
          <w:i/>
          <w:color w:val="000000"/>
        </w:rPr>
        <w:t>Сжигают поэты не ветки, а судьбы.</w:t>
      </w:r>
    </w:p>
    <w:p w:rsidR="006A54EC" w:rsidRPr="002731DC" w:rsidRDefault="006A54EC" w:rsidP="005B71DA">
      <w:pPr>
        <w:rPr>
          <w:b/>
          <w:i/>
          <w:color w:val="000000"/>
        </w:rPr>
      </w:pPr>
    </w:p>
    <w:p w:rsidR="006A54EC" w:rsidRPr="002731DC" w:rsidRDefault="006A54EC" w:rsidP="005B71DA">
      <w:pPr>
        <w:ind w:firstLine="708"/>
        <w:rPr>
          <w:color w:val="000000"/>
        </w:rPr>
      </w:pPr>
      <w:r w:rsidRPr="002731DC">
        <w:rPr>
          <w:color w:val="000000"/>
        </w:rPr>
        <w:t>Как известно, в семье Цветаевых любили петь под гитару  русские романсы и песни. (</w:t>
      </w:r>
      <w:r w:rsidRPr="002731DC">
        <w:rPr>
          <w:b/>
          <w:color w:val="000000"/>
        </w:rPr>
        <w:t>008</w:t>
      </w:r>
      <w:r w:rsidRPr="002731DC">
        <w:rPr>
          <w:color w:val="000000"/>
        </w:rPr>
        <w:t>) Мать семейства Мария Александровна Мейн-Цветаева, блестящая пианистка, прекрасно играла не только на фортепиано, но и на гитаре. К гитаре тяготели  и сёстры Цветаевы.  Позже Марина писала:</w:t>
      </w:r>
    </w:p>
    <w:p w:rsidR="006A54EC" w:rsidRPr="002731DC" w:rsidRDefault="006A54EC" w:rsidP="005B71DA">
      <w:pPr>
        <w:jc w:val="both"/>
        <w:rPr>
          <w:b/>
          <w:i/>
          <w:color w:val="000000"/>
        </w:rPr>
      </w:pPr>
    </w:p>
    <w:p w:rsidR="006A54EC" w:rsidRPr="002731DC" w:rsidRDefault="006A54EC" w:rsidP="005B71DA">
      <w:pPr>
        <w:jc w:val="both"/>
        <w:rPr>
          <w:b/>
          <w:i/>
          <w:iCs/>
          <w:color w:val="000000"/>
        </w:rPr>
      </w:pPr>
      <w:r w:rsidRPr="002731DC">
        <w:rPr>
          <w:b/>
          <w:i/>
          <w:color w:val="000000"/>
        </w:rPr>
        <w:t>«</w:t>
      </w:r>
      <w:r w:rsidRPr="002731DC">
        <w:rPr>
          <w:b/>
          <w:i/>
          <w:iCs/>
          <w:color w:val="000000"/>
        </w:rPr>
        <w:t xml:space="preserve">Та же молодость, и те же дыры, </w:t>
      </w:r>
    </w:p>
    <w:p w:rsidR="006A54EC" w:rsidRPr="002731DC" w:rsidRDefault="006A54EC" w:rsidP="005B71DA">
      <w:pPr>
        <w:jc w:val="both"/>
        <w:rPr>
          <w:b/>
          <w:i/>
          <w:iCs/>
          <w:color w:val="000000"/>
        </w:rPr>
      </w:pPr>
      <w:r w:rsidRPr="002731DC">
        <w:rPr>
          <w:b/>
          <w:i/>
          <w:iCs/>
          <w:color w:val="000000"/>
        </w:rPr>
        <w:t>И те же ночи у костра…</w:t>
      </w:r>
    </w:p>
    <w:p w:rsidR="006A54EC" w:rsidRPr="002731DC" w:rsidRDefault="006A54EC" w:rsidP="005B71DA">
      <w:pPr>
        <w:jc w:val="both"/>
        <w:rPr>
          <w:b/>
          <w:i/>
          <w:iCs/>
          <w:color w:val="000000"/>
        </w:rPr>
      </w:pPr>
      <w:r w:rsidRPr="002731DC">
        <w:rPr>
          <w:b/>
          <w:i/>
          <w:iCs/>
          <w:color w:val="000000"/>
        </w:rPr>
        <w:t>Моя божественная лира</w:t>
      </w:r>
    </w:p>
    <w:p w:rsidR="006A54EC" w:rsidRPr="002731DC" w:rsidRDefault="006A54EC" w:rsidP="005B71DA">
      <w:pPr>
        <w:jc w:val="both"/>
        <w:rPr>
          <w:b/>
          <w:i/>
          <w:iCs/>
          <w:color w:val="000000"/>
        </w:rPr>
      </w:pPr>
      <w:r w:rsidRPr="002731DC">
        <w:rPr>
          <w:b/>
          <w:i/>
          <w:iCs/>
          <w:color w:val="000000"/>
        </w:rPr>
        <w:t>С  твоей гитарою – сестра…»</w:t>
      </w:r>
    </w:p>
    <w:p w:rsidR="006A54EC" w:rsidRPr="002731DC" w:rsidRDefault="006A54EC" w:rsidP="005B71DA">
      <w:pPr>
        <w:jc w:val="both"/>
        <w:rPr>
          <w:b/>
          <w:iCs/>
          <w:color w:val="000000"/>
        </w:rPr>
      </w:pPr>
    </w:p>
    <w:p w:rsidR="006A54EC" w:rsidRPr="002731DC" w:rsidRDefault="006A54EC" w:rsidP="005B71DA">
      <w:pPr>
        <w:jc w:val="both"/>
        <w:rPr>
          <w:b/>
          <w:iCs/>
          <w:color w:val="000000"/>
        </w:rPr>
      </w:pPr>
    </w:p>
    <w:p w:rsidR="006A54EC" w:rsidRPr="002731DC" w:rsidRDefault="006A54EC" w:rsidP="005B71DA">
      <w:pPr>
        <w:jc w:val="both"/>
        <w:rPr>
          <w:b/>
          <w:iCs/>
          <w:color w:val="000000"/>
        </w:rPr>
      </w:pPr>
      <w:r w:rsidRPr="002731DC">
        <w:rPr>
          <w:b/>
          <w:iCs/>
          <w:color w:val="000000"/>
        </w:rPr>
        <w:t xml:space="preserve"> Песня «В огромном городе» ст.</w:t>
      </w:r>
      <w:r>
        <w:rPr>
          <w:b/>
          <w:iCs/>
          <w:color w:val="000000"/>
        </w:rPr>
        <w:t xml:space="preserve"> </w:t>
      </w:r>
      <w:r w:rsidRPr="002731DC">
        <w:rPr>
          <w:b/>
          <w:iCs/>
          <w:color w:val="000000"/>
        </w:rPr>
        <w:t>М. Цветаевой муз. В.</w:t>
      </w:r>
      <w:r>
        <w:rPr>
          <w:b/>
          <w:iCs/>
          <w:color w:val="000000"/>
        </w:rPr>
        <w:t xml:space="preserve"> </w:t>
      </w:r>
      <w:r w:rsidRPr="002731DC">
        <w:rPr>
          <w:b/>
          <w:iCs/>
          <w:color w:val="000000"/>
        </w:rPr>
        <w:t>Попова (слайды Цвет. Костёр, кадр 009 свеча)</w:t>
      </w:r>
    </w:p>
    <w:p w:rsidR="006A54EC" w:rsidRPr="002731DC" w:rsidRDefault="006A54EC" w:rsidP="005B71DA">
      <w:r>
        <w:rPr>
          <w:noProof/>
        </w:rPr>
        <w:pict>
          <v:shape id="_x0000_s1027" type="#_x0000_t202" style="position:absolute;margin-left:270pt;margin-top:8.2pt;width:270pt;height:303.1pt;z-index:251643904">
            <v:textbox style="mso-next-textbox:#_x0000_s1027">
              <w:txbxContent>
                <w:p w:rsidR="006A54EC" w:rsidRPr="000F15B5" w:rsidRDefault="006A54EC" w:rsidP="005B71DA">
                  <w:r w:rsidRPr="000F15B5">
                    <w:t>Есть чёрный тополь, и в окне – свет,</w:t>
                  </w:r>
                </w:p>
                <w:p w:rsidR="006A54EC" w:rsidRPr="000F15B5" w:rsidRDefault="006A54EC" w:rsidP="005B71DA">
                  <w:r w:rsidRPr="000F15B5">
                    <w:t>И звон на башне, и в руке – цвет,</w:t>
                  </w:r>
                </w:p>
                <w:p w:rsidR="006A54EC" w:rsidRPr="000F15B5" w:rsidRDefault="006A54EC" w:rsidP="005B71DA">
                  <w:r w:rsidRPr="000F15B5">
                    <w:t>И шаг вот этот – никому в след,</w:t>
                  </w:r>
                </w:p>
                <w:p w:rsidR="006A54EC" w:rsidRPr="000F15B5" w:rsidRDefault="006A54EC" w:rsidP="005B71DA">
                  <w:r w:rsidRPr="000F15B5">
                    <w:t>И тень вот эта, а меня – нет.</w:t>
                  </w:r>
                </w:p>
                <w:p w:rsidR="006A54EC" w:rsidRPr="000F15B5" w:rsidRDefault="006A54EC" w:rsidP="005B71DA"/>
                <w:p w:rsidR="006A54EC" w:rsidRPr="000F15B5" w:rsidRDefault="006A54EC" w:rsidP="005B71DA">
                  <w:r w:rsidRPr="000F15B5">
                    <w:t>Огни, как нити золотых бус,</w:t>
                  </w:r>
                </w:p>
                <w:p w:rsidR="006A54EC" w:rsidRPr="000F15B5" w:rsidRDefault="006A54EC" w:rsidP="005B71DA">
                  <w:r w:rsidRPr="000F15B5">
                    <w:t>Ночного листика во рту -  вкус.</w:t>
                  </w:r>
                </w:p>
                <w:p w:rsidR="006A54EC" w:rsidRPr="000F15B5" w:rsidRDefault="006A54EC" w:rsidP="005B71DA">
                  <w:r w:rsidRPr="000F15B5">
                    <w:t>Освободите от дневных уз,</w:t>
                  </w:r>
                </w:p>
                <w:p w:rsidR="006A54EC" w:rsidRPr="000F15B5" w:rsidRDefault="006A54EC" w:rsidP="005B71DA">
                  <w:r w:rsidRPr="000F15B5">
                    <w:t>Друзья, поймите, что я вам – снюсь.</w:t>
                  </w:r>
                </w:p>
                <w:p w:rsidR="006A54EC" w:rsidRPr="000F15B5" w:rsidRDefault="006A54EC" w:rsidP="005B71DA"/>
                <w:p w:rsidR="006A54EC" w:rsidRPr="000F15B5" w:rsidRDefault="006A54EC" w:rsidP="005B71DA">
                  <w:r w:rsidRPr="000F15B5">
                    <w:t>Припев: Крик разлук и встреч –</w:t>
                  </w:r>
                </w:p>
                <w:p w:rsidR="006A54EC" w:rsidRPr="000F15B5" w:rsidRDefault="006A54EC" w:rsidP="005B71DA">
                  <w:pPr>
                    <w:ind w:firstLine="1080"/>
                  </w:pPr>
                  <w:r w:rsidRPr="000F15B5">
                    <w:t>Ты, окно в ночи!</w:t>
                  </w:r>
                </w:p>
                <w:p w:rsidR="006A54EC" w:rsidRPr="000F15B5" w:rsidRDefault="006A54EC" w:rsidP="005B71DA">
                  <w:pPr>
                    <w:ind w:firstLine="1080"/>
                  </w:pPr>
                  <w:r w:rsidRPr="000F15B5">
                    <w:t>Может, сотни свеч,</w:t>
                  </w:r>
                </w:p>
                <w:p w:rsidR="006A54EC" w:rsidRPr="000F15B5" w:rsidRDefault="006A54EC" w:rsidP="005B71DA">
                  <w:pPr>
                    <w:ind w:firstLine="1080"/>
                  </w:pPr>
                  <w:r w:rsidRPr="000F15B5">
                    <w:t>Может три свечи…</w:t>
                  </w:r>
                </w:p>
                <w:p w:rsidR="006A54EC" w:rsidRPr="000F15B5" w:rsidRDefault="006A54EC" w:rsidP="005B71DA">
                  <w:pPr>
                    <w:ind w:firstLine="1080"/>
                  </w:pPr>
                  <w:r w:rsidRPr="000F15B5">
                    <w:t>Нет и нет уму</w:t>
                  </w:r>
                </w:p>
                <w:p w:rsidR="006A54EC" w:rsidRPr="000F15B5" w:rsidRDefault="006A54EC" w:rsidP="005B71DA">
                  <w:pPr>
                    <w:ind w:firstLine="1080"/>
                  </w:pPr>
                  <w:r w:rsidRPr="000F15B5">
                    <w:t>Моему покоя.</w:t>
                  </w:r>
                </w:p>
                <w:p w:rsidR="006A54EC" w:rsidRPr="000F15B5" w:rsidRDefault="006A54EC" w:rsidP="005B71DA">
                  <w:pPr>
                    <w:ind w:firstLine="1080"/>
                  </w:pPr>
                  <w:r w:rsidRPr="000F15B5">
                    <w:t xml:space="preserve">- И в моём дому </w:t>
                  </w:r>
                </w:p>
                <w:p w:rsidR="006A54EC" w:rsidRPr="000F15B5" w:rsidRDefault="006A54EC" w:rsidP="005B71DA">
                  <w:pPr>
                    <w:ind w:firstLine="1080"/>
                  </w:pPr>
                  <w:r w:rsidRPr="000F15B5">
                    <w:t>Завелось такое.</w:t>
                  </w:r>
                </w:p>
                <w:p w:rsidR="006A54EC" w:rsidRPr="000F15B5" w:rsidRDefault="006A54EC" w:rsidP="005B71DA">
                  <w:pPr>
                    <w:ind w:firstLine="1080"/>
                  </w:pPr>
                  <w:r w:rsidRPr="000F15B5">
                    <w:t>Помолись, дружок, за бессонный дом,</w:t>
                  </w:r>
                </w:p>
                <w:p w:rsidR="006A54EC" w:rsidRPr="000F15B5" w:rsidRDefault="006A54EC" w:rsidP="005B71DA">
                  <w:pPr>
                    <w:ind w:firstLine="1080"/>
                  </w:pPr>
                  <w:r w:rsidRPr="000F15B5">
                    <w:t xml:space="preserve">за бессонный дом, </w:t>
                  </w:r>
                </w:p>
                <w:p w:rsidR="006A54EC" w:rsidRPr="000F15B5" w:rsidRDefault="006A54EC" w:rsidP="005B71DA">
                  <w:pPr>
                    <w:ind w:firstLine="1080"/>
                  </w:pPr>
                  <w:r w:rsidRPr="000F15B5">
                    <w:t>За окно  с огнём!</w:t>
                  </w:r>
                </w:p>
                <w:p w:rsidR="006A54EC" w:rsidRDefault="006A54EC" w:rsidP="005B71DA"/>
              </w:txbxContent>
            </v:textbox>
          </v:shape>
        </w:pict>
      </w:r>
      <w:r w:rsidRPr="002731DC">
        <w:tab/>
      </w:r>
      <w:r w:rsidRPr="002731DC">
        <w:tab/>
      </w:r>
      <w:r w:rsidRPr="002731DC">
        <w:rPr>
          <w:lang w:val="en-US"/>
        </w:rPr>
        <w:t>Hm</w:t>
      </w:r>
      <w:r w:rsidRPr="002731DC">
        <w:tab/>
      </w:r>
      <w:r w:rsidRPr="002731DC">
        <w:tab/>
      </w:r>
      <w:r w:rsidRPr="002731DC">
        <w:rPr>
          <w:lang w:val="en-US"/>
        </w:rPr>
        <w:t>Em</w:t>
      </w:r>
    </w:p>
    <w:p w:rsidR="006A54EC" w:rsidRPr="002731DC" w:rsidRDefault="006A54EC" w:rsidP="005B71DA">
      <w:r w:rsidRPr="002731DC">
        <w:t>В огромном городе моём – ночь,</w:t>
      </w:r>
    </w:p>
    <w:p w:rsidR="006A54EC" w:rsidRPr="002731DC" w:rsidRDefault="006A54EC" w:rsidP="005B71DA">
      <w:r w:rsidRPr="002731DC">
        <w:tab/>
        <w:t xml:space="preserve">   </w:t>
      </w:r>
      <w:r w:rsidRPr="002731DC">
        <w:rPr>
          <w:lang w:val="en-US"/>
        </w:rPr>
        <w:t>F</w:t>
      </w:r>
      <w:r w:rsidRPr="002731DC">
        <w:t>#7</w:t>
      </w:r>
      <w:r w:rsidRPr="002731DC">
        <w:tab/>
      </w:r>
      <w:r w:rsidRPr="002731DC">
        <w:tab/>
        <w:t xml:space="preserve">      </w:t>
      </w:r>
      <w:r w:rsidRPr="002731DC">
        <w:rPr>
          <w:lang w:val="en-US"/>
        </w:rPr>
        <w:t>Hm</w:t>
      </w:r>
    </w:p>
    <w:p w:rsidR="006A54EC" w:rsidRPr="002731DC" w:rsidRDefault="006A54EC" w:rsidP="005B71DA">
      <w:r w:rsidRPr="002731DC">
        <w:t>Из дома сонного иду – прочь,</w:t>
      </w:r>
    </w:p>
    <w:p w:rsidR="006A54EC" w:rsidRPr="002731DC" w:rsidRDefault="006A54EC" w:rsidP="005B71DA">
      <w:r w:rsidRPr="002731DC">
        <w:tab/>
        <w:t xml:space="preserve">   </w:t>
      </w:r>
      <w:r w:rsidRPr="002731DC">
        <w:rPr>
          <w:lang w:val="en-US"/>
        </w:rPr>
        <w:t>G</w:t>
      </w:r>
      <w:r w:rsidRPr="002731DC">
        <w:tab/>
      </w:r>
      <w:r w:rsidRPr="002731DC">
        <w:tab/>
        <w:t xml:space="preserve">    </w:t>
      </w:r>
      <w:r w:rsidRPr="002731DC">
        <w:rPr>
          <w:lang w:val="en-US"/>
        </w:rPr>
        <w:t>Em</w:t>
      </w:r>
    </w:p>
    <w:p w:rsidR="006A54EC" w:rsidRPr="002731DC" w:rsidRDefault="006A54EC" w:rsidP="005B71DA">
      <w:r w:rsidRPr="002731DC">
        <w:t>И люди думают: жена, дочь,</w:t>
      </w:r>
    </w:p>
    <w:p w:rsidR="006A54EC" w:rsidRPr="002731DC" w:rsidRDefault="006A54EC" w:rsidP="005B71DA">
      <w:r w:rsidRPr="002731DC">
        <w:tab/>
      </w:r>
      <w:r w:rsidRPr="002731DC">
        <w:rPr>
          <w:lang w:val="en-US"/>
        </w:rPr>
        <w:t>F</w:t>
      </w:r>
      <w:r w:rsidRPr="002731DC">
        <w:t>#7</w:t>
      </w:r>
      <w:r w:rsidRPr="002731DC">
        <w:tab/>
      </w:r>
      <w:r w:rsidRPr="002731DC">
        <w:tab/>
      </w:r>
      <w:r w:rsidRPr="002731DC">
        <w:rPr>
          <w:lang w:val="en-US"/>
        </w:rPr>
        <w:t>Hm</w:t>
      </w:r>
    </w:p>
    <w:p w:rsidR="006A54EC" w:rsidRPr="002731DC" w:rsidRDefault="006A54EC" w:rsidP="005B71DA">
      <w:r w:rsidRPr="002731DC">
        <w:t>А я запомнила одно: ночь.</w:t>
      </w:r>
    </w:p>
    <w:p w:rsidR="006A54EC" w:rsidRPr="002731DC" w:rsidRDefault="006A54EC" w:rsidP="005B71DA">
      <w:r w:rsidRPr="002731DC">
        <w:tab/>
        <w:t xml:space="preserve">        </w:t>
      </w:r>
      <w:r w:rsidRPr="002731DC">
        <w:rPr>
          <w:lang w:val="en-US"/>
        </w:rPr>
        <w:t>D</w:t>
      </w:r>
      <w:r w:rsidRPr="002731DC">
        <w:tab/>
      </w:r>
      <w:r w:rsidRPr="002731DC">
        <w:tab/>
      </w:r>
      <w:r w:rsidRPr="002731DC">
        <w:tab/>
      </w:r>
      <w:r w:rsidRPr="002731DC">
        <w:rPr>
          <w:lang w:val="en-US"/>
        </w:rPr>
        <w:t>A</w:t>
      </w:r>
      <w:r w:rsidRPr="002731DC">
        <w:t>7</w:t>
      </w:r>
    </w:p>
    <w:p w:rsidR="006A54EC" w:rsidRPr="002731DC" w:rsidRDefault="006A54EC" w:rsidP="005B71DA">
      <w:r w:rsidRPr="002731DC">
        <w:t>Июльский ветер мне метёт путь,</w:t>
      </w:r>
    </w:p>
    <w:p w:rsidR="006A54EC" w:rsidRPr="002731DC" w:rsidRDefault="006A54EC" w:rsidP="005B71DA">
      <w:r w:rsidRPr="002731DC">
        <w:tab/>
        <w:t xml:space="preserve">    </w:t>
      </w:r>
      <w:r w:rsidRPr="002731DC">
        <w:rPr>
          <w:lang w:val="en-US"/>
        </w:rPr>
        <w:t>F</w:t>
      </w:r>
      <w:r w:rsidRPr="002731DC">
        <w:t>#7</w:t>
      </w:r>
      <w:r w:rsidRPr="002731DC">
        <w:tab/>
      </w:r>
      <w:r w:rsidRPr="002731DC">
        <w:tab/>
        <w:t xml:space="preserve">        </w:t>
      </w:r>
      <w:r w:rsidRPr="002731DC">
        <w:rPr>
          <w:lang w:val="en-US"/>
        </w:rPr>
        <w:t>Hm</w:t>
      </w:r>
    </w:p>
    <w:p w:rsidR="006A54EC" w:rsidRPr="002731DC" w:rsidRDefault="006A54EC" w:rsidP="005B71DA">
      <w:r w:rsidRPr="002731DC">
        <w:t>И где-то музыка в окне – чуть.</w:t>
      </w:r>
    </w:p>
    <w:p w:rsidR="006A54EC" w:rsidRPr="002731DC" w:rsidRDefault="006A54EC" w:rsidP="005B71DA">
      <w:r w:rsidRPr="002731DC">
        <w:tab/>
      </w:r>
      <w:r w:rsidRPr="002731DC">
        <w:tab/>
      </w:r>
      <w:r w:rsidRPr="002731DC">
        <w:tab/>
      </w:r>
      <w:r w:rsidRPr="002731DC">
        <w:tab/>
      </w:r>
      <w:r w:rsidRPr="002731DC">
        <w:rPr>
          <w:lang w:val="en-US"/>
        </w:rPr>
        <w:t>Em</w:t>
      </w:r>
    </w:p>
    <w:p w:rsidR="006A54EC" w:rsidRPr="002731DC" w:rsidRDefault="006A54EC" w:rsidP="005B71DA">
      <w:r w:rsidRPr="002731DC">
        <w:t>Ах, нынче ветру до зари –  дуть</w:t>
      </w:r>
    </w:p>
    <w:p w:rsidR="006A54EC" w:rsidRPr="002731DC" w:rsidRDefault="006A54EC" w:rsidP="005B71DA">
      <w:r w:rsidRPr="002731DC">
        <w:tab/>
      </w:r>
      <w:r w:rsidRPr="002731DC">
        <w:tab/>
        <w:t xml:space="preserve">  </w:t>
      </w:r>
      <w:r w:rsidRPr="002731DC">
        <w:rPr>
          <w:lang w:val="en-US"/>
        </w:rPr>
        <w:t>Hm</w:t>
      </w:r>
      <w:r w:rsidRPr="002731DC">
        <w:tab/>
        <w:t xml:space="preserve">        </w:t>
      </w:r>
      <w:r w:rsidRPr="002731DC">
        <w:rPr>
          <w:lang w:val="en-US"/>
        </w:rPr>
        <w:t>F</w:t>
      </w:r>
      <w:r w:rsidRPr="002731DC">
        <w:t xml:space="preserve">#7      </w:t>
      </w:r>
      <w:r w:rsidRPr="002731DC">
        <w:rPr>
          <w:lang w:val="en-US"/>
        </w:rPr>
        <w:t>Hm</w:t>
      </w:r>
    </w:p>
    <w:p w:rsidR="006A54EC" w:rsidRPr="002731DC" w:rsidRDefault="006A54EC" w:rsidP="005B71DA">
      <w:r w:rsidRPr="002731DC">
        <w:t>Сквозь стенки тонкие груди – в грудь.</w:t>
      </w:r>
    </w:p>
    <w:p w:rsidR="006A54EC" w:rsidRPr="002731DC" w:rsidRDefault="006A54EC" w:rsidP="005B71DA">
      <w:r w:rsidRPr="002731DC">
        <w:tab/>
      </w:r>
      <w:r w:rsidRPr="002731DC">
        <w:tab/>
      </w:r>
      <w:r w:rsidRPr="002731DC">
        <w:rPr>
          <w:lang w:val="en-US"/>
        </w:rPr>
        <w:t>Hm</w:t>
      </w:r>
      <w:r w:rsidRPr="002731DC">
        <w:t xml:space="preserve">    </w:t>
      </w:r>
      <w:r w:rsidRPr="002731DC">
        <w:tab/>
      </w:r>
      <w:r w:rsidRPr="002731DC">
        <w:tab/>
        <w:t xml:space="preserve">     </w:t>
      </w:r>
      <w:r w:rsidRPr="002731DC">
        <w:rPr>
          <w:lang w:val="en-US"/>
        </w:rPr>
        <w:t>Em</w:t>
      </w:r>
    </w:p>
    <w:p w:rsidR="006A54EC" w:rsidRPr="002731DC" w:rsidRDefault="006A54EC" w:rsidP="005B71DA">
      <w:r w:rsidRPr="002731DC">
        <w:t>Припев: Вот опять окно, где опять не спят.</w:t>
      </w:r>
      <w:r w:rsidRPr="002731DC">
        <w:tab/>
      </w:r>
    </w:p>
    <w:p w:rsidR="006A54EC" w:rsidRPr="002731DC" w:rsidRDefault="006A54EC" w:rsidP="005B71DA">
      <w:pPr>
        <w:ind w:firstLine="1080"/>
      </w:pPr>
      <w:r w:rsidRPr="002731DC">
        <w:tab/>
      </w:r>
      <w:r w:rsidRPr="002731DC">
        <w:tab/>
      </w:r>
      <w:r w:rsidRPr="002731DC">
        <w:rPr>
          <w:lang w:val="en-US"/>
        </w:rPr>
        <w:t>F</w:t>
      </w:r>
      <w:r w:rsidRPr="002731DC">
        <w:t xml:space="preserve">#7      </w:t>
      </w:r>
      <w:r w:rsidRPr="002731DC">
        <w:tab/>
        <w:t xml:space="preserve">      </w:t>
      </w:r>
      <w:r w:rsidRPr="002731DC">
        <w:rPr>
          <w:lang w:val="en-US"/>
        </w:rPr>
        <w:t>Hm</w:t>
      </w:r>
    </w:p>
    <w:p w:rsidR="006A54EC" w:rsidRPr="002731DC" w:rsidRDefault="006A54EC" w:rsidP="005B71DA">
      <w:pPr>
        <w:ind w:firstLine="1080"/>
      </w:pPr>
      <w:r w:rsidRPr="002731DC">
        <w:t>Может -  пьют вино, может так сидят.</w:t>
      </w:r>
    </w:p>
    <w:p w:rsidR="006A54EC" w:rsidRPr="002731DC" w:rsidRDefault="006A54EC" w:rsidP="005B71DA">
      <w:pPr>
        <w:ind w:firstLine="1080"/>
      </w:pPr>
      <w:r w:rsidRPr="002731DC">
        <w:tab/>
        <w:t xml:space="preserve">     </w:t>
      </w:r>
      <w:r w:rsidRPr="002731DC">
        <w:rPr>
          <w:lang w:val="en-US"/>
        </w:rPr>
        <w:t>G</w:t>
      </w:r>
      <w:r w:rsidRPr="002731DC">
        <w:t xml:space="preserve"> </w:t>
      </w:r>
      <w:r w:rsidRPr="002731DC">
        <w:tab/>
      </w:r>
      <w:r w:rsidRPr="002731DC">
        <w:tab/>
      </w:r>
      <w:r w:rsidRPr="002731DC">
        <w:tab/>
      </w:r>
      <w:r w:rsidRPr="002731DC">
        <w:rPr>
          <w:lang w:val="en-US"/>
        </w:rPr>
        <w:t>Em</w:t>
      </w:r>
    </w:p>
    <w:p w:rsidR="006A54EC" w:rsidRPr="002731DC" w:rsidRDefault="006A54EC" w:rsidP="005B71DA">
      <w:pPr>
        <w:ind w:firstLine="1080"/>
      </w:pPr>
      <w:r w:rsidRPr="002731DC">
        <w:t>Или просто – рук  не разнимут двое.</w:t>
      </w:r>
    </w:p>
    <w:p w:rsidR="006A54EC" w:rsidRPr="002731DC" w:rsidRDefault="006A54EC" w:rsidP="005B71DA">
      <w:pPr>
        <w:ind w:firstLine="1080"/>
      </w:pPr>
      <w:r w:rsidRPr="002731DC">
        <w:tab/>
      </w:r>
      <w:r w:rsidRPr="002731DC">
        <w:tab/>
      </w:r>
      <w:r w:rsidRPr="002731DC">
        <w:rPr>
          <w:lang w:val="en-US"/>
        </w:rPr>
        <w:t>D</w:t>
      </w:r>
      <w:r w:rsidRPr="002731DC">
        <w:tab/>
      </w:r>
      <w:r w:rsidRPr="002731DC">
        <w:rPr>
          <w:lang w:val="en-US"/>
        </w:rPr>
        <w:t>A</w:t>
      </w:r>
      <w:r w:rsidRPr="002731DC">
        <w:t xml:space="preserve">7       </w:t>
      </w:r>
      <w:r w:rsidRPr="002731DC">
        <w:rPr>
          <w:lang w:val="en-US"/>
        </w:rPr>
        <w:t>G</w:t>
      </w:r>
      <w:r w:rsidRPr="002731DC">
        <w:tab/>
        <w:t xml:space="preserve">      </w:t>
      </w:r>
      <w:r w:rsidRPr="002731DC">
        <w:rPr>
          <w:lang w:val="en-US"/>
        </w:rPr>
        <w:t>F</w:t>
      </w:r>
      <w:r w:rsidRPr="002731DC">
        <w:t>#7</w:t>
      </w:r>
    </w:p>
    <w:p w:rsidR="006A54EC" w:rsidRPr="002731DC" w:rsidRDefault="006A54EC" w:rsidP="005B71DA">
      <w:pPr>
        <w:ind w:firstLine="1080"/>
      </w:pPr>
      <w:r w:rsidRPr="002731DC">
        <w:t>В каждом доме, друг, есть окно такое.</w:t>
      </w:r>
    </w:p>
    <w:p w:rsidR="006A54EC" w:rsidRPr="002731DC" w:rsidRDefault="006A54EC" w:rsidP="005B71DA">
      <w:pPr>
        <w:ind w:firstLine="1080"/>
        <w:rPr>
          <w:b/>
          <w:i/>
          <w:color w:val="000000"/>
        </w:rPr>
      </w:pPr>
      <w:r w:rsidRPr="002731DC">
        <w:tab/>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По традиции искру Цветаевского костра передают из города в город, из страны в страну. (</w:t>
      </w:r>
      <w:r w:rsidRPr="002731DC">
        <w:rPr>
          <w:rFonts w:ascii="Times New Roman" w:hAnsi="Times New Roman"/>
          <w:b/>
          <w:sz w:val="24"/>
          <w:szCs w:val="24"/>
        </w:rPr>
        <w:t>010</w:t>
      </w:r>
      <w:r w:rsidRPr="002731DC">
        <w:rPr>
          <w:rFonts w:ascii="Times New Roman" w:hAnsi="Times New Roman"/>
          <w:sz w:val="24"/>
          <w:szCs w:val="24"/>
        </w:rPr>
        <w:t>) От 3-го Цветаевского Костра  города Людвигсбурга в 2009г. зажегся Первый – на Северном Кавказе. (</w:t>
      </w:r>
      <w:r w:rsidRPr="002731DC">
        <w:rPr>
          <w:rFonts w:ascii="Times New Roman" w:hAnsi="Times New Roman"/>
          <w:b/>
          <w:sz w:val="24"/>
          <w:szCs w:val="24"/>
        </w:rPr>
        <w:t>011</w:t>
      </w:r>
      <w:r w:rsidRPr="002731DC">
        <w:rPr>
          <w:rFonts w:ascii="Times New Roman" w:hAnsi="Times New Roman"/>
          <w:sz w:val="24"/>
          <w:szCs w:val="24"/>
        </w:rPr>
        <w:t>) Поэзия Марины продолжает жить и как птица Феникс возрождаться в наших душах.</w:t>
      </w:r>
    </w:p>
    <w:p w:rsidR="006A54EC" w:rsidRPr="002731DC" w:rsidRDefault="006A54EC" w:rsidP="005B71DA">
      <w:pPr>
        <w:pStyle w:val="NoSpacing"/>
        <w:rPr>
          <w:rFonts w:ascii="Times New Roman" w:hAnsi="Times New Roman"/>
          <w:sz w:val="24"/>
          <w:szCs w:val="24"/>
        </w:rPr>
      </w:pPr>
    </w:p>
    <w:p w:rsidR="006A54EC" w:rsidRPr="002731DC" w:rsidRDefault="006A54EC" w:rsidP="005B71DA">
      <w:pPr>
        <w:rPr>
          <w:b/>
        </w:rPr>
      </w:pPr>
      <w:r w:rsidRPr="002731DC">
        <w:rPr>
          <w:b/>
        </w:rPr>
        <w:t xml:space="preserve">Стих. «Феникс»  </w:t>
      </w:r>
    </w:p>
    <w:p w:rsidR="006A54EC" w:rsidRPr="002731DC" w:rsidRDefault="006A54EC" w:rsidP="005B71DA">
      <w:pPr>
        <w:rPr>
          <w:b/>
          <w:i/>
        </w:rPr>
        <w:sectPr w:rsidR="006A54EC" w:rsidRPr="002731DC" w:rsidSect="001E35B0">
          <w:type w:val="continuous"/>
          <w:pgSz w:w="11906" w:h="16838" w:code="9"/>
          <w:pgMar w:top="794" w:right="851" w:bottom="851" w:left="1134" w:header="284" w:footer="284" w:gutter="0"/>
          <w:cols w:space="708"/>
          <w:docGrid w:linePitch="360"/>
        </w:sectPr>
      </w:pPr>
    </w:p>
    <w:p w:rsidR="006A54EC" w:rsidRPr="002731DC" w:rsidRDefault="006A54EC" w:rsidP="005B71DA">
      <w:pPr>
        <w:rPr>
          <w:b/>
          <w:i/>
        </w:rPr>
      </w:pPr>
      <w:r w:rsidRPr="002731DC">
        <w:rPr>
          <w:b/>
          <w:i/>
        </w:rPr>
        <w:t>Птица-Феникс – я, только в огне пою!</w:t>
      </w:r>
    </w:p>
    <w:p w:rsidR="006A54EC" w:rsidRPr="002731DC" w:rsidRDefault="006A54EC" w:rsidP="005B71DA">
      <w:pPr>
        <w:rPr>
          <w:b/>
          <w:i/>
        </w:rPr>
      </w:pPr>
      <w:r w:rsidRPr="002731DC">
        <w:rPr>
          <w:b/>
          <w:i/>
        </w:rPr>
        <w:t>Поддержите высокую жизнь мою!</w:t>
      </w:r>
    </w:p>
    <w:p w:rsidR="006A54EC" w:rsidRPr="002731DC" w:rsidRDefault="006A54EC" w:rsidP="005B71DA">
      <w:pPr>
        <w:rPr>
          <w:b/>
          <w:i/>
        </w:rPr>
      </w:pPr>
      <w:r w:rsidRPr="002731DC">
        <w:rPr>
          <w:b/>
          <w:i/>
        </w:rPr>
        <w:t>Высоко горю – и горю дотла!</w:t>
      </w:r>
    </w:p>
    <w:p w:rsidR="006A54EC" w:rsidRPr="002731DC" w:rsidRDefault="006A54EC" w:rsidP="005B71DA">
      <w:pPr>
        <w:rPr>
          <w:b/>
          <w:i/>
        </w:rPr>
      </w:pPr>
      <w:r w:rsidRPr="002731DC">
        <w:rPr>
          <w:b/>
          <w:i/>
        </w:rPr>
        <w:t>И да будет вам ночь – светла!</w:t>
      </w:r>
    </w:p>
    <w:p w:rsidR="006A54EC" w:rsidRPr="002731DC" w:rsidRDefault="006A54EC" w:rsidP="005B71DA">
      <w:pPr>
        <w:rPr>
          <w:b/>
          <w:i/>
        </w:rPr>
      </w:pPr>
      <w:r w:rsidRPr="002731DC">
        <w:rPr>
          <w:b/>
          <w:i/>
        </w:rPr>
        <w:t>дяной костёр, огневой фонтан!</w:t>
      </w:r>
    </w:p>
    <w:p w:rsidR="006A54EC" w:rsidRPr="002731DC" w:rsidRDefault="006A54EC" w:rsidP="005B71DA">
      <w:pPr>
        <w:rPr>
          <w:b/>
          <w:i/>
        </w:rPr>
      </w:pPr>
      <w:r w:rsidRPr="002731DC">
        <w:rPr>
          <w:b/>
          <w:i/>
        </w:rPr>
        <w:t>Высоко несу свой высокий стан,</w:t>
      </w:r>
    </w:p>
    <w:p w:rsidR="006A54EC" w:rsidRPr="002731DC" w:rsidRDefault="006A54EC" w:rsidP="005B71DA">
      <w:pPr>
        <w:rPr>
          <w:b/>
          <w:i/>
        </w:rPr>
      </w:pPr>
      <w:r w:rsidRPr="002731DC">
        <w:rPr>
          <w:b/>
          <w:i/>
        </w:rPr>
        <w:t>Высоко несу свой высокий сан –</w:t>
      </w:r>
    </w:p>
    <w:p w:rsidR="006A54EC" w:rsidRPr="002731DC" w:rsidRDefault="006A54EC" w:rsidP="005B71DA">
      <w:pPr>
        <w:rPr>
          <w:b/>
          <w:i/>
        </w:rPr>
        <w:sectPr w:rsidR="006A54EC" w:rsidRPr="002731DC" w:rsidSect="001E35B0">
          <w:type w:val="continuous"/>
          <w:pgSz w:w="11906" w:h="16838" w:code="9"/>
          <w:pgMar w:top="794" w:right="851" w:bottom="851" w:left="1134" w:header="284" w:footer="284" w:gutter="0"/>
          <w:cols w:num="2" w:space="708"/>
          <w:docGrid w:linePitch="360"/>
        </w:sectPr>
      </w:pPr>
      <w:r w:rsidRPr="002731DC">
        <w:rPr>
          <w:b/>
          <w:i/>
        </w:rPr>
        <w:t>Собеседницы и Наследницы!</w:t>
      </w:r>
    </w:p>
    <w:p w:rsidR="006A54EC" w:rsidRPr="002731DC" w:rsidRDefault="006A54EC" w:rsidP="005B71DA">
      <w:pPr>
        <w:rPr>
          <w:b/>
          <w:i/>
        </w:rPr>
      </w:pPr>
    </w:p>
    <w:p w:rsidR="006A54EC" w:rsidRPr="002731DC" w:rsidRDefault="006A54EC" w:rsidP="005B71DA">
      <w:pPr>
        <w:jc w:val="both"/>
      </w:pPr>
      <w:r w:rsidRPr="002731DC">
        <w:t>(</w:t>
      </w:r>
      <w:r w:rsidRPr="002731DC">
        <w:rPr>
          <w:b/>
          <w:u w:val="single"/>
        </w:rPr>
        <w:t>012</w:t>
      </w:r>
      <w:r w:rsidRPr="002731DC">
        <w:t>) Удивительное явление Цветаевских костров, как выражение свободы и безмерности поэтической стихии, в год 120-летия Марины Ивановны Цветаевой получило новый горячий импульс. Только в этом году на карте мира, как на звёздном небе загорелось ещё 8 звёздочек «Костров» - (</w:t>
      </w:r>
      <w:r w:rsidRPr="002731DC">
        <w:rPr>
          <w:b/>
          <w:u w:val="single"/>
        </w:rPr>
        <w:t>013</w:t>
      </w:r>
      <w:r w:rsidRPr="002731DC">
        <w:t>) это  в Новосибирске и Лейпциге, в Санкт-Петербурге и селе Усень-Ивановском (Башкирия), в Одессе и  Финляндии, в Феодосии и Самаре.</w:t>
      </w:r>
    </w:p>
    <w:p w:rsidR="006A54EC" w:rsidRPr="002731DC" w:rsidRDefault="006A54EC" w:rsidP="005B71DA">
      <w:pPr>
        <w:jc w:val="both"/>
      </w:pPr>
    </w:p>
    <w:p w:rsidR="006A54EC" w:rsidRPr="002731DC" w:rsidRDefault="006A54EC" w:rsidP="005B71DA">
      <w:pPr>
        <w:jc w:val="both"/>
      </w:pPr>
      <w:r w:rsidRPr="002731DC">
        <w:t>(</w:t>
      </w:r>
      <w:r w:rsidRPr="002731DC">
        <w:rPr>
          <w:b/>
          <w:u w:val="single"/>
        </w:rPr>
        <w:t>014</w:t>
      </w:r>
      <w:r w:rsidRPr="002731DC">
        <w:t>)</w:t>
      </w:r>
    </w:p>
    <w:p w:rsidR="006A54EC" w:rsidRPr="002731DC" w:rsidRDefault="006A54EC" w:rsidP="005B71DA">
      <w:pPr>
        <w:jc w:val="both"/>
        <w:rPr>
          <w:b/>
          <w:i/>
        </w:rPr>
        <w:sectPr w:rsidR="006A54EC" w:rsidRPr="002731DC" w:rsidSect="001E35B0">
          <w:type w:val="continuous"/>
          <w:pgSz w:w="11906" w:h="16838" w:code="9"/>
          <w:pgMar w:top="794" w:right="851" w:bottom="851" w:left="1134" w:header="284" w:footer="284" w:gutter="0"/>
          <w:cols w:space="708"/>
          <w:docGrid w:linePitch="360"/>
        </w:sectPr>
      </w:pPr>
    </w:p>
    <w:p w:rsidR="006A54EC" w:rsidRPr="002731DC" w:rsidRDefault="006A54EC" w:rsidP="005B71DA">
      <w:pPr>
        <w:jc w:val="both"/>
        <w:rPr>
          <w:b/>
          <w:i/>
        </w:rPr>
      </w:pPr>
      <w:r w:rsidRPr="002731DC">
        <w:rPr>
          <w:b/>
          <w:i/>
        </w:rPr>
        <w:t xml:space="preserve"> «Ветер забвенья не веет, а воет натужно -</w:t>
      </w:r>
    </w:p>
    <w:p w:rsidR="006A54EC" w:rsidRPr="002731DC" w:rsidRDefault="006A54EC" w:rsidP="005B71DA">
      <w:pPr>
        <w:jc w:val="both"/>
        <w:rPr>
          <w:b/>
          <w:i/>
        </w:rPr>
      </w:pPr>
      <w:r w:rsidRPr="002731DC">
        <w:rPr>
          <w:b/>
          <w:i/>
        </w:rPr>
        <w:t>Сколько лиц и имен</w:t>
      </w:r>
    </w:p>
    <w:p w:rsidR="006A54EC" w:rsidRPr="002731DC" w:rsidRDefault="006A54EC" w:rsidP="005B71DA">
      <w:pPr>
        <w:jc w:val="both"/>
        <w:rPr>
          <w:b/>
          <w:i/>
        </w:rPr>
      </w:pPr>
      <w:r w:rsidRPr="002731DC">
        <w:rPr>
          <w:b/>
          <w:i/>
        </w:rPr>
        <w:t xml:space="preserve">                Со скалы нашей памяти стёр…</w:t>
      </w:r>
    </w:p>
    <w:p w:rsidR="006A54EC" w:rsidRPr="002731DC" w:rsidRDefault="006A54EC" w:rsidP="005B71DA">
      <w:pPr>
        <w:jc w:val="both"/>
        <w:rPr>
          <w:b/>
          <w:i/>
        </w:rPr>
      </w:pPr>
      <w:r w:rsidRPr="002731DC">
        <w:rPr>
          <w:b/>
          <w:i/>
        </w:rPr>
        <w:t>Раз костры зажигают,</w:t>
      </w:r>
    </w:p>
    <w:p w:rsidR="006A54EC" w:rsidRPr="002731DC" w:rsidRDefault="006A54EC" w:rsidP="005B71DA">
      <w:pPr>
        <w:jc w:val="both"/>
        <w:rPr>
          <w:b/>
          <w:i/>
        </w:rPr>
      </w:pPr>
      <w:r w:rsidRPr="002731DC">
        <w:rPr>
          <w:b/>
          <w:i/>
        </w:rPr>
        <w:t xml:space="preserve">               Значит это кому-нибудь нужно,</w:t>
      </w:r>
    </w:p>
    <w:p w:rsidR="006A54EC" w:rsidRPr="002731DC" w:rsidRDefault="006A54EC" w:rsidP="005B71DA">
      <w:pPr>
        <w:jc w:val="both"/>
        <w:rPr>
          <w:b/>
          <w:i/>
        </w:rPr>
      </w:pPr>
      <w:r w:rsidRPr="002731DC">
        <w:rPr>
          <w:b/>
          <w:i/>
        </w:rPr>
        <w:t>Значит, ветру забвенья</w:t>
      </w:r>
    </w:p>
    <w:p w:rsidR="006A54EC" w:rsidRPr="002731DC" w:rsidRDefault="006A54EC" w:rsidP="005B71DA">
      <w:pPr>
        <w:jc w:val="both"/>
        <w:rPr>
          <w:b/>
          <w:i/>
        </w:rPr>
      </w:pPr>
      <w:r w:rsidRPr="002731DC">
        <w:rPr>
          <w:b/>
          <w:i/>
        </w:rPr>
        <w:t xml:space="preserve">                 Задуть не по силам</w:t>
      </w:r>
    </w:p>
    <w:p w:rsidR="006A54EC" w:rsidRPr="002731DC" w:rsidRDefault="006A54EC" w:rsidP="005B71DA">
      <w:pPr>
        <w:jc w:val="both"/>
        <w:rPr>
          <w:b/>
          <w:i/>
        </w:rPr>
      </w:pPr>
      <w:r w:rsidRPr="002731DC">
        <w:rPr>
          <w:b/>
          <w:i/>
        </w:rPr>
        <w:t>Маринин костер»</w:t>
      </w:r>
    </w:p>
    <w:p w:rsidR="006A54EC" w:rsidRPr="002731DC" w:rsidRDefault="006A54EC" w:rsidP="005B71DA">
      <w:pPr>
        <w:ind w:firstLine="708"/>
        <w:sectPr w:rsidR="006A54EC" w:rsidRPr="002731DC" w:rsidSect="001E35B0">
          <w:type w:val="continuous"/>
          <w:pgSz w:w="11906" w:h="16838" w:code="9"/>
          <w:pgMar w:top="567" w:right="567" w:bottom="567" w:left="567" w:header="284" w:footer="284" w:gutter="0"/>
          <w:cols w:num="2" w:space="708"/>
          <w:docGrid w:linePitch="360"/>
        </w:sectPr>
      </w:pPr>
    </w:p>
    <w:p w:rsidR="006A54EC" w:rsidRPr="002731DC" w:rsidRDefault="006A54EC" w:rsidP="005B71DA">
      <w:pPr>
        <w:ind w:firstLine="180"/>
      </w:pPr>
    </w:p>
    <w:p w:rsidR="006A54EC" w:rsidRPr="002731DC" w:rsidRDefault="006A54EC" w:rsidP="005B71DA">
      <w:pPr>
        <w:ind w:firstLine="180"/>
        <w:rPr>
          <w:color w:val="000000"/>
        </w:rPr>
      </w:pPr>
      <w:r w:rsidRPr="002731DC">
        <w:t>Традиция проведения Костров,  зародившаяся в Тарусе в 1986году, распространилась почти на все континенты. (</w:t>
      </w:r>
      <w:r w:rsidRPr="002731DC">
        <w:rPr>
          <w:b/>
          <w:u w:val="single"/>
        </w:rPr>
        <w:t>015</w:t>
      </w:r>
      <w:r w:rsidRPr="002731DC">
        <w:t xml:space="preserve">) ( Даже в Австралии и Африке). На </w:t>
      </w:r>
      <w:r w:rsidRPr="002731DC">
        <w:rPr>
          <w:color w:val="000000"/>
        </w:rPr>
        <w:t xml:space="preserve">сегодня, пожалуй, не известно, СКОЛЬКО же - совершенно точно - таких Цветаевских костров. Но если до 2000-го года было только три точки на планете, где Марину Цветаеву чествовали на природе у огня, то в 2002 году Костры вспыхнули сразу в 25 городах мира, сейчас их уже более 40.   </w:t>
      </w:r>
    </w:p>
    <w:p w:rsidR="006A54EC" w:rsidRPr="002731DC" w:rsidRDefault="006A54EC" w:rsidP="005B71DA">
      <w:pPr>
        <w:ind w:firstLine="180"/>
        <w:rPr>
          <w:color w:val="000000"/>
        </w:rPr>
      </w:pPr>
      <w:r w:rsidRPr="002731DC">
        <w:rPr>
          <w:color w:val="000000"/>
        </w:rPr>
        <w:t>(</w:t>
      </w:r>
      <w:r w:rsidRPr="002731DC">
        <w:rPr>
          <w:b/>
          <w:color w:val="000000"/>
          <w:u w:val="single"/>
        </w:rPr>
        <w:t>016</w:t>
      </w:r>
      <w:r w:rsidRPr="002731DC">
        <w:rPr>
          <w:color w:val="000000"/>
        </w:rPr>
        <w:t>) Пламя Костров озаряет новые истории и факты из жизни Марины и всего рода Цветаевых с его окружением, обогатившие многие пласты культуры России. Об этом  вы сможете прочитать в книге «Цветаевские костры мира». (</w:t>
      </w:r>
      <w:r w:rsidRPr="002731DC">
        <w:rPr>
          <w:b/>
          <w:color w:val="000000"/>
          <w:u w:val="single"/>
        </w:rPr>
        <w:t>017</w:t>
      </w:r>
      <w:r w:rsidRPr="002731DC">
        <w:rPr>
          <w:color w:val="000000"/>
        </w:rPr>
        <w:t>) Благодаря этой международной акции открылись новые музеи, (</w:t>
      </w:r>
      <w:r w:rsidRPr="002731DC">
        <w:rPr>
          <w:b/>
          <w:color w:val="000000"/>
          <w:u w:val="single"/>
        </w:rPr>
        <w:t>018</w:t>
      </w:r>
      <w:r w:rsidRPr="002731DC">
        <w:rPr>
          <w:color w:val="000000"/>
        </w:rPr>
        <w:t>) памятники,  появились памятные таблички в местах, где проживала семья Цветаевой в разные годы – (</w:t>
      </w:r>
      <w:r w:rsidRPr="002731DC">
        <w:rPr>
          <w:b/>
          <w:color w:val="000000"/>
          <w:u w:val="single"/>
        </w:rPr>
        <w:t>019</w:t>
      </w:r>
      <w:r w:rsidRPr="002731DC">
        <w:rPr>
          <w:color w:val="000000"/>
        </w:rPr>
        <w:t>) это в Праге  и во Французских городках Мёдон и Ванф, (</w:t>
      </w:r>
      <w:r w:rsidRPr="002731DC">
        <w:rPr>
          <w:b/>
          <w:color w:val="000000"/>
          <w:u w:val="single"/>
        </w:rPr>
        <w:t>020</w:t>
      </w:r>
      <w:r w:rsidRPr="002731DC">
        <w:rPr>
          <w:color w:val="000000"/>
        </w:rPr>
        <w:t>) в итальянской Нерви и немецком Фрайбурге.</w:t>
      </w:r>
    </w:p>
    <w:p w:rsidR="006A54EC" w:rsidRPr="002731DC" w:rsidRDefault="006A54EC" w:rsidP="005B71DA">
      <w:pPr>
        <w:jc w:val="both"/>
        <w:rPr>
          <w:b/>
          <w:i/>
        </w:rPr>
      </w:pPr>
    </w:p>
    <w:p w:rsidR="006A54EC" w:rsidRPr="002731DC" w:rsidRDefault="006A54EC" w:rsidP="005B71DA">
      <w:pPr>
        <w:ind w:left="180"/>
        <w:rPr>
          <w:b/>
        </w:rPr>
      </w:pPr>
      <w:r w:rsidRPr="002731DC">
        <w:rPr>
          <w:b/>
        </w:rPr>
        <w:t xml:space="preserve"> (</w:t>
      </w:r>
      <w:r w:rsidRPr="002731DC">
        <w:rPr>
          <w:b/>
          <w:u w:val="single"/>
        </w:rPr>
        <w:t>121</w:t>
      </w:r>
      <w:r w:rsidRPr="002731DC">
        <w:rPr>
          <w:b/>
        </w:rPr>
        <w:t>) песня</w:t>
      </w:r>
      <w:r w:rsidRPr="002731DC">
        <w:rPr>
          <w:b/>
          <w:i/>
        </w:rPr>
        <w:t xml:space="preserve"> </w:t>
      </w:r>
      <w:r w:rsidRPr="002731DC">
        <w:rPr>
          <w:b/>
        </w:rPr>
        <w:t xml:space="preserve">«Млечные чернила» О.Качанова </w:t>
      </w:r>
    </w:p>
    <w:p w:rsidR="006A54EC" w:rsidRPr="002731DC" w:rsidRDefault="006A54EC" w:rsidP="005B71DA">
      <w:pPr>
        <w:rPr>
          <w:rStyle w:val="apple-style-span"/>
          <w:color w:val="000000"/>
        </w:rPr>
        <w:sectPr w:rsidR="006A54EC" w:rsidRPr="002731DC" w:rsidSect="001E35B0">
          <w:type w:val="continuous"/>
          <w:pgSz w:w="11906" w:h="16838" w:code="9"/>
          <w:pgMar w:top="567" w:right="567" w:bottom="567" w:left="567" w:header="284" w:footer="284" w:gutter="0"/>
          <w:cols w:space="708"/>
          <w:docGrid w:linePitch="360"/>
        </w:sectPr>
      </w:pPr>
    </w:p>
    <w:p w:rsidR="006A54EC" w:rsidRPr="002731DC" w:rsidRDefault="006A54EC" w:rsidP="005B71DA">
      <w:r w:rsidRPr="002731DC">
        <w:rPr>
          <w:rStyle w:val="apple-style-span"/>
          <w:color w:val="000000"/>
        </w:rPr>
        <w:t>Сгорали звезды в утренней заре,</w:t>
      </w:r>
      <w:r w:rsidRPr="002731DC">
        <w:br/>
      </w:r>
      <w:r w:rsidRPr="002731DC">
        <w:rPr>
          <w:rStyle w:val="apple-style-span"/>
          <w:color w:val="000000"/>
        </w:rPr>
        <w:t>Как будто одуванчики в костре,</w:t>
      </w:r>
      <w:r w:rsidRPr="002731DC">
        <w:br/>
      </w:r>
      <w:r w:rsidRPr="002731DC">
        <w:rPr>
          <w:rStyle w:val="apple-style-span"/>
          <w:color w:val="000000"/>
        </w:rPr>
        <w:t>И возвращались в рамы на стене</w:t>
      </w:r>
      <w:r w:rsidRPr="002731DC">
        <w:br/>
      </w:r>
      <w:r w:rsidRPr="002731DC">
        <w:rPr>
          <w:rStyle w:val="apple-style-span"/>
          <w:color w:val="000000"/>
        </w:rPr>
        <w:t>Две женщины, открывшиеся мне.</w:t>
      </w:r>
      <w:r w:rsidRPr="002731DC">
        <w:br/>
      </w:r>
      <w:r w:rsidRPr="002731DC">
        <w:rPr>
          <w:rStyle w:val="apple-style-span"/>
          <w:color w:val="000000"/>
        </w:rPr>
        <w:t>Одна казалась вдовою царицей,</w:t>
      </w:r>
      <w:r w:rsidRPr="002731DC">
        <w:br/>
      </w:r>
      <w:r w:rsidRPr="002731DC">
        <w:rPr>
          <w:rStyle w:val="apple-style-span"/>
          <w:color w:val="000000"/>
        </w:rPr>
        <w:t>Другая - гордой перелетной птицей.</w:t>
      </w:r>
      <w:r w:rsidRPr="002731DC">
        <w:br/>
      </w:r>
      <w:r w:rsidRPr="002731DC">
        <w:rPr>
          <w:rStyle w:val="apple-style-span"/>
          <w:color w:val="000000"/>
        </w:rPr>
        <w:t>Одна царила надо мной, одна парила,</w:t>
      </w:r>
      <w:r w:rsidRPr="002731DC">
        <w:br/>
      </w:r>
      <w:r w:rsidRPr="002731DC">
        <w:rPr>
          <w:rStyle w:val="apple-style-span"/>
          <w:color w:val="000000"/>
        </w:rPr>
        <w:t>Тех женщин звали Анна и Марина.</w:t>
      </w:r>
      <w:r w:rsidRPr="002731DC">
        <w:br/>
      </w:r>
      <w:r w:rsidRPr="002731DC">
        <w:rPr>
          <w:rStyle w:val="apple-style-span"/>
          <w:color w:val="000000"/>
        </w:rPr>
        <w:t>Их время проповедовало пастве,</w:t>
      </w:r>
      <w:r w:rsidRPr="002731DC">
        <w:br/>
      </w:r>
      <w:r w:rsidRPr="002731DC">
        <w:rPr>
          <w:rStyle w:val="apple-style-span"/>
          <w:color w:val="000000"/>
        </w:rPr>
        <w:t>Что птицы перелетные опасны,</w:t>
      </w:r>
      <w:r w:rsidRPr="002731DC">
        <w:br/>
      </w:r>
      <w:r w:rsidRPr="002731DC">
        <w:rPr>
          <w:rStyle w:val="apple-style-span"/>
          <w:color w:val="000000"/>
        </w:rPr>
        <w:t>Не видя ни сиротства, ни вдовства,</w:t>
      </w:r>
      <w:r w:rsidRPr="002731DC">
        <w:br/>
      </w:r>
      <w:r w:rsidRPr="002731DC">
        <w:rPr>
          <w:rStyle w:val="apple-style-span"/>
          <w:color w:val="000000"/>
        </w:rPr>
        <w:t>Постригло одуванчики в дрова.</w:t>
      </w:r>
      <w:r w:rsidRPr="002731DC">
        <w:br/>
      </w:r>
      <w:r w:rsidRPr="002731DC">
        <w:br/>
      </w:r>
      <w:r w:rsidRPr="002731DC">
        <w:rPr>
          <w:rStyle w:val="apple-style-span"/>
          <w:color w:val="000000"/>
        </w:rPr>
        <w:t>Когда цветы сгорают на костре,</w:t>
      </w:r>
      <w:r w:rsidRPr="002731DC">
        <w:br/>
      </w:r>
      <w:r w:rsidRPr="002731DC">
        <w:rPr>
          <w:rStyle w:val="apple-style-span"/>
          <w:color w:val="000000"/>
        </w:rPr>
        <w:t>Рыдают звезды в утренней заре,</w:t>
      </w:r>
      <w:r w:rsidRPr="002731DC">
        <w:br/>
      </w:r>
      <w:r w:rsidRPr="002731DC">
        <w:rPr>
          <w:rStyle w:val="apple-style-span"/>
          <w:color w:val="000000"/>
        </w:rPr>
        <w:t>И Млечный Путь, забыв про сан высокий,</w:t>
      </w:r>
      <w:r w:rsidRPr="002731DC">
        <w:br/>
      </w:r>
      <w:r w:rsidRPr="002731DC">
        <w:rPr>
          <w:rStyle w:val="apple-style-span"/>
          <w:color w:val="000000"/>
        </w:rPr>
        <w:t>На землю выпадает млечным соком,</w:t>
      </w:r>
      <w:r w:rsidRPr="002731DC">
        <w:br/>
      </w:r>
      <w:r w:rsidRPr="002731DC">
        <w:rPr>
          <w:rStyle w:val="apple-style-span"/>
          <w:color w:val="000000"/>
        </w:rPr>
        <w:t>И то, что прежде время очернило,</w:t>
      </w:r>
      <w:r w:rsidRPr="002731DC">
        <w:br/>
      </w:r>
      <w:r w:rsidRPr="002731DC">
        <w:rPr>
          <w:rStyle w:val="apple-style-span"/>
          <w:color w:val="000000"/>
        </w:rPr>
        <w:t>Запишут эти млечные чернила, -</w:t>
      </w:r>
      <w:r w:rsidRPr="002731DC">
        <w:br/>
      </w:r>
      <w:r w:rsidRPr="002731DC">
        <w:rPr>
          <w:rStyle w:val="apple-style-span"/>
          <w:color w:val="000000"/>
        </w:rPr>
        <w:t>Их тайный смысл печалью наградит</w:t>
      </w:r>
      <w:r w:rsidRPr="002731DC">
        <w:br/>
      </w:r>
      <w:r w:rsidRPr="002731DC">
        <w:rPr>
          <w:rStyle w:val="apple-style-span"/>
          <w:color w:val="000000"/>
        </w:rPr>
        <w:t>Тех, кто стихи согреет на груди.</w:t>
      </w:r>
      <w:r w:rsidRPr="002731DC">
        <w:br/>
      </w:r>
      <w:r w:rsidRPr="002731DC">
        <w:rPr>
          <w:rStyle w:val="apple-style-span"/>
          <w:color w:val="000000"/>
        </w:rPr>
        <w:t>А время и спохватится, да поздно,</w:t>
      </w:r>
      <w:r w:rsidRPr="002731DC">
        <w:br/>
      </w:r>
      <w:r w:rsidRPr="002731DC">
        <w:rPr>
          <w:rStyle w:val="apple-style-span"/>
          <w:color w:val="000000"/>
        </w:rPr>
        <w:t>Когда на небе поредеют звезды,</w:t>
      </w:r>
      <w:r w:rsidRPr="002731DC">
        <w:br/>
      </w:r>
      <w:r w:rsidRPr="002731DC">
        <w:rPr>
          <w:rStyle w:val="apple-style-span"/>
          <w:color w:val="000000"/>
        </w:rPr>
        <w:t>И Млечный Путь до нити истончится,</w:t>
      </w:r>
      <w:r w:rsidRPr="002731DC">
        <w:br/>
      </w:r>
      <w:r w:rsidRPr="002731DC">
        <w:rPr>
          <w:rStyle w:val="apple-style-span"/>
          <w:color w:val="000000"/>
        </w:rPr>
        <w:t>И млечный сок сквозь пальцы просочится.</w:t>
      </w:r>
      <w:r w:rsidRPr="002731DC">
        <w:br/>
      </w:r>
      <w:r w:rsidRPr="002731DC">
        <w:br/>
      </w:r>
      <w:r w:rsidRPr="002731DC">
        <w:rPr>
          <w:rStyle w:val="apple-style-span"/>
          <w:color w:val="000000"/>
        </w:rPr>
        <w:t>Что топором писало время, что пером...</w:t>
      </w:r>
      <w:r w:rsidRPr="002731DC">
        <w:br/>
      </w:r>
      <w:r w:rsidRPr="002731DC">
        <w:rPr>
          <w:rStyle w:val="apple-style-span"/>
          <w:color w:val="000000"/>
        </w:rPr>
        <w:t>Осталось только то, что в сердце штопором,</w:t>
      </w:r>
      <w:r w:rsidRPr="002731DC">
        <w:br/>
      </w:r>
      <w:r w:rsidRPr="002731DC">
        <w:rPr>
          <w:rStyle w:val="apple-style-span"/>
          <w:color w:val="000000"/>
        </w:rPr>
        <w:t>Что открывает затхлые бутыли,</w:t>
      </w:r>
      <w:r w:rsidRPr="002731DC">
        <w:br/>
      </w:r>
      <w:r w:rsidRPr="002731DC">
        <w:rPr>
          <w:rStyle w:val="apple-style-span"/>
          <w:color w:val="000000"/>
        </w:rPr>
        <w:t>В которых чувства мы свои сокрыли.</w:t>
      </w:r>
      <w:r w:rsidRPr="002731DC">
        <w:br/>
      </w:r>
      <w:r w:rsidRPr="002731DC">
        <w:rPr>
          <w:rStyle w:val="apple-style-span"/>
          <w:color w:val="000000"/>
        </w:rPr>
        <w:t>Чтоб кто-нибудь заплакал на заре,</w:t>
      </w:r>
      <w:r w:rsidRPr="002731DC">
        <w:br/>
      </w:r>
      <w:r w:rsidRPr="002731DC">
        <w:rPr>
          <w:rStyle w:val="apple-style-span"/>
          <w:color w:val="000000"/>
        </w:rPr>
        <w:t>Над прахом одуванчика в золе.</w:t>
      </w:r>
    </w:p>
    <w:p w:rsidR="006A54EC" w:rsidRPr="002731DC" w:rsidRDefault="006A54EC" w:rsidP="005B71DA">
      <w:pPr>
        <w:jc w:val="center"/>
        <w:sectPr w:rsidR="006A54EC" w:rsidRPr="002731DC" w:rsidSect="001E35B0">
          <w:type w:val="continuous"/>
          <w:pgSz w:w="11906" w:h="16838" w:code="9"/>
          <w:pgMar w:top="567" w:right="567" w:bottom="567" w:left="567" w:header="284" w:footer="284" w:gutter="0"/>
          <w:cols w:num="2" w:space="708"/>
          <w:docGrid w:linePitch="360"/>
        </w:sectPr>
      </w:pPr>
    </w:p>
    <w:p w:rsidR="006A54EC" w:rsidRPr="002731DC" w:rsidRDefault="006A54EC" w:rsidP="005B71DA">
      <w:pPr>
        <w:jc w:val="center"/>
      </w:pPr>
    </w:p>
    <w:p w:rsidR="006A54EC" w:rsidRPr="002731DC" w:rsidRDefault="006A54EC" w:rsidP="005B71DA">
      <w:pPr>
        <w:ind w:firstLine="708"/>
        <w:rPr>
          <w:color w:val="000000"/>
        </w:rPr>
      </w:pPr>
      <w:r w:rsidRPr="002731DC">
        <w:t>Много лет назад судьба подарила мне встречу с Галиной Николаевной Пухальской, педагогом, журналисткой, писательницей, руководителем литературного театра «Гармония» в Ставрополе, сейчас этот театр носит её имя) автором  книги «Встречи с А.И.Цветаевой». (</w:t>
      </w:r>
      <w:r w:rsidRPr="002731DC">
        <w:rPr>
          <w:b/>
          <w:u w:val="single"/>
        </w:rPr>
        <w:t>022</w:t>
      </w:r>
      <w:r w:rsidRPr="002731DC">
        <w:t>) Она была дружна с младшей сестрой Марины Ивановны. Именно благодаря этим событиям, спустя несколько лет, я попала на Цветаевские Костры в Людвигсбург, к Елене Гарш, ученице Галины Николаевны. (</w:t>
      </w:r>
      <w:r w:rsidRPr="002731DC">
        <w:rPr>
          <w:b/>
          <w:u w:val="single"/>
        </w:rPr>
        <w:t>023</w:t>
      </w:r>
      <w:r w:rsidRPr="002731DC">
        <w:t>)</w:t>
      </w:r>
    </w:p>
    <w:p w:rsidR="006A54EC" w:rsidRPr="002731DC" w:rsidRDefault="006A54EC" w:rsidP="005B71DA">
      <w:pPr>
        <w:jc w:val="both"/>
        <w:rPr>
          <w:b/>
          <w:color w:val="0F0000"/>
        </w:rPr>
      </w:pPr>
      <w:r w:rsidRPr="002731DC">
        <w:t>Для эмигрантов из России творчество Цветаевой – спасительный остров в «тоске по родине», а для немцев – уникальная возможность приобщиться к русскому поэтическому Слову. На моих глазах происходило главное, ради чего мы все собрались в этом маленьком немецком городке – сопричастность всех присутствующих к великому таинству русского искусства. Результатом этого единения стало рождение гимна, написанного на тему песни Булата Окуджавы «Союз друзей», который прозвучал под небом Людвигсбурга на двух языках – русском и немецком».</w:t>
      </w:r>
    </w:p>
    <w:p w:rsidR="006A54EC" w:rsidRPr="002731DC" w:rsidRDefault="006A54EC" w:rsidP="005B71DA">
      <w:pPr>
        <w:rPr>
          <w:b/>
          <w:color w:val="0F0000"/>
        </w:rPr>
      </w:pPr>
    </w:p>
    <w:p w:rsidR="006A54EC" w:rsidRPr="002731DC" w:rsidRDefault="006A54EC" w:rsidP="005B71DA">
      <w:pPr>
        <w:rPr>
          <w:color w:val="0F0000"/>
        </w:rPr>
        <w:sectPr w:rsidR="006A54EC" w:rsidRPr="002731DC" w:rsidSect="001E35B0">
          <w:type w:val="continuous"/>
          <w:pgSz w:w="11906" w:h="16838" w:code="9"/>
          <w:pgMar w:top="567" w:right="567" w:bottom="567" w:left="567" w:header="284" w:footer="284" w:gutter="0"/>
          <w:cols w:space="708"/>
          <w:docGrid w:linePitch="360"/>
        </w:sectPr>
      </w:pPr>
      <w:r w:rsidRPr="002731DC">
        <w:rPr>
          <w:b/>
          <w:color w:val="0F0000"/>
        </w:rPr>
        <w:t>Песня « Союз друзей – гимн Марине Цветаевой» Б.Окуджава (Д.Бутинская)</w:t>
      </w:r>
      <w:r w:rsidRPr="002731DC">
        <w:rPr>
          <w:color w:val="0F0000"/>
        </w:rPr>
        <w:tab/>
      </w:r>
    </w:p>
    <w:p w:rsidR="006A54EC" w:rsidRPr="002731DC" w:rsidRDefault="006A54EC" w:rsidP="005B71DA">
      <w:pPr>
        <w:rPr>
          <w:color w:val="0F0000"/>
        </w:rPr>
      </w:pPr>
      <w:r w:rsidRPr="002731DC">
        <w:rPr>
          <w:color w:val="0F0000"/>
          <w:lang w:val="en-US"/>
        </w:rPr>
        <w:t>Am</w:t>
      </w:r>
      <w:r w:rsidRPr="002731DC">
        <w:rPr>
          <w:color w:val="0F0000"/>
        </w:rPr>
        <w:tab/>
      </w:r>
      <w:r w:rsidRPr="002731DC">
        <w:rPr>
          <w:color w:val="0F0000"/>
        </w:rPr>
        <w:tab/>
      </w:r>
      <w:r w:rsidRPr="002731DC">
        <w:rPr>
          <w:color w:val="0F0000"/>
        </w:rPr>
        <w:tab/>
        <w:t xml:space="preserve">    </w:t>
      </w:r>
      <w:r w:rsidRPr="002731DC">
        <w:rPr>
          <w:color w:val="0F0000"/>
          <w:lang w:val="en-US"/>
        </w:rPr>
        <w:t>H</w:t>
      </w:r>
      <w:r w:rsidRPr="002731DC">
        <w:rPr>
          <w:color w:val="0F0000"/>
        </w:rPr>
        <w:t>7</w:t>
      </w:r>
    </w:p>
    <w:p w:rsidR="006A54EC" w:rsidRPr="002731DC" w:rsidRDefault="006A54EC" w:rsidP="005B71DA">
      <w:pPr>
        <w:rPr>
          <w:color w:val="0F0000"/>
        </w:rPr>
      </w:pPr>
      <w:r w:rsidRPr="002731DC">
        <w:rPr>
          <w:color w:val="0F0000"/>
        </w:rPr>
        <w:t>Поднявший меч на наш союз</w:t>
      </w:r>
    </w:p>
    <w:p w:rsidR="006A54EC" w:rsidRPr="002731DC" w:rsidRDefault="006A54EC" w:rsidP="005B71DA">
      <w:pPr>
        <w:rPr>
          <w:color w:val="0F0000"/>
        </w:rPr>
      </w:pPr>
      <w:r w:rsidRPr="002731DC">
        <w:rPr>
          <w:color w:val="0F0000"/>
        </w:rPr>
        <w:t xml:space="preserve">       </w:t>
      </w:r>
      <w:r w:rsidRPr="002731DC">
        <w:rPr>
          <w:color w:val="0F0000"/>
          <w:lang w:val="en-US"/>
        </w:rPr>
        <w:t>G</w:t>
      </w:r>
      <w:r w:rsidRPr="002731DC">
        <w:rPr>
          <w:color w:val="0F0000"/>
        </w:rPr>
        <w:t>7</w:t>
      </w:r>
      <w:r w:rsidRPr="002731DC">
        <w:rPr>
          <w:color w:val="0F0000"/>
        </w:rPr>
        <w:tab/>
      </w:r>
      <w:r w:rsidRPr="002731DC">
        <w:rPr>
          <w:color w:val="0F0000"/>
        </w:rPr>
        <w:tab/>
      </w:r>
      <w:r w:rsidRPr="002731DC">
        <w:rPr>
          <w:color w:val="0F0000"/>
        </w:rPr>
        <w:tab/>
      </w:r>
      <w:r w:rsidRPr="002731DC">
        <w:rPr>
          <w:color w:val="0F0000"/>
          <w:lang w:val="en-US"/>
        </w:rPr>
        <w:t>C</w:t>
      </w:r>
    </w:p>
    <w:p w:rsidR="006A54EC" w:rsidRPr="002731DC" w:rsidRDefault="006A54EC" w:rsidP="005B71DA">
      <w:pPr>
        <w:rPr>
          <w:color w:val="0F0000"/>
        </w:rPr>
      </w:pPr>
      <w:r w:rsidRPr="002731DC">
        <w:rPr>
          <w:color w:val="0F0000"/>
        </w:rPr>
        <w:t>Достоин будет худшей кары,</w:t>
      </w:r>
    </w:p>
    <w:p w:rsidR="006A54EC" w:rsidRPr="002731DC" w:rsidRDefault="006A54EC" w:rsidP="005B71DA">
      <w:pPr>
        <w:rPr>
          <w:color w:val="0F0000"/>
        </w:rPr>
      </w:pPr>
      <w:r w:rsidRPr="002731DC">
        <w:rPr>
          <w:color w:val="0F0000"/>
        </w:rPr>
        <w:t xml:space="preserve">   </w:t>
      </w:r>
      <w:r w:rsidRPr="002731DC">
        <w:rPr>
          <w:color w:val="0F0000"/>
          <w:lang w:val="en-US"/>
        </w:rPr>
        <w:t>Am</w:t>
      </w:r>
      <w:r w:rsidRPr="002731DC">
        <w:rPr>
          <w:color w:val="0F0000"/>
        </w:rPr>
        <w:tab/>
      </w:r>
      <w:r w:rsidRPr="002731DC">
        <w:rPr>
          <w:color w:val="0F0000"/>
        </w:rPr>
        <w:tab/>
      </w:r>
      <w:r w:rsidRPr="002731DC">
        <w:rPr>
          <w:color w:val="0F0000"/>
        </w:rPr>
        <w:tab/>
        <w:t xml:space="preserve">    </w:t>
      </w:r>
      <w:r w:rsidRPr="002731DC">
        <w:rPr>
          <w:color w:val="0F0000"/>
          <w:lang w:val="en-US"/>
        </w:rPr>
        <w:t>Dm</w:t>
      </w:r>
    </w:p>
    <w:p w:rsidR="006A54EC" w:rsidRPr="002731DC" w:rsidRDefault="006A54EC" w:rsidP="005B71DA">
      <w:pPr>
        <w:rPr>
          <w:color w:val="0F0000"/>
        </w:rPr>
      </w:pPr>
      <w:r w:rsidRPr="002731DC">
        <w:rPr>
          <w:color w:val="0F0000"/>
        </w:rPr>
        <w:t>И я за жизнь его тогда</w:t>
      </w:r>
    </w:p>
    <w:p w:rsidR="006A54EC" w:rsidRPr="002731DC" w:rsidRDefault="006A54EC" w:rsidP="005B71DA">
      <w:pPr>
        <w:rPr>
          <w:color w:val="0F0000"/>
        </w:rPr>
      </w:pPr>
      <w:r w:rsidRPr="002731DC">
        <w:rPr>
          <w:color w:val="0F0000"/>
        </w:rPr>
        <w:tab/>
      </w:r>
      <w:r w:rsidRPr="002731DC">
        <w:rPr>
          <w:color w:val="0F0000"/>
        </w:rPr>
        <w:tab/>
      </w:r>
      <w:r w:rsidRPr="002731DC">
        <w:rPr>
          <w:color w:val="0F0000"/>
        </w:rPr>
        <w:tab/>
      </w:r>
      <w:r w:rsidRPr="002731DC">
        <w:rPr>
          <w:color w:val="0F0000"/>
          <w:lang w:val="en-US"/>
        </w:rPr>
        <w:t>E</w:t>
      </w:r>
      <w:r w:rsidRPr="002731DC">
        <w:rPr>
          <w:color w:val="0F0000"/>
        </w:rPr>
        <w:t>7</w:t>
      </w:r>
      <w:r w:rsidRPr="002731DC">
        <w:rPr>
          <w:color w:val="0F0000"/>
        </w:rPr>
        <w:tab/>
        <w:t xml:space="preserve">        </w:t>
      </w:r>
      <w:r w:rsidRPr="002731DC">
        <w:rPr>
          <w:color w:val="0F0000"/>
          <w:lang w:val="en-US"/>
        </w:rPr>
        <w:t>Am</w:t>
      </w:r>
    </w:p>
    <w:p w:rsidR="006A54EC" w:rsidRPr="002731DC" w:rsidRDefault="006A54EC" w:rsidP="005B71DA">
      <w:pPr>
        <w:rPr>
          <w:color w:val="0F0000"/>
        </w:rPr>
      </w:pPr>
      <w:r w:rsidRPr="002731DC">
        <w:rPr>
          <w:color w:val="0F0000"/>
        </w:rPr>
        <w:t xml:space="preserve"> Не дам и самой ломаной гитары.</w:t>
      </w:r>
    </w:p>
    <w:p w:rsidR="006A54EC" w:rsidRPr="002731DC" w:rsidRDefault="006A54EC" w:rsidP="005B71DA">
      <w:pPr>
        <w:rPr>
          <w:color w:val="0F0000"/>
        </w:rPr>
      </w:pPr>
      <w:r>
        <w:rPr>
          <w:noProof/>
        </w:rPr>
        <w:pict>
          <v:shape id="_x0000_s1028" type="#_x0000_t202" style="position:absolute;margin-left:645.9pt;margin-top:11.9pt;width:4.5pt;height:94.6pt;z-index:251642880">
            <v:textbox style="mso-next-textbox:#_x0000_s1028">
              <w:txbxContent>
                <w:p w:rsidR="006A54EC" w:rsidRDefault="006A54EC" w:rsidP="005B71DA">
                  <w:pPr>
                    <w:rPr>
                      <w:lang w:val="en-US"/>
                    </w:rPr>
                  </w:pPr>
                </w:p>
              </w:txbxContent>
            </v:textbox>
          </v:shape>
        </w:pict>
      </w:r>
      <w:r w:rsidRPr="002731DC">
        <w:rPr>
          <w:color w:val="0F0000"/>
        </w:rPr>
        <w:t xml:space="preserve">  </w:t>
      </w:r>
      <w:r w:rsidRPr="002731DC">
        <w:rPr>
          <w:color w:val="0F0000"/>
          <w:lang w:val="en-US"/>
        </w:rPr>
        <w:t>C</w:t>
      </w:r>
      <w:r w:rsidRPr="002731DC">
        <w:rPr>
          <w:color w:val="0F0000"/>
        </w:rPr>
        <w:tab/>
      </w:r>
      <w:r w:rsidRPr="002731DC">
        <w:rPr>
          <w:color w:val="0F0000"/>
        </w:rPr>
        <w:tab/>
      </w:r>
      <w:r w:rsidRPr="002731DC">
        <w:rPr>
          <w:color w:val="0F0000"/>
        </w:rPr>
        <w:tab/>
      </w:r>
      <w:r w:rsidRPr="002731DC">
        <w:rPr>
          <w:color w:val="0F0000"/>
        </w:rPr>
        <w:tab/>
        <w:t xml:space="preserve">   </w:t>
      </w:r>
      <w:r w:rsidRPr="002731DC">
        <w:rPr>
          <w:color w:val="0F0000"/>
          <w:lang w:val="en-US"/>
        </w:rPr>
        <w:t>F</w:t>
      </w:r>
    </w:p>
    <w:p w:rsidR="006A54EC" w:rsidRPr="002731DC" w:rsidRDefault="006A54EC" w:rsidP="005B71DA">
      <w:pPr>
        <w:rPr>
          <w:color w:val="0F0000"/>
        </w:rPr>
      </w:pPr>
      <w:r w:rsidRPr="002731DC">
        <w:rPr>
          <w:color w:val="0F0000"/>
        </w:rPr>
        <w:t>Как вожделенно жаждет век</w:t>
      </w:r>
    </w:p>
    <w:p w:rsidR="006A54EC" w:rsidRPr="002731DC" w:rsidRDefault="006A54EC" w:rsidP="005B71DA">
      <w:pPr>
        <w:rPr>
          <w:color w:val="0F0000"/>
        </w:rPr>
      </w:pPr>
      <w:r w:rsidRPr="002731DC">
        <w:rPr>
          <w:color w:val="0F0000"/>
        </w:rPr>
        <w:t xml:space="preserve">      </w:t>
      </w:r>
      <w:r w:rsidRPr="002731DC">
        <w:rPr>
          <w:color w:val="0F0000"/>
          <w:lang w:val="en-US"/>
        </w:rPr>
        <w:t>G</w:t>
      </w:r>
      <w:r w:rsidRPr="002731DC">
        <w:rPr>
          <w:color w:val="0F0000"/>
        </w:rPr>
        <w:t>7</w:t>
      </w:r>
      <w:r w:rsidRPr="002731DC">
        <w:rPr>
          <w:color w:val="0F0000"/>
        </w:rPr>
        <w:tab/>
      </w:r>
      <w:r w:rsidRPr="002731DC">
        <w:rPr>
          <w:color w:val="0F0000"/>
        </w:rPr>
        <w:tab/>
      </w:r>
      <w:r w:rsidRPr="002731DC">
        <w:rPr>
          <w:color w:val="0F0000"/>
        </w:rPr>
        <w:tab/>
        <w:t xml:space="preserve">       </w:t>
      </w:r>
      <w:r w:rsidRPr="002731DC">
        <w:rPr>
          <w:color w:val="0F0000"/>
          <w:lang w:val="en-US"/>
        </w:rPr>
        <w:t>C</w:t>
      </w:r>
    </w:p>
    <w:p w:rsidR="006A54EC" w:rsidRPr="002731DC" w:rsidRDefault="006A54EC" w:rsidP="005B71DA">
      <w:pPr>
        <w:rPr>
          <w:color w:val="0F0000"/>
        </w:rPr>
      </w:pPr>
      <w:r w:rsidRPr="002731DC">
        <w:rPr>
          <w:color w:val="0F0000"/>
        </w:rPr>
        <w:t>Нащупать брешь у нас в цепочке.</w:t>
      </w:r>
    </w:p>
    <w:p w:rsidR="006A54EC" w:rsidRPr="002731DC" w:rsidRDefault="006A54EC" w:rsidP="005B71DA">
      <w:pPr>
        <w:rPr>
          <w:color w:val="0F0000"/>
        </w:rPr>
      </w:pPr>
      <w:r w:rsidRPr="002731DC">
        <w:rPr>
          <w:color w:val="0F0000"/>
        </w:rPr>
        <w:tab/>
        <w:t xml:space="preserve">   </w:t>
      </w:r>
      <w:r w:rsidRPr="002731DC">
        <w:rPr>
          <w:color w:val="0F0000"/>
        </w:rPr>
        <w:tab/>
      </w:r>
      <w:r w:rsidRPr="002731DC">
        <w:rPr>
          <w:color w:val="0F0000"/>
          <w:lang w:val="en-US"/>
        </w:rPr>
        <w:t>Am</w:t>
      </w:r>
      <w:r w:rsidRPr="002731DC">
        <w:rPr>
          <w:color w:val="0F0000"/>
        </w:rPr>
        <w:tab/>
      </w:r>
    </w:p>
    <w:p w:rsidR="006A54EC" w:rsidRPr="002731DC" w:rsidRDefault="006A54EC" w:rsidP="005B71DA">
      <w:pPr>
        <w:rPr>
          <w:color w:val="0F0000"/>
        </w:rPr>
      </w:pPr>
      <w:r w:rsidRPr="002731DC">
        <w:rPr>
          <w:color w:val="0F0000"/>
        </w:rPr>
        <w:t>Возьмёмся за руки, друзья,</w:t>
      </w:r>
    </w:p>
    <w:p w:rsidR="006A54EC" w:rsidRPr="002731DC" w:rsidRDefault="006A54EC" w:rsidP="005B71DA">
      <w:pPr>
        <w:rPr>
          <w:color w:val="0F0000"/>
        </w:rPr>
      </w:pPr>
      <w:r w:rsidRPr="002731DC">
        <w:rPr>
          <w:color w:val="0F0000"/>
        </w:rPr>
        <w:tab/>
      </w:r>
      <w:r w:rsidRPr="002731DC">
        <w:rPr>
          <w:color w:val="0F0000"/>
        </w:rPr>
        <w:tab/>
      </w:r>
      <w:r w:rsidRPr="002731DC">
        <w:rPr>
          <w:color w:val="0F0000"/>
          <w:lang w:val="en-US"/>
        </w:rPr>
        <w:t>Dm</w:t>
      </w:r>
    </w:p>
    <w:p w:rsidR="006A54EC" w:rsidRPr="002731DC" w:rsidRDefault="006A54EC" w:rsidP="005B71DA">
      <w:pPr>
        <w:rPr>
          <w:color w:val="0F0000"/>
        </w:rPr>
      </w:pPr>
      <w:r w:rsidRPr="002731DC">
        <w:rPr>
          <w:color w:val="0F0000"/>
        </w:rPr>
        <w:t>Возьмёмся за руки, друзья,</w:t>
      </w:r>
    </w:p>
    <w:p w:rsidR="006A54EC" w:rsidRPr="002731DC" w:rsidRDefault="006A54EC" w:rsidP="005B71DA">
      <w:pPr>
        <w:rPr>
          <w:color w:val="0F0000"/>
        </w:rPr>
      </w:pPr>
      <w:r w:rsidRPr="002731DC">
        <w:rPr>
          <w:color w:val="0F0000"/>
        </w:rPr>
        <w:tab/>
      </w:r>
      <w:r w:rsidRPr="002731DC">
        <w:rPr>
          <w:color w:val="0F0000"/>
        </w:rPr>
        <w:tab/>
      </w:r>
      <w:r w:rsidRPr="002731DC">
        <w:rPr>
          <w:color w:val="0F0000"/>
          <w:lang w:val="en-US"/>
        </w:rPr>
        <w:t>G</w:t>
      </w:r>
      <w:r w:rsidRPr="002731DC">
        <w:rPr>
          <w:color w:val="0F0000"/>
        </w:rPr>
        <w:t>7</w:t>
      </w:r>
      <w:r w:rsidRPr="002731DC">
        <w:rPr>
          <w:color w:val="0F0000"/>
        </w:rPr>
        <w:tab/>
      </w:r>
      <w:r w:rsidRPr="002731DC">
        <w:rPr>
          <w:color w:val="0F0000"/>
        </w:rPr>
        <w:tab/>
        <w:t xml:space="preserve"> </w:t>
      </w:r>
      <w:r w:rsidRPr="002731DC">
        <w:rPr>
          <w:color w:val="0F0000"/>
          <w:lang w:val="en-US"/>
        </w:rPr>
        <w:t>C</w:t>
      </w:r>
    </w:p>
    <w:p w:rsidR="006A54EC" w:rsidRPr="002731DC" w:rsidRDefault="006A54EC" w:rsidP="005B71DA">
      <w:pPr>
        <w:rPr>
          <w:color w:val="0F0000"/>
        </w:rPr>
      </w:pPr>
      <w:r w:rsidRPr="002731DC">
        <w:rPr>
          <w:color w:val="0F0000"/>
        </w:rPr>
        <w:t>Чтоб не пропасть поодиночке.</w:t>
      </w:r>
    </w:p>
    <w:p w:rsidR="006A54EC" w:rsidRPr="002731DC" w:rsidRDefault="006A54EC" w:rsidP="005B71DA">
      <w:pPr>
        <w:rPr>
          <w:color w:val="0F0000"/>
        </w:rPr>
      </w:pPr>
    </w:p>
    <w:p w:rsidR="006A54EC" w:rsidRPr="002731DC" w:rsidRDefault="006A54EC" w:rsidP="005B71DA">
      <w:pPr>
        <w:rPr>
          <w:color w:val="0F0000"/>
        </w:rPr>
      </w:pPr>
      <w:r w:rsidRPr="002731DC">
        <w:rPr>
          <w:color w:val="0F0000"/>
        </w:rPr>
        <w:t>Среди обыденных миров</w:t>
      </w:r>
    </w:p>
    <w:p w:rsidR="006A54EC" w:rsidRPr="002731DC" w:rsidRDefault="006A54EC" w:rsidP="005B71DA">
      <w:pPr>
        <w:rPr>
          <w:color w:val="0F0000"/>
        </w:rPr>
      </w:pPr>
      <w:r w:rsidRPr="002731DC">
        <w:rPr>
          <w:color w:val="0F0000"/>
        </w:rPr>
        <w:t>И слишком ненадёжных истин</w:t>
      </w:r>
    </w:p>
    <w:p w:rsidR="006A54EC" w:rsidRPr="002731DC" w:rsidRDefault="006A54EC" w:rsidP="005B71DA">
      <w:pPr>
        <w:rPr>
          <w:color w:val="0F0000"/>
        </w:rPr>
      </w:pPr>
      <w:r w:rsidRPr="002731DC">
        <w:rPr>
          <w:color w:val="0F0000"/>
        </w:rPr>
        <w:t xml:space="preserve">Марины имя нас свело </w:t>
      </w:r>
    </w:p>
    <w:p w:rsidR="006A54EC" w:rsidRPr="002731DC" w:rsidRDefault="006A54EC" w:rsidP="005B71DA">
      <w:pPr>
        <w:rPr>
          <w:color w:val="0F0000"/>
        </w:rPr>
      </w:pPr>
      <w:r w:rsidRPr="002731DC">
        <w:rPr>
          <w:color w:val="0F0000"/>
        </w:rPr>
        <w:t>И вместе в нём мы жизни силы ищем.</w:t>
      </w:r>
    </w:p>
    <w:p w:rsidR="006A54EC" w:rsidRPr="002731DC" w:rsidRDefault="006A54EC" w:rsidP="005B71DA">
      <w:pPr>
        <w:rPr>
          <w:color w:val="0F0000"/>
        </w:rPr>
      </w:pPr>
      <w:r w:rsidRPr="002731DC">
        <w:rPr>
          <w:color w:val="0F0000"/>
        </w:rPr>
        <w:t>Пока цветаевский костёр</w:t>
      </w:r>
    </w:p>
    <w:p w:rsidR="006A54EC" w:rsidRPr="002731DC" w:rsidRDefault="006A54EC" w:rsidP="005B71DA">
      <w:pPr>
        <w:rPr>
          <w:color w:val="0F0000"/>
        </w:rPr>
      </w:pPr>
      <w:r w:rsidRPr="002731DC">
        <w:rPr>
          <w:color w:val="0F0000"/>
        </w:rPr>
        <w:t>Сулит в грядущее дорогу</w:t>
      </w:r>
    </w:p>
    <w:p w:rsidR="006A54EC" w:rsidRPr="002731DC" w:rsidRDefault="006A54EC" w:rsidP="005B71DA">
      <w:pPr>
        <w:rPr>
          <w:color w:val="0F0000"/>
        </w:rPr>
      </w:pPr>
      <w:r w:rsidRPr="002731DC">
        <w:rPr>
          <w:color w:val="0F0000"/>
        </w:rPr>
        <w:t>Возьмёмся за руки, друзья,</w:t>
      </w:r>
    </w:p>
    <w:p w:rsidR="006A54EC" w:rsidRPr="002731DC" w:rsidRDefault="006A54EC" w:rsidP="005B71DA">
      <w:pPr>
        <w:rPr>
          <w:color w:val="0F0000"/>
        </w:rPr>
      </w:pPr>
      <w:r w:rsidRPr="002731DC">
        <w:rPr>
          <w:color w:val="0F0000"/>
        </w:rPr>
        <w:t>Возьмёмся за руки, друзья,</w:t>
      </w:r>
    </w:p>
    <w:p w:rsidR="006A54EC" w:rsidRPr="002731DC" w:rsidRDefault="006A54EC" w:rsidP="005B71DA">
      <w:pPr>
        <w:rPr>
          <w:color w:val="0F0000"/>
        </w:rPr>
      </w:pPr>
      <w:r w:rsidRPr="002731DC">
        <w:rPr>
          <w:color w:val="0F0000"/>
        </w:rPr>
        <w:t>Возьмёмся за руки, ей-Богу.</w:t>
      </w:r>
    </w:p>
    <w:p w:rsidR="006A54EC" w:rsidRPr="002731DC" w:rsidRDefault="006A54EC" w:rsidP="005B71DA">
      <w:pPr>
        <w:rPr>
          <w:color w:val="0F0000"/>
        </w:rPr>
      </w:pPr>
      <w:r w:rsidRPr="002731DC">
        <w:rPr>
          <w:color w:val="0F0000"/>
        </w:rPr>
        <w:t>Из разных стран и городов</w:t>
      </w:r>
    </w:p>
    <w:p w:rsidR="006A54EC" w:rsidRPr="002731DC" w:rsidRDefault="006A54EC" w:rsidP="005B71DA">
      <w:pPr>
        <w:rPr>
          <w:color w:val="0F0000"/>
        </w:rPr>
      </w:pPr>
      <w:r w:rsidRPr="002731DC">
        <w:rPr>
          <w:color w:val="0F0000"/>
        </w:rPr>
        <w:t>Мечта о встрече нас манила.</w:t>
      </w:r>
    </w:p>
    <w:p w:rsidR="006A54EC" w:rsidRPr="002731DC" w:rsidRDefault="006A54EC" w:rsidP="005B71DA">
      <w:pPr>
        <w:rPr>
          <w:color w:val="0F0000"/>
        </w:rPr>
      </w:pPr>
      <w:r w:rsidRPr="002731DC">
        <w:rPr>
          <w:color w:val="0F0000"/>
        </w:rPr>
        <w:t xml:space="preserve">Взметнулись искорки костров, </w:t>
      </w:r>
    </w:p>
    <w:p w:rsidR="006A54EC" w:rsidRPr="002731DC" w:rsidRDefault="006A54EC" w:rsidP="005B71DA">
      <w:pPr>
        <w:rPr>
          <w:color w:val="0F0000"/>
        </w:rPr>
      </w:pPr>
      <w:r w:rsidRPr="002731DC">
        <w:rPr>
          <w:color w:val="0F0000"/>
        </w:rPr>
        <w:t>чтоб память этот день для нас хранила.</w:t>
      </w:r>
    </w:p>
    <w:p w:rsidR="006A54EC" w:rsidRPr="002731DC" w:rsidRDefault="006A54EC" w:rsidP="005B71DA">
      <w:pPr>
        <w:rPr>
          <w:color w:val="0F0000"/>
          <w:lang w:val="en-US"/>
        </w:rPr>
      </w:pPr>
      <w:r w:rsidRPr="002731DC">
        <w:rPr>
          <w:color w:val="0F0000"/>
          <w:lang w:val="en-US"/>
        </w:rPr>
        <w:t>Solang wir noch beisammen hier,</w:t>
      </w:r>
    </w:p>
    <w:p w:rsidR="006A54EC" w:rsidRPr="002731DC" w:rsidRDefault="006A54EC" w:rsidP="005B71DA">
      <w:pPr>
        <w:rPr>
          <w:color w:val="0F0000"/>
          <w:lang w:val="en-US"/>
        </w:rPr>
      </w:pPr>
      <w:r w:rsidRPr="002731DC">
        <w:rPr>
          <w:color w:val="0F0000"/>
          <w:lang w:val="en-US"/>
        </w:rPr>
        <w:t>Noch niht die Zeit zwingt, sich zu trennen,</w:t>
      </w:r>
    </w:p>
    <w:p w:rsidR="006A54EC" w:rsidRPr="002731DC" w:rsidRDefault="006A54EC" w:rsidP="005B71DA">
      <w:pPr>
        <w:rPr>
          <w:color w:val="0F0000"/>
          <w:lang w:val="en-US"/>
        </w:rPr>
      </w:pPr>
      <w:r w:rsidRPr="002731DC">
        <w:rPr>
          <w:color w:val="0F0000"/>
          <w:lang w:val="en-US"/>
        </w:rPr>
        <w:t>Wolln halten diese Kette wir</w:t>
      </w:r>
    </w:p>
    <w:p w:rsidR="006A54EC" w:rsidRPr="002731DC" w:rsidRDefault="006A54EC" w:rsidP="005B71DA">
      <w:pPr>
        <w:rPr>
          <w:color w:val="0F0000"/>
          <w:lang w:val="en-US"/>
        </w:rPr>
      </w:pPr>
      <w:r w:rsidRPr="002731DC">
        <w:rPr>
          <w:color w:val="0F0000"/>
          <w:lang w:val="en-US"/>
        </w:rPr>
        <w:t>Wolln halten diese Kette wir</w:t>
      </w:r>
    </w:p>
    <w:p w:rsidR="006A54EC" w:rsidRPr="002731DC" w:rsidRDefault="006A54EC" w:rsidP="005B71DA">
      <w:pPr>
        <w:rPr>
          <w:color w:val="0F0000"/>
          <w:lang w:val="en-US"/>
        </w:rPr>
      </w:pPr>
      <w:r w:rsidRPr="002731DC">
        <w:rPr>
          <w:color w:val="0F0000"/>
          <w:lang w:val="en-US"/>
        </w:rPr>
        <w:t>Und Hand in Hand soll brennen, brennen.</w:t>
      </w:r>
    </w:p>
    <w:p w:rsidR="006A54EC" w:rsidRPr="002731DC" w:rsidRDefault="006A54EC" w:rsidP="005B71DA">
      <w:pPr>
        <w:rPr>
          <w:color w:val="0F0000"/>
          <w:lang w:val="en-US"/>
        </w:rPr>
      </w:pPr>
      <w:r w:rsidRPr="002731DC">
        <w:rPr>
          <w:color w:val="0F0000"/>
          <w:lang w:val="en-US"/>
        </w:rPr>
        <w:t>Wolln halten diese Kette wir</w:t>
      </w:r>
    </w:p>
    <w:p w:rsidR="006A54EC" w:rsidRPr="002731DC" w:rsidRDefault="006A54EC" w:rsidP="005B71DA">
      <w:pPr>
        <w:rPr>
          <w:color w:val="0F0000"/>
          <w:lang w:val="en-US"/>
        </w:rPr>
      </w:pPr>
      <w:r w:rsidRPr="002731DC">
        <w:rPr>
          <w:color w:val="0F0000"/>
          <w:lang w:val="en-US"/>
        </w:rPr>
        <w:t>Wolln halten diese Kette wir</w:t>
      </w:r>
    </w:p>
    <w:p w:rsidR="006A54EC" w:rsidRPr="002731DC" w:rsidRDefault="006A54EC" w:rsidP="005B71DA">
      <w:pPr>
        <w:rPr>
          <w:color w:val="0F0000"/>
          <w:lang w:val="en-US"/>
        </w:rPr>
      </w:pPr>
      <w:r w:rsidRPr="002731DC">
        <w:rPr>
          <w:color w:val="0F0000"/>
          <w:lang w:val="en-US"/>
        </w:rPr>
        <w:t>Und Hand in Hand soll brennen, brennen.</w:t>
      </w:r>
    </w:p>
    <w:p w:rsidR="006A54EC" w:rsidRPr="002731DC" w:rsidRDefault="006A54EC" w:rsidP="005B71DA">
      <w:pPr>
        <w:ind w:firstLine="708"/>
        <w:rPr>
          <w:color w:val="000000"/>
          <w:lang w:val="en-US"/>
        </w:rPr>
        <w:sectPr w:rsidR="006A54EC" w:rsidRPr="002731DC" w:rsidSect="001E35B0">
          <w:type w:val="continuous"/>
          <w:pgSz w:w="11906" w:h="16838" w:code="9"/>
          <w:pgMar w:top="567" w:right="567" w:bottom="567" w:left="567" w:header="284" w:footer="284" w:gutter="0"/>
          <w:cols w:num="2" w:space="708"/>
          <w:docGrid w:linePitch="360"/>
        </w:sectPr>
      </w:pPr>
    </w:p>
    <w:p w:rsidR="006A54EC" w:rsidRDefault="006A54EC" w:rsidP="005B71DA">
      <w:pPr>
        <w:rPr>
          <w:color w:val="000000"/>
        </w:rPr>
      </w:pPr>
    </w:p>
    <w:p w:rsidR="006A54EC" w:rsidRPr="002731DC" w:rsidRDefault="006A54EC" w:rsidP="005B71DA">
      <w:r w:rsidRPr="002731DC">
        <w:rPr>
          <w:color w:val="000000"/>
        </w:rPr>
        <w:t>(</w:t>
      </w:r>
      <w:r w:rsidRPr="002731DC">
        <w:rPr>
          <w:b/>
          <w:color w:val="000000"/>
          <w:u w:val="single"/>
        </w:rPr>
        <w:t>024</w:t>
      </w:r>
      <w:r w:rsidRPr="002731DC">
        <w:rPr>
          <w:color w:val="000000"/>
        </w:rPr>
        <w:t>) И</w:t>
      </w:r>
      <w:r w:rsidRPr="002731DC">
        <w:t xml:space="preserve">дея Цветаевских костров буквально витала в воздухе, поэтому, когда  </w:t>
      </w:r>
      <w:r w:rsidRPr="002731DC">
        <w:rPr>
          <w:color w:val="000000"/>
        </w:rPr>
        <w:t>мне удалось из Людвигсбурга  привезти уголек-эстафету на Ставрополье, то эту инициативу поддержали все.</w:t>
      </w:r>
      <w:r w:rsidRPr="002731DC">
        <w:t xml:space="preserve">  И первым, кто откликнулся – это Вячеслав Михайлович Головко. Филолог, писатель, обладатель «абсолютного слуха души», по выражению Ариадны Эфрон, дочери Марины Цветаевой, доктор филологических наук, профессор, заведующий кафедрой истории русской и зарубежной литературы Северо-Кавказского федерального университета, глубоко изучивший многогранность творчества М. И.  Цветаевой, (</w:t>
      </w:r>
      <w:r w:rsidRPr="002731DC">
        <w:rPr>
          <w:b/>
          <w:u w:val="single"/>
        </w:rPr>
        <w:t>025</w:t>
      </w:r>
      <w:r w:rsidRPr="002731DC">
        <w:t>) написавший достоверную, очень ценную книгу о её жизни «Через Летейски воды».</w:t>
      </w:r>
    </w:p>
    <w:p w:rsidR="006A54EC" w:rsidRPr="002731DC" w:rsidRDefault="006A54EC" w:rsidP="005B71DA">
      <w:pPr>
        <w:jc w:val="center"/>
      </w:pPr>
    </w:p>
    <w:p w:rsidR="006A54EC" w:rsidRPr="002731DC" w:rsidRDefault="006A54EC" w:rsidP="005B71DA">
      <w:pPr>
        <w:jc w:val="center"/>
      </w:pPr>
      <w:r w:rsidRPr="002731DC">
        <w:rPr>
          <w:b/>
          <w:u w:val="single"/>
        </w:rPr>
        <w:t>(026</w:t>
      </w:r>
      <w:r w:rsidRPr="002731DC">
        <w:t>)  Гимн «Цветаевского Костра» в Пятигорске.</w:t>
      </w:r>
    </w:p>
    <w:p w:rsidR="006A54EC" w:rsidRPr="002731DC" w:rsidRDefault="006A54EC" w:rsidP="005B71DA">
      <w:pPr>
        <w:jc w:val="right"/>
      </w:pPr>
      <w:r w:rsidRPr="002731DC">
        <w:t>На музыку Ю.Визбора «Наполним музыкой сердца»</w:t>
      </w:r>
    </w:p>
    <w:p w:rsidR="006A54EC" w:rsidRPr="002731DC" w:rsidRDefault="006A54EC" w:rsidP="005B71DA">
      <w:pPr>
        <w:jc w:val="right"/>
      </w:pPr>
      <w:r w:rsidRPr="002731DC">
        <w:t>Стихи Галины Поларшиновой</w:t>
      </w:r>
    </w:p>
    <w:p w:rsidR="006A54EC" w:rsidRPr="002731DC" w:rsidRDefault="006A54EC" w:rsidP="005B71DA">
      <w:pPr>
        <w:sectPr w:rsidR="006A54EC" w:rsidRPr="002731DC" w:rsidSect="001E35B0">
          <w:type w:val="continuous"/>
          <w:pgSz w:w="11906" w:h="16838" w:code="9"/>
          <w:pgMar w:top="567" w:right="567" w:bottom="567" w:left="567" w:header="284" w:footer="284" w:gutter="0"/>
          <w:cols w:space="708"/>
          <w:docGrid w:linePitch="360"/>
        </w:sectPr>
      </w:pPr>
      <w:r w:rsidRPr="002731DC">
        <w:tab/>
      </w:r>
    </w:p>
    <w:p w:rsidR="006A54EC" w:rsidRPr="002731DC" w:rsidRDefault="006A54EC" w:rsidP="005B71DA">
      <w:r w:rsidRPr="002731DC">
        <w:rPr>
          <w:lang w:val="en-US"/>
        </w:rPr>
        <w:t>G</w:t>
      </w:r>
      <w:r w:rsidRPr="002731DC">
        <w:t xml:space="preserve">     </w:t>
      </w:r>
      <w:r w:rsidRPr="002731DC">
        <w:rPr>
          <w:lang w:val="en-US"/>
        </w:rPr>
        <w:t>H</w:t>
      </w:r>
      <w:r w:rsidRPr="002731DC">
        <w:t>7</w:t>
      </w:r>
      <w:r w:rsidRPr="002731DC">
        <w:tab/>
        <w:t xml:space="preserve">   </w:t>
      </w:r>
      <w:r w:rsidRPr="002731DC">
        <w:rPr>
          <w:lang w:val="en-US"/>
        </w:rPr>
        <w:t>Em</w:t>
      </w:r>
    </w:p>
    <w:p w:rsidR="006A54EC" w:rsidRPr="002731DC" w:rsidRDefault="006A54EC" w:rsidP="005B71DA">
      <w:r w:rsidRPr="002731DC">
        <w:t>Полны поэзией сердца,</w:t>
      </w:r>
    </w:p>
    <w:p w:rsidR="006A54EC" w:rsidRPr="002731DC" w:rsidRDefault="006A54EC" w:rsidP="005B71DA">
      <w:r w:rsidRPr="002731DC">
        <w:rPr>
          <w:lang w:val="en-US"/>
        </w:rPr>
        <w:t>D</w:t>
      </w:r>
      <w:r w:rsidRPr="002731DC">
        <w:t>7</w:t>
      </w:r>
      <w:r w:rsidRPr="002731DC">
        <w:tab/>
      </w:r>
      <w:r w:rsidRPr="002731DC">
        <w:tab/>
      </w:r>
      <w:r w:rsidRPr="002731DC">
        <w:tab/>
      </w:r>
      <w:r w:rsidRPr="002731DC">
        <w:tab/>
        <w:t xml:space="preserve">  </w:t>
      </w:r>
      <w:r w:rsidRPr="002731DC">
        <w:rPr>
          <w:lang w:val="en-US"/>
        </w:rPr>
        <w:t>G</w:t>
      </w:r>
      <w:r w:rsidRPr="002731DC">
        <w:t xml:space="preserve"> </w:t>
      </w:r>
    </w:p>
    <w:p w:rsidR="006A54EC" w:rsidRPr="002731DC" w:rsidRDefault="006A54EC" w:rsidP="005B71DA">
      <w:r w:rsidRPr="002731DC">
        <w:t>Слова стиха так много значат,</w:t>
      </w:r>
    </w:p>
    <w:p w:rsidR="006A54EC" w:rsidRPr="002731DC" w:rsidRDefault="006A54EC" w:rsidP="005B71DA">
      <w:r w:rsidRPr="002731DC">
        <w:rPr>
          <w:lang w:val="en-US"/>
        </w:rPr>
        <w:t>H</w:t>
      </w:r>
      <w:r w:rsidRPr="002731DC">
        <w:t>7</w:t>
      </w:r>
      <w:r w:rsidRPr="002731DC">
        <w:tab/>
      </w:r>
      <w:r w:rsidRPr="002731DC">
        <w:tab/>
        <w:t xml:space="preserve"> </w:t>
      </w:r>
      <w:r w:rsidRPr="002731DC">
        <w:rPr>
          <w:lang w:val="en-US"/>
        </w:rPr>
        <w:t>Em</w:t>
      </w:r>
      <w:r w:rsidRPr="002731DC">
        <w:tab/>
      </w:r>
      <w:r w:rsidRPr="002731DC">
        <w:tab/>
      </w:r>
      <w:r w:rsidRPr="002731DC">
        <w:tab/>
      </w:r>
      <w:r w:rsidRPr="002731DC">
        <w:rPr>
          <w:lang w:val="en-US"/>
        </w:rPr>
        <w:t>D</w:t>
      </w:r>
      <w:r w:rsidRPr="002731DC">
        <w:t>7</w:t>
      </w:r>
    </w:p>
    <w:p w:rsidR="006A54EC" w:rsidRPr="002731DC" w:rsidRDefault="006A54EC" w:rsidP="005B71DA">
      <w:r w:rsidRPr="002731DC">
        <w:t>И мы не можем жить иначе,</w:t>
      </w:r>
    </w:p>
    <w:p w:rsidR="006A54EC" w:rsidRPr="002731DC" w:rsidRDefault="006A54EC" w:rsidP="005B71DA">
      <w:r w:rsidRPr="002731DC">
        <w:t xml:space="preserve">     </w:t>
      </w:r>
      <w:r w:rsidRPr="002731DC">
        <w:rPr>
          <w:lang w:val="en-US"/>
        </w:rPr>
        <w:t>G</w:t>
      </w:r>
      <w:r w:rsidRPr="002731DC">
        <w:tab/>
        <w:t xml:space="preserve">  </w:t>
      </w:r>
      <w:r w:rsidRPr="002731DC">
        <w:rPr>
          <w:lang w:val="en-US"/>
        </w:rPr>
        <w:t>F</w:t>
      </w:r>
      <w:r w:rsidRPr="002731DC">
        <w:t>#</w:t>
      </w:r>
      <w:r w:rsidRPr="002731DC">
        <w:tab/>
      </w:r>
      <w:r w:rsidRPr="002731DC">
        <w:tab/>
        <w:t xml:space="preserve">   </w:t>
      </w:r>
      <w:r w:rsidRPr="002731DC">
        <w:rPr>
          <w:lang w:val="en-US"/>
        </w:rPr>
        <w:t>H</w:t>
      </w:r>
      <w:r w:rsidRPr="002731DC">
        <w:t xml:space="preserve">7 </w:t>
      </w:r>
      <w:r w:rsidRPr="002731DC">
        <w:rPr>
          <w:lang w:val="en-US"/>
        </w:rPr>
        <w:t>D</w:t>
      </w:r>
      <w:r w:rsidRPr="002731DC">
        <w:t>7</w:t>
      </w:r>
    </w:p>
    <w:p w:rsidR="006A54EC" w:rsidRPr="002731DC" w:rsidRDefault="006A54EC" w:rsidP="005B71DA">
      <w:r w:rsidRPr="002731DC">
        <w:t>Себя сжигая до конца.</w:t>
      </w:r>
    </w:p>
    <w:p w:rsidR="006A54EC" w:rsidRPr="002731DC" w:rsidRDefault="006A54EC" w:rsidP="005B71DA">
      <w:r w:rsidRPr="002731DC">
        <w:t xml:space="preserve">     </w:t>
      </w:r>
      <w:r w:rsidRPr="002731DC">
        <w:rPr>
          <w:lang w:val="en-US"/>
        </w:rPr>
        <w:t>G</w:t>
      </w:r>
      <w:r w:rsidRPr="002731DC">
        <w:tab/>
      </w:r>
      <w:r w:rsidRPr="002731DC">
        <w:tab/>
      </w:r>
      <w:r w:rsidRPr="002731DC">
        <w:tab/>
      </w:r>
      <w:r w:rsidRPr="002731DC">
        <w:tab/>
      </w:r>
      <w:r w:rsidRPr="002731DC">
        <w:rPr>
          <w:lang w:val="en-US"/>
        </w:rPr>
        <w:t>Hm</w:t>
      </w:r>
    </w:p>
    <w:p w:rsidR="006A54EC" w:rsidRPr="002731DC" w:rsidRDefault="006A54EC" w:rsidP="005B71DA">
      <w:r w:rsidRPr="002731DC">
        <w:t>Гори, Цветаевский костёр,</w:t>
      </w:r>
    </w:p>
    <w:p w:rsidR="006A54EC" w:rsidRPr="002731DC" w:rsidRDefault="006A54EC" w:rsidP="005B71DA">
      <w:r w:rsidRPr="002731DC">
        <w:tab/>
      </w:r>
      <w:r w:rsidRPr="002731DC">
        <w:rPr>
          <w:lang w:val="en-US"/>
        </w:rPr>
        <w:t>E</w:t>
      </w:r>
      <w:r w:rsidRPr="002731DC">
        <w:t>7</w:t>
      </w:r>
      <w:r w:rsidRPr="002731DC">
        <w:tab/>
      </w:r>
      <w:r w:rsidRPr="002731DC">
        <w:tab/>
      </w:r>
      <w:r w:rsidRPr="002731DC">
        <w:tab/>
      </w:r>
      <w:r w:rsidRPr="002731DC">
        <w:tab/>
      </w:r>
      <w:r w:rsidRPr="002731DC">
        <w:rPr>
          <w:lang w:val="en-US"/>
        </w:rPr>
        <w:t>Am</w:t>
      </w:r>
    </w:p>
    <w:p w:rsidR="006A54EC" w:rsidRPr="002731DC" w:rsidRDefault="006A54EC" w:rsidP="005B71DA">
      <w:r w:rsidRPr="002731DC">
        <w:t>Огнём любви и вдохновенья,</w:t>
      </w:r>
    </w:p>
    <w:p w:rsidR="006A54EC" w:rsidRPr="002731DC" w:rsidRDefault="006A54EC" w:rsidP="005B71DA">
      <w:r w:rsidRPr="002731DC">
        <w:t xml:space="preserve">   </w:t>
      </w:r>
      <w:r w:rsidRPr="002731DC">
        <w:rPr>
          <w:lang w:val="en-US"/>
        </w:rPr>
        <w:t>Am</w:t>
      </w:r>
      <w:r w:rsidRPr="002731DC">
        <w:tab/>
        <w:t xml:space="preserve"> </w:t>
      </w:r>
      <w:r w:rsidRPr="002731DC">
        <w:rPr>
          <w:lang w:val="en-US"/>
        </w:rPr>
        <w:t>D</w:t>
      </w:r>
      <w:r w:rsidRPr="002731DC">
        <w:t xml:space="preserve">7  </w:t>
      </w:r>
      <w:r w:rsidRPr="002731DC">
        <w:tab/>
        <w:t xml:space="preserve">  </w:t>
      </w:r>
      <w:r w:rsidRPr="002731DC">
        <w:rPr>
          <w:lang w:val="en-US"/>
        </w:rPr>
        <w:t>G</w:t>
      </w:r>
      <w:r w:rsidRPr="002731DC">
        <w:tab/>
      </w:r>
      <w:r w:rsidRPr="002731DC">
        <w:tab/>
      </w:r>
      <w:r w:rsidRPr="002731DC">
        <w:rPr>
          <w:lang w:val="en-US"/>
        </w:rPr>
        <w:t>E</w:t>
      </w:r>
      <w:r w:rsidRPr="002731DC">
        <w:t>7</w:t>
      </w:r>
    </w:p>
    <w:p w:rsidR="006A54EC" w:rsidRPr="002731DC" w:rsidRDefault="006A54EC" w:rsidP="005B71DA">
      <w:r w:rsidRPr="002731DC">
        <w:t>Дари минуты откровенья,</w:t>
      </w:r>
    </w:p>
    <w:p w:rsidR="006A54EC" w:rsidRPr="002731DC" w:rsidRDefault="006A54EC" w:rsidP="005B71DA">
      <w:r w:rsidRPr="002731DC">
        <w:tab/>
      </w:r>
      <w:r w:rsidRPr="002731DC">
        <w:tab/>
        <w:t xml:space="preserve">   </w:t>
      </w:r>
    </w:p>
    <w:p w:rsidR="006A54EC" w:rsidRPr="002731DC" w:rsidRDefault="006A54EC" w:rsidP="005B71DA"/>
    <w:p w:rsidR="006A54EC" w:rsidRPr="002731DC" w:rsidRDefault="006A54EC" w:rsidP="005B71DA">
      <w:r w:rsidRPr="002731DC">
        <w:t xml:space="preserve"> </w:t>
      </w:r>
      <w:r w:rsidRPr="002731DC">
        <w:rPr>
          <w:lang w:val="en-US"/>
        </w:rPr>
        <w:t>Am</w:t>
      </w:r>
      <w:r w:rsidRPr="002731DC">
        <w:tab/>
      </w:r>
      <w:r w:rsidRPr="002731DC">
        <w:rPr>
          <w:lang w:val="en-US"/>
        </w:rPr>
        <w:t>D</w:t>
      </w:r>
      <w:r w:rsidRPr="002731DC">
        <w:t>7</w:t>
      </w:r>
      <w:r w:rsidRPr="002731DC">
        <w:tab/>
      </w:r>
      <w:r w:rsidRPr="002731DC">
        <w:tab/>
        <w:t xml:space="preserve">    </w:t>
      </w:r>
      <w:r w:rsidRPr="002731DC">
        <w:rPr>
          <w:lang w:val="en-US"/>
        </w:rPr>
        <w:t>G</w:t>
      </w:r>
      <w:r w:rsidRPr="002731DC">
        <w:t xml:space="preserve">  </w:t>
      </w:r>
      <w:r w:rsidRPr="002731DC">
        <w:rPr>
          <w:lang w:val="en-US"/>
        </w:rPr>
        <w:t>E</w:t>
      </w:r>
      <w:r w:rsidRPr="002731DC">
        <w:t>7</w:t>
      </w:r>
    </w:p>
    <w:p w:rsidR="006A54EC" w:rsidRPr="002731DC" w:rsidRDefault="006A54EC" w:rsidP="005B71DA">
      <w:r w:rsidRPr="002731DC">
        <w:t>Открой свободу мысли и простор,</w:t>
      </w:r>
    </w:p>
    <w:p w:rsidR="006A54EC" w:rsidRPr="002731DC" w:rsidRDefault="006A54EC" w:rsidP="005B71DA">
      <w:r w:rsidRPr="002731DC">
        <w:tab/>
      </w:r>
      <w:r w:rsidRPr="002731DC">
        <w:tab/>
        <w:t xml:space="preserve">    </w:t>
      </w:r>
      <w:r w:rsidRPr="002731DC">
        <w:rPr>
          <w:lang w:val="en-US"/>
        </w:rPr>
        <w:t>Am</w:t>
      </w:r>
      <w:r w:rsidRPr="002731DC">
        <w:t xml:space="preserve">    </w:t>
      </w:r>
      <w:r w:rsidRPr="002731DC">
        <w:rPr>
          <w:lang w:val="en-US"/>
        </w:rPr>
        <w:t>D</w:t>
      </w:r>
      <w:r w:rsidRPr="002731DC">
        <w:t xml:space="preserve">7                  </w:t>
      </w:r>
      <w:r w:rsidRPr="002731DC">
        <w:rPr>
          <w:lang w:val="en-US"/>
        </w:rPr>
        <w:t>G</w:t>
      </w:r>
    </w:p>
    <w:p w:rsidR="006A54EC" w:rsidRPr="002731DC" w:rsidRDefault="006A54EC" w:rsidP="005B71DA">
      <w:r w:rsidRPr="002731DC">
        <w:t>Открой свободу мысли и простор.</w:t>
      </w:r>
    </w:p>
    <w:p w:rsidR="006A54EC" w:rsidRPr="002731DC" w:rsidRDefault="006A54EC" w:rsidP="005B71DA"/>
    <w:p w:rsidR="006A54EC" w:rsidRPr="002731DC" w:rsidRDefault="006A54EC" w:rsidP="005B71DA">
      <w:r w:rsidRPr="002731DC">
        <w:t>Огонь Тарусы, возгори,       (</w:t>
      </w:r>
      <w:r w:rsidRPr="002731DC">
        <w:rPr>
          <w:b/>
          <w:u w:val="single"/>
        </w:rPr>
        <w:t>027</w:t>
      </w:r>
      <w:r w:rsidRPr="002731DC">
        <w:t>)</w:t>
      </w:r>
    </w:p>
    <w:p w:rsidR="006A54EC" w:rsidRPr="002731DC" w:rsidRDefault="006A54EC" w:rsidP="005B71DA">
      <w:r w:rsidRPr="002731DC">
        <w:t>В сердцах стихами пламенея!</w:t>
      </w:r>
    </w:p>
    <w:p w:rsidR="006A54EC" w:rsidRPr="002731DC" w:rsidRDefault="006A54EC" w:rsidP="005B71DA">
      <w:r w:rsidRPr="002731DC">
        <w:t>Душа Марины, будь сильнее:</w:t>
      </w:r>
    </w:p>
    <w:p w:rsidR="006A54EC" w:rsidRPr="002731DC" w:rsidRDefault="006A54EC" w:rsidP="005B71DA">
      <w:r w:rsidRPr="002731DC">
        <w:t>Над миром Царственно пари!</w:t>
      </w:r>
    </w:p>
    <w:p w:rsidR="006A54EC" w:rsidRPr="002731DC" w:rsidRDefault="006A54EC" w:rsidP="005B71DA">
      <w:r w:rsidRPr="002731DC">
        <w:t>Тебя возносит Людвигсбург,</w:t>
      </w:r>
    </w:p>
    <w:p w:rsidR="006A54EC" w:rsidRPr="002731DC" w:rsidRDefault="006A54EC" w:rsidP="005B71DA">
      <w:r w:rsidRPr="002731DC">
        <w:t>И помнят в дальнем Пятигорске…</w:t>
      </w:r>
    </w:p>
    <w:p w:rsidR="006A54EC" w:rsidRPr="002731DC" w:rsidRDefault="006A54EC" w:rsidP="005B71DA">
      <w:r w:rsidRPr="002731DC">
        <w:t>Пусть нас сегодня только горстка,</w:t>
      </w:r>
    </w:p>
    <w:p w:rsidR="006A54EC" w:rsidRPr="002731DC" w:rsidRDefault="006A54EC" w:rsidP="005B71DA">
      <w:r w:rsidRPr="002731DC">
        <w:t>Костру не страшен холод зимних вьюг,</w:t>
      </w:r>
    </w:p>
    <w:p w:rsidR="006A54EC" w:rsidRPr="002731DC" w:rsidRDefault="006A54EC" w:rsidP="005B71DA">
      <w:r w:rsidRPr="002731DC">
        <w:t>Костру не страшен холод зимних вьюг.</w:t>
      </w:r>
    </w:p>
    <w:p w:rsidR="006A54EC" w:rsidRPr="002731DC" w:rsidRDefault="006A54EC" w:rsidP="005B71DA">
      <w:r w:rsidRPr="002731DC">
        <w:t xml:space="preserve">    </w:t>
      </w:r>
      <w:r w:rsidRPr="002731DC">
        <w:rPr>
          <w:lang w:val="en-US"/>
        </w:rPr>
        <w:t>G</w:t>
      </w:r>
      <w:r w:rsidRPr="002731DC">
        <w:t xml:space="preserve">           </w:t>
      </w:r>
      <w:r w:rsidRPr="002731DC">
        <w:rPr>
          <w:lang w:val="en-US"/>
        </w:rPr>
        <w:t>H</w:t>
      </w:r>
      <w:r w:rsidRPr="002731DC">
        <w:t>7</w:t>
      </w:r>
      <w:r w:rsidRPr="002731DC">
        <w:tab/>
      </w:r>
      <w:r w:rsidRPr="002731DC">
        <w:tab/>
        <w:t xml:space="preserve">      </w:t>
      </w:r>
      <w:r w:rsidRPr="002731DC">
        <w:rPr>
          <w:lang w:val="en-US"/>
        </w:rPr>
        <w:t>Em</w:t>
      </w:r>
    </w:p>
    <w:p w:rsidR="006A54EC" w:rsidRPr="002731DC" w:rsidRDefault="006A54EC" w:rsidP="005B71DA">
      <w:r w:rsidRPr="002731DC">
        <w:t>Гори, Цветаевский костёр!</w:t>
      </w:r>
    </w:p>
    <w:p w:rsidR="006A54EC" w:rsidRPr="002731DC" w:rsidRDefault="006A54EC" w:rsidP="005B71DA">
      <w:pPr>
        <w:ind w:firstLine="708"/>
        <w:sectPr w:rsidR="006A54EC" w:rsidRPr="002731DC" w:rsidSect="001E35B0">
          <w:type w:val="continuous"/>
          <w:pgSz w:w="11906" w:h="16838" w:code="9"/>
          <w:pgMar w:top="567" w:right="567" w:bottom="567" w:left="567" w:header="284" w:footer="284" w:gutter="0"/>
          <w:cols w:num="2" w:space="708"/>
          <w:docGrid w:linePitch="360"/>
        </w:sectPr>
      </w:pPr>
    </w:p>
    <w:p w:rsidR="006A54EC" w:rsidRPr="002731DC" w:rsidRDefault="006A54EC" w:rsidP="005B71DA">
      <w:pPr>
        <w:ind w:firstLine="708"/>
      </w:pPr>
    </w:p>
    <w:p w:rsidR="006A54EC" w:rsidRPr="002731DC" w:rsidRDefault="006A54EC" w:rsidP="005B71DA">
      <w:pPr>
        <w:ind w:firstLine="708"/>
        <w:rPr>
          <w:color w:val="000000"/>
        </w:rPr>
      </w:pPr>
      <w:r w:rsidRPr="002731DC">
        <w:rPr>
          <w:color w:val="000000"/>
        </w:rPr>
        <w:t>Каждый Костёр ежегодно имеет свою тематику. (</w:t>
      </w:r>
      <w:r w:rsidRPr="002731DC">
        <w:rPr>
          <w:b/>
          <w:color w:val="000000"/>
          <w:u w:val="single"/>
        </w:rPr>
        <w:t>028</w:t>
      </w:r>
      <w:r w:rsidRPr="002731DC">
        <w:rPr>
          <w:color w:val="000000"/>
        </w:rPr>
        <w:t xml:space="preserve">) Например, в прошлом году одной из тем было 120-летие </w:t>
      </w:r>
      <w:r w:rsidRPr="002731DC">
        <w:rPr>
          <w:rStyle w:val="apple-style-span"/>
          <w:color w:val="000000"/>
        </w:rPr>
        <w:t>Осипа Эмильевича Мандельштама.</w:t>
      </w:r>
    </w:p>
    <w:p w:rsidR="006A54EC" w:rsidRPr="002731DC" w:rsidRDefault="006A54EC" w:rsidP="005B71DA">
      <w:pPr>
        <w:ind w:firstLine="708"/>
        <w:rPr>
          <w:color w:val="000000"/>
        </w:rPr>
      </w:pPr>
      <w:r w:rsidRPr="002731DC">
        <w:rPr>
          <w:color w:val="000000"/>
        </w:rPr>
        <w:t>Из воспоминаний Марины Цветаевой: «Весь тот период  — мой, чудесные дни с февраля по июнь 1916 года, дни, когда я Мандельштаму дарила Москву. Не так много мне в жизни писали хороших стихов, а главное: не так часто поэт вдохновляется поэтом…</w:t>
      </w:r>
    </w:p>
    <w:p w:rsidR="006A54EC" w:rsidRPr="002731DC" w:rsidRDefault="006A54EC" w:rsidP="005B71DA">
      <w:pPr>
        <w:ind w:firstLine="708"/>
      </w:pPr>
    </w:p>
    <w:p w:rsidR="006A54EC" w:rsidRPr="002731DC" w:rsidRDefault="006A54EC" w:rsidP="005B71DA">
      <w:pPr>
        <w:rPr>
          <w:b/>
          <w:i/>
        </w:rPr>
      </w:pPr>
      <w:r w:rsidRPr="002731DC">
        <w:rPr>
          <w:b/>
          <w:i/>
        </w:rPr>
        <w:t>Никто ничего не отнял!</w:t>
      </w:r>
    </w:p>
    <w:p w:rsidR="006A54EC" w:rsidRPr="002731DC" w:rsidRDefault="006A54EC" w:rsidP="005B71DA">
      <w:pPr>
        <w:rPr>
          <w:b/>
          <w:i/>
        </w:rPr>
      </w:pPr>
      <w:r w:rsidRPr="002731DC">
        <w:rPr>
          <w:b/>
          <w:i/>
        </w:rPr>
        <w:t>Мне сладостно, что мы врозь.</w:t>
      </w:r>
    </w:p>
    <w:p w:rsidR="006A54EC" w:rsidRPr="002731DC" w:rsidRDefault="006A54EC" w:rsidP="005B71DA">
      <w:pPr>
        <w:rPr>
          <w:b/>
          <w:i/>
        </w:rPr>
      </w:pPr>
      <w:r w:rsidRPr="002731DC">
        <w:rPr>
          <w:b/>
          <w:i/>
        </w:rPr>
        <w:t>Целую Вас – через сотни</w:t>
      </w:r>
    </w:p>
    <w:p w:rsidR="006A54EC" w:rsidRPr="002731DC" w:rsidRDefault="006A54EC" w:rsidP="005B71DA">
      <w:pPr>
        <w:rPr>
          <w:color w:val="000000"/>
        </w:rPr>
      </w:pPr>
      <w:r w:rsidRPr="002731DC">
        <w:rPr>
          <w:b/>
          <w:i/>
        </w:rPr>
        <w:t xml:space="preserve">Разъединяющих вёрст.   </w:t>
      </w:r>
    </w:p>
    <w:p w:rsidR="006A54EC" w:rsidRPr="002731DC" w:rsidRDefault="006A54EC" w:rsidP="005B71DA">
      <w:pPr>
        <w:rPr>
          <w:color w:val="000000"/>
        </w:rPr>
      </w:pPr>
      <w:r w:rsidRPr="002731DC">
        <w:t xml:space="preserve">- </w:t>
      </w:r>
      <w:r w:rsidRPr="002731DC">
        <w:rPr>
          <w:b/>
        </w:rPr>
        <w:t>Песня</w:t>
      </w:r>
      <w:r w:rsidRPr="002731DC">
        <w:t xml:space="preserve"> </w:t>
      </w:r>
      <w:r w:rsidRPr="002731DC">
        <w:rPr>
          <w:b/>
        </w:rPr>
        <w:t xml:space="preserve">«Ты запрокидываешь голову» ст М.Цветаевой муз. Е Фроловой </w:t>
      </w:r>
      <w:r w:rsidRPr="002731DC">
        <w:rPr>
          <w:color w:val="000000"/>
        </w:rPr>
        <w:t>(</w:t>
      </w:r>
      <w:r w:rsidRPr="002731DC">
        <w:rPr>
          <w:b/>
          <w:color w:val="000000"/>
          <w:u w:val="single"/>
        </w:rPr>
        <w:t>029</w:t>
      </w:r>
      <w:r w:rsidRPr="002731DC">
        <w:rPr>
          <w:color w:val="000000"/>
        </w:rPr>
        <w:t>)</w:t>
      </w:r>
    </w:p>
    <w:p w:rsidR="006A54EC" w:rsidRPr="002731DC" w:rsidRDefault="006A54EC" w:rsidP="005B71DA">
      <w:pPr>
        <w:rPr>
          <w:color w:val="000000"/>
        </w:rPr>
      </w:pPr>
    </w:p>
    <w:p w:rsidR="006A54EC" w:rsidRPr="002731DC" w:rsidRDefault="006A54EC" w:rsidP="005B71DA">
      <w:pPr>
        <w:rPr>
          <w:b/>
        </w:rPr>
        <w:sectPr w:rsidR="006A54EC" w:rsidRPr="002731DC" w:rsidSect="001E35B0">
          <w:type w:val="continuous"/>
          <w:pgSz w:w="11906" w:h="16838" w:code="9"/>
          <w:pgMar w:top="567" w:right="567" w:bottom="567" w:left="567" w:header="284" w:footer="284" w:gutter="0"/>
          <w:cols w:space="708"/>
          <w:docGrid w:linePitch="360"/>
        </w:sectPr>
      </w:pP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Ты запрокидываешь  голову</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Затем, что ты гордец и враль.</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Какого спутника весёлого</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Привёл мне нынешний февраль!</w:t>
      </w:r>
    </w:p>
    <w:p w:rsidR="006A54EC" w:rsidRPr="002731DC" w:rsidRDefault="006A54EC" w:rsidP="005B71DA">
      <w:pPr>
        <w:pStyle w:val="NoSpacing"/>
        <w:rPr>
          <w:rFonts w:ascii="Times New Roman" w:hAnsi="Times New Roman"/>
          <w:sz w:val="24"/>
          <w:szCs w:val="24"/>
        </w:rPr>
      </w:pP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 xml:space="preserve">Позвякивая карбованцами </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И медленно пуская дым,</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Торжественными чужестранцами</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Проходим городом родным.</w:t>
      </w:r>
    </w:p>
    <w:p w:rsidR="006A54EC" w:rsidRPr="002731DC" w:rsidRDefault="006A54EC" w:rsidP="005B71DA">
      <w:pPr>
        <w:pStyle w:val="NoSpacing"/>
        <w:rPr>
          <w:rFonts w:ascii="Times New Roman" w:hAnsi="Times New Roman"/>
          <w:sz w:val="24"/>
          <w:szCs w:val="24"/>
        </w:rPr>
      </w:pP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Чьи руки бережные трогали</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Твои ресницы, Красота,</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Когда и как, и кем и много ли</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Целованы твои уста</w:t>
      </w:r>
    </w:p>
    <w:p w:rsidR="006A54EC" w:rsidRPr="002731DC" w:rsidRDefault="006A54EC" w:rsidP="005B71DA">
      <w:pPr>
        <w:pStyle w:val="NoSpacing"/>
        <w:rPr>
          <w:rFonts w:ascii="Times New Roman" w:hAnsi="Times New Roman"/>
          <w:sz w:val="24"/>
          <w:szCs w:val="24"/>
        </w:rPr>
      </w:pP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Не спрашиваю. Дух мой алчущий</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Переборол сию мечту.</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В тебе божественного мальчика, -</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Десятилетнего я чту.</w:t>
      </w:r>
    </w:p>
    <w:p w:rsidR="006A54EC" w:rsidRPr="002731DC" w:rsidRDefault="006A54EC" w:rsidP="005B71DA">
      <w:pPr>
        <w:pStyle w:val="NoSpacing"/>
        <w:rPr>
          <w:rFonts w:ascii="Times New Roman" w:hAnsi="Times New Roman"/>
          <w:sz w:val="24"/>
          <w:szCs w:val="24"/>
        </w:rPr>
      </w:pP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Помедлим у реки, полощущей</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Цветные бусы фонарей.</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Я доведу тебя до площади,</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Видавшей отроков-царей…</w:t>
      </w:r>
    </w:p>
    <w:p w:rsidR="006A54EC" w:rsidRPr="002731DC" w:rsidRDefault="006A54EC" w:rsidP="005B71DA">
      <w:pPr>
        <w:pStyle w:val="NoSpacing"/>
        <w:rPr>
          <w:rFonts w:ascii="Times New Roman" w:hAnsi="Times New Roman"/>
          <w:sz w:val="24"/>
          <w:szCs w:val="24"/>
        </w:rPr>
      </w:pP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Мальчишескую боль высвистывай,</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И сердце зажимай в горсти…</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Мой хладнокровный, мой неистовый</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Вольноотпущенник – прости!</w:t>
      </w:r>
    </w:p>
    <w:p w:rsidR="006A54EC" w:rsidRPr="002731DC" w:rsidRDefault="006A54EC" w:rsidP="005B71DA">
      <w:pPr>
        <w:rPr>
          <w:b/>
        </w:rPr>
        <w:sectPr w:rsidR="006A54EC" w:rsidRPr="002731DC" w:rsidSect="001E35B0">
          <w:type w:val="continuous"/>
          <w:pgSz w:w="11906" w:h="16838" w:code="9"/>
          <w:pgMar w:top="567" w:right="567" w:bottom="567" w:left="567" w:header="284" w:footer="284" w:gutter="0"/>
          <w:cols w:num="2" w:space="708"/>
          <w:docGrid w:linePitch="360"/>
        </w:sectPr>
      </w:pPr>
    </w:p>
    <w:p w:rsidR="006A54EC" w:rsidRPr="002731DC" w:rsidRDefault="006A54EC" w:rsidP="005B71DA">
      <w:pPr>
        <w:rPr>
          <w:b/>
        </w:rPr>
      </w:pPr>
    </w:p>
    <w:p w:rsidR="006A54EC" w:rsidRPr="002731DC" w:rsidRDefault="006A54EC" w:rsidP="005B71DA">
      <w:pPr>
        <w:rPr>
          <w:b/>
        </w:rPr>
      </w:pPr>
      <w:r w:rsidRPr="002731DC">
        <w:rPr>
          <w:b/>
        </w:rPr>
        <w:t>(030)</w:t>
      </w:r>
    </w:p>
    <w:p w:rsidR="006A54EC" w:rsidRPr="002731DC" w:rsidRDefault="006A54EC" w:rsidP="005B71DA">
      <w:pPr>
        <w:rPr>
          <w:b/>
          <w:i/>
        </w:rPr>
      </w:pPr>
      <w:r w:rsidRPr="002731DC">
        <w:rPr>
          <w:b/>
          <w:i/>
        </w:rPr>
        <w:t>У меня в Москве - купола горят!</w:t>
      </w:r>
    </w:p>
    <w:p w:rsidR="006A54EC" w:rsidRPr="002731DC" w:rsidRDefault="006A54EC" w:rsidP="005B71DA">
      <w:pPr>
        <w:rPr>
          <w:b/>
          <w:i/>
        </w:rPr>
      </w:pPr>
      <w:r w:rsidRPr="002731DC">
        <w:rPr>
          <w:b/>
          <w:i/>
        </w:rPr>
        <w:t>У меня в Москве колокола звонят!</w:t>
      </w:r>
    </w:p>
    <w:p w:rsidR="006A54EC" w:rsidRPr="002731DC" w:rsidRDefault="006A54EC" w:rsidP="005B71DA">
      <w:pPr>
        <w:rPr>
          <w:b/>
          <w:i/>
        </w:rPr>
      </w:pPr>
      <w:r w:rsidRPr="002731DC">
        <w:rPr>
          <w:b/>
          <w:i/>
        </w:rPr>
        <w:t>И гробницы в ряд у меня стоят,-</w:t>
      </w:r>
    </w:p>
    <w:p w:rsidR="006A54EC" w:rsidRPr="002731DC" w:rsidRDefault="006A54EC" w:rsidP="005B71DA">
      <w:pPr>
        <w:rPr>
          <w:b/>
          <w:i/>
        </w:rPr>
      </w:pPr>
      <w:r w:rsidRPr="002731DC">
        <w:rPr>
          <w:b/>
          <w:i/>
        </w:rPr>
        <w:t>Там царицы спят и цари.</w:t>
      </w:r>
    </w:p>
    <w:p w:rsidR="006A54EC" w:rsidRPr="002731DC" w:rsidRDefault="006A54EC" w:rsidP="005B71DA">
      <w:pPr>
        <w:rPr>
          <w:b/>
          <w:i/>
        </w:rPr>
      </w:pPr>
      <w:r w:rsidRPr="002731DC">
        <w:rPr>
          <w:b/>
          <w:i/>
        </w:rPr>
        <w:t>(031)</w:t>
      </w:r>
    </w:p>
    <w:p w:rsidR="006A54EC" w:rsidRPr="002731DC" w:rsidRDefault="006A54EC" w:rsidP="005B71DA">
      <w:pPr>
        <w:rPr>
          <w:b/>
        </w:rPr>
      </w:pPr>
      <w:r w:rsidRPr="002731DC">
        <w:t xml:space="preserve">- </w:t>
      </w:r>
      <w:r w:rsidRPr="002731DC">
        <w:rPr>
          <w:b/>
        </w:rPr>
        <w:t>Песня</w:t>
      </w:r>
      <w:r w:rsidRPr="002731DC">
        <w:t xml:space="preserve"> </w:t>
      </w:r>
      <w:r w:rsidRPr="002731DC">
        <w:rPr>
          <w:b/>
        </w:rPr>
        <w:t>«Кабы нас с тобой» ст М.Цветаевой муз. В.Попова</w:t>
      </w:r>
    </w:p>
    <w:p w:rsidR="006A54EC" w:rsidRDefault="006A54EC" w:rsidP="005B71DA">
      <w:pPr>
        <w:spacing w:line="360" w:lineRule="auto"/>
      </w:pPr>
    </w:p>
    <w:p w:rsidR="006A54EC" w:rsidRPr="002731DC" w:rsidRDefault="006A54EC" w:rsidP="005B71DA">
      <w:pPr>
        <w:spacing w:line="360" w:lineRule="auto"/>
        <w:sectPr w:rsidR="006A54EC" w:rsidRPr="002731DC" w:rsidSect="001E35B0">
          <w:type w:val="continuous"/>
          <w:pgSz w:w="11906" w:h="16838" w:code="9"/>
          <w:pgMar w:top="567" w:right="567" w:bottom="567" w:left="567" w:header="284" w:footer="284" w:gutter="0"/>
          <w:cols w:space="708"/>
          <w:docGrid w:linePitch="360"/>
        </w:sectPr>
      </w:pPr>
      <w:r w:rsidRPr="002731DC">
        <w:t xml:space="preserve">Кап. 2т  вступление </w:t>
      </w:r>
      <w:r w:rsidRPr="002731DC">
        <w:rPr>
          <w:lang w:val="en-US"/>
        </w:rPr>
        <w:t>Am</w:t>
      </w:r>
      <w:r w:rsidRPr="002731DC">
        <w:t>/</w:t>
      </w:r>
      <w:r w:rsidRPr="002731DC">
        <w:rPr>
          <w:lang w:val="en-US"/>
        </w:rPr>
        <w:t>B</w:t>
      </w:r>
      <w:r w:rsidRPr="002731DC">
        <w:t>/</w:t>
      </w:r>
      <w:r w:rsidRPr="002731DC">
        <w:rPr>
          <w:lang w:val="en-US"/>
        </w:rPr>
        <w:t>Am</w:t>
      </w:r>
      <w:r w:rsidRPr="002731DC">
        <w:t>/</w:t>
      </w:r>
      <w:r w:rsidRPr="002731DC">
        <w:rPr>
          <w:lang w:val="en-US"/>
        </w:rPr>
        <w:t>G</w:t>
      </w:r>
      <w:r w:rsidRPr="002731DC">
        <w:t>/</w:t>
      </w:r>
      <w:r w:rsidRPr="002731DC">
        <w:rPr>
          <w:lang w:val="en-US"/>
        </w:rPr>
        <w:t>F</w:t>
      </w:r>
      <w:r w:rsidRPr="002731DC">
        <w:t>/</w:t>
      </w:r>
      <w:r w:rsidRPr="002731DC">
        <w:rPr>
          <w:lang w:val="en-US"/>
        </w:rPr>
        <w:t>E</w:t>
      </w:r>
      <w:r w:rsidRPr="002731DC">
        <w:t xml:space="preserve">7 </w:t>
      </w:r>
      <w:r w:rsidRPr="002731DC">
        <w:tab/>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 xml:space="preserve">         </w:t>
      </w:r>
      <w:r w:rsidRPr="002731DC">
        <w:rPr>
          <w:rFonts w:ascii="Times New Roman" w:hAnsi="Times New Roman"/>
          <w:sz w:val="24"/>
          <w:szCs w:val="24"/>
          <w:lang w:val="en-US"/>
        </w:rPr>
        <w:t>Am</w:t>
      </w:r>
      <w:r w:rsidRPr="002731DC">
        <w:rPr>
          <w:rFonts w:ascii="Times New Roman" w:hAnsi="Times New Roman"/>
          <w:sz w:val="24"/>
          <w:szCs w:val="24"/>
        </w:rPr>
        <w:tab/>
      </w:r>
      <w:r w:rsidRPr="002731DC">
        <w:rPr>
          <w:rFonts w:ascii="Times New Roman" w:hAnsi="Times New Roman"/>
          <w:sz w:val="24"/>
          <w:szCs w:val="24"/>
          <w:lang w:val="en-US"/>
        </w:rPr>
        <w:t>Dm</w:t>
      </w:r>
      <w:r w:rsidRPr="002731DC">
        <w:rPr>
          <w:rFonts w:ascii="Times New Roman" w:hAnsi="Times New Roman"/>
          <w:sz w:val="24"/>
          <w:szCs w:val="24"/>
        </w:rPr>
        <w:tab/>
      </w:r>
      <w:r w:rsidRPr="002731DC">
        <w:rPr>
          <w:rFonts w:ascii="Times New Roman" w:hAnsi="Times New Roman"/>
          <w:sz w:val="24"/>
          <w:szCs w:val="24"/>
        </w:rPr>
        <w:tab/>
        <w:t xml:space="preserve">     </w:t>
      </w:r>
      <w:r w:rsidRPr="002731DC">
        <w:rPr>
          <w:rFonts w:ascii="Times New Roman" w:hAnsi="Times New Roman"/>
          <w:sz w:val="24"/>
          <w:szCs w:val="24"/>
          <w:lang w:val="en-US"/>
        </w:rPr>
        <w:t>E</w:t>
      </w:r>
      <w:r w:rsidRPr="002731DC">
        <w:rPr>
          <w:rFonts w:ascii="Times New Roman" w:hAnsi="Times New Roman"/>
          <w:sz w:val="24"/>
          <w:szCs w:val="24"/>
        </w:rPr>
        <w:t>7</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Кабы нас с тобой да судьба свела –</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ab/>
        <w:t xml:space="preserve">  С</w:t>
      </w:r>
      <w:r w:rsidRPr="002731DC">
        <w:rPr>
          <w:rFonts w:ascii="Times New Roman" w:hAnsi="Times New Roman"/>
          <w:sz w:val="24"/>
          <w:szCs w:val="24"/>
        </w:rPr>
        <w:tab/>
      </w:r>
      <w:r w:rsidRPr="002731DC">
        <w:rPr>
          <w:rFonts w:ascii="Times New Roman" w:hAnsi="Times New Roman"/>
          <w:sz w:val="24"/>
          <w:szCs w:val="24"/>
        </w:rPr>
        <w:tab/>
      </w:r>
      <w:r w:rsidRPr="002731DC">
        <w:rPr>
          <w:rFonts w:ascii="Times New Roman" w:hAnsi="Times New Roman"/>
          <w:sz w:val="24"/>
          <w:szCs w:val="24"/>
        </w:rPr>
        <w:tab/>
      </w:r>
      <w:r w:rsidRPr="002731DC">
        <w:rPr>
          <w:rFonts w:ascii="Times New Roman" w:hAnsi="Times New Roman"/>
          <w:sz w:val="24"/>
          <w:szCs w:val="24"/>
        </w:rPr>
        <w:tab/>
      </w:r>
      <w:r w:rsidRPr="002731DC">
        <w:rPr>
          <w:rFonts w:ascii="Times New Roman" w:hAnsi="Times New Roman"/>
          <w:sz w:val="24"/>
          <w:szCs w:val="24"/>
          <w:lang w:val="en-US"/>
        </w:rPr>
        <w:t>E</w:t>
      </w:r>
      <w:r w:rsidRPr="002731DC">
        <w:rPr>
          <w:rFonts w:ascii="Times New Roman" w:hAnsi="Times New Roman"/>
          <w:sz w:val="24"/>
          <w:szCs w:val="24"/>
        </w:rPr>
        <w:t>7</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Ох, весёлые пошли бы по земле дела!</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ab/>
      </w:r>
      <w:r w:rsidRPr="002731DC">
        <w:rPr>
          <w:rFonts w:ascii="Times New Roman" w:hAnsi="Times New Roman"/>
          <w:sz w:val="24"/>
          <w:szCs w:val="24"/>
          <w:lang w:val="en-US"/>
        </w:rPr>
        <w:t>Am</w:t>
      </w:r>
      <w:r w:rsidRPr="002731DC">
        <w:rPr>
          <w:rFonts w:ascii="Times New Roman" w:hAnsi="Times New Roman"/>
          <w:sz w:val="24"/>
          <w:szCs w:val="24"/>
        </w:rPr>
        <w:t xml:space="preserve">       </w:t>
      </w:r>
      <w:r w:rsidRPr="002731DC">
        <w:rPr>
          <w:rFonts w:ascii="Times New Roman" w:hAnsi="Times New Roman"/>
          <w:sz w:val="24"/>
          <w:szCs w:val="24"/>
          <w:lang w:val="en-US"/>
        </w:rPr>
        <w:t>G</w:t>
      </w:r>
      <w:r w:rsidRPr="002731DC">
        <w:rPr>
          <w:rFonts w:ascii="Times New Roman" w:hAnsi="Times New Roman"/>
          <w:sz w:val="24"/>
          <w:szCs w:val="24"/>
        </w:rPr>
        <w:t xml:space="preserve"> </w:t>
      </w:r>
      <w:r w:rsidRPr="002731DC">
        <w:rPr>
          <w:rFonts w:ascii="Times New Roman" w:hAnsi="Times New Roman"/>
          <w:sz w:val="24"/>
          <w:szCs w:val="24"/>
        </w:rPr>
        <w:tab/>
        <w:t xml:space="preserve">   </w:t>
      </w:r>
      <w:r w:rsidRPr="002731DC">
        <w:rPr>
          <w:rFonts w:ascii="Times New Roman" w:hAnsi="Times New Roman"/>
          <w:sz w:val="24"/>
          <w:szCs w:val="24"/>
          <w:lang w:val="en-US"/>
        </w:rPr>
        <w:t>C</w:t>
      </w:r>
      <w:r w:rsidRPr="002731DC">
        <w:rPr>
          <w:rFonts w:ascii="Times New Roman" w:hAnsi="Times New Roman"/>
          <w:sz w:val="24"/>
          <w:szCs w:val="24"/>
        </w:rPr>
        <w:t xml:space="preserve"> </w:t>
      </w:r>
      <w:r w:rsidRPr="002731DC">
        <w:rPr>
          <w:rFonts w:ascii="Times New Roman" w:hAnsi="Times New Roman"/>
          <w:sz w:val="24"/>
          <w:szCs w:val="24"/>
        </w:rPr>
        <w:tab/>
        <w:t xml:space="preserve">    </w:t>
      </w:r>
      <w:r w:rsidRPr="002731DC">
        <w:rPr>
          <w:rFonts w:ascii="Times New Roman" w:hAnsi="Times New Roman"/>
          <w:sz w:val="24"/>
          <w:szCs w:val="24"/>
          <w:lang w:val="en-US"/>
        </w:rPr>
        <w:t>F</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Не один бы нам поклонился град,</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ab/>
        <w:t xml:space="preserve">     </w:t>
      </w:r>
      <w:r w:rsidRPr="002731DC">
        <w:rPr>
          <w:rFonts w:ascii="Times New Roman" w:hAnsi="Times New Roman"/>
          <w:sz w:val="24"/>
          <w:szCs w:val="24"/>
          <w:lang w:val="en-US"/>
        </w:rPr>
        <w:t>Dm</w:t>
      </w:r>
      <w:r w:rsidRPr="002731DC">
        <w:rPr>
          <w:rFonts w:ascii="Times New Roman" w:hAnsi="Times New Roman"/>
          <w:sz w:val="24"/>
          <w:szCs w:val="24"/>
        </w:rPr>
        <w:t xml:space="preserve">  </w:t>
      </w:r>
      <w:r w:rsidRPr="002731DC">
        <w:rPr>
          <w:rFonts w:ascii="Times New Roman" w:hAnsi="Times New Roman"/>
          <w:sz w:val="24"/>
          <w:szCs w:val="24"/>
        </w:rPr>
        <w:tab/>
      </w:r>
      <w:r w:rsidRPr="002731DC">
        <w:rPr>
          <w:rFonts w:ascii="Times New Roman" w:hAnsi="Times New Roman"/>
          <w:sz w:val="24"/>
          <w:szCs w:val="24"/>
        </w:rPr>
        <w:tab/>
      </w:r>
      <w:r w:rsidRPr="002731DC">
        <w:rPr>
          <w:rFonts w:ascii="Times New Roman" w:hAnsi="Times New Roman"/>
          <w:sz w:val="24"/>
          <w:szCs w:val="24"/>
          <w:lang w:val="en-US"/>
        </w:rPr>
        <w:t>E</w:t>
      </w:r>
      <w:r w:rsidRPr="002731DC">
        <w:rPr>
          <w:rFonts w:ascii="Times New Roman" w:hAnsi="Times New Roman"/>
          <w:sz w:val="24"/>
          <w:szCs w:val="24"/>
        </w:rPr>
        <w:t>7</w:t>
      </w:r>
      <w:r w:rsidRPr="002731DC">
        <w:rPr>
          <w:rFonts w:ascii="Times New Roman" w:hAnsi="Times New Roman"/>
          <w:sz w:val="24"/>
          <w:szCs w:val="24"/>
        </w:rPr>
        <w:tab/>
        <w:t xml:space="preserve">    </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 xml:space="preserve">Ох, мой родный, мой природный, мой </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ab/>
        <w:t xml:space="preserve">         </w:t>
      </w:r>
      <w:r w:rsidRPr="002731DC">
        <w:rPr>
          <w:rFonts w:ascii="Times New Roman" w:hAnsi="Times New Roman"/>
          <w:sz w:val="24"/>
          <w:szCs w:val="24"/>
          <w:lang w:val="en-US"/>
        </w:rPr>
        <w:t>Am</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безродный брат!</w:t>
      </w:r>
    </w:p>
    <w:p w:rsidR="006A54EC" w:rsidRPr="002731DC" w:rsidRDefault="006A54EC" w:rsidP="005B71DA">
      <w:pPr>
        <w:pStyle w:val="NoSpacing"/>
        <w:rPr>
          <w:rFonts w:ascii="Times New Roman" w:hAnsi="Times New Roman"/>
          <w:sz w:val="24"/>
          <w:szCs w:val="24"/>
        </w:rPr>
      </w:pP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w:t>
      </w:r>
      <w:r w:rsidRPr="002731DC">
        <w:rPr>
          <w:rFonts w:ascii="Times New Roman" w:hAnsi="Times New Roman"/>
          <w:b/>
          <w:sz w:val="24"/>
          <w:szCs w:val="24"/>
          <w:u w:val="single"/>
        </w:rPr>
        <w:t>032</w:t>
      </w:r>
      <w:r w:rsidRPr="002731DC">
        <w:rPr>
          <w:rFonts w:ascii="Times New Roman" w:hAnsi="Times New Roman"/>
          <w:sz w:val="24"/>
          <w:szCs w:val="24"/>
        </w:rPr>
        <w:t>)</w:t>
      </w:r>
      <w:r w:rsidRPr="002731DC">
        <w:rPr>
          <w:rFonts w:ascii="Times New Roman" w:hAnsi="Times New Roman"/>
          <w:sz w:val="24"/>
          <w:szCs w:val="24"/>
        </w:rPr>
        <w:tab/>
        <w:t xml:space="preserve">      </w:t>
      </w:r>
      <w:r w:rsidRPr="002731DC">
        <w:rPr>
          <w:rFonts w:ascii="Times New Roman" w:hAnsi="Times New Roman"/>
          <w:sz w:val="24"/>
          <w:szCs w:val="24"/>
          <w:lang w:val="en-US"/>
        </w:rPr>
        <w:t>C</w:t>
      </w:r>
      <w:r w:rsidRPr="002731DC">
        <w:rPr>
          <w:rFonts w:ascii="Times New Roman" w:hAnsi="Times New Roman"/>
          <w:sz w:val="24"/>
          <w:szCs w:val="24"/>
        </w:rPr>
        <w:tab/>
        <w:t xml:space="preserve">      </w:t>
      </w:r>
      <w:r w:rsidRPr="002731DC">
        <w:rPr>
          <w:rFonts w:ascii="Times New Roman" w:hAnsi="Times New Roman"/>
          <w:sz w:val="24"/>
          <w:szCs w:val="24"/>
          <w:lang w:val="en-US"/>
        </w:rPr>
        <w:t>G</w:t>
      </w:r>
      <w:r w:rsidRPr="002731DC">
        <w:rPr>
          <w:rFonts w:ascii="Times New Roman" w:hAnsi="Times New Roman"/>
          <w:sz w:val="24"/>
          <w:szCs w:val="24"/>
        </w:rPr>
        <w:tab/>
        <w:t xml:space="preserve">          </w:t>
      </w:r>
      <w:r w:rsidRPr="002731DC">
        <w:rPr>
          <w:rFonts w:ascii="Times New Roman" w:hAnsi="Times New Roman"/>
          <w:sz w:val="24"/>
          <w:szCs w:val="24"/>
          <w:lang w:val="en-US"/>
        </w:rPr>
        <w:t>E</w:t>
      </w:r>
      <w:r w:rsidRPr="002731DC">
        <w:rPr>
          <w:rFonts w:ascii="Times New Roman" w:hAnsi="Times New Roman"/>
          <w:sz w:val="24"/>
          <w:szCs w:val="24"/>
        </w:rPr>
        <w:t xml:space="preserve">7      </w:t>
      </w:r>
      <w:r w:rsidRPr="002731DC">
        <w:rPr>
          <w:rFonts w:ascii="Times New Roman" w:hAnsi="Times New Roman"/>
          <w:sz w:val="24"/>
          <w:szCs w:val="24"/>
          <w:lang w:val="en-US"/>
        </w:rPr>
        <w:t>Am</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Как последний сгас на мосту фонарь –</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ab/>
      </w:r>
      <w:r w:rsidRPr="002731DC">
        <w:rPr>
          <w:rFonts w:ascii="Times New Roman" w:hAnsi="Times New Roman"/>
          <w:sz w:val="24"/>
          <w:szCs w:val="24"/>
          <w:lang w:val="en-US"/>
        </w:rPr>
        <w:t>F</w:t>
      </w:r>
      <w:r w:rsidRPr="002731DC">
        <w:rPr>
          <w:rFonts w:ascii="Times New Roman" w:hAnsi="Times New Roman"/>
          <w:sz w:val="24"/>
          <w:szCs w:val="24"/>
        </w:rPr>
        <w:tab/>
      </w:r>
      <w:r w:rsidRPr="002731DC">
        <w:rPr>
          <w:rFonts w:ascii="Times New Roman" w:hAnsi="Times New Roman"/>
          <w:sz w:val="24"/>
          <w:szCs w:val="24"/>
          <w:lang w:val="en-US"/>
        </w:rPr>
        <w:t>C</w:t>
      </w:r>
      <w:r w:rsidRPr="002731DC">
        <w:rPr>
          <w:rFonts w:ascii="Times New Roman" w:hAnsi="Times New Roman"/>
          <w:sz w:val="24"/>
          <w:szCs w:val="24"/>
        </w:rPr>
        <w:tab/>
        <w:t xml:space="preserve">        </w:t>
      </w:r>
      <w:r w:rsidRPr="002731DC">
        <w:rPr>
          <w:rFonts w:ascii="Times New Roman" w:hAnsi="Times New Roman"/>
          <w:sz w:val="24"/>
          <w:szCs w:val="24"/>
          <w:lang w:val="en-US"/>
        </w:rPr>
        <w:t>E</w:t>
      </w:r>
      <w:r w:rsidRPr="002731DC">
        <w:rPr>
          <w:rFonts w:ascii="Times New Roman" w:hAnsi="Times New Roman"/>
          <w:sz w:val="24"/>
          <w:szCs w:val="24"/>
        </w:rPr>
        <w:t xml:space="preserve">7        </w:t>
      </w:r>
      <w:r w:rsidRPr="002731DC">
        <w:rPr>
          <w:rFonts w:ascii="Times New Roman" w:hAnsi="Times New Roman"/>
          <w:sz w:val="24"/>
          <w:szCs w:val="24"/>
          <w:lang w:val="en-US"/>
        </w:rPr>
        <w:t>Am</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Я кабацкая царица, ты кабацкий царь.</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ab/>
        <w:t xml:space="preserve">   </w:t>
      </w:r>
      <w:r w:rsidRPr="002731DC">
        <w:rPr>
          <w:rFonts w:ascii="Times New Roman" w:hAnsi="Times New Roman"/>
          <w:sz w:val="24"/>
          <w:szCs w:val="24"/>
          <w:lang w:val="en-US"/>
        </w:rPr>
        <w:t>C</w:t>
      </w:r>
      <w:r w:rsidRPr="002731DC">
        <w:rPr>
          <w:rFonts w:ascii="Times New Roman" w:hAnsi="Times New Roman"/>
          <w:sz w:val="24"/>
          <w:szCs w:val="24"/>
        </w:rPr>
        <w:tab/>
        <w:t xml:space="preserve"> </w:t>
      </w:r>
      <w:r w:rsidRPr="002731DC">
        <w:rPr>
          <w:rFonts w:ascii="Times New Roman" w:hAnsi="Times New Roman"/>
          <w:sz w:val="24"/>
          <w:szCs w:val="24"/>
          <w:lang w:val="en-US"/>
        </w:rPr>
        <w:t>G</w:t>
      </w:r>
      <w:r w:rsidRPr="002731DC">
        <w:rPr>
          <w:rFonts w:ascii="Times New Roman" w:hAnsi="Times New Roman"/>
          <w:sz w:val="24"/>
          <w:szCs w:val="24"/>
        </w:rPr>
        <w:tab/>
        <w:t xml:space="preserve">  </w:t>
      </w:r>
      <w:r w:rsidRPr="002731DC">
        <w:rPr>
          <w:rFonts w:ascii="Times New Roman" w:hAnsi="Times New Roman"/>
          <w:sz w:val="24"/>
          <w:szCs w:val="24"/>
          <w:lang w:val="en-US"/>
        </w:rPr>
        <w:t>E</w:t>
      </w:r>
      <w:r w:rsidRPr="002731DC">
        <w:rPr>
          <w:rFonts w:ascii="Times New Roman" w:hAnsi="Times New Roman"/>
          <w:sz w:val="24"/>
          <w:szCs w:val="24"/>
        </w:rPr>
        <w:t xml:space="preserve">7     </w:t>
      </w:r>
      <w:r w:rsidRPr="002731DC">
        <w:rPr>
          <w:rFonts w:ascii="Times New Roman" w:hAnsi="Times New Roman"/>
          <w:sz w:val="24"/>
          <w:szCs w:val="24"/>
          <w:lang w:val="en-US"/>
        </w:rPr>
        <w:t>F</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Присягай, народ, моему царю!</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ab/>
        <w:t xml:space="preserve">   </w:t>
      </w:r>
      <w:r w:rsidRPr="002731DC">
        <w:rPr>
          <w:rFonts w:ascii="Times New Roman" w:hAnsi="Times New Roman"/>
          <w:sz w:val="24"/>
          <w:szCs w:val="24"/>
          <w:lang w:val="en-US"/>
        </w:rPr>
        <w:t>Dm</w:t>
      </w:r>
      <w:r w:rsidRPr="002731DC">
        <w:rPr>
          <w:rFonts w:ascii="Times New Roman" w:hAnsi="Times New Roman"/>
          <w:sz w:val="24"/>
          <w:szCs w:val="24"/>
        </w:rPr>
        <w:tab/>
        <w:t xml:space="preserve">   </w:t>
      </w:r>
      <w:r w:rsidRPr="002731DC">
        <w:rPr>
          <w:rFonts w:ascii="Times New Roman" w:hAnsi="Times New Roman"/>
          <w:sz w:val="24"/>
          <w:szCs w:val="24"/>
          <w:lang w:val="en-US"/>
        </w:rPr>
        <w:t>Am</w:t>
      </w:r>
      <w:r w:rsidRPr="002731DC">
        <w:rPr>
          <w:rFonts w:ascii="Times New Roman" w:hAnsi="Times New Roman"/>
          <w:sz w:val="24"/>
          <w:szCs w:val="24"/>
        </w:rPr>
        <w:t xml:space="preserve"> </w:t>
      </w:r>
      <w:r w:rsidRPr="002731DC">
        <w:rPr>
          <w:rFonts w:ascii="Times New Roman" w:hAnsi="Times New Roman"/>
          <w:sz w:val="24"/>
          <w:szCs w:val="24"/>
        </w:rPr>
        <w:tab/>
      </w:r>
      <w:r w:rsidRPr="002731DC">
        <w:rPr>
          <w:rFonts w:ascii="Times New Roman" w:hAnsi="Times New Roman"/>
          <w:sz w:val="24"/>
          <w:szCs w:val="24"/>
        </w:rPr>
        <w:tab/>
      </w:r>
      <w:r w:rsidRPr="002731DC">
        <w:rPr>
          <w:rFonts w:ascii="Times New Roman" w:hAnsi="Times New Roman"/>
          <w:sz w:val="24"/>
          <w:szCs w:val="24"/>
          <w:lang w:val="en-US"/>
        </w:rPr>
        <w:t>E</w:t>
      </w:r>
      <w:r w:rsidRPr="002731DC">
        <w:rPr>
          <w:rFonts w:ascii="Times New Roman" w:hAnsi="Times New Roman"/>
          <w:sz w:val="24"/>
          <w:szCs w:val="24"/>
        </w:rPr>
        <w:t xml:space="preserve">7        </w:t>
      </w:r>
      <w:r w:rsidRPr="002731DC">
        <w:rPr>
          <w:rFonts w:ascii="Times New Roman" w:hAnsi="Times New Roman"/>
          <w:sz w:val="24"/>
          <w:szCs w:val="24"/>
          <w:lang w:val="en-US"/>
        </w:rPr>
        <w:t>Am</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Присягай его царице, - всех собой дарю!</w:t>
      </w:r>
    </w:p>
    <w:p w:rsidR="006A54EC" w:rsidRPr="002731DC" w:rsidRDefault="006A54EC" w:rsidP="005B71DA">
      <w:pPr>
        <w:pStyle w:val="NoSpacing"/>
        <w:rPr>
          <w:rFonts w:ascii="Times New Roman" w:hAnsi="Times New Roman"/>
          <w:sz w:val="24"/>
          <w:szCs w:val="24"/>
        </w:rPr>
      </w:pP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ab/>
        <w:t xml:space="preserve">  </w:t>
      </w:r>
      <w:r w:rsidRPr="002731DC">
        <w:rPr>
          <w:rFonts w:ascii="Times New Roman" w:hAnsi="Times New Roman"/>
          <w:sz w:val="24"/>
          <w:szCs w:val="24"/>
          <w:lang w:val="en-US"/>
        </w:rPr>
        <w:t>Am</w:t>
      </w:r>
      <w:r w:rsidRPr="002731DC">
        <w:rPr>
          <w:rFonts w:ascii="Times New Roman" w:hAnsi="Times New Roman"/>
          <w:sz w:val="24"/>
          <w:szCs w:val="24"/>
        </w:rPr>
        <w:t xml:space="preserve"> </w:t>
      </w:r>
      <w:r w:rsidRPr="002731DC">
        <w:rPr>
          <w:rFonts w:ascii="Times New Roman" w:hAnsi="Times New Roman"/>
          <w:sz w:val="24"/>
          <w:szCs w:val="24"/>
        </w:rPr>
        <w:tab/>
        <w:t xml:space="preserve">  </w:t>
      </w:r>
      <w:r w:rsidRPr="002731DC">
        <w:rPr>
          <w:rFonts w:ascii="Times New Roman" w:hAnsi="Times New Roman"/>
          <w:sz w:val="24"/>
          <w:szCs w:val="24"/>
          <w:lang w:val="en-US"/>
        </w:rPr>
        <w:t>Dm</w:t>
      </w:r>
      <w:r w:rsidRPr="002731DC">
        <w:rPr>
          <w:rFonts w:ascii="Times New Roman" w:hAnsi="Times New Roman"/>
          <w:sz w:val="24"/>
          <w:szCs w:val="24"/>
        </w:rPr>
        <w:tab/>
      </w:r>
      <w:r w:rsidRPr="002731DC">
        <w:rPr>
          <w:rFonts w:ascii="Times New Roman" w:hAnsi="Times New Roman"/>
          <w:sz w:val="24"/>
          <w:szCs w:val="24"/>
        </w:rPr>
        <w:tab/>
        <w:t xml:space="preserve">       </w:t>
      </w:r>
      <w:r w:rsidRPr="002731DC">
        <w:rPr>
          <w:rFonts w:ascii="Times New Roman" w:hAnsi="Times New Roman"/>
          <w:sz w:val="24"/>
          <w:szCs w:val="24"/>
          <w:lang w:val="en-US"/>
        </w:rPr>
        <w:t>E</w:t>
      </w:r>
      <w:r w:rsidRPr="002731DC">
        <w:rPr>
          <w:rFonts w:ascii="Times New Roman" w:hAnsi="Times New Roman"/>
          <w:sz w:val="24"/>
          <w:szCs w:val="24"/>
        </w:rPr>
        <w:t>7</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Но проходишь ты над своей Невой</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ab/>
        <w:t xml:space="preserve"> </w:t>
      </w:r>
    </w:p>
    <w:p w:rsidR="006A54EC" w:rsidRPr="002731DC" w:rsidRDefault="006A54EC" w:rsidP="005B71DA">
      <w:pPr>
        <w:pStyle w:val="NoSpacing"/>
        <w:ind w:firstLine="708"/>
        <w:rPr>
          <w:rFonts w:ascii="Times New Roman" w:hAnsi="Times New Roman"/>
          <w:sz w:val="24"/>
          <w:szCs w:val="24"/>
        </w:rPr>
      </w:pPr>
      <w:r w:rsidRPr="002731DC">
        <w:rPr>
          <w:rFonts w:ascii="Times New Roman" w:hAnsi="Times New Roman"/>
          <w:sz w:val="24"/>
          <w:szCs w:val="24"/>
        </w:rPr>
        <w:t xml:space="preserve"> </w:t>
      </w:r>
      <w:r w:rsidRPr="002731DC">
        <w:rPr>
          <w:rFonts w:ascii="Times New Roman" w:hAnsi="Times New Roman"/>
          <w:sz w:val="24"/>
          <w:szCs w:val="24"/>
          <w:lang w:val="en-US"/>
        </w:rPr>
        <w:t>C</w:t>
      </w:r>
      <w:r w:rsidRPr="002731DC">
        <w:rPr>
          <w:rFonts w:ascii="Times New Roman" w:hAnsi="Times New Roman"/>
          <w:sz w:val="24"/>
          <w:szCs w:val="24"/>
        </w:rPr>
        <w:tab/>
      </w:r>
      <w:r w:rsidRPr="002731DC">
        <w:rPr>
          <w:rFonts w:ascii="Times New Roman" w:hAnsi="Times New Roman"/>
          <w:sz w:val="24"/>
          <w:szCs w:val="24"/>
        </w:rPr>
        <w:tab/>
      </w:r>
      <w:r w:rsidRPr="002731DC">
        <w:rPr>
          <w:rFonts w:ascii="Times New Roman" w:hAnsi="Times New Roman"/>
          <w:sz w:val="24"/>
          <w:szCs w:val="24"/>
        </w:rPr>
        <w:tab/>
        <w:t xml:space="preserve">  </w:t>
      </w:r>
      <w:r w:rsidRPr="002731DC">
        <w:rPr>
          <w:rFonts w:ascii="Times New Roman" w:hAnsi="Times New Roman"/>
          <w:sz w:val="24"/>
          <w:szCs w:val="24"/>
          <w:lang w:val="en-US"/>
        </w:rPr>
        <w:t>E</w:t>
      </w:r>
      <w:r w:rsidRPr="002731DC">
        <w:rPr>
          <w:rFonts w:ascii="Times New Roman" w:hAnsi="Times New Roman"/>
          <w:sz w:val="24"/>
          <w:szCs w:val="24"/>
        </w:rPr>
        <w:t>7</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О ту пору, как над рекой-Москвой</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 xml:space="preserve">       </w:t>
      </w:r>
      <w:r w:rsidRPr="002731DC">
        <w:rPr>
          <w:rFonts w:ascii="Times New Roman" w:hAnsi="Times New Roman"/>
          <w:sz w:val="24"/>
          <w:szCs w:val="24"/>
          <w:lang w:val="en-US"/>
        </w:rPr>
        <w:t>Am</w:t>
      </w:r>
      <w:r w:rsidRPr="002731DC">
        <w:rPr>
          <w:rFonts w:ascii="Times New Roman" w:hAnsi="Times New Roman"/>
          <w:sz w:val="24"/>
          <w:szCs w:val="24"/>
        </w:rPr>
        <w:t xml:space="preserve">      </w:t>
      </w:r>
      <w:r w:rsidRPr="002731DC">
        <w:rPr>
          <w:rFonts w:ascii="Times New Roman" w:hAnsi="Times New Roman"/>
          <w:sz w:val="24"/>
          <w:szCs w:val="24"/>
          <w:lang w:val="en-US"/>
        </w:rPr>
        <w:t>G</w:t>
      </w:r>
      <w:r w:rsidRPr="002731DC">
        <w:rPr>
          <w:rFonts w:ascii="Times New Roman" w:hAnsi="Times New Roman"/>
          <w:sz w:val="24"/>
          <w:szCs w:val="24"/>
        </w:rPr>
        <w:tab/>
      </w:r>
      <w:r w:rsidRPr="002731DC">
        <w:rPr>
          <w:rFonts w:ascii="Times New Roman" w:hAnsi="Times New Roman"/>
          <w:sz w:val="24"/>
          <w:szCs w:val="24"/>
        </w:rPr>
        <w:tab/>
        <w:t xml:space="preserve">  </w:t>
      </w:r>
      <w:r w:rsidRPr="002731DC">
        <w:rPr>
          <w:rFonts w:ascii="Times New Roman" w:hAnsi="Times New Roman"/>
          <w:sz w:val="24"/>
          <w:szCs w:val="24"/>
          <w:lang w:val="en-US"/>
        </w:rPr>
        <w:t>C</w:t>
      </w:r>
      <w:r w:rsidRPr="002731DC">
        <w:rPr>
          <w:rFonts w:ascii="Times New Roman" w:hAnsi="Times New Roman"/>
          <w:sz w:val="24"/>
          <w:szCs w:val="24"/>
        </w:rPr>
        <w:t xml:space="preserve">     </w:t>
      </w:r>
      <w:r w:rsidRPr="002731DC">
        <w:rPr>
          <w:rFonts w:ascii="Times New Roman" w:hAnsi="Times New Roman"/>
          <w:sz w:val="24"/>
          <w:szCs w:val="24"/>
          <w:lang w:val="en-US"/>
        </w:rPr>
        <w:t>F</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 xml:space="preserve">Я стою с опущенной головой, </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 xml:space="preserve">          </w:t>
      </w:r>
      <w:r w:rsidRPr="002731DC">
        <w:rPr>
          <w:rFonts w:ascii="Times New Roman" w:hAnsi="Times New Roman"/>
          <w:sz w:val="24"/>
          <w:szCs w:val="24"/>
          <w:lang w:val="en-US"/>
        </w:rPr>
        <w:t>Dm</w:t>
      </w:r>
      <w:r w:rsidRPr="002731DC">
        <w:rPr>
          <w:rFonts w:ascii="Times New Roman" w:hAnsi="Times New Roman"/>
          <w:sz w:val="24"/>
          <w:szCs w:val="24"/>
        </w:rPr>
        <w:t xml:space="preserve">   </w:t>
      </w:r>
      <w:r w:rsidRPr="002731DC">
        <w:rPr>
          <w:rFonts w:ascii="Times New Roman" w:hAnsi="Times New Roman"/>
          <w:sz w:val="24"/>
          <w:szCs w:val="24"/>
          <w:lang w:val="en-US"/>
        </w:rPr>
        <w:t>E</w:t>
      </w:r>
      <w:r w:rsidRPr="002731DC">
        <w:rPr>
          <w:rFonts w:ascii="Times New Roman" w:hAnsi="Times New Roman"/>
          <w:sz w:val="24"/>
          <w:szCs w:val="24"/>
        </w:rPr>
        <w:t xml:space="preserve">7         </w:t>
      </w:r>
      <w:r w:rsidRPr="002731DC">
        <w:rPr>
          <w:rFonts w:ascii="Times New Roman" w:hAnsi="Times New Roman"/>
          <w:sz w:val="24"/>
          <w:szCs w:val="24"/>
          <w:lang w:val="en-US"/>
        </w:rPr>
        <w:t>Am</w:t>
      </w:r>
    </w:p>
    <w:p w:rsidR="006A54EC" w:rsidRPr="002731DC" w:rsidRDefault="006A54EC" w:rsidP="005B71DA">
      <w:pPr>
        <w:pStyle w:val="NoSpacing"/>
        <w:rPr>
          <w:rFonts w:ascii="Times New Roman" w:hAnsi="Times New Roman"/>
          <w:sz w:val="24"/>
          <w:szCs w:val="24"/>
        </w:rPr>
      </w:pPr>
      <w:r w:rsidRPr="002731DC">
        <w:rPr>
          <w:rFonts w:ascii="Times New Roman" w:hAnsi="Times New Roman"/>
          <w:sz w:val="24"/>
          <w:szCs w:val="24"/>
        </w:rPr>
        <w:t>И слипаются фонари.</w:t>
      </w:r>
    </w:p>
    <w:p w:rsidR="006A54EC" w:rsidRPr="002731DC" w:rsidRDefault="006A54EC" w:rsidP="005B71DA">
      <w:r w:rsidRPr="002731DC">
        <w:t>(</w:t>
      </w:r>
      <w:r w:rsidRPr="002731DC">
        <w:rPr>
          <w:b/>
          <w:u w:val="single"/>
        </w:rPr>
        <w:t>033</w:t>
      </w:r>
      <w:r w:rsidRPr="002731DC">
        <w:t>)</w:t>
      </w:r>
    </w:p>
    <w:p w:rsidR="006A54EC" w:rsidRPr="002731DC" w:rsidRDefault="006A54EC" w:rsidP="005B71DA"/>
    <w:p w:rsidR="006A54EC" w:rsidRPr="002731DC" w:rsidRDefault="006A54EC" w:rsidP="005B71DA">
      <w:r w:rsidRPr="002731DC">
        <w:t>Кабы нас с тобой да судьба свела,</w:t>
      </w:r>
    </w:p>
    <w:p w:rsidR="006A54EC" w:rsidRPr="002731DC" w:rsidRDefault="006A54EC" w:rsidP="005B71DA">
      <w:r w:rsidRPr="002731DC">
        <w:t>Поработали б на нас колокола!</w:t>
      </w:r>
    </w:p>
    <w:p w:rsidR="006A54EC" w:rsidRPr="002731DC" w:rsidRDefault="006A54EC" w:rsidP="005B71DA">
      <w:r w:rsidRPr="002731DC">
        <w:t>Поднялся бы звон по Москве-реке</w:t>
      </w:r>
    </w:p>
    <w:p w:rsidR="006A54EC" w:rsidRPr="002731DC" w:rsidRDefault="006A54EC" w:rsidP="005B71DA">
      <w:r w:rsidRPr="002731DC">
        <w:t>О прекрасной самозванке и её дружке.</w:t>
      </w:r>
    </w:p>
    <w:p w:rsidR="006A54EC" w:rsidRPr="002731DC" w:rsidRDefault="006A54EC" w:rsidP="005B71DA"/>
    <w:p w:rsidR="006A54EC" w:rsidRPr="002731DC" w:rsidRDefault="006A54EC" w:rsidP="005B71DA">
      <w:r w:rsidRPr="002731DC">
        <w:t>Нагулявшись, наплясавшись на шальном пиру,</w:t>
      </w:r>
    </w:p>
    <w:p w:rsidR="006A54EC" w:rsidRPr="002731DC" w:rsidRDefault="006A54EC" w:rsidP="005B71DA">
      <w:r w:rsidRPr="002731DC">
        <w:t>Покачались бы мы, братец, на ночном ветру…</w:t>
      </w:r>
    </w:p>
    <w:p w:rsidR="006A54EC" w:rsidRPr="002731DC" w:rsidRDefault="006A54EC" w:rsidP="005B71DA">
      <w:r w:rsidRPr="002731DC">
        <w:t>И пылила бы дороженька – бела, бела, -</w:t>
      </w:r>
    </w:p>
    <w:p w:rsidR="006A54EC" w:rsidRPr="002731DC" w:rsidRDefault="006A54EC" w:rsidP="005B71DA">
      <w:r w:rsidRPr="002731DC">
        <w:t>Кабы нас стобой – да судьба свела!</w:t>
      </w:r>
    </w:p>
    <w:p w:rsidR="006A54EC" w:rsidRPr="002731DC" w:rsidRDefault="006A54EC" w:rsidP="005B71DA">
      <w:r w:rsidRPr="002731DC">
        <w:t>(</w:t>
      </w:r>
      <w:r w:rsidRPr="002731DC">
        <w:rPr>
          <w:b/>
          <w:u w:val="single"/>
        </w:rPr>
        <w:t>035</w:t>
      </w:r>
      <w:r w:rsidRPr="002731DC">
        <w:t>)</w:t>
      </w:r>
    </w:p>
    <w:p w:rsidR="006A54EC" w:rsidRPr="002731DC" w:rsidRDefault="006A54EC" w:rsidP="005B71DA">
      <w:r w:rsidRPr="002731DC">
        <w:t>Но моя река – да с твоей рекой,</w:t>
      </w:r>
    </w:p>
    <w:p w:rsidR="006A54EC" w:rsidRPr="002731DC" w:rsidRDefault="006A54EC" w:rsidP="005B71DA">
      <w:r w:rsidRPr="002731DC">
        <w:t>Но моя рука – да с твоей рукой</w:t>
      </w:r>
    </w:p>
    <w:p w:rsidR="006A54EC" w:rsidRPr="002731DC" w:rsidRDefault="006A54EC" w:rsidP="005B71DA">
      <w:r w:rsidRPr="002731DC">
        <w:t>Не сойдутся, Радость моя, доколь</w:t>
      </w:r>
    </w:p>
    <w:p w:rsidR="006A54EC" w:rsidRPr="002731DC" w:rsidRDefault="006A54EC" w:rsidP="005B71DA">
      <w:r w:rsidRPr="002731DC">
        <w:t>Не догонит заря – зари.</w:t>
      </w:r>
    </w:p>
    <w:p w:rsidR="006A54EC" w:rsidRPr="002731DC" w:rsidRDefault="006A54EC" w:rsidP="005B71DA">
      <w:pPr>
        <w:ind w:firstLine="708"/>
        <w:rPr>
          <w:color w:val="000000"/>
        </w:rPr>
        <w:sectPr w:rsidR="006A54EC" w:rsidRPr="002731DC" w:rsidSect="001E35B0">
          <w:type w:val="continuous"/>
          <w:pgSz w:w="11906" w:h="16838" w:code="9"/>
          <w:pgMar w:top="567" w:right="567" w:bottom="567" w:left="567" w:header="284" w:footer="284" w:gutter="0"/>
          <w:cols w:num="2" w:space="708"/>
          <w:docGrid w:linePitch="360"/>
        </w:sectPr>
      </w:pPr>
    </w:p>
    <w:p w:rsidR="006A54EC" w:rsidRPr="002731DC" w:rsidRDefault="006A54EC" w:rsidP="005B71DA">
      <w:pPr>
        <w:ind w:firstLine="708"/>
        <w:rPr>
          <w:color w:val="000000"/>
        </w:rPr>
      </w:pPr>
      <w:r w:rsidRPr="002731DC">
        <w:t xml:space="preserve"> В этом году отмечается 120-я годовщина со дня рождения Марины Ивановны Цветаевой, (</w:t>
      </w:r>
      <w:r w:rsidRPr="002731DC">
        <w:rPr>
          <w:b/>
          <w:u w:val="single"/>
        </w:rPr>
        <w:t>036</w:t>
      </w:r>
      <w:r w:rsidRPr="002731DC">
        <w:t>)  100-летие Ариадны Сергеевны Эфрон - дочери М.Цветаевой, благодаря которой творчество поэта Серебряного века не осталось в забвении, (</w:t>
      </w:r>
      <w:r w:rsidRPr="002731DC">
        <w:rPr>
          <w:b/>
          <w:u w:val="single"/>
        </w:rPr>
        <w:t>037</w:t>
      </w:r>
      <w:r w:rsidRPr="002731DC">
        <w:t>) 100 лет со дня основания музея Изящных искусств в Москве (ныне Пушкинский музей) (</w:t>
      </w:r>
      <w:r w:rsidRPr="002731DC">
        <w:rPr>
          <w:b/>
          <w:u w:val="single"/>
        </w:rPr>
        <w:t>038</w:t>
      </w:r>
      <w:r w:rsidRPr="002731DC">
        <w:t>) Иваном Владимировичем Цветаевым, отцом Марины Ивановны.</w:t>
      </w:r>
      <w:r w:rsidRPr="002731DC">
        <w:rPr>
          <w:color w:val="000000"/>
        </w:rPr>
        <w:t>(</w:t>
      </w:r>
      <w:r w:rsidRPr="002731DC">
        <w:rPr>
          <w:b/>
          <w:color w:val="000000"/>
          <w:u w:val="single"/>
        </w:rPr>
        <w:t>039</w:t>
      </w:r>
      <w:r w:rsidRPr="002731DC">
        <w:rPr>
          <w:color w:val="000000"/>
        </w:rPr>
        <w:t>)</w:t>
      </w:r>
    </w:p>
    <w:p w:rsidR="006A54EC" w:rsidRDefault="006A54EC" w:rsidP="005B71DA">
      <w:pPr>
        <w:rPr>
          <w:b/>
          <w:i/>
        </w:rPr>
      </w:pPr>
    </w:p>
    <w:p w:rsidR="006A54EC" w:rsidRPr="002731DC" w:rsidRDefault="006A54EC" w:rsidP="005B71DA">
      <w:pPr>
        <w:rPr>
          <w:b/>
          <w:i/>
        </w:rPr>
      </w:pPr>
      <w:r w:rsidRPr="002731DC">
        <w:rPr>
          <w:b/>
          <w:i/>
        </w:rPr>
        <w:t>Так, руки заложив в карманы,</w:t>
      </w:r>
    </w:p>
    <w:p w:rsidR="006A54EC" w:rsidRPr="002731DC" w:rsidRDefault="006A54EC" w:rsidP="005B71DA">
      <w:pPr>
        <w:rPr>
          <w:b/>
          <w:i/>
        </w:rPr>
      </w:pPr>
      <w:r w:rsidRPr="002731DC">
        <w:rPr>
          <w:b/>
          <w:i/>
        </w:rPr>
        <w:t>Стою. Меж нами океан.</w:t>
      </w:r>
    </w:p>
    <w:p w:rsidR="006A54EC" w:rsidRPr="002731DC" w:rsidRDefault="006A54EC" w:rsidP="005B71DA">
      <w:pPr>
        <w:rPr>
          <w:b/>
          <w:i/>
        </w:rPr>
      </w:pPr>
      <w:r w:rsidRPr="002731DC">
        <w:rPr>
          <w:b/>
          <w:i/>
        </w:rPr>
        <w:t>Над городом туман – туман.</w:t>
      </w:r>
    </w:p>
    <w:p w:rsidR="006A54EC" w:rsidRDefault="006A54EC" w:rsidP="005B71DA">
      <w:pPr>
        <w:rPr>
          <w:b/>
          <w:i/>
        </w:rPr>
      </w:pPr>
      <w:r w:rsidRPr="002731DC">
        <w:rPr>
          <w:b/>
          <w:i/>
        </w:rPr>
        <w:t>Любви старинные туманы.</w:t>
      </w:r>
    </w:p>
    <w:p w:rsidR="006A54EC" w:rsidRPr="002731DC" w:rsidRDefault="006A54EC" w:rsidP="005B71DA"/>
    <w:p w:rsidR="006A54EC" w:rsidRDefault="006A54EC" w:rsidP="005B71DA">
      <w:pPr>
        <w:rPr>
          <w:b/>
        </w:rPr>
      </w:pPr>
      <w:r w:rsidRPr="002731DC">
        <w:rPr>
          <w:b/>
        </w:rPr>
        <w:t>Песня «Диккенсова ночь» ст. М.Цветаевой муз В.Попова</w:t>
      </w:r>
    </w:p>
    <w:p w:rsidR="006A54EC" w:rsidRPr="002731DC" w:rsidRDefault="006A54EC" w:rsidP="005B71DA">
      <w:pPr>
        <w:pStyle w:val="HTMLPreformatted"/>
        <w:rPr>
          <w:rFonts w:ascii="Times New Roman" w:hAnsi="Times New Roman" w:cs="Times New Roman"/>
          <w:b/>
          <w:bCs/>
          <w:color w:val="000000"/>
          <w:sz w:val="24"/>
          <w:szCs w:val="24"/>
        </w:rPr>
      </w:pPr>
      <w:r w:rsidRPr="002731DC">
        <w:rPr>
          <w:rFonts w:ascii="Times New Roman" w:hAnsi="Times New Roman" w:cs="Times New Roman"/>
          <w:b/>
          <w:bCs/>
          <w:color w:val="000000"/>
          <w:sz w:val="24"/>
          <w:szCs w:val="24"/>
        </w:rPr>
        <w:t>Я помню ночь на склоне ноября.</w:t>
      </w:r>
    </w:p>
    <w:p w:rsidR="006A54EC" w:rsidRPr="002731DC" w:rsidRDefault="006A54EC" w:rsidP="005B71DA">
      <w:pPr>
        <w:pStyle w:val="HTMLPreformatted"/>
        <w:rPr>
          <w:rFonts w:ascii="Times New Roman" w:hAnsi="Times New Roman" w:cs="Times New Roman"/>
          <w:b/>
          <w:bCs/>
          <w:color w:val="000000"/>
          <w:sz w:val="24"/>
          <w:szCs w:val="24"/>
        </w:rPr>
      </w:pPr>
      <w:r w:rsidRPr="002731DC">
        <w:rPr>
          <w:rFonts w:ascii="Times New Roman" w:hAnsi="Times New Roman" w:cs="Times New Roman"/>
          <w:b/>
          <w:bCs/>
          <w:color w:val="000000"/>
          <w:sz w:val="24"/>
          <w:szCs w:val="24"/>
        </w:rPr>
        <w:t>Туман и дождь. При свете фонаря</w:t>
      </w:r>
    </w:p>
    <w:p w:rsidR="006A54EC" w:rsidRPr="002731DC" w:rsidRDefault="006A54EC" w:rsidP="005B71DA">
      <w:pPr>
        <w:pStyle w:val="HTMLPreformatted"/>
        <w:rPr>
          <w:rFonts w:ascii="Times New Roman" w:hAnsi="Times New Roman" w:cs="Times New Roman"/>
          <w:b/>
          <w:bCs/>
          <w:color w:val="000000"/>
          <w:sz w:val="24"/>
          <w:szCs w:val="24"/>
        </w:rPr>
      </w:pPr>
      <w:r w:rsidRPr="002731DC">
        <w:rPr>
          <w:rFonts w:ascii="Times New Roman" w:hAnsi="Times New Roman" w:cs="Times New Roman"/>
          <w:b/>
          <w:bCs/>
          <w:color w:val="000000"/>
          <w:sz w:val="24"/>
          <w:szCs w:val="24"/>
        </w:rPr>
        <w:t>Ваш нежный лик - сомнительный и странный,</w:t>
      </w:r>
    </w:p>
    <w:p w:rsidR="006A54EC" w:rsidRPr="002731DC" w:rsidRDefault="006A54EC" w:rsidP="005B71DA">
      <w:pPr>
        <w:pStyle w:val="HTMLPreformatted"/>
        <w:rPr>
          <w:rFonts w:ascii="Times New Roman" w:hAnsi="Times New Roman" w:cs="Times New Roman"/>
          <w:b/>
          <w:bCs/>
          <w:color w:val="000000"/>
          <w:sz w:val="24"/>
          <w:szCs w:val="24"/>
        </w:rPr>
      </w:pPr>
      <w:r w:rsidRPr="002731DC">
        <w:rPr>
          <w:rFonts w:ascii="Times New Roman" w:hAnsi="Times New Roman" w:cs="Times New Roman"/>
          <w:b/>
          <w:bCs/>
          <w:color w:val="000000"/>
          <w:sz w:val="24"/>
          <w:szCs w:val="24"/>
        </w:rPr>
        <w:t>По - диккенсовски - тусклый и туманный,</w:t>
      </w:r>
    </w:p>
    <w:p w:rsidR="006A54EC" w:rsidRPr="002731DC" w:rsidRDefault="006A54EC" w:rsidP="005B71DA">
      <w:pPr>
        <w:pStyle w:val="HTMLPreformatted"/>
        <w:rPr>
          <w:rFonts w:ascii="Times New Roman" w:hAnsi="Times New Roman" w:cs="Times New Roman"/>
          <w:b/>
          <w:bCs/>
          <w:color w:val="000000"/>
          <w:sz w:val="24"/>
          <w:szCs w:val="24"/>
        </w:rPr>
      </w:pPr>
      <w:r w:rsidRPr="002731DC">
        <w:rPr>
          <w:rFonts w:ascii="Times New Roman" w:hAnsi="Times New Roman" w:cs="Times New Roman"/>
          <w:b/>
          <w:bCs/>
          <w:color w:val="000000"/>
          <w:sz w:val="24"/>
          <w:szCs w:val="24"/>
        </w:rPr>
        <w:t>Знобящий грудь, как зимние моря...</w:t>
      </w:r>
    </w:p>
    <w:p w:rsidR="006A54EC" w:rsidRPr="002731DC" w:rsidRDefault="006A54EC" w:rsidP="005B71DA">
      <w:pPr>
        <w:pStyle w:val="HTMLPreformatted"/>
        <w:rPr>
          <w:rFonts w:ascii="Times New Roman" w:hAnsi="Times New Roman" w:cs="Times New Roman"/>
          <w:b/>
          <w:bCs/>
          <w:color w:val="000000"/>
          <w:sz w:val="24"/>
          <w:szCs w:val="24"/>
        </w:rPr>
      </w:pPr>
      <w:r w:rsidRPr="002731DC">
        <w:rPr>
          <w:rFonts w:ascii="Times New Roman" w:hAnsi="Times New Roman" w:cs="Times New Roman"/>
          <w:b/>
          <w:bCs/>
          <w:color w:val="000000"/>
          <w:sz w:val="24"/>
          <w:szCs w:val="24"/>
        </w:rPr>
        <w:t xml:space="preserve"> - Ваш нежный лик при свете фонаря.</w:t>
      </w:r>
    </w:p>
    <w:p w:rsidR="006A54EC" w:rsidRPr="002731DC" w:rsidRDefault="006A54EC" w:rsidP="005B71DA">
      <w:pPr>
        <w:pStyle w:val="HTMLPreformatted"/>
        <w:rPr>
          <w:rFonts w:ascii="Times New Roman" w:hAnsi="Times New Roman" w:cs="Times New Roman"/>
          <w:b/>
          <w:bCs/>
          <w:color w:val="000000"/>
          <w:sz w:val="24"/>
          <w:szCs w:val="24"/>
        </w:rPr>
      </w:pPr>
    </w:p>
    <w:p w:rsidR="006A54EC" w:rsidRPr="002731DC" w:rsidRDefault="006A54EC" w:rsidP="005B71DA">
      <w:pPr>
        <w:pStyle w:val="HTMLPreformatted"/>
        <w:rPr>
          <w:rFonts w:ascii="Times New Roman" w:hAnsi="Times New Roman" w:cs="Times New Roman"/>
          <w:b/>
          <w:bCs/>
          <w:color w:val="000000"/>
          <w:sz w:val="24"/>
          <w:szCs w:val="24"/>
        </w:rPr>
      </w:pPr>
      <w:r w:rsidRPr="002731DC">
        <w:rPr>
          <w:rFonts w:ascii="Times New Roman" w:hAnsi="Times New Roman" w:cs="Times New Roman"/>
          <w:b/>
          <w:bCs/>
          <w:color w:val="000000"/>
          <w:sz w:val="24"/>
          <w:szCs w:val="24"/>
        </w:rPr>
        <w:t>И ветер дул, и лестница вилась...</w:t>
      </w:r>
    </w:p>
    <w:p w:rsidR="006A54EC" w:rsidRPr="002731DC" w:rsidRDefault="006A54EC" w:rsidP="005B71DA">
      <w:pPr>
        <w:pStyle w:val="HTMLPreformatted"/>
        <w:rPr>
          <w:rFonts w:ascii="Times New Roman" w:hAnsi="Times New Roman" w:cs="Times New Roman"/>
          <w:b/>
          <w:bCs/>
          <w:color w:val="000000"/>
          <w:sz w:val="24"/>
          <w:szCs w:val="24"/>
        </w:rPr>
      </w:pPr>
      <w:r w:rsidRPr="002731DC">
        <w:rPr>
          <w:rFonts w:ascii="Times New Roman" w:hAnsi="Times New Roman" w:cs="Times New Roman"/>
          <w:b/>
          <w:bCs/>
          <w:color w:val="000000"/>
          <w:sz w:val="24"/>
          <w:szCs w:val="24"/>
        </w:rPr>
        <w:t>От Ваших губ не отрывая глаз,</w:t>
      </w:r>
    </w:p>
    <w:p w:rsidR="006A54EC" w:rsidRPr="002731DC" w:rsidRDefault="006A54EC" w:rsidP="005B71DA">
      <w:pPr>
        <w:pStyle w:val="HTMLPreformatted"/>
        <w:rPr>
          <w:rFonts w:ascii="Times New Roman" w:hAnsi="Times New Roman" w:cs="Times New Roman"/>
          <w:b/>
          <w:bCs/>
          <w:color w:val="000000"/>
          <w:sz w:val="24"/>
          <w:szCs w:val="24"/>
        </w:rPr>
      </w:pPr>
      <w:r w:rsidRPr="002731DC">
        <w:rPr>
          <w:rFonts w:ascii="Times New Roman" w:hAnsi="Times New Roman" w:cs="Times New Roman"/>
          <w:b/>
          <w:bCs/>
          <w:color w:val="000000"/>
          <w:sz w:val="24"/>
          <w:szCs w:val="24"/>
        </w:rPr>
        <w:t>Полусмеясь, свивая пальцы в узел,</w:t>
      </w:r>
    </w:p>
    <w:p w:rsidR="006A54EC" w:rsidRPr="002731DC" w:rsidRDefault="006A54EC" w:rsidP="005B71DA">
      <w:pPr>
        <w:pStyle w:val="HTMLPreformatted"/>
        <w:rPr>
          <w:rFonts w:ascii="Times New Roman" w:hAnsi="Times New Roman" w:cs="Times New Roman"/>
          <w:b/>
          <w:bCs/>
          <w:color w:val="000000"/>
          <w:sz w:val="24"/>
          <w:szCs w:val="24"/>
        </w:rPr>
      </w:pPr>
      <w:r w:rsidRPr="002731DC">
        <w:rPr>
          <w:rFonts w:ascii="Times New Roman" w:hAnsi="Times New Roman" w:cs="Times New Roman"/>
          <w:b/>
          <w:bCs/>
          <w:color w:val="000000"/>
          <w:sz w:val="24"/>
          <w:szCs w:val="24"/>
        </w:rPr>
        <w:t>Стояла я, как маленькая Муза,</w:t>
      </w:r>
    </w:p>
    <w:p w:rsidR="006A54EC" w:rsidRPr="002731DC" w:rsidRDefault="006A54EC" w:rsidP="005B71DA">
      <w:pPr>
        <w:pStyle w:val="HTMLPreformatted"/>
        <w:rPr>
          <w:rFonts w:ascii="Times New Roman" w:hAnsi="Times New Roman" w:cs="Times New Roman"/>
          <w:b/>
          <w:bCs/>
          <w:color w:val="000000"/>
          <w:sz w:val="24"/>
          <w:szCs w:val="24"/>
        </w:rPr>
      </w:pPr>
      <w:r w:rsidRPr="002731DC">
        <w:rPr>
          <w:rFonts w:ascii="Times New Roman" w:hAnsi="Times New Roman" w:cs="Times New Roman"/>
          <w:b/>
          <w:bCs/>
          <w:color w:val="000000"/>
          <w:sz w:val="24"/>
          <w:szCs w:val="24"/>
        </w:rPr>
        <w:t>Невинная - как самый поздний час...</w:t>
      </w:r>
    </w:p>
    <w:p w:rsidR="006A54EC" w:rsidRPr="002731DC" w:rsidRDefault="006A54EC" w:rsidP="005B71DA">
      <w:pPr>
        <w:pStyle w:val="HTMLPreformatted"/>
        <w:rPr>
          <w:rFonts w:ascii="Times New Roman" w:hAnsi="Times New Roman" w:cs="Times New Roman"/>
          <w:b/>
          <w:bCs/>
          <w:color w:val="000000"/>
          <w:sz w:val="24"/>
          <w:szCs w:val="24"/>
        </w:rPr>
      </w:pPr>
      <w:r w:rsidRPr="002731DC">
        <w:rPr>
          <w:rFonts w:ascii="Times New Roman" w:hAnsi="Times New Roman" w:cs="Times New Roman"/>
          <w:b/>
          <w:bCs/>
          <w:color w:val="000000"/>
          <w:sz w:val="24"/>
          <w:szCs w:val="24"/>
        </w:rPr>
        <w:t>И ветер дул и лестница вилась.</w:t>
      </w:r>
    </w:p>
    <w:p w:rsidR="006A54EC" w:rsidRPr="002731DC" w:rsidRDefault="006A54EC" w:rsidP="005B71DA">
      <w:pPr>
        <w:pStyle w:val="HTMLPreformatted"/>
        <w:rPr>
          <w:rFonts w:ascii="Times New Roman" w:hAnsi="Times New Roman" w:cs="Times New Roman"/>
          <w:b/>
          <w:bCs/>
          <w:color w:val="000000"/>
          <w:sz w:val="24"/>
          <w:szCs w:val="24"/>
        </w:rPr>
      </w:pPr>
    </w:p>
    <w:p w:rsidR="006A54EC" w:rsidRPr="002731DC" w:rsidRDefault="006A54EC" w:rsidP="005B71DA">
      <w:pPr>
        <w:pStyle w:val="HTMLPreformatted"/>
        <w:rPr>
          <w:rFonts w:ascii="Times New Roman" w:hAnsi="Times New Roman" w:cs="Times New Roman"/>
          <w:b/>
          <w:bCs/>
          <w:color w:val="000000"/>
          <w:sz w:val="24"/>
          <w:szCs w:val="24"/>
        </w:rPr>
      </w:pPr>
      <w:r w:rsidRPr="002731DC">
        <w:rPr>
          <w:rFonts w:ascii="Times New Roman" w:hAnsi="Times New Roman" w:cs="Times New Roman"/>
          <w:b/>
          <w:bCs/>
          <w:color w:val="000000"/>
          <w:sz w:val="24"/>
          <w:szCs w:val="24"/>
        </w:rPr>
        <w:t>А на меня из - под усталых вежд</w:t>
      </w:r>
    </w:p>
    <w:p w:rsidR="006A54EC" w:rsidRPr="002731DC" w:rsidRDefault="006A54EC" w:rsidP="005B71DA">
      <w:pPr>
        <w:pStyle w:val="HTMLPreformatted"/>
        <w:rPr>
          <w:rFonts w:ascii="Times New Roman" w:hAnsi="Times New Roman" w:cs="Times New Roman"/>
          <w:b/>
          <w:bCs/>
          <w:color w:val="000000"/>
          <w:sz w:val="24"/>
          <w:szCs w:val="24"/>
        </w:rPr>
      </w:pPr>
      <w:r w:rsidRPr="002731DC">
        <w:rPr>
          <w:rFonts w:ascii="Times New Roman" w:hAnsi="Times New Roman" w:cs="Times New Roman"/>
          <w:b/>
          <w:bCs/>
          <w:color w:val="000000"/>
          <w:sz w:val="24"/>
          <w:szCs w:val="24"/>
        </w:rPr>
        <w:t>Струился сонм сомнительных надежд.</w:t>
      </w:r>
    </w:p>
    <w:p w:rsidR="006A54EC" w:rsidRPr="002731DC" w:rsidRDefault="006A54EC" w:rsidP="005B71DA">
      <w:pPr>
        <w:pStyle w:val="HTMLPreformatted"/>
        <w:rPr>
          <w:rFonts w:ascii="Times New Roman" w:hAnsi="Times New Roman" w:cs="Times New Roman"/>
          <w:b/>
          <w:bCs/>
          <w:color w:val="000000"/>
          <w:sz w:val="24"/>
          <w:szCs w:val="24"/>
        </w:rPr>
      </w:pPr>
      <w:r w:rsidRPr="002731DC">
        <w:rPr>
          <w:rFonts w:ascii="Times New Roman" w:hAnsi="Times New Roman" w:cs="Times New Roman"/>
          <w:b/>
          <w:bCs/>
          <w:color w:val="000000"/>
          <w:sz w:val="24"/>
          <w:szCs w:val="24"/>
        </w:rPr>
        <w:t xml:space="preserve"> - Затронув губы, взор змеился мимо... - </w:t>
      </w:r>
    </w:p>
    <w:p w:rsidR="006A54EC" w:rsidRPr="002731DC" w:rsidRDefault="006A54EC" w:rsidP="005B71DA">
      <w:pPr>
        <w:pStyle w:val="HTMLPreformatted"/>
        <w:rPr>
          <w:rFonts w:ascii="Times New Roman" w:hAnsi="Times New Roman" w:cs="Times New Roman"/>
          <w:b/>
          <w:bCs/>
          <w:color w:val="000000"/>
          <w:sz w:val="24"/>
          <w:szCs w:val="24"/>
        </w:rPr>
      </w:pPr>
      <w:r w:rsidRPr="002731DC">
        <w:rPr>
          <w:rFonts w:ascii="Times New Roman" w:hAnsi="Times New Roman" w:cs="Times New Roman"/>
          <w:b/>
          <w:bCs/>
          <w:color w:val="000000"/>
          <w:sz w:val="24"/>
          <w:szCs w:val="24"/>
        </w:rPr>
        <w:t>Так серафим, томимый и хранимый</w:t>
      </w:r>
    </w:p>
    <w:p w:rsidR="006A54EC" w:rsidRPr="002731DC" w:rsidRDefault="006A54EC" w:rsidP="005B71DA">
      <w:pPr>
        <w:pStyle w:val="HTMLPreformatted"/>
        <w:rPr>
          <w:rFonts w:ascii="Times New Roman" w:hAnsi="Times New Roman" w:cs="Times New Roman"/>
          <w:b/>
          <w:bCs/>
          <w:color w:val="000000"/>
          <w:sz w:val="24"/>
          <w:szCs w:val="24"/>
        </w:rPr>
      </w:pPr>
      <w:r w:rsidRPr="002731DC">
        <w:rPr>
          <w:rFonts w:ascii="Times New Roman" w:hAnsi="Times New Roman" w:cs="Times New Roman"/>
          <w:b/>
          <w:bCs/>
          <w:color w:val="000000"/>
          <w:sz w:val="24"/>
          <w:szCs w:val="24"/>
        </w:rPr>
        <w:t>Таинственною святостью одежд,</w:t>
      </w:r>
    </w:p>
    <w:p w:rsidR="006A54EC" w:rsidRPr="002731DC" w:rsidRDefault="006A54EC" w:rsidP="005B71DA">
      <w:pPr>
        <w:pStyle w:val="HTMLPreformatted"/>
        <w:rPr>
          <w:rFonts w:ascii="Times New Roman" w:hAnsi="Times New Roman" w:cs="Times New Roman"/>
          <w:b/>
          <w:bCs/>
          <w:color w:val="000000"/>
          <w:sz w:val="24"/>
          <w:szCs w:val="24"/>
        </w:rPr>
      </w:pPr>
      <w:r w:rsidRPr="002731DC">
        <w:rPr>
          <w:rFonts w:ascii="Times New Roman" w:hAnsi="Times New Roman" w:cs="Times New Roman"/>
          <w:b/>
          <w:bCs/>
          <w:color w:val="000000"/>
          <w:sz w:val="24"/>
          <w:szCs w:val="24"/>
        </w:rPr>
        <w:t>Прельщает Мир - из - под усталых вежд.</w:t>
      </w:r>
    </w:p>
    <w:p w:rsidR="006A54EC" w:rsidRPr="002731DC" w:rsidRDefault="006A54EC" w:rsidP="005B71DA">
      <w:pPr>
        <w:pStyle w:val="HTMLPreformatted"/>
        <w:rPr>
          <w:rFonts w:ascii="Times New Roman" w:hAnsi="Times New Roman" w:cs="Times New Roman"/>
          <w:b/>
          <w:bCs/>
          <w:color w:val="000000"/>
          <w:sz w:val="24"/>
          <w:szCs w:val="24"/>
        </w:rPr>
      </w:pPr>
    </w:p>
    <w:p w:rsidR="006A54EC" w:rsidRPr="002731DC" w:rsidRDefault="006A54EC" w:rsidP="005B71DA">
      <w:pPr>
        <w:pStyle w:val="HTMLPreformatted"/>
        <w:rPr>
          <w:rFonts w:ascii="Times New Roman" w:hAnsi="Times New Roman" w:cs="Times New Roman"/>
          <w:b/>
          <w:bCs/>
          <w:color w:val="000000"/>
          <w:sz w:val="24"/>
          <w:szCs w:val="24"/>
        </w:rPr>
      </w:pPr>
      <w:r w:rsidRPr="002731DC">
        <w:rPr>
          <w:rFonts w:ascii="Times New Roman" w:hAnsi="Times New Roman" w:cs="Times New Roman"/>
          <w:b/>
          <w:bCs/>
          <w:color w:val="000000"/>
          <w:sz w:val="24"/>
          <w:szCs w:val="24"/>
        </w:rPr>
        <w:t>Сегодня снова диккенсова ночь.</w:t>
      </w:r>
    </w:p>
    <w:p w:rsidR="006A54EC" w:rsidRPr="002731DC" w:rsidRDefault="006A54EC" w:rsidP="005B71DA">
      <w:pPr>
        <w:pStyle w:val="HTMLPreformatted"/>
        <w:rPr>
          <w:rFonts w:ascii="Times New Roman" w:hAnsi="Times New Roman" w:cs="Times New Roman"/>
          <w:b/>
          <w:bCs/>
          <w:color w:val="000000"/>
          <w:sz w:val="24"/>
          <w:szCs w:val="24"/>
        </w:rPr>
      </w:pPr>
      <w:r w:rsidRPr="002731DC">
        <w:rPr>
          <w:rFonts w:ascii="Times New Roman" w:hAnsi="Times New Roman" w:cs="Times New Roman"/>
          <w:b/>
          <w:bCs/>
          <w:color w:val="000000"/>
          <w:sz w:val="24"/>
          <w:szCs w:val="24"/>
        </w:rPr>
        <w:t>И тоже дождь, и так же не помочь</w:t>
      </w:r>
    </w:p>
    <w:p w:rsidR="006A54EC" w:rsidRPr="002731DC" w:rsidRDefault="006A54EC" w:rsidP="005B71DA">
      <w:pPr>
        <w:pStyle w:val="HTMLPreformatted"/>
        <w:rPr>
          <w:rFonts w:ascii="Times New Roman" w:hAnsi="Times New Roman" w:cs="Times New Roman"/>
          <w:b/>
          <w:bCs/>
          <w:color w:val="000000"/>
          <w:sz w:val="24"/>
          <w:szCs w:val="24"/>
        </w:rPr>
      </w:pPr>
      <w:r w:rsidRPr="002731DC">
        <w:rPr>
          <w:rFonts w:ascii="Times New Roman" w:hAnsi="Times New Roman" w:cs="Times New Roman"/>
          <w:b/>
          <w:bCs/>
          <w:color w:val="000000"/>
          <w:sz w:val="24"/>
          <w:szCs w:val="24"/>
        </w:rPr>
        <w:t>Ни мне, ни Вам, - и так же хлещут трубы,</w:t>
      </w:r>
    </w:p>
    <w:p w:rsidR="006A54EC" w:rsidRPr="002731DC" w:rsidRDefault="006A54EC" w:rsidP="005B71DA">
      <w:pPr>
        <w:pStyle w:val="HTMLPreformatted"/>
        <w:rPr>
          <w:rFonts w:ascii="Times New Roman" w:hAnsi="Times New Roman" w:cs="Times New Roman"/>
          <w:b/>
          <w:bCs/>
          <w:color w:val="000000"/>
          <w:sz w:val="24"/>
          <w:szCs w:val="24"/>
        </w:rPr>
      </w:pPr>
      <w:r w:rsidRPr="002731DC">
        <w:rPr>
          <w:rFonts w:ascii="Times New Roman" w:hAnsi="Times New Roman" w:cs="Times New Roman"/>
          <w:b/>
          <w:bCs/>
          <w:color w:val="000000"/>
          <w:sz w:val="24"/>
          <w:szCs w:val="24"/>
        </w:rPr>
        <w:t>И лестница летит... И те же губы...</w:t>
      </w:r>
    </w:p>
    <w:p w:rsidR="006A54EC" w:rsidRPr="002731DC" w:rsidRDefault="006A54EC" w:rsidP="005B71DA">
      <w:pPr>
        <w:pStyle w:val="HTMLPreformatted"/>
        <w:rPr>
          <w:rFonts w:ascii="Times New Roman" w:hAnsi="Times New Roman" w:cs="Times New Roman"/>
          <w:b/>
          <w:bCs/>
          <w:color w:val="000000"/>
          <w:sz w:val="24"/>
          <w:szCs w:val="24"/>
        </w:rPr>
      </w:pPr>
      <w:r w:rsidRPr="002731DC">
        <w:rPr>
          <w:rFonts w:ascii="Times New Roman" w:hAnsi="Times New Roman" w:cs="Times New Roman"/>
          <w:b/>
          <w:bCs/>
          <w:color w:val="000000"/>
          <w:sz w:val="24"/>
          <w:szCs w:val="24"/>
        </w:rPr>
        <w:t xml:space="preserve">И тот же шаг, уже спешащий прочь - </w:t>
      </w:r>
    </w:p>
    <w:p w:rsidR="006A54EC" w:rsidRPr="002731DC" w:rsidRDefault="006A54EC" w:rsidP="005B71DA">
      <w:pPr>
        <w:pStyle w:val="HTMLPreformatted"/>
        <w:rPr>
          <w:rFonts w:ascii="Times New Roman" w:hAnsi="Times New Roman" w:cs="Times New Roman"/>
          <w:b/>
          <w:bCs/>
          <w:color w:val="000000"/>
          <w:sz w:val="24"/>
          <w:szCs w:val="24"/>
        </w:rPr>
      </w:pPr>
      <w:r w:rsidRPr="002731DC">
        <w:rPr>
          <w:rFonts w:ascii="Times New Roman" w:hAnsi="Times New Roman" w:cs="Times New Roman"/>
          <w:b/>
          <w:bCs/>
          <w:color w:val="000000"/>
          <w:sz w:val="24"/>
          <w:szCs w:val="24"/>
        </w:rPr>
        <w:t>Туда - куда - то - в диккенсову ночь.</w:t>
      </w:r>
    </w:p>
    <w:p w:rsidR="006A54EC" w:rsidRPr="002731DC" w:rsidRDefault="006A54EC" w:rsidP="005B71DA">
      <w:pPr>
        <w:rPr>
          <w:b/>
          <w:i/>
        </w:rPr>
      </w:pPr>
      <w:r w:rsidRPr="002731DC">
        <w:rPr>
          <w:b/>
          <w:i/>
        </w:rPr>
        <w:t>В ушах два свиста: шёлка и метели!</w:t>
      </w:r>
    </w:p>
    <w:p w:rsidR="006A54EC" w:rsidRPr="002731DC" w:rsidRDefault="006A54EC" w:rsidP="005B71DA">
      <w:pPr>
        <w:rPr>
          <w:b/>
          <w:i/>
        </w:rPr>
      </w:pPr>
      <w:r w:rsidRPr="002731DC">
        <w:rPr>
          <w:b/>
          <w:i/>
        </w:rPr>
        <w:t>Бьётся душа и дышит кровь.</w:t>
      </w:r>
    </w:p>
    <w:p w:rsidR="006A54EC" w:rsidRPr="002731DC" w:rsidRDefault="006A54EC" w:rsidP="005B71DA">
      <w:pPr>
        <w:rPr>
          <w:b/>
          <w:i/>
        </w:rPr>
      </w:pPr>
      <w:r w:rsidRPr="002731DC">
        <w:rPr>
          <w:b/>
          <w:i/>
        </w:rPr>
        <w:t>Мы получили то, чего хотели:</w:t>
      </w:r>
    </w:p>
    <w:p w:rsidR="006A54EC" w:rsidRPr="002731DC" w:rsidRDefault="006A54EC" w:rsidP="005B71DA">
      <w:pPr>
        <w:rPr>
          <w:b/>
          <w:i/>
        </w:rPr>
      </w:pPr>
      <w:r w:rsidRPr="002731DC">
        <w:rPr>
          <w:b/>
          <w:i/>
        </w:rPr>
        <w:t>Вы – мой восторг – до снеговой постели,</w:t>
      </w:r>
    </w:p>
    <w:p w:rsidR="006A54EC" w:rsidRPr="002731DC" w:rsidRDefault="006A54EC" w:rsidP="005B71DA">
      <w:pPr>
        <w:rPr>
          <w:b/>
          <w:i/>
        </w:rPr>
      </w:pPr>
      <w:r w:rsidRPr="002731DC">
        <w:rPr>
          <w:b/>
          <w:i/>
        </w:rPr>
        <w:t>Я Вашу смертную любовь.</w:t>
      </w:r>
    </w:p>
    <w:p w:rsidR="006A54EC" w:rsidRPr="002731DC" w:rsidRDefault="006A54EC" w:rsidP="005B71DA">
      <w:r w:rsidRPr="002731DC">
        <w:t>(</w:t>
      </w:r>
      <w:r w:rsidRPr="002731DC">
        <w:rPr>
          <w:b/>
          <w:u w:val="single"/>
        </w:rPr>
        <w:t>040</w:t>
      </w:r>
      <w:r w:rsidRPr="002731DC">
        <w:t>)</w:t>
      </w:r>
    </w:p>
    <w:p w:rsidR="006A54EC" w:rsidRPr="002731DC" w:rsidRDefault="006A54EC" w:rsidP="005B71DA">
      <w:r w:rsidRPr="002731DC">
        <w:t xml:space="preserve">- </w:t>
      </w:r>
      <w:r w:rsidRPr="002731DC">
        <w:rPr>
          <w:b/>
        </w:rPr>
        <w:t>Песня</w:t>
      </w:r>
      <w:r w:rsidRPr="002731DC">
        <w:t xml:space="preserve"> </w:t>
      </w:r>
      <w:r w:rsidRPr="002731DC">
        <w:rPr>
          <w:b/>
        </w:rPr>
        <w:t>«Северный Олень» ст. М.Цветаевой муз. Е Фроловой</w:t>
      </w:r>
    </w:p>
    <w:p w:rsidR="006A54EC" w:rsidRPr="002731DC" w:rsidRDefault="006A54EC" w:rsidP="005B71DA"/>
    <w:p w:rsidR="006A54EC" w:rsidRPr="002731DC" w:rsidRDefault="006A54EC" w:rsidP="005B71DA">
      <w:r w:rsidRPr="002731DC">
        <w:t>Пожалуй, ещё одна из замечательных дат этого года – 200-летие Победы над Наполеоном.</w:t>
      </w:r>
    </w:p>
    <w:p w:rsidR="006A54EC" w:rsidRPr="002731DC" w:rsidRDefault="006A54EC" w:rsidP="005B71DA">
      <w:pPr>
        <w:rPr>
          <w:b/>
        </w:rPr>
      </w:pPr>
      <w:r w:rsidRPr="002731DC">
        <w:rPr>
          <w:b/>
        </w:rPr>
        <w:t>(</w:t>
      </w:r>
      <w:r w:rsidRPr="002731DC">
        <w:rPr>
          <w:b/>
          <w:u w:val="single"/>
        </w:rPr>
        <w:t>041</w:t>
      </w:r>
      <w:r w:rsidRPr="002731DC">
        <w:rPr>
          <w:b/>
        </w:rPr>
        <w:t>)</w:t>
      </w:r>
    </w:p>
    <w:p w:rsidR="006A54EC" w:rsidRPr="002731DC" w:rsidRDefault="006A54EC" w:rsidP="005B71DA">
      <w:pPr>
        <w:rPr>
          <w:b/>
          <w:i/>
        </w:rPr>
      </w:pPr>
      <w:r w:rsidRPr="002731DC">
        <w:rPr>
          <w:b/>
          <w:i/>
        </w:rPr>
        <w:t>Ах, на гравюре полустёртой,</w:t>
      </w:r>
    </w:p>
    <w:p w:rsidR="006A54EC" w:rsidRPr="002731DC" w:rsidRDefault="006A54EC" w:rsidP="005B71DA">
      <w:pPr>
        <w:rPr>
          <w:b/>
          <w:i/>
        </w:rPr>
      </w:pPr>
      <w:r w:rsidRPr="002731DC">
        <w:rPr>
          <w:b/>
          <w:i/>
        </w:rPr>
        <w:t>В один великолепный миг,</w:t>
      </w:r>
    </w:p>
    <w:p w:rsidR="006A54EC" w:rsidRPr="002731DC" w:rsidRDefault="006A54EC" w:rsidP="005B71DA">
      <w:pPr>
        <w:rPr>
          <w:b/>
          <w:i/>
        </w:rPr>
      </w:pPr>
      <w:r w:rsidRPr="002731DC">
        <w:rPr>
          <w:b/>
          <w:i/>
        </w:rPr>
        <w:t>Я встретила Тучков-четвёртый,</w:t>
      </w:r>
    </w:p>
    <w:p w:rsidR="006A54EC" w:rsidRPr="002731DC" w:rsidRDefault="006A54EC" w:rsidP="005B71DA">
      <w:pPr>
        <w:rPr>
          <w:b/>
          <w:i/>
        </w:rPr>
      </w:pPr>
      <w:r w:rsidRPr="002731DC">
        <w:rPr>
          <w:b/>
          <w:i/>
        </w:rPr>
        <w:t>Ваш нежный лик.</w:t>
      </w:r>
    </w:p>
    <w:p w:rsidR="006A54EC" w:rsidRPr="002731DC" w:rsidRDefault="006A54EC" w:rsidP="005B71DA">
      <w:pPr>
        <w:rPr>
          <w:b/>
          <w:i/>
        </w:rPr>
      </w:pPr>
      <w:r w:rsidRPr="002731DC">
        <w:rPr>
          <w:b/>
          <w:i/>
        </w:rPr>
        <w:t>И Вашу стройную фигуру,</w:t>
      </w:r>
    </w:p>
    <w:p w:rsidR="006A54EC" w:rsidRPr="002731DC" w:rsidRDefault="006A54EC" w:rsidP="005B71DA">
      <w:pPr>
        <w:rPr>
          <w:b/>
          <w:i/>
        </w:rPr>
      </w:pPr>
      <w:r w:rsidRPr="002731DC">
        <w:rPr>
          <w:b/>
          <w:i/>
        </w:rPr>
        <w:t>И золотые ордена…</w:t>
      </w:r>
    </w:p>
    <w:p w:rsidR="006A54EC" w:rsidRPr="002731DC" w:rsidRDefault="006A54EC" w:rsidP="005B71DA">
      <w:pPr>
        <w:rPr>
          <w:b/>
          <w:i/>
        </w:rPr>
      </w:pPr>
      <w:r w:rsidRPr="002731DC">
        <w:rPr>
          <w:b/>
          <w:i/>
        </w:rPr>
        <w:t>И я, поцеловав гравюру,</w:t>
      </w:r>
    </w:p>
    <w:p w:rsidR="006A54EC" w:rsidRPr="002731DC" w:rsidRDefault="006A54EC" w:rsidP="005B71DA">
      <w:pPr>
        <w:rPr>
          <w:b/>
          <w:i/>
        </w:rPr>
      </w:pPr>
      <w:r w:rsidRPr="002731DC">
        <w:rPr>
          <w:b/>
          <w:i/>
        </w:rPr>
        <w:t>Не знала сна…</w:t>
      </w:r>
    </w:p>
    <w:p w:rsidR="006A54EC" w:rsidRPr="002731DC" w:rsidRDefault="006A54EC" w:rsidP="005B71DA"/>
    <w:p w:rsidR="006A54EC" w:rsidRPr="002731DC" w:rsidRDefault="006A54EC" w:rsidP="005B71DA">
      <w:pPr>
        <w:rPr>
          <w:b/>
        </w:rPr>
      </w:pPr>
      <w:r w:rsidRPr="002731DC">
        <w:rPr>
          <w:b/>
        </w:rPr>
        <w:t>- Песня «Генералам 1812-го года» ст. М.Цветаевой муз. А. Петрова</w:t>
      </w:r>
      <w:bookmarkStart w:id="0" w:name="content"/>
      <w:bookmarkEnd w:id="0"/>
      <w:r w:rsidRPr="002731DC">
        <w:rPr>
          <w:b/>
        </w:rPr>
        <w:t xml:space="preserve">  </w:t>
      </w:r>
    </w:p>
    <w:p w:rsidR="006A54EC" w:rsidRPr="002731DC" w:rsidRDefault="006A54EC" w:rsidP="005B71DA">
      <w:pPr>
        <w:rPr>
          <w:i/>
        </w:rPr>
      </w:pPr>
      <w:r w:rsidRPr="002731DC">
        <w:rPr>
          <w:i/>
        </w:rPr>
        <w:t>Вы, чьи широкие шинели</w:t>
      </w: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Hапоминали паруса,</w:t>
      </w: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Чьи шпоры весело звенели</w:t>
      </w: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И голоса, и голоса,</w:t>
      </w:r>
    </w:p>
    <w:p w:rsidR="006A54EC" w:rsidRPr="002731DC" w:rsidRDefault="006A54EC" w:rsidP="005B71DA">
      <w:pPr>
        <w:pStyle w:val="HTMLPreformatted"/>
        <w:shd w:val="clear" w:color="auto" w:fill="FFFFFF"/>
        <w:rPr>
          <w:rFonts w:ascii="Times New Roman" w:hAnsi="Times New Roman" w:cs="Times New Roman"/>
          <w:i/>
          <w:sz w:val="24"/>
          <w:szCs w:val="24"/>
        </w:rPr>
      </w:pP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И чьи глаза, как бриллианты,</w:t>
      </w: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Hа сердце вырезали след, -</w:t>
      </w: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Очаровательные франты,</w:t>
      </w: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Очаровательные франты</w:t>
      </w: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Минувших лет!</w:t>
      </w:r>
    </w:p>
    <w:p w:rsidR="006A54EC" w:rsidRPr="002731DC" w:rsidRDefault="006A54EC" w:rsidP="005B71DA">
      <w:pPr>
        <w:pStyle w:val="HTMLPreformatted"/>
        <w:shd w:val="clear" w:color="auto" w:fill="FFFFFF"/>
        <w:rPr>
          <w:rFonts w:ascii="Times New Roman" w:hAnsi="Times New Roman" w:cs="Times New Roman"/>
          <w:i/>
          <w:sz w:val="24"/>
          <w:szCs w:val="24"/>
        </w:rPr>
      </w:pP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Одним ожесточеньем воли</w:t>
      </w: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Вы брали сердце и скалу,</w:t>
      </w: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Цари на каждом бранном поле</w:t>
      </w: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И на балу,</w:t>
      </w: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И на балу!</w:t>
      </w:r>
    </w:p>
    <w:p w:rsidR="006A54EC" w:rsidRPr="002731DC" w:rsidRDefault="006A54EC" w:rsidP="005B71DA">
      <w:pPr>
        <w:pStyle w:val="HTMLPreformatted"/>
        <w:shd w:val="clear" w:color="auto" w:fill="FFFFFF"/>
        <w:rPr>
          <w:rFonts w:ascii="Times New Roman" w:hAnsi="Times New Roman" w:cs="Times New Roman"/>
          <w:i/>
          <w:sz w:val="24"/>
          <w:szCs w:val="24"/>
        </w:rPr>
      </w:pP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Вам все вершины были малы</w:t>
      </w: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И мягок самый черствый хлеб!</w:t>
      </w: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О, молодые генералы,</w:t>
      </w: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О, молодые генералы</w:t>
      </w: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Своих судеб!</w:t>
      </w:r>
    </w:p>
    <w:p w:rsidR="006A54EC" w:rsidRPr="002731DC" w:rsidRDefault="006A54EC" w:rsidP="005B71DA">
      <w:pPr>
        <w:pStyle w:val="HTMLPreformatted"/>
        <w:shd w:val="clear" w:color="auto" w:fill="FFFFFF"/>
        <w:rPr>
          <w:rFonts w:ascii="Times New Roman" w:hAnsi="Times New Roman" w:cs="Times New Roman"/>
          <w:i/>
          <w:sz w:val="24"/>
          <w:szCs w:val="24"/>
        </w:rPr>
      </w:pP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О, как мне кажется, могли вы</w:t>
      </w: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Рукою полною перстней</w:t>
      </w: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И кудри дев ласкать и гривы</w:t>
      </w: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Своих коней,</w:t>
      </w: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Своих коней.</w:t>
      </w:r>
    </w:p>
    <w:p w:rsidR="006A54EC" w:rsidRPr="002731DC" w:rsidRDefault="006A54EC" w:rsidP="005B71DA">
      <w:pPr>
        <w:pStyle w:val="HTMLPreformatted"/>
        <w:shd w:val="clear" w:color="auto" w:fill="FFFFFF"/>
        <w:rPr>
          <w:rFonts w:ascii="Times New Roman" w:hAnsi="Times New Roman" w:cs="Times New Roman"/>
          <w:i/>
          <w:sz w:val="24"/>
          <w:szCs w:val="24"/>
        </w:rPr>
      </w:pP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В одной невероятной скачке</w:t>
      </w: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Вы прожили свой краткий век</w:t>
      </w: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И ваши кудри, ваши бачки,</w:t>
      </w: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И ваши кудри, ваши бачки</w:t>
      </w:r>
    </w:p>
    <w:p w:rsidR="006A54EC" w:rsidRPr="002731DC" w:rsidRDefault="006A54EC" w:rsidP="005B71DA">
      <w:pPr>
        <w:pStyle w:val="HTMLPreformatted"/>
        <w:shd w:val="clear" w:color="auto" w:fill="FFFFFF"/>
        <w:rPr>
          <w:rFonts w:ascii="Times New Roman" w:hAnsi="Times New Roman" w:cs="Times New Roman"/>
          <w:i/>
          <w:sz w:val="24"/>
          <w:szCs w:val="24"/>
        </w:rPr>
      </w:pPr>
      <w:r w:rsidRPr="002731DC">
        <w:rPr>
          <w:rFonts w:ascii="Times New Roman" w:hAnsi="Times New Roman" w:cs="Times New Roman"/>
          <w:i/>
          <w:sz w:val="24"/>
          <w:szCs w:val="24"/>
        </w:rPr>
        <w:t>Засыпал снег.</w:t>
      </w:r>
    </w:p>
    <w:p w:rsidR="006A54EC" w:rsidRDefault="006A54EC">
      <w:pPr>
        <w:rPr>
          <w:snapToGrid w:val="0"/>
        </w:rPr>
      </w:pPr>
      <w:r w:rsidRPr="002731DC">
        <w:rPr>
          <w:snapToGrid w:val="0"/>
        </w:rPr>
        <w:br w:type="page"/>
      </w:r>
    </w:p>
    <w:p w:rsidR="006A54EC" w:rsidRDefault="006A54EC" w:rsidP="005B71DA">
      <w:pPr>
        <w:jc w:val="center"/>
        <w:rPr>
          <w:b/>
          <w:sz w:val="28"/>
          <w:szCs w:val="28"/>
        </w:rPr>
      </w:pPr>
      <w:r w:rsidRPr="008A5A06">
        <w:rPr>
          <w:b/>
          <w:sz w:val="28"/>
          <w:szCs w:val="28"/>
        </w:rPr>
        <w:t xml:space="preserve">Сценарий </w:t>
      </w:r>
      <w:r>
        <w:rPr>
          <w:b/>
          <w:sz w:val="28"/>
          <w:szCs w:val="28"/>
        </w:rPr>
        <w:t>10</w:t>
      </w:r>
      <w:r>
        <w:rPr>
          <w:b/>
          <w:sz w:val="32"/>
          <w:szCs w:val="32"/>
        </w:rPr>
        <w:t>–</w:t>
      </w:r>
      <w:r w:rsidRPr="008A5A06">
        <w:rPr>
          <w:b/>
          <w:sz w:val="32"/>
          <w:szCs w:val="32"/>
        </w:rPr>
        <w:t>го</w:t>
      </w:r>
      <w:r w:rsidRPr="0073275E">
        <w:rPr>
          <w:b/>
          <w:sz w:val="32"/>
          <w:szCs w:val="32"/>
        </w:rPr>
        <w:t xml:space="preserve"> </w:t>
      </w:r>
      <w:r w:rsidRPr="008A5A06">
        <w:rPr>
          <w:b/>
          <w:sz w:val="32"/>
          <w:szCs w:val="32"/>
        </w:rPr>
        <w:t xml:space="preserve"> Цветаевского Костра на Северном Кавказе</w:t>
      </w:r>
      <w:r w:rsidRPr="008A5A06">
        <w:rPr>
          <w:b/>
          <w:sz w:val="28"/>
          <w:szCs w:val="28"/>
        </w:rPr>
        <w:t>.</w:t>
      </w:r>
    </w:p>
    <w:p w:rsidR="006A54EC" w:rsidRPr="00404A3C" w:rsidRDefault="006A54EC" w:rsidP="005B71DA">
      <w:pPr>
        <w:pStyle w:val="NoSpacing"/>
        <w:jc w:val="center"/>
        <w:rPr>
          <w:rFonts w:ascii="Times New Roman" w:hAnsi="Times New Roman"/>
          <w:b/>
          <w:sz w:val="28"/>
          <w:szCs w:val="28"/>
        </w:rPr>
      </w:pPr>
      <w:r w:rsidRPr="0073275E">
        <w:rPr>
          <w:rFonts w:ascii="Times New Roman" w:hAnsi="Times New Roman"/>
          <w:sz w:val="28"/>
          <w:szCs w:val="28"/>
        </w:rPr>
        <w:t>Тема:</w:t>
      </w:r>
      <w:r w:rsidRPr="001A7DB7">
        <w:rPr>
          <w:rFonts w:ascii="Times New Roman" w:hAnsi="Times New Roman"/>
          <w:sz w:val="28"/>
          <w:szCs w:val="28"/>
        </w:rPr>
        <w:t xml:space="preserve"> </w:t>
      </w:r>
      <w:r w:rsidRPr="004A636C">
        <w:rPr>
          <w:rFonts w:ascii="Times New Roman" w:hAnsi="Times New Roman"/>
          <w:b/>
          <w:sz w:val="28"/>
          <w:szCs w:val="28"/>
        </w:rPr>
        <w:t>«</w:t>
      </w:r>
      <w:r w:rsidRPr="004A636C">
        <w:rPr>
          <w:rFonts w:ascii="Times New Roman" w:hAnsi="Times New Roman"/>
          <w:b/>
          <w:color w:val="000000"/>
          <w:sz w:val="28"/>
          <w:szCs w:val="28"/>
        </w:rPr>
        <w:t>Сквозь равнодушья серые мхи –</w:t>
      </w:r>
      <w:r>
        <w:rPr>
          <w:rFonts w:ascii="Times New Roman" w:hAnsi="Times New Roman"/>
          <w:b/>
          <w:color w:val="000000"/>
          <w:sz w:val="28"/>
          <w:szCs w:val="28"/>
        </w:rPr>
        <w:t xml:space="preserve"> </w:t>
      </w:r>
      <w:r w:rsidRPr="004A636C">
        <w:rPr>
          <w:rFonts w:ascii="Times New Roman" w:hAnsi="Times New Roman"/>
          <w:b/>
          <w:color w:val="000000"/>
          <w:sz w:val="28"/>
          <w:szCs w:val="28"/>
        </w:rPr>
        <w:t>Так восклицаешь: - Будут стихи!</w:t>
      </w:r>
      <w:r w:rsidRPr="004A636C">
        <w:rPr>
          <w:rFonts w:ascii="Times New Roman" w:hAnsi="Times New Roman"/>
          <w:b/>
          <w:sz w:val="28"/>
          <w:szCs w:val="28"/>
        </w:rPr>
        <w:t>»</w:t>
      </w:r>
    </w:p>
    <w:p w:rsidR="006A54EC" w:rsidRDefault="006A54EC" w:rsidP="005B71DA">
      <w:pPr>
        <w:pStyle w:val="NoSpacing"/>
        <w:rPr>
          <w:rFonts w:ascii="Times New Roman" w:hAnsi="Times New Roman"/>
          <w:sz w:val="28"/>
          <w:szCs w:val="28"/>
        </w:rPr>
      </w:pPr>
    </w:p>
    <w:p w:rsidR="006A54EC" w:rsidRPr="00EB1B2F" w:rsidRDefault="006A54EC" w:rsidP="005B71DA">
      <w:pPr>
        <w:pStyle w:val="NoSpacing"/>
        <w:rPr>
          <w:rFonts w:ascii="Times New Roman" w:hAnsi="Times New Roman"/>
          <w:sz w:val="24"/>
          <w:szCs w:val="24"/>
        </w:rPr>
      </w:pPr>
      <w:r w:rsidRPr="00EB1B2F">
        <w:rPr>
          <w:rFonts w:ascii="Times New Roman" w:hAnsi="Times New Roman"/>
          <w:sz w:val="24"/>
          <w:szCs w:val="24"/>
        </w:rPr>
        <w:t>Основные даты: 126 лет со дня рождения Марины Цветаевой</w:t>
      </w:r>
    </w:p>
    <w:p w:rsidR="006A54EC" w:rsidRPr="00EB1B2F" w:rsidRDefault="006A54EC" w:rsidP="005B71DA">
      <w:pPr>
        <w:pStyle w:val="NoSpacing"/>
        <w:rPr>
          <w:rFonts w:ascii="Times New Roman" w:hAnsi="Times New Roman"/>
          <w:sz w:val="24"/>
          <w:szCs w:val="24"/>
        </w:rPr>
      </w:pPr>
      <w:r w:rsidRPr="00EB1B2F">
        <w:rPr>
          <w:rFonts w:ascii="Times New Roman" w:hAnsi="Times New Roman"/>
          <w:sz w:val="24"/>
          <w:szCs w:val="24"/>
        </w:rPr>
        <w:t>125 лет со дня рождения Сергея Эфрона</w:t>
      </w:r>
    </w:p>
    <w:p w:rsidR="006A54EC" w:rsidRPr="00EB1B2F" w:rsidRDefault="006A54EC" w:rsidP="005B71DA">
      <w:pPr>
        <w:pStyle w:val="NoSpacing"/>
        <w:rPr>
          <w:rFonts w:ascii="Times New Roman" w:hAnsi="Times New Roman"/>
          <w:sz w:val="24"/>
          <w:szCs w:val="24"/>
        </w:rPr>
      </w:pPr>
      <w:r w:rsidRPr="00EB1B2F">
        <w:rPr>
          <w:rFonts w:ascii="Times New Roman" w:hAnsi="Times New Roman"/>
          <w:sz w:val="24"/>
          <w:szCs w:val="24"/>
        </w:rPr>
        <w:t>Юбилейный 10-й Цветаевский костёр на Северном Кавказе</w:t>
      </w:r>
    </w:p>
    <w:p w:rsidR="006A54EC" w:rsidRPr="00EB1B2F" w:rsidRDefault="006A54EC" w:rsidP="005B71DA">
      <w:r w:rsidRPr="00EB1B2F">
        <w:t>–раздать текст и свечи</w:t>
      </w:r>
    </w:p>
    <w:p w:rsidR="006A54EC" w:rsidRPr="00EB1B2F" w:rsidRDefault="006A54EC" w:rsidP="005B71DA">
      <w:pPr>
        <w:pStyle w:val="NoSpacing"/>
        <w:rPr>
          <w:rFonts w:ascii="Times New Roman" w:hAnsi="Times New Roman"/>
          <w:sz w:val="24"/>
          <w:szCs w:val="24"/>
        </w:rPr>
      </w:pPr>
      <w:r w:rsidRPr="00EB1B2F">
        <w:rPr>
          <w:rFonts w:ascii="Times New Roman" w:hAnsi="Times New Roman"/>
          <w:sz w:val="24"/>
          <w:szCs w:val="24"/>
        </w:rPr>
        <w:t>- Н.Петрова</w:t>
      </w:r>
      <w:r w:rsidRPr="00EB1B2F">
        <w:rPr>
          <w:rFonts w:ascii="Times New Roman" w:hAnsi="Times New Roman"/>
          <w:b/>
          <w:sz w:val="24"/>
          <w:szCs w:val="24"/>
        </w:rPr>
        <w:t xml:space="preserve"> песня</w:t>
      </w:r>
      <w:r w:rsidRPr="00EB1B2F">
        <w:rPr>
          <w:rFonts w:ascii="Times New Roman" w:hAnsi="Times New Roman"/>
          <w:sz w:val="24"/>
          <w:szCs w:val="24"/>
        </w:rPr>
        <w:t xml:space="preserve"> на ст. М.Цветаевой муз. В.Попова «Имя Марина» </w:t>
      </w:r>
    </w:p>
    <w:p w:rsidR="006A54EC" w:rsidRPr="00EB1B2F" w:rsidRDefault="006A54EC" w:rsidP="005B71DA">
      <w:pPr>
        <w:pStyle w:val="NoSpacing"/>
        <w:rPr>
          <w:rFonts w:ascii="Times New Roman" w:hAnsi="Times New Roman"/>
          <w:sz w:val="24"/>
          <w:szCs w:val="24"/>
        </w:rPr>
      </w:pPr>
    </w:p>
    <w:p w:rsidR="006A54EC" w:rsidRPr="00EB1B2F" w:rsidRDefault="006A54EC" w:rsidP="005B71DA">
      <w:pPr>
        <w:pStyle w:val="NoSpacing"/>
        <w:rPr>
          <w:rFonts w:ascii="Times New Roman" w:hAnsi="Times New Roman"/>
          <w:sz w:val="24"/>
          <w:szCs w:val="24"/>
        </w:rPr>
      </w:pPr>
      <w:r w:rsidRPr="00EB1B2F">
        <w:rPr>
          <w:rFonts w:ascii="Times New Roman" w:hAnsi="Times New Roman"/>
          <w:sz w:val="24"/>
          <w:szCs w:val="24"/>
        </w:rPr>
        <w:t xml:space="preserve">Вед. Н.Петрова: Здравствуйте, дорогие друзья! </w:t>
      </w:r>
      <w:r w:rsidRPr="00EB1B2F">
        <w:rPr>
          <w:rFonts w:ascii="Times New Roman" w:hAnsi="Times New Roman"/>
          <w:sz w:val="24"/>
          <w:szCs w:val="24"/>
        </w:rPr>
        <w:br/>
        <w:t>Мы зажигаем наш юбилейный 10-й Цветаевский Костёр на Северном Кавказе! И пусть огонь души Поэта  продолжает  переплавлять дисгармонию мира в высокое Поэтическое Слово!</w:t>
      </w:r>
    </w:p>
    <w:p w:rsidR="006A54EC" w:rsidRPr="00EB1B2F" w:rsidRDefault="006A54EC" w:rsidP="005B71DA">
      <w:pPr>
        <w:pStyle w:val="NoSpacing"/>
        <w:rPr>
          <w:rFonts w:ascii="Times New Roman" w:hAnsi="Times New Roman"/>
          <w:sz w:val="24"/>
          <w:szCs w:val="24"/>
        </w:rPr>
      </w:pPr>
    </w:p>
    <w:p w:rsidR="006A54EC" w:rsidRPr="00EB1B2F" w:rsidRDefault="006A54EC" w:rsidP="005B71DA">
      <w:pPr>
        <w:pStyle w:val="NoSpacing"/>
        <w:rPr>
          <w:rFonts w:ascii="Times New Roman" w:hAnsi="Times New Roman"/>
          <w:sz w:val="24"/>
          <w:szCs w:val="24"/>
        </w:rPr>
      </w:pPr>
      <w:r w:rsidRPr="00EB1B2F">
        <w:rPr>
          <w:rFonts w:ascii="Times New Roman" w:hAnsi="Times New Roman"/>
          <w:sz w:val="24"/>
          <w:szCs w:val="24"/>
        </w:rPr>
        <w:t>Вед. Е.Даниленко: Право зажечь Костёр этого года предоставляется человеку, благодаря которому у нас есть б</w:t>
      </w:r>
      <w:r w:rsidRPr="00EB1B2F">
        <w:rPr>
          <w:rFonts w:ascii="Times New Roman" w:hAnsi="Times New Roman"/>
          <w:b/>
          <w:sz w:val="24"/>
          <w:szCs w:val="24"/>
        </w:rPr>
        <w:t>о</w:t>
      </w:r>
      <w:r w:rsidRPr="00EB1B2F">
        <w:rPr>
          <w:rFonts w:ascii="Times New Roman" w:hAnsi="Times New Roman"/>
          <w:sz w:val="24"/>
          <w:szCs w:val="24"/>
        </w:rPr>
        <w:t>льшая часть фото-архива, Маргарите Вороновой – фотохудожнику, зав. отделом некнижных носителей информации Ставропольской краевой научной библиотеки имени М.Ю. Лермонтова, почётному работнику культуры СК, почётному члену Всероссийского Общества охраны памятников истории и культуры, члену фотохудожников России,  имеет публикации в краевых и российских изданиях, лауреат всероссийских выставок.</w:t>
      </w:r>
    </w:p>
    <w:p w:rsidR="006A54EC" w:rsidRPr="00EB1B2F" w:rsidRDefault="006A54EC" w:rsidP="005B71DA">
      <w:pPr>
        <w:pStyle w:val="NoSpacing"/>
        <w:rPr>
          <w:rFonts w:ascii="Times New Roman" w:hAnsi="Times New Roman"/>
          <w:b/>
          <w:sz w:val="24"/>
          <w:szCs w:val="24"/>
        </w:rPr>
      </w:pPr>
      <w:r w:rsidRPr="00EB1B2F">
        <w:rPr>
          <w:rFonts w:ascii="Times New Roman" w:hAnsi="Times New Roman"/>
          <w:sz w:val="24"/>
          <w:szCs w:val="24"/>
        </w:rPr>
        <w:t xml:space="preserve">- </w:t>
      </w:r>
      <w:r w:rsidRPr="00EB1B2F">
        <w:rPr>
          <w:rFonts w:ascii="Times New Roman" w:hAnsi="Times New Roman"/>
          <w:b/>
          <w:sz w:val="24"/>
          <w:szCs w:val="24"/>
        </w:rPr>
        <w:t>зажжение костра и свечей</w:t>
      </w:r>
    </w:p>
    <w:p w:rsidR="006A54EC" w:rsidRPr="00EB1B2F" w:rsidRDefault="006A54EC" w:rsidP="005B71DA">
      <w:pPr>
        <w:pStyle w:val="NoSpacing"/>
        <w:rPr>
          <w:rFonts w:ascii="Times New Roman" w:hAnsi="Times New Roman"/>
          <w:sz w:val="24"/>
          <w:szCs w:val="24"/>
        </w:rPr>
      </w:pPr>
      <w:r w:rsidRPr="00EB1B2F">
        <w:rPr>
          <w:rFonts w:ascii="Times New Roman" w:hAnsi="Times New Roman"/>
          <w:sz w:val="24"/>
          <w:szCs w:val="24"/>
        </w:rPr>
        <w:t>Стих. читает  Филипюк Татьяна</w:t>
      </w:r>
    </w:p>
    <w:p w:rsidR="006A54EC" w:rsidRPr="00EB1B2F" w:rsidRDefault="006A54EC" w:rsidP="005B71DA">
      <w:pPr>
        <w:pStyle w:val="NoSpacing"/>
        <w:rPr>
          <w:rFonts w:ascii="Times New Roman" w:hAnsi="Times New Roman"/>
          <w:i/>
          <w:color w:val="000000"/>
          <w:sz w:val="24"/>
          <w:szCs w:val="24"/>
        </w:rPr>
      </w:pPr>
      <w:r w:rsidRPr="00EB1B2F">
        <w:rPr>
          <w:rFonts w:ascii="Times New Roman" w:hAnsi="Times New Roman"/>
          <w:i/>
          <w:color w:val="000000"/>
          <w:sz w:val="24"/>
          <w:szCs w:val="24"/>
        </w:rPr>
        <w:t>В синее небо ширя глаза –</w:t>
      </w:r>
    </w:p>
    <w:p w:rsidR="006A54EC" w:rsidRPr="00EB1B2F" w:rsidRDefault="006A54EC" w:rsidP="005B71DA">
      <w:pPr>
        <w:pStyle w:val="NoSpacing"/>
        <w:rPr>
          <w:rFonts w:ascii="Times New Roman" w:hAnsi="Times New Roman"/>
          <w:i/>
          <w:color w:val="000000"/>
          <w:sz w:val="24"/>
          <w:szCs w:val="24"/>
        </w:rPr>
      </w:pPr>
      <w:r w:rsidRPr="00EB1B2F">
        <w:rPr>
          <w:rFonts w:ascii="Times New Roman" w:hAnsi="Times New Roman"/>
          <w:i/>
          <w:color w:val="000000"/>
          <w:sz w:val="24"/>
          <w:szCs w:val="24"/>
        </w:rPr>
        <w:t>Как восклицаешь: - Будет гроза!</w:t>
      </w:r>
    </w:p>
    <w:p w:rsidR="006A54EC" w:rsidRPr="00EB1B2F" w:rsidRDefault="006A54EC" w:rsidP="005B71DA">
      <w:pPr>
        <w:pStyle w:val="NoSpacing"/>
        <w:rPr>
          <w:rFonts w:ascii="Times New Roman" w:hAnsi="Times New Roman"/>
          <w:i/>
          <w:color w:val="000000"/>
          <w:sz w:val="24"/>
          <w:szCs w:val="24"/>
        </w:rPr>
      </w:pPr>
      <w:r w:rsidRPr="00EB1B2F">
        <w:rPr>
          <w:rFonts w:ascii="Times New Roman" w:hAnsi="Times New Roman"/>
          <w:i/>
          <w:color w:val="000000"/>
          <w:sz w:val="24"/>
          <w:szCs w:val="24"/>
        </w:rPr>
        <w:t>На проходимца вскинувши бровь –</w:t>
      </w:r>
    </w:p>
    <w:p w:rsidR="006A54EC" w:rsidRPr="00EB1B2F" w:rsidRDefault="006A54EC" w:rsidP="005B71DA">
      <w:pPr>
        <w:pStyle w:val="NoSpacing"/>
        <w:rPr>
          <w:rFonts w:ascii="Times New Roman" w:hAnsi="Times New Roman"/>
          <w:i/>
          <w:color w:val="000000"/>
          <w:sz w:val="24"/>
          <w:szCs w:val="24"/>
        </w:rPr>
      </w:pPr>
      <w:r w:rsidRPr="00EB1B2F">
        <w:rPr>
          <w:rFonts w:ascii="Times New Roman" w:hAnsi="Times New Roman"/>
          <w:i/>
          <w:color w:val="000000"/>
          <w:sz w:val="24"/>
          <w:szCs w:val="24"/>
        </w:rPr>
        <w:t xml:space="preserve">Как восклицаешь: - Будет любовь! </w:t>
      </w:r>
    </w:p>
    <w:p w:rsidR="006A54EC" w:rsidRPr="00EB1B2F" w:rsidRDefault="006A54EC" w:rsidP="005B71DA">
      <w:pPr>
        <w:pStyle w:val="NoSpacing"/>
        <w:rPr>
          <w:rFonts w:ascii="Times New Roman" w:hAnsi="Times New Roman"/>
          <w:i/>
          <w:color w:val="000000"/>
          <w:sz w:val="24"/>
          <w:szCs w:val="24"/>
        </w:rPr>
      </w:pPr>
      <w:r w:rsidRPr="00EB1B2F">
        <w:rPr>
          <w:rFonts w:ascii="Times New Roman" w:hAnsi="Times New Roman"/>
          <w:i/>
          <w:color w:val="000000"/>
          <w:sz w:val="24"/>
          <w:szCs w:val="24"/>
        </w:rPr>
        <w:t>Сквозь равнодушья серые мхи –</w:t>
      </w:r>
    </w:p>
    <w:p w:rsidR="006A54EC" w:rsidRPr="00EB1B2F" w:rsidRDefault="006A54EC" w:rsidP="005B71DA">
      <w:pPr>
        <w:pStyle w:val="NoSpacing"/>
        <w:rPr>
          <w:rFonts w:ascii="Times New Roman" w:hAnsi="Times New Roman"/>
          <w:i/>
          <w:color w:val="000000"/>
          <w:sz w:val="24"/>
          <w:szCs w:val="24"/>
        </w:rPr>
      </w:pPr>
      <w:r w:rsidRPr="00EB1B2F">
        <w:rPr>
          <w:rFonts w:ascii="Times New Roman" w:hAnsi="Times New Roman"/>
          <w:i/>
          <w:color w:val="000000"/>
          <w:sz w:val="24"/>
          <w:szCs w:val="24"/>
        </w:rPr>
        <w:t>Так восклицаешь: - Будут стихи!</w:t>
      </w:r>
    </w:p>
    <w:p w:rsidR="006A54EC" w:rsidRPr="00EB1B2F" w:rsidRDefault="006A54EC" w:rsidP="005B71DA">
      <w:pPr>
        <w:pStyle w:val="NoSpacing"/>
        <w:rPr>
          <w:rFonts w:ascii="Times New Roman" w:hAnsi="Times New Roman"/>
          <w:i/>
          <w:color w:val="000000"/>
          <w:sz w:val="24"/>
          <w:szCs w:val="24"/>
        </w:rPr>
      </w:pPr>
      <w:r w:rsidRPr="00EB1B2F">
        <w:rPr>
          <w:rFonts w:ascii="Times New Roman" w:hAnsi="Times New Roman"/>
          <w:i/>
          <w:color w:val="000000"/>
          <w:sz w:val="24"/>
          <w:szCs w:val="24"/>
        </w:rPr>
        <w:t xml:space="preserve"> </w:t>
      </w:r>
    </w:p>
    <w:p w:rsidR="006A54EC" w:rsidRPr="00EB1B2F" w:rsidRDefault="006A54EC" w:rsidP="005B71DA">
      <w:pPr>
        <w:pStyle w:val="NoSpacing"/>
        <w:rPr>
          <w:rFonts w:ascii="Times New Roman" w:hAnsi="Times New Roman"/>
          <w:i/>
          <w:sz w:val="24"/>
          <w:szCs w:val="24"/>
        </w:rPr>
      </w:pPr>
      <w:r w:rsidRPr="00EB1B2F">
        <w:rPr>
          <w:rFonts w:ascii="Times New Roman" w:hAnsi="Times New Roman"/>
          <w:i/>
          <w:sz w:val="24"/>
          <w:szCs w:val="24"/>
        </w:rPr>
        <w:t>Вскрыла жилы: неостановимо,</w:t>
      </w:r>
      <w:r w:rsidRPr="00EB1B2F">
        <w:rPr>
          <w:rFonts w:ascii="Times New Roman" w:hAnsi="Times New Roman"/>
          <w:i/>
          <w:sz w:val="24"/>
          <w:szCs w:val="24"/>
        </w:rPr>
        <w:br w:type="textWrapping" w:clear="all"/>
        <w:t>Невосстановимо хлещет жизнь.</w:t>
      </w:r>
      <w:r w:rsidRPr="00EB1B2F">
        <w:rPr>
          <w:rFonts w:ascii="Times New Roman" w:hAnsi="Times New Roman"/>
          <w:i/>
          <w:sz w:val="24"/>
          <w:szCs w:val="24"/>
        </w:rPr>
        <w:br w:type="textWrapping" w:clear="all"/>
        <w:t>Подставляйте миски и тарелки!</w:t>
      </w:r>
      <w:r w:rsidRPr="00EB1B2F">
        <w:rPr>
          <w:rFonts w:ascii="Times New Roman" w:hAnsi="Times New Roman"/>
          <w:i/>
          <w:sz w:val="24"/>
          <w:szCs w:val="24"/>
        </w:rPr>
        <w:br w:type="textWrapping" w:clear="all"/>
        <w:t>Всякая тарелка будет — мелкой,</w:t>
      </w:r>
      <w:r w:rsidRPr="00EB1B2F">
        <w:rPr>
          <w:rFonts w:ascii="Times New Roman" w:hAnsi="Times New Roman"/>
          <w:i/>
          <w:sz w:val="24"/>
          <w:szCs w:val="24"/>
        </w:rPr>
        <w:br w:type="textWrapping" w:clear="all"/>
        <w:t>Миска — плоской.</w:t>
      </w:r>
      <w:r w:rsidRPr="00EB1B2F">
        <w:rPr>
          <w:rFonts w:ascii="Times New Roman" w:hAnsi="Times New Roman"/>
          <w:i/>
          <w:sz w:val="24"/>
          <w:szCs w:val="24"/>
        </w:rPr>
        <w:br w:type="textWrapping" w:clear="all"/>
        <w:t>Через край — и </w:t>
      </w:r>
      <w:r w:rsidRPr="00EB1B2F">
        <w:rPr>
          <w:rFonts w:ascii="Times New Roman" w:hAnsi="Times New Roman"/>
          <w:i/>
          <w:iCs/>
          <w:sz w:val="24"/>
          <w:szCs w:val="24"/>
        </w:rPr>
        <w:t>мимо</w:t>
      </w:r>
      <w:r w:rsidRPr="00EB1B2F">
        <w:rPr>
          <w:rFonts w:ascii="Times New Roman" w:hAnsi="Times New Roman"/>
          <w:i/>
          <w:sz w:val="24"/>
          <w:szCs w:val="24"/>
        </w:rPr>
        <w:t> —</w:t>
      </w:r>
      <w:r w:rsidRPr="00EB1B2F">
        <w:rPr>
          <w:rFonts w:ascii="Times New Roman" w:hAnsi="Times New Roman"/>
          <w:i/>
          <w:sz w:val="24"/>
          <w:szCs w:val="24"/>
        </w:rPr>
        <w:br w:type="textWrapping" w:clear="all"/>
        <w:t>В землю черную, питать тростник.</w:t>
      </w:r>
      <w:r w:rsidRPr="00EB1B2F">
        <w:rPr>
          <w:rFonts w:ascii="Times New Roman" w:hAnsi="Times New Roman"/>
          <w:i/>
          <w:sz w:val="24"/>
          <w:szCs w:val="24"/>
        </w:rPr>
        <w:br w:type="textWrapping" w:clear="all"/>
        <w:t>Невозвратно, неостановимо,</w:t>
      </w:r>
      <w:r w:rsidRPr="00EB1B2F">
        <w:rPr>
          <w:rFonts w:ascii="Times New Roman" w:hAnsi="Times New Roman"/>
          <w:i/>
          <w:sz w:val="24"/>
          <w:szCs w:val="24"/>
        </w:rPr>
        <w:br w:type="textWrapping" w:clear="all"/>
        <w:t>Невосстановимо хлещет стих.</w:t>
      </w:r>
    </w:p>
    <w:p w:rsidR="006A54EC" w:rsidRPr="00EB1B2F" w:rsidRDefault="006A54EC" w:rsidP="005B71DA">
      <w:pPr>
        <w:pStyle w:val="NoSpacing"/>
        <w:rPr>
          <w:rFonts w:ascii="Times New Roman" w:hAnsi="Times New Roman"/>
          <w:i/>
          <w:noProof/>
          <w:color w:val="000000"/>
          <w:sz w:val="24"/>
          <w:szCs w:val="24"/>
        </w:rPr>
      </w:pPr>
    </w:p>
    <w:p w:rsidR="006A54EC" w:rsidRPr="00EB1B2F" w:rsidRDefault="006A54EC" w:rsidP="00EB1B2F">
      <w:pPr>
        <w:pStyle w:val="NoSpacing"/>
        <w:jc w:val="both"/>
        <w:rPr>
          <w:rFonts w:ascii="Times New Roman" w:hAnsi="Times New Roman"/>
          <w:sz w:val="24"/>
          <w:szCs w:val="24"/>
        </w:rPr>
      </w:pPr>
      <w:r w:rsidRPr="00EB1B2F">
        <w:rPr>
          <w:rFonts w:ascii="Times New Roman" w:hAnsi="Times New Roman"/>
          <w:sz w:val="24"/>
          <w:szCs w:val="24"/>
        </w:rPr>
        <w:t>Почётные гости:</w:t>
      </w:r>
    </w:p>
    <w:p w:rsidR="006A54EC" w:rsidRPr="00EB1B2F" w:rsidRDefault="006A54EC" w:rsidP="00EB1B2F">
      <w:pPr>
        <w:pStyle w:val="NoSpacing"/>
        <w:jc w:val="both"/>
        <w:rPr>
          <w:rFonts w:ascii="Times New Roman" w:hAnsi="Times New Roman"/>
          <w:sz w:val="24"/>
          <w:szCs w:val="24"/>
        </w:rPr>
      </w:pPr>
      <w:r w:rsidRPr="00EB1B2F">
        <w:rPr>
          <w:rFonts w:ascii="Times New Roman" w:hAnsi="Times New Roman"/>
          <w:sz w:val="24"/>
          <w:szCs w:val="24"/>
        </w:rPr>
        <w:t>- И.В. Сафарова - директор   Государственного музея – заповедника М. Ю. Лермонтова</w:t>
      </w:r>
    </w:p>
    <w:p w:rsidR="006A54EC" w:rsidRPr="00EB1B2F" w:rsidRDefault="006A54EC" w:rsidP="00EB1B2F">
      <w:pPr>
        <w:pStyle w:val="NoSpacing"/>
        <w:jc w:val="both"/>
        <w:rPr>
          <w:rFonts w:ascii="Times New Roman" w:hAnsi="Times New Roman"/>
          <w:sz w:val="24"/>
          <w:szCs w:val="24"/>
        </w:rPr>
      </w:pPr>
      <w:r w:rsidRPr="00EB1B2F">
        <w:rPr>
          <w:rFonts w:ascii="Times New Roman" w:hAnsi="Times New Roman"/>
          <w:sz w:val="24"/>
          <w:szCs w:val="24"/>
        </w:rPr>
        <w:t>-Приветствие от хранительницы  Людвигсбургского костра Елены Гарш, именно этот Костёр дал начало нашему Костру.</w:t>
      </w:r>
    </w:p>
    <w:p w:rsidR="006A54EC" w:rsidRPr="00EB1B2F" w:rsidRDefault="006A54EC" w:rsidP="00EB1B2F">
      <w:pPr>
        <w:pStyle w:val="NoSpacing"/>
        <w:ind w:firstLine="708"/>
        <w:rPr>
          <w:rFonts w:ascii="Times New Roman" w:hAnsi="Times New Roman"/>
          <w:i/>
          <w:sz w:val="24"/>
          <w:szCs w:val="24"/>
          <w:shd w:val="clear" w:color="auto" w:fill="FFFFFF"/>
        </w:rPr>
      </w:pPr>
      <w:r w:rsidRPr="00EB1B2F">
        <w:rPr>
          <w:rFonts w:ascii="Times New Roman" w:hAnsi="Times New Roman"/>
          <w:i/>
          <w:sz w:val="24"/>
          <w:szCs w:val="24"/>
          <w:shd w:val="clear" w:color="auto" w:fill="FFFFFF"/>
        </w:rPr>
        <w:t>Дорогие мои друзья, дорогие земляки!</w:t>
      </w:r>
      <w:r w:rsidRPr="00EB1B2F">
        <w:rPr>
          <w:rFonts w:ascii="Times New Roman" w:hAnsi="Times New Roman"/>
          <w:i/>
          <w:sz w:val="24"/>
          <w:szCs w:val="24"/>
        </w:rPr>
        <w:br/>
      </w:r>
      <w:r w:rsidRPr="00EB1B2F">
        <w:rPr>
          <w:rFonts w:ascii="Times New Roman" w:hAnsi="Times New Roman"/>
          <w:i/>
          <w:sz w:val="24"/>
          <w:szCs w:val="24"/>
          <w:shd w:val="clear" w:color="auto" w:fill="FFFFFF"/>
        </w:rPr>
        <w:t xml:space="preserve">        Какое счастье обратиться к Вам с приветствием по такому замечательному поводу! Цветаевский Костёр - это не только пламя и высокий слог поэзии, но и территория Любви.</w:t>
      </w:r>
      <w:r w:rsidRPr="00EB1B2F">
        <w:rPr>
          <w:rFonts w:ascii="Times New Roman" w:hAnsi="Times New Roman"/>
          <w:i/>
          <w:sz w:val="24"/>
          <w:szCs w:val="24"/>
        </w:rPr>
        <w:br/>
      </w:r>
      <w:r w:rsidRPr="00EB1B2F">
        <w:rPr>
          <w:rFonts w:ascii="Times New Roman" w:hAnsi="Times New Roman"/>
          <w:i/>
          <w:sz w:val="24"/>
          <w:szCs w:val="24"/>
          <w:shd w:val="clear" w:color="auto" w:fill="FFFFFF"/>
        </w:rPr>
        <w:t xml:space="preserve">        Мощь и пламенный Дух Цветаевской поэзии притягивает всех, кто чувствует Любовь и стремится поделиться этим чувством с другими.</w:t>
      </w:r>
      <w:r w:rsidRPr="00EB1B2F">
        <w:rPr>
          <w:rFonts w:ascii="Times New Roman" w:hAnsi="Times New Roman"/>
          <w:i/>
          <w:sz w:val="24"/>
          <w:szCs w:val="24"/>
        </w:rPr>
        <w:br/>
      </w:r>
      <w:r w:rsidRPr="00EB1B2F">
        <w:rPr>
          <w:rFonts w:ascii="Times New Roman" w:hAnsi="Times New Roman"/>
          <w:i/>
          <w:sz w:val="24"/>
          <w:szCs w:val="24"/>
          <w:shd w:val="clear" w:color="auto" w:fill="FFFFFF"/>
        </w:rPr>
        <w:t>Десять лет назад этот удивительный мир, где великое русское Слово оживает и наполняет сердца светом истины, зажгла на Кавказской земле чудесный человек и мой друг Наталья Петрова. Именно тогда она подхватила уголёк нашего Людвигсбургского костра и привезла на Родину.</w:t>
      </w:r>
      <w:r w:rsidRPr="00EB1B2F">
        <w:rPr>
          <w:rFonts w:ascii="Times New Roman" w:hAnsi="Times New Roman"/>
          <w:i/>
          <w:sz w:val="24"/>
          <w:szCs w:val="24"/>
        </w:rPr>
        <w:br/>
      </w:r>
      <w:r w:rsidRPr="00EB1B2F">
        <w:rPr>
          <w:rFonts w:ascii="Times New Roman" w:hAnsi="Times New Roman"/>
          <w:i/>
          <w:sz w:val="24"/>
          <w:szCs w:val="24"/>
          <w:shd w:val="clear" w:color="auto" w:fill="FFFFFF"/>
        </w:rPr>
        <w:t xml:space="preserve">            От всей души хочется пожелать, чтобы неиссякаемый источник поэзии вдохновлял и укреплял, дарил незабываемые минуты общности и взаимопонимания, обогащал участников и гостей, независимо от возраста и социальных различий. Недаром, провожая меня в</w:t>
      </w:r>
      <w:r w:rsidRPr="00EB1B2F">
        <w:rPr>
          <w:rStyle w:val="apple-converted-space"/>
          <w:rFonts w:ascii="Times New Roman" w:hAnsi="Times New Roman"/>
          <w:i/>
          <w:color w:val="000000"/>
          <w:sz w:val="24"/>
          <w:szCs w:val="24"/>
          <w:shd w:val="clear" w:color="auto" w:fill="FFFFFF"/>
          <w:lang w:eastAsia="ru-RU"/>
        </w:rPr>
        <w:t> </w:t>
      </w:r>
      <w:r w:rsidRPr="00EB1B2F">
        <w:rPr>
          <w:rFonts w:ascii="Times New Roman" w:hAnsi="Times New Roman"/>
          <w:i/>
          <w:sz w:val="24"/>
          <w:szCs w:val="24"/>
          <w:shd w:val="clear" w:color="auto" w:fill="FFFFFF"/>
        </w:rPr>
        <w:t>Германию, мой педагог и наставник Галина Николаевна Пухальская в мою ладонь вложила путеводную звезду ― своё стихотворение:</w:t>
      </w:r>
      <w:r w:rsidRPr="00EB1B2F">
        <w:rPr>
          <w:rFonts w:ascii="Times New Roman" w:hAnsi="Times New Roman"/>
          <w:i/>
          <w:sz w:val="24"/>
          <w:szCs w:val="24"/>
        </w:rPr>
        <w:br/>
      </w:r>
      <w:r w:rsidRPr="00EB1B2F">
        <w:rPr>
          <w:rFonts w:ascii="Times New Roman" w:hAnsi="Times New Roman"/>
          <w:i/>
          <w:sz w:val="24"/>
          <w:szCs w:val="24"/>
        </w:rPr>
        <w:br/>
      </w:r>
      <w:r w:rsidRPr="00EB1B2F">
        <w:rPr>
          <w:rFonts w:ascii="Times New Roman" w:hAnsi="Times New Roman"/>
          <w:i/>
          <w:sz w:val="24"/>
          <w:szCs w:val="24"/>
          <w:shd w:val="clear" w:color="auto" w:fill="FFFFFF"/>
        </w:rPr>
        <w:t>"Вдали от Родины подчас,</w:t>
      </w:r>
      <w:r w:rsidRPr="00EB1B2F">
        <w:rPr>
          <w:rFonts w:ascii="Times New Roman" w:hAnsi="Times New Roman"/>
          <w:i/>
          <w:sz w:val="24"/>
          <w:szCs w:val="24"/>
        </w:rPr>
        <w:br/>
      </w:r>
      <w:r w:rsidRPr="00EB1B2F">
        <w:rPr>
          <w:rFonts w:ascii="Times New Roman" w:hAnsi="Times New Roman"/>
          <w:i/>
          <w:sz w:val="24"/>
          <w:szCs w:val="24"/>
          <w:shd w:val="clear" w:color="auto" w:fill="FFFFFF"/>
        </w:rPr>
        <w:t>Возможно, вспомните Вы нас:</w:t>
      </w:r>
      <w:r w:rsidRPr="00EB1B2F">
        <w:rPr>
          <w:rFonts w:ascii="Times New Roman" w:hAnsi="Times New Roman"/>
          <w:i/>
          <w:sz w:val="24"/>
          <w:szCs w:val="24"/>
        </w:rPr>
        <w:br/>
      </w:r>
      <w:r w:rsidRPr="00EB1B2F">
        <w:rPr>
          <w:rFonts w:ascii="Times New Roman" w:hAnsi="Times New Roman"/>
          <w:i/>
          <w:sz w:val="24"/>
          <w:szCs w:val="24"/>
          <w:shd w:val="clear" w:color="auto" w:fill="FFFFFF"/>
        </w:rPr>
        <w:t>Чем жили, с кем дружили...</w:t>
      </w:r>
    </w:p>
    <w:p w:rsidR="006A54EC" w:rsidRPr="00EB1B2F" w:rsidRDefault="006A54EC" w:rsidP="005B71DA">
      <w:pPr>
        <w:pStyle w:val="NoSpacing"/>
        <w:rPr>
          <w:rFonts w:ascii="Times New Roman" w:hAnsi="Times New Roman"/>
          <w:i/>
          <w:color w:val="000000"/>
          <w:sz w:val="24"/>
          <w:szCs w:val="24"/>
          <w:shd w:val="clear" w:color="auto" w:fill="FFFFFF"/>
        </w:rPr>
      </w:pPr>
      <w:r w:rsidRPr="00EB1B2F">
        <w:rPr>
          <w:rFonts w:ascii="Times New Roman" w:hAnsi="Times New Roman"/>
          <w:i/>
          <w:color w:val="000000"/>
          <w:sz w:val="24"/>
          <w:szCs w:val="24"/>
          <w:shd w:val="clear" w:color="auto" w:fill="FFFFFF"/>
        </w:rPr>
        <w:t>Что ж, не рубите сгоряча -</w:t>
      </w:r>
      <w:r w:rsidRPr="00EB1B2F">
        <w:rPr>
          <w:rFonts w:ascii="Times New Roman" w:hAnsi="Times New Roman"/>
          <w:i/>
          <w:color w:val="000000"/>
          <w:sz w:val="24"/>
          <w:szCs w:val="24"/>
        </w:rPr>
        <w:br/>
      </w:r>
      <w:r w:rsidRPr="00EB1B2F">
        <w:rPr>
          <w:rFonts w:ascii="Times New Roman" w:hAnsi="Times New Roman"/>
          <w:i/>
          <w:color w:val="000000"/>
          <w:sz w:val="24"/>
          <w:szCs w:val="24"/>
          <w:shd w:val="clear" w:color="auto" w:fill="FFFFFF"/>
        </w:rPr>
        <w:t>Сытнее там, красивей.</w:t>
      </w:r>
      <w:r w:rsidRPr="00EB1B2F">
        <w:rPr>
          <w:rFonts w:ascii="Times New Roman" w:hAnsi="Times New Roman"/>
          <w:i/>
          <w:color w:val="000000"/>
          <w:sz w:val="24"/>
          <w:szCs w:val="24"/>
        </w:rPr>
        <w:br/>
      </w:r>
      <w:r w:rsidRPr="00EB1B2F">
        <w:rPr>
          <w:rFonts w:ascii="Times New Roman" w:hAnsi="Times New Roman"/>
          <w:i/>
          <w:color w:val="000000"/>
          <w:sz w:val="24"/>
          <w:szCs w:val="24"/>
          <w:shd w:val="clear" w:color="auto" w:fill="FFFFFF"/>
        </w:rPr>
        <w:t>Но если в вас горит свеча,</w:t>
      </w:r>
      <w:r w:rsidRPr="00EB1B2F">
        <w:rPr>
          <w:rFonts w:ascii="Times New Roman" w:hAnsi="Times New Roman"/>
          <w:i/>
          <w:color w:val="000000"/>
          <w:sz w:val="24"/>
          <w:szCs w:val="24"/>
        </w:rPr>
        <w:br/>
      </w:r>
      <w:r w:rsidRPr="00EB1B2F">
        <w:rPr>
          <w:rFonts w:ascii="Times New Roman" w:hAnsi="Times New Roman"/>
          <w:i/>
          <w:color w:val="000000"/>
          <w:sz w:val="24"/>
          <w:szCs w:val="24"/>
          <w:shd w:val="clear" w:color="auto" w:fill="FFFFFF"/>
        </w:rPr>
        <w:t xml:space="preserve">То зажжена в России. </w:t>
      </w:r>
      <w:r w:rsidRPr="00EB1B2F">
        <w:rPr>
          <w:rFonts w:ascii="Times New Roman" w:hAnsi="Times New Roman"/>
          <w:i/>
          <w:color w:val="000000"/>
          <w:sz w:val="24"/>
          <w:szCs w:val="24"/>
        </w:rPr>
        <w:br/>
      </w:r>
      <w:r w:rsidRPr="00EB1B2F">
        <w:rPr>
          <w:rFonts w:ascii="Times New Roman" w:hAnsi="Times New Roman"/>
          <w:i/>
          <w:color w:val="000000"/>
          <w:sz w:val="24"/>
          <w:szCs w:val="24"/>
          <w:shd w:val="clear" w:color="auto" w:fill="FFFFFF"/>
        </w:rPr>
        <w:t>И если Пушкина не раз</w:t>
      </w:r>
      <w:r w:rsidRPr="00EB1B2F">
        <w:rPr>
          <w:rFonts w:ascii="Times New Roman" w:hAnsi="Times New Roman"/>
          <w:i/>
          <w:color w:val="000000"/>
          <w:sz w:val="24"/>
          <w:szCs w:val="24"/>
        </w:rPr>
        <w:br/>
      </w:r>
      <w:r w:rsidRPr="00EB1B2F">
        <w:rPr>
          <w:rFonts w:ascii="Times New Roman" w:hAnsi="Times New Roman"/>
          <w:i/>
          <w:color w:val="000000"/>
          <w:sz w:val="24"/>
          <w:szCs w:val="24"/>
          <w:shd w:val="clear" w:color="auto" w:fill="FFFFFF"/>
        </w:rPr>
        <w:t xml:space="preserve">Читали до зари, </w:t>
      </w:r>
      <w:r w:rsidRPr="00EB1B2F">
        <w:rPr>
          <w:rFonts w:ascii="Times New Roman" w:hAnsi="Times New Roman"/>
          <w:i/>
          <w:color w:val="000000"/>
          <w:sz w:val="24"/>
          <w:szCs w:val="24"/>
        </w:rPr>
        <w:br/>
      </w:r>
      <w:r w:rsidRPr="00EB1B2F">
        <w:rPr>
          <w:rFonts w:ascii="Times New Roman" w:hAnsi="Times New Roman"/>
          <w:i/>
          <w:color w:val="000000"/>
          <w:sz w:val="24"/>
          <w:szCs w:val="24"/>
          <w:shd w:val="clear" w:color="auto" w:fill="FFFFFF"/>
        </w:rPr>
        <w:t>Цветаевой в полночный час</w:t>
      </w:r>
      <w:r w:rsidRPr="00EB1B2F">
        <w:rPr>
          <w:rFonts w:ascii="Times New Roman" w:hAnsi="Times New Roman"/>
          <w:i/>
          <w:color w:val="000000"/>
          <w:sz w:val="24"/>
          <w:szCs w:val="24"/>
        </w:rPr>
        <w:br/>
      </w:r>
      <w:r w:rsidRPr="00EB1B2F">
        <w:rPr>
          <w:rFonts w:ascii="Times New Roman" w:hAnsi="Times New Roman"/>
          <w:i/>
          <w:color w:val="000000"/>
          <w:sz w:val="24"/>
          <w:szCs w:val="24"/>
          <w:shd w:val="clear" w:color="auto" w:fill="FFFFFF"/>
        </w:rPr>
        <w:t xml:space="preserve">Кадили фонари... </w:t>
      </w:r>
      <w:r w:rsidRPr="00EB1B2F">
        <w:rPr>
          <w:rFonts w:ascii="Times New Roman" w:hAnsi="Times New Roman"/>
          <w:i/>
          <w:color w:val="000000"/>
          <w:sz w:val="24"/>
          <w:szCs w:val="24"/>
        </w:rPr>
        <w:br/>
      </w:r>
      <w:r w:rsidRPr="00EB1B2F">
        <w:rPr>
          <w:rFonts w:ascii="Times New Roman" w:hAnsi="Times New Roman"/>
          <w:i/>
          <w:color w:val="000000"/>
          <w:sz w:val="24"/>
          <w:szCs w:val="24"/>
          <w:shd w:val="clear" w:color="auto" w:fill="FFFFFF"/>
        </w:rPr>
        <w:t xml:space="preserve">Был слова русского глоток </w:t>
      </w:r>
      <w:r w:rsidRPr="00EB1B2F">
        <w:rPr>
          <w:rFonts w:ascii="Times New Roman" w:hAnsi="Times New Roman"/>
          <w:i/>
          <w:color w:val="000000"/>
          <w:sz w:val="24"/>
          <w:szCs w:val="24"/>
        </w:rPr>
        <w:br/>
      </w:r>
      <w:r w:rsidRPr="00EB1B2F">
        <w:rPr>
          <w:rFonts w:ascii="Times New Roman" w:hAnsi="Times New Roman"/>
          <w:i/>
          <w:color w:val="000000"/>
          <w:sz w:val="24"/>
          <w:szCs w:val="24"/>
          <w:shd w:val="clear" w:color="auto" w:fill="FFFFFF"/>
        </w:rPr>
        <w:t>Прозрачен, как слеза,</w:t>
      </w:r>
      <w:r w:rsidRPr="00EB1B2F">
        <w:rPr>
          <w:rFonts w:ascii="Times New Roman" w:hAnsi="Times New Roman"/>
          <w:i/>
          <w:color w:val="000000"/>
          <w:sz w:val="24"/>
          <w:szCs w:val="24"/>
        </w:rPr>
        <w:br/>
      </w:r>
      <w:r w:rsidRPr="00EB1B2F">
        <w:rPr>
          <w:rFonts w:ascii="Times New Roman" w:hAnsi="Times New Roman"/>
          <w:i/>
          <w:color w:val="000000"/>
          <w:sz w:val="24"/>
          <w:szCs w:val="24"/>
          <w:shd w:val="clear" w:color="auto" w:fill="FFFFFF"/>
        </w:rPr>
        <w:t>Не зря у русских ведь, дружок,</w:t>
      </w:r>
      <w:r w:rsidRPr="00EB1B2F">
        <w:rPr>
          <w:rFonts w:ascii="Times New Roman" w:hAnsi="Times New Roman"/>
          <w:i/>
          <w:color w:val="000000"/>
          <w:sz w:val="24"/>
          <w:szCs w:val="24"/>
        </w:rPr>
        <w:br/>
      </w:r>
      <w:r w:rsidRPr="00EB1B2F">
        <w:rPr>
          <w:rFonts w:ascii="Times New Roman" w:hAnsi="Times New Roman"/>
          <w:i/>
          <w:color w:val="000000"/>
          <w:sz w:val="24"/>
          <w:szCs w:val="24"/>
          <w:shd w:val="clear" w:color="auto" w:fill="FFFFFF"/>
        </w:rPr>
        <w:t>Подсинены глаза.</w:t>
      </w:r>
      <w:r w:rsidRPr="00EB1B2F">
        <w:rPr>
          <w:rFonts w:ascii="Times New Roman" w:hAnsi="Times New Roman"/>
          <w:i/>
          <w:color w:val="000000"/>
          <w:sz w:val="24"/>
          <w:szCs w:val="24"/>
        </w:rPr>
        <w:br/>
      </w:r>
      <w:r w:rsidRPr="00EB1B2F">
        <w:rPr>
          <w:rFonts w:ascii="Times New Roman" w:hAnsi="Times New Roman"/>
          <w:i/>
          <w:color w:val="000000"/>
          <w:sz w:val="24"/>
          <w:szCs w:val="24"/>
        </w:rPr>
        <w:br/>
      </w:r>
      <w:r w:rsidRPr="00EB1B2F">
        <w:rPr>
          <w:rFonts w:ascii="Times New Roman" w:hAnsi="Times New Roman"/>
          <w:i/>
          <w:color w:val="000000"/>
          <w:sz w:val="24"/>
          <w:szCs w:val="24"/>
          <w:shd w:val="clear" w:color="auto" w:fill="FFFFFF"/>
        </w:rPr>
        <w:t>Так выпьем же за лёгкий путь,</w:t>
      </w:r>
      <w:r w:rsidRPr="00EB1B2F">
        <w:rPr>
          <w:rFonts w:ascii="Times New Roman" w:hAnsi="Times New Roman"/>
          <w:i/>
          <w:color w:val="000000"/>
          <w:sz w:val="24"/>
          <w:szCs w:val="24"/>
        </w:rPr>
        <w:br/>
      </w:r>
      <w:r w:rsidRPr="00EB1B2F">
        <w:rPr>
          <w:rFonts w:ascii="Times New Roman" w:hAnsi="Times New Roman"/>
          <w:i/>
          <w:color w:val="000000"/>
          <w:sz w:val="24"/>
          <w:szCs w:val="24"/>
          <w:shd w:val="clear" w:color="auto" w:fill="FFFFFF"/>
        </w:rPr>
        <w:t>Пусть свежий ветер дует в грудь,</w:t>
      </w:r>
      <w:r w:rsidRPr="00EB1B2F">
        <w:rPr>
          <w:rFonts w:ascii="Times New Roman" w:hAnsi="Times New Roman"/>
          <w:i/>
          <w:color w:val="000000"/>
          <w:sz w:val="24"/>
          <w:szCs w:val="24"/>
        </w:rPr>
        <w:br/>
      </w:r>
      <w:r w:rsidRPr="00EB1B2F">
        <w:rPr>
          <w:rFonts w:ascii="Times New Roman" w:hAnsi="Times New Roman"/>
          <w:i/>
          <w:color w:val="000000"/>
          <w:sz w:val="24"/>
          <w:szCs w:val="24"/>
          <w:shd w:val="clear" w:color="auto" w:fill="FFFFFF"/>
        </w:rPr>
        <w:t>И парус надувает.</w:t>
      </w:r>
      <w:r w:rsidRPr="00EB1B2F">
        <w:rPr>
          <w:rFonts w:ascii="Times New Roman" w:hAnsi="Times New Roman"/>
          <w:i/>
          <w:color w:val="000000"/>
          <w:sz w:val="24"/>
          <w:szCs w:val="24"/>
        </w:rPr>
        <w:br/>
      </w:r>
      <w:r w:rsidRPr="00EB1B2F">
        <w:rPr>
          <w:rFonts w:ascii="Times New Roman" w:hAnsi="Times New Roman"/>
          <w:i/>
          <w:color w:val="000000"/>
          <w:sz w:val="24"/>
          <w:szCs w:val="24"/>
          <w:shd w:val="clear" w:color="auto" w:fill="FFFFFF"/>
        </w:rPr>
        <w:t>Мы с Вами в радости, в беде,</w:t>
      </w:r>
      <w:r w:rsidRPr="00EB1B2F">
        <w:rPr>
          <w:rFonts w:ascii="Times New Roman" w:hAnsi="Times New Roman"/>
          <w:i/>
          <w:color w:val="000000"/>
          <w:sz w:val="24"/>
          <w:szCs w:val="24"/>
        </w:rPr>
        <w:br/>
      </w:r>
      <w:r w:rsidRPr="00EB1B2F">
        <w:rPr>
          <w:rFonts w:ascii="Times New Roman" w:hAnsi="Times New Roman"/>
          <w:i/>
          <w:color w:val="000000"/>
          <w:sz w:val="24"/>
          <w:szCs w:val="24"/>
          <w:shd w:val="clear" w:color="auto" w:fill="FFFFFF"/>
        </w:rPr>
        <w:t>Хоть не скажу когда и где,</w:t>
      </w:r>
      <w:r w:rsidRPr="00EB1B2F">
        <w:rPr>
          <w:rFonts w:ascii="Times New Roman" w:hAnsi="Times New Roman"/>
          <w:i/>
          <w:color w:val="000000"/>
          <w:sz w:val="24"/>
          <w:szCs w:val="24"/>
        </w:rPr>
        <w:br/>
      </w:r>
      <w:r w:rsidRPr="00EB1B2F">
        <w:rPr>
          <w:rFonts w:ascii="Times New Roman" w:hAnsi="Times New Roman"/>
          <w:i/>
          <w:color w:val="000000"/>
          <w:sz w:val="24"/>
          <w:szCs w:val="24"/>
          <w:shd w:val="clear" w:color="auto" w:fill="FFFFFF"/>
        </w:rPr>
        <w:t>Но... встретимся. Я знаю!"</w:t>
      </w:r>
    </w:p>
    <w:p w:rsidR="006A54EC" w:rsidRPr="00EB1B2F" w:rsidRDefault="006A54EC" w:rsidP="005B71DA">
      <w:pPr>
        <w:pStyle w:val="NoSpacing"/>
        <w:rPr>
          <w:rFonts w:ascii="Times New Roman" w:hAnsi="Times New Roman"/>
          <w:i/>
          <w:color w:val="000000"/>
          <w:sz w:val="24"/>
          <w:szCs w:val="24"/>
          <w:shd w:val="clear" w:color="auto" w:fill="FFFFFF"/>
        </w:rPr>
      </w:pPr>
    </w:p>
    <w:p w:rsidR="006A54EC" w:rsidRPr="00EB1B2F" w:rsidRDefault="006A54EC" w:rsidP="005B71DA">
      <w:pPr>
        <w:pStyle w:val="NoSpacing"/>
        <w:rPr>
          <w:rFonts w:ascii="Times New Roman" w:hAnsi="Times New Roman"/>
          <w:i/>
          <w:sz w:val="24"/>
          <w:szCs w:val="24"/>
        </w:rPr>
      </w:pPr>
      <w:r w:rsidRPr="00EB1B2F">
        <w:rPr>
          <w:rFonts w:ascii="Times New Roman" w:hAnsi="Times New Roman"/>
          <w:i/>
          <w:color w:val="000000"/>
          <w:sz w:val="24"/>
          <w:szCs w:val="24"/>
          <w:shd w:val="clear" w:color="auto" w:fill="FFFFFF"/>
        </w:rPr>
        <w:t>Я храню эти слова, как талисман, и сегодня с радостью передаю их Вам!</w:t>
      </w:r>
      <w:r w:rsidRPr="00EB1B2F">
        <w:rPr>
          <w:rFonts w:ascii="Times New Roman" w:hAnsi="Times New Roman"/>
          <w:i/>
          <w:color w:val="000000"/>
          <w:sz w:val="24"/>
          <w:szCs w:val="24"/>
        </w:rPr>
        <w:br/>
      </w:r>
      <w:r w:rsidRPr="00EB1B2F">
        <w:rPr>
          <w:rFonts w:ascii="Times New Roman" w:hAnsi="Times New Roman"/>
          <w:i/>
          <w:color w:val="000000"/>
          <w:sz w:val="24"/>
          <w:szCs w:val="24"/>
          <w:shd w:val="clear" w:color="auto" w:fill="FFFFFF"/>
        </w:rPr>
        <w:t>С праздником, с юбилеем, дорогие единомышленники!</w:t>
      </w:r>
      <w:r w:rsidRPr="00EB1B2F">
        <w:rPr>
          <w:rFonts w:ascii="Times New Roman" w:hAnsi="Times New Roman"/>
          <w:i/>
          <w:color w:val="000000"/>
          <w:sz w:val="24"/>
          <w:szCs w:val="24"/>
        </w:rPr>
        <w:br/>
      </w:r>
      <w:r w:rsidRPr="00EB1B2F">
        <w:rPr>
          <w:rFonts w:ascii="Times New Roman" w:hAnsi="Times New Roman"/>
          <w:i/>
          <w:color w:val="000000"/>
          <w:sz w:val="24"/>
          <w:szCs w:val="24"/>
          <w:shd w:val="clear" w:color="auto" w:fill="FFFFFF"/>
        </w:rPr>
        <w:t>С искренним уважением Елена Гарш.</w:t>
      </w:r>
      <w:r w:rsidRPr="00EB1B2F">
        <w:rPr>
          <w:rFonts w:ascii="Times New Roman" w:hAnsi="Times New Roman"/>
          <w:i/>
          <w:color w:val="000000"/>
          <w:sz w:val="24"/>
          <w:szCs w:val="24"/>
        </w:rPr>
        <w:br/>
      </w:r>
      <w:r w:rsidRPr="00EB1B2F">
        <w:rPr>
          <w:rFonts w:ascii="Times New Roman" w:hAnsi="Times New Roman"/>
          <w:i/>
          <w:color w:val="000000"/>
          <w:sz w:val="24"/>
          <w:szCs w:val="24"/>
          <w:shd w:val="clear" w:color="auto" w:fill="FFFFFF"/>
        </w:rPr>
        <w:t>Октябрь. 2018 г.</w:t>
      </w:r>
    </w:p>
    <w:p w:rsidR="006A54EC" w:rsidRPr="00EB1B2F" w:rsidRDefault="006A54EC" w:rsidP="005B71DA">
      <w:pPr>
        <w:pStyle w:val="NoSpacing"/>
        <w:rPr>
          <w:rFonts w:ascii="Times New Roman" w:hAnsi="Times New Roman"/>
          <w:sz w:val="24"/>
          <w:szCs w:val="24"/>
        </w:rPr>
      </w:pPr>
      <w:r w:rsidRPr="00EB1B2F">
        <w:rPr>
          <w:rFonts w:ascii="Times New Roman" w:hAnsi="Times New Roman"/>
          <w:sz w:val="24"/>
          <w:szCs w:val="24"/>
        </w:rPr>
        <w:t>- Гости</w:t>
      </w:r>
    </w:p>
    <w:p w:rsidR="006A54EC" w:rsidRDefault="006A54EC" w:rsidP="005B71DA">
      <w:pPr>
        <w:pStyle w:val="NoSpacing"/>
        <w:rPr>
          <w:rFonts w:ascii="Times New Roman" w:hAnsi="Times New Roman"/>
          <w:sz w:val="24"/>
          <w:szCs w:val="24"/>
        </w:rPr>
      </w:pPr>
      <w:r w:rsidRPr="00EB1B2F">
        <w:rPr>
          <w:rFonts w:ascii="Times New Roman" w:hAnsi="Times New Roman"/>
          <w:sz w:val="24"/>
          <w:szCs w:val="24"/>
        </w:rPr>
        <w:t>- Приветствие из г. Елабуги</w:t>
      </w:r>
    </w:p>
    <w:p w:rsidR="006A54EC" w:rsidRPr="00EB1B2F" w:rsidRDefault="006A54EC" w:rsidP="005B71DA">
      <w:pPr>
        <w:pStyle w:val="NoSpacing"/>
        <w:rPr>
          <w:rFonts w:ascii="Times New Roman" w:hAnsi="Times New Roman"/>
          <w:b/>
          <w:sz w:val="24"/>
          <w:szCs w:val="24"/>
        </w:rPr>
      </w:pPr>
    </w:p>
    <w:p w:rsidR="006A54EC" w:rsidRPr="00EB1B2F" w:rsidRDefault="006A54EC" w:rsidP="00EB1B2F">
      <w:pPr>
        <w:pStyle w:val="NoSpacing"/>
        <w:ind w:firstLine="708"/>
        <w:jc w:val="both"/>
        <w:rPr>
          <w:rFonts w:ascii="Times New Roman" w:hAnsi="Times New Roman"/>
          <w:b/>
          <w:i/>
          <w:sz w:val="24"/>
          <w:szCs w:val="24"/>
        </w:rPr>
      </w:pPr>
      <w:r w:rsidRPr="00EB1B2F">
        <w:rPr>
          <w:rFonts w:ascii="Times New Roman" w:hAnsi="Times New Roman"/>
          <w:b/>
          <w:sz w:val="24"/>
          <w:szCs w:val="24"/>
        </w:rPr>
        <w:t xml:space="preserve"> </w:t>
      </w:r>
      <w:r w:rsidRPr="00EB1B2F">
        <w:rPr>
          <w:rFonts w:ascii="Times New Roman" w:hAnsi="Times New Roman"/>
          <w:b/>
          <w:i/>
          <w:sz w:val="24"/>
          <w:szCs w:val="24"/>
        </w:rPr>
        <w:t xml:space="preserve">Дорогие участники Цветаевского костра, коллеги, друзья и соратники! </w:t>
      </w:r>
    </w:p>
    <w:p w:rsidR="006A54EC" w:rsidRPr="00EB1B2F" w:rsidRDefault="006A54EC" w:rsidP="00EB1B2F">
      <w:pPr>
        <w:pStyle w:val="NoSpacing"/>
        <w:jc w:val="both"/>
        <w:rPr>
          <w:rFonts w:ascii="Times New Roman" w:hAnsi="Times New Roman"/>
          <w:b/>
          <w:i/>
          <w:sz w:val="24"/>
          <w:szCs w:val="24"/>
        </w:rPr>
      </w:pPr>
      <w:r w:rsidRPr="00EB1B2F">
        <w:rPr>
          <w:rFonts w:ascii="Times New Roman" w:hAnsi="Times New Roman"/>
          <w:b/>
          <w:i/>
          <w:sz w:val="24"/>
          <w:szCs w:val="24"/>
        </w:rPr>
        <w:t xml:space="preserve">   Мы приветствуем вас из Елабуги, города, ставшего последним земным приютом и обретения поэтического бессмертия для Марины Цветаевой. Нас всех объединяет любовь, восхищение и неподдельный интерес к личности и творчеству, желание сохранять память Поэта. </w:t>
      </w:r>
    </w:p>
    <w:p w:rsidR="006A54EC" w:rsidRPr="00EB1B2F" w:rsidRDefault="006A54EC" w:rsidP="00EB1B2F">
      <w:pPr>
        <w:pStyle w:val="NoSpacing"/>
        <w:jc w:val="both"/>
        <w:rPr>
          <w:rFonts w:ascii="Times New Roman" w:hAnsi="Times New Roman"/>
          <w:b/>
          <w:i/>
          <w:sz w:val="24"/>
          <w:szCs w:val="24"/>
        </w:rPr>
      </w:pPr>
      <w:r w:rsidRPr="00EB1B2F">
        <w:rPr>
          <w:rFonts w:ascii="Times New Roman" w:hAnsi="Times New Roman"/>
          <w:b/>
          <w:i/>
          <w:sz w:val="24"/>
          <w:szCs w:val="24"/>
        </w:rPr>
        <w:t xml:space="preserve">   Всем, кто по многолетней традиции в этот день собрался у живого огня поэзии, желаем высокого творческого общения, открытия новых имен в литературе, расширения круга ценителей поэзии, ярких впечатлений! </w:t>
      </w:r>
    </w:p>
    <w:p w:rsidR="006A54EC" w:rsidRPr="00EB1B2F" w:rsidRDefault="006A54EC" w:rsidP="00EB1B2F">
      <w:pPr>
        <w:pStyle w:val="NoSpacing"/>
        <w:jc w:val="both"/>
        <w:rPr>
          <w:rStyle w:val="textexposedshow"/>
          <w:rFonts w:ascii="Times New Roman" w:hAnsi="Times New Roman"/>
          <w:b/>
          <w:i/>
          <w:sz w:val="24"/>
          <w:szCs w:val="24"/>
        </w:rPr>
      </w:pPr>
      <w:r w:rsidRPr="00EB1B2F">
        <w:rPr>
          <w:rFonts w:ascii="Times New Roman" w:hAnsi="Times New Roman"/>
          <w:b/>
          <w:i/>
          <w:sz w:val="24"/>
          <w:szCs w:val="24"/>
        </w:rPr>
        <w:t>Пусть в этот день вас согревает пламя настоящего костра и огонь стихов и души Поэта.</w:t>
      </w:r>
    </w:p>
    <w:p w:rsidR="006A54EC" w:rsidRPr="00EB1B2F" w:rsidRDefault="006A54EC" w:rsidP="00EB1B2F">
      <w:pPr>
        <w:pStyle w:val="NoSpacing"/>
        <w:jc w:val="both"/>
        <w:rPr>
          <w:rFonts w:ascii="Times New Roman" w:hAnsi="Times New Roman"/>
          <w:b/>
          <w:i/>
          <w:sz w:val="24"/>
          <w:szCs w:val="24"/>
        </w:rPr>
      </w:pPr>
      <w:r w:rsidRPr="00EB1B2F">
        <w:rPr>
          <w:rFonts w:ascii="Times New Roman" w:hAnsi="Times New Roman"/>
          <w:b/>
          <w:i/>
          <w:sz w:val="24"/>
          <w:szCs w:val="24"/>
        </w:rPr>
        <w:t xml:space="preserve">   Желаем всем незабываемого дня единения душ!</w:t>
      </w:r>
    </w:p>
    <w:p w:rsidR="006A54EC" w:rsidRPr="00EB1B2F" w:rsidRDefault="006A54EC" w:rsidP="00EB1B2F">
      <w:pPr>
        <w:pStyle w:val="NoSpacing"/>
        <w:jc w:val="both"/>
        <w:rPr>
          <w:rFonts w:ascii="Times New Roman" w:hAnsi="Times New Roman"/>
          <w:b/>
          <w:i/>
          <w:sz w:val="24"/>
          <w:szCs w:val="24"/>
        </w:rPr>
      </w:pPr>
      <w:r w:rsidRPr="00EB1B2F">
        <w:rPr>
          <w:rFonts w:ascii="Times New Roman" w:hAnsi="Times New Roman"/>
          <w:b/>
          <w:i/>
          <w:sz w:val="24"/>
          <w:szCs w:val="24"/>
        </w:rPr>
        <w:t xml:space="preserve">С уважением сотрудники Литературного музея М.И.Цветаевой Елабужского государственного музея-заповедника. </w:t>
      </w:r>
      <w:bookmarkStart w:id="1" w:name="comments"/>
      <w:bookmarkEnd w:id="1"/>
    </w:p>
    <w:p w:rsidR="006A54EC" w:rsidRPr="00EB1B2F" w:rsidRDefault="006A54EC" w:rsidP="005B71DA">
      <w:pPr>
        <w:pStyle w:val="NoSpacing"/>
        <w:rPr>
          <w:rFonts w:ascii="Times New Roman" w:hAnsi="Times New Roman"/>
          <w:sz w:val="24"/>
          <w:szCs w:val="24"/>
        </w:rPr>
      </w:pPr>
      <w:r w:rsidRPr="00EB1B2F">
        <w:rPr>
          <w:rFonts w:ascii="Times New Roman" w:hAnsi="Times New Roman"/>
          <w:sz w:val="24"/>
          <w:szCs w:val="24"/>
        </w:rPr>
        <w:t>- Гости</w:t>
      </w:r>
      <w:r>
        <w:rPr>
          <w:rFonts w:ascii="Times New Roman" w:hAnsi="Times New Roman"/>
          <w:sz w:val="24"/>
          <w:szCs w:val="24"/>
        </w:rPr>
        <w:t>:</w:t>
      </w:r>
      <w:r w:rsidRPr="00EB1B2F">
        <w:rPr>
          <w:rFonts w:ascii="Times New Roman" w:hAnsi="Times New Roman"/>
          <w:sz w:val="24"/>
          <w:szCs w:val="24"/>
        </w:rPr>
        <w:tab/>
      </w:r>
    </w:p>
    <w:p w:rsidR="006A54EC" w:rsidRPr="00EB1B2F" w:rsidRDefault="006A54EC" w:rsidP="00EB1B2F">
      <w:pPr>
        <w:pStyle w:val="NoSpacing"/>
        <w:jc w:val="both"/>
        <w:rPr>
          <w:rFonts w:ascii="Times New Roman" w:hAnsi="Times New Roman"/>
          <w:sz w:val="24"/>
          <w:szCs w:val="24"/>
        </w:rPr>
      </w:pPr>
      <w:r w:rsidRPr="00EB1B2F">
        <w:rPr>
          <w:rFonts w:ascii="Times New Roman" w:hAnsi="Times New Roman"/>
          <w:sz w:val="24"/>
          <w:szCs w:val="24"/>
        </w:rPr>
        <w:t>Вед. Н.Петрова:      Мне хочется сказать ещё об одном человеке, чью заслугу  в восстановлении памяти Марины Цветаевой трудно переоценить. Вячеслав Михайлович Головко -  член союза писателей РФ, обладатель «абсолютного слуха души», по выражению Ариадны Эфрон,  доктор филологических наук, профессор кафедры отечественной и мировой литературы Северо-Кавказского федерального университета,  лауреат литературной премии имени Марины Ивановны Цветаевой, глубоко изучивший многогранность её творчества, написавший достоверную, очень ценную книгу о жизни М.Цветаевой «Через Летейски воды: Марина Цветаева в воспоминаниях письмах и документах»; К сожалению из-за болезни  Вячеслав Михайлович не смог приехать, но его приветствие я зачитаю:</w:t>
      </w:r>
    </w:p>
    <w:p w:rsidR="006A54EC" w:rsidRPr="00EB1B2F" w:rsidRDefault="006A54EC" w:rsidP="005B71DA">
      <w:pPr>
        <w:pStyle w:val="NoSpacing"/>
        <w:rPr>
          <w:rFonts w:ascii="Times New Roman" w:hAnsi="Times New Roman"/>
          <w:b/>
          <w:sz w:val="24"/>
          <w:szCs w:val="24"/>
        </w:rPr>
      </w:pPr>
    </w:p>
    <w:p w:rsidR="006A54EC" w:rsidRPr="00EB1B2F" w:rsidRDefault="006A54EC" w:rsidP="005B71DA">
      <w:pPr>
        <w:pStyle w:val="NoSpacing"/>
        <w:rPr>
          <w:rFonts w:ascii="Times New Roman" w:hAnsi="Times New Roman"/>
          <w:b/>
          <w:i/>
          <w:sz w:val="24"/>
          <w:szCs w:val="24"/>
        </w:rPr>
      </w:pPr>
      <w:r w:rsidRPr="00EB1B2F">
        <w:rPr>
          <w:rFonts w:ascii="Times New Roman" w:hAnsi="Times New Roman"/>
          <w:b/>
          <w:sz w:val="24"/>
          <w:szCs w:val="24"/>
        </w:rPr>
        <w:t xml:space="preserve">                                         </w:t>
      </w:r>
      <w:r w:rsidRPr="00EB1B2F">
        <w:rPr>
          <w:rFonts w:ascii="Times New Roman" w:hAnsi="Times New Roman"/>
          <w:b/>
          <w:i/>
          <w:sz w:val="24"/>
          <w:szCs w:val="24"/>
        </w:rPr>
        <w:t xml:space="preserve">ПРИВЕТСТВИЕ УЧАСТНИКАМ </w:t>
      </w:r>
    </w:p>
    <w:p w:rsidR="006A54EC" w:rsidRPr="00EB1B2F" w:rsidRDefault="006A54EC" w:rsidP="005B71DA">
      <w:pPr>
        <w:pStyle w:val="NoSpacing"/>
        <w:rPr>
          <w:rFonts w:ascii="Times New Roman" w:hAnsi="Times New Roman"/>
          <w:b/>
          <w:i/>
          <w:sz w:val="24"/>
          <w:szCs w:val="24"/>
        </w:rPr>
      </w:pPr>
      <w:r w:rsidRPr="00EB1B2F">
        <w:rPr>
          <w:rFonts w:ascii="Times New Roman" w:hAnsi="Times New Roman"/>
          <w:b/>
          <w:i/>
          <w:sz w:val="24"/>
          <w:szCs w:val="24"/>
        </w:rPr>
        <w:t xml:space="preserve">          «ДЕСЯТОГО ЦВЕТАЕВСКОГО КОСТРА НА СЕВЕРНОМ КАВКАЗЕ». </w:t>
      </w:r>
    </w:p>
    <w:p w:rsidR="006A54EC" w:rsidRPr="00EB1B2F" w:rsidRDefault="006A54EC" w:rsidP="005B71DA">
      <w:pPr>
        <w:pStyle w:val="NoSpacing"/>
        <w:rPr>
          <w:rFonts w:ascii="Times New Roman" w:hAnsi="Times New Roman"/>
          <w:b/>
          <w:i/>
          <w:sz w:val="24"/>
          <w:szCs w:val="24"/>
        </w:rPr>
      </w:pPr>
      <w:r w:rsidRPr="00EB1B2F">
        <w:rPr>
          <w:rFonts w:ascii="Times New Roman" w:hAnsi="Times New Roman"/>
          <w:b/>
          <w:i/>
          <w:sz w:val="24"/>
          <w:szCs w:val="24"/>
        </w:rPr>
        <w:t xml:space="preserve">                                              7 ОКТЯБРЯ 2018 ГОДА.</w:t>
      </w:r>
    </w:p>
    <w:p w:rsidR="006A54EC" w:rsidRPr="00EB1B2F" w:rsidRDefault="006A54EC" w:rsidP="005B71DA">
      <w:pPr>
        <w:pStyle w:val="NoSpacing"/>
        <w:rPr>
          <w:rFonts w:ascii="Times New Roman" w:hAnsi="Times New Roman"/>
          <w:b/>
          <w:i/>
          <w:sz w:val="24"/>
          <w:szCs w:val="24"/>
        </w:rPr>
      </w:pPr>
      <w:r w:rsidRPr="00EB1B2F">
        <w:rPr>
          <w:rFonts w:ascii="Times New Roman" w:hAnsi="Times New Roman"/>
          <w:b/>
          <w:i/>
          <w:sz w:val="24"/>
          <w:szCs w:val="24"/>
        </w:rPr>
        <w:t xml:space="preserve">       Дорогие друзья, дорогие ценители и почитатели поэтического дара  </w:t>
      </w:r>
    </w:p>
    <w:p w:rsidR="006A54EC" w:rsidRPr="00EB1B2F" w:rsidRDefault="006A54EC" w:rsidP="005B71DA">
      <w:pPr>
        <w:pStyle w:val="NoSpacing"/>
        <w:rPr>
          <w:rFonts w:ascii="Times New Roman" w:hAnsi="Times New Roman"/>
          <w:b/>
          <w:i/>
          <w:sz w:val="24"/>
          <w:szCs w:val="24"/>
        </w:rPr>
      </w:pPr>
      <w:r w:rsidRPr="00EB1B2F">
        <w:rPr>
          <w:rFonts w:ascii="Times New Roman" w:hAnsi="Times New Roman"/>
          <w:b/>
          <w:i/>
          <w:sz w:val="24"/>
          <w:szCs w:val="24"/>
        </w:rPr>
        <w:t xml:space="preserve">                         Марины Ивановны Цветаевой!</w:t>
      </w:r>
    </w:p>
    <w:p w:rsidR="006A54EC" w:rsidRPr="00EB1B2F" w:rsidRDefault="006A54EC" w:rsidP="005B71DA">
      <w:pPr>
        <w:pStyle w:val="NoSpacing"/>
        <w:rPr>
          <w:rFonts w:ascii="Times New Roman" w:hAnsi="Times New Roman"/>
          <w:b/>
          <w:i/>
          <w:sz w:val="24"/>
          <w:szCs w:val="24"/>
        </w:rPr>
      </w:pPr>
      <w:r w:rsidRPr="00EB1B2F">
        <w:rPr>
          <w:rFonts w:ascii="Times New Roman" w:hAnsi="Times New Roman"/>
          <w:b/>
          <w:i/>
          <w:sz w:val="24"/>
          <w:szCs w:val="24"/>
        </w:rPr>
        <w:t xml:space="preserve">    Ровно 10 лет назад в Пятигорске мы впервые зажгли костёр в честь великого русского поэта Марины Цветаевой. Этот очищающий душу огонь неизменно поддерживается «высокой жизнью» цветаевского стиха, потому что именно огненная стихия рождала состояние творчества, о чём писала сама Цветаева и в стихах, и в прозе. </w:t>
      </w:r>
    </w:p>
    <w:p w:rsidR="006A54EC" w:rsidRPr="00EB1B2F" w:rsidRDefault="006A54EC" w:rsidP="005B71DA">
      <w:pPr>
        <w:pStyle w:val="NoSpacing"/>
        <w:rPr>
          <w:rFonts w:ascii="Times New Roman" w:hAnsi="Times New Roman"/>
          <w:b/>
          <w:i/>
          <w:sz w:val="24"/>
          <w:szCs w:val="24"/>
        </w:rPr>
      </w:pPr>
      <w:r w:rsidRPr="00EB1B2F">
        <w:rPr>
          <w:rFonts w:ascii="Times New Roman" w:hAnsi="Times New Roman"/>
          <w:b/>
          <w:i/>
          <w:sz w:val="24"/>
          <w:szCs w:val="24"/>
        </w:rPr>
        <w:t xml:space="preserve">    В блистательном созвездии поэтов Серебряного века она занимает совершенно особое место: поэтический дар, поэтическое, пророческое Слово Цветаева ценила превыше всего. «</w:t>
      </w:r>
      <w:r w:rsidRPr="00EB1B2F">
        <w:rPr>
          <w:rFonts w:ascii="Times New Roman" w:hAnsi="Times New Roman"/>
          <w:b/>
          <w:i/>
          <w:color w:val="000000"/>
          <w:spacing w:val="2"/>
          <w:sz w:val="24"/>
          <w:szCs w:val="24"/>
        </w:rPr>
        <w:t>У ваятеля может остановиться рука (резец). У художника может остановиться рука (кисть). У музыканта может остановиться рука (смычок). У поэта может остановиться только сердце»</w:t>
      </w:r>
      <w:r w:rsidRPr="00EB1B2F">
        <w:rPr>
          <w:rFonts w:ascii="Times New Roman" w:hAnsi="Times New Roman"/>
          <w:b/>
          <w:i/>
          <w:sz w:val="24"/>
          <w:szCs w:val="24"/>
        </w:rPr>
        <w:t>. Это было глубоким убеждением гения словесного творчества.</w:t>
      </w:r>
    </w:p>
    <w:p w:rsidR="006A54EC" w:rsidRPr="00EB1B2F" w:rsidRDefault="006A54EC" w:rsidP="005B71DA">
      <w:pPr>
        <w:pStyle w:val="NoSpacing"/>
        <w:rPr>
          <w:rFonts w:ascii="Times New Roman" w:hAnsi="Times New Roman"/>
          <w:b/>
          <w:i/>
          <w:sz w:val="24"/>
          <w:szCs w:val="24"/>
        </w:rPr>
      </w:pPr>
      <w:r w:rsidRPr="00EB1B2F">
        <w:rPr>
          <w:rFonts w:ascii="Times New Roman" w:hAnsi="Times New Roman"/>
          <w:b/>
          <w:i/>
          <w:sz w:val="24"/>
          <w:szCs w:val="24"/>
        </w:rPr>
        <w:t xml:space="preserve">    Мы все идём по жизни, озаряемые и освещаемые огнём цветаевского творчества. Через поэтическое Слово Марины Цветаевой мы открываем «таинственную книгу бытия российского», бытия человеческого. «Россия, страна ведущих, от искусства требует, чтобы оно вело», </w:t>
      </w:r>
      <w:r w:rsidRPr="00EB1B2F">
        <w:rPr>
          <w:rFonts w:ascii="Times New Roman" w:hAnsi="Times New Roman"/>
          <w:b/>
          <w:i/>
          <w:color w:val="000000"/>
          <w:spacing w:val="2"/>
          <w:sz w:val="24"/>
          <w:szCs w:val="24"/>
        </w:rPr>
        <w:t xml:space="preserve">– </w:t>
      </w:r>
      <w:r w:rsidRPr="00EB1B2F">
        <w:rPr>
          <w:rFonts w:ascii="Times New Roman" w:hAnsi="Times New Roman"/>
          <w:b/>
          <w:i/>
          <w:sz w:val="24"/>
          <w:szCs w:val="24"/>
        </w:rPr>
        <w:t xml:space="preserve"> так писала она в статье «Поэт и время». Высокое искусство Поэта выполняет именно эту великую миссию! Наверное, каждый из нас от приобщения к Цветаевскому Слову становится лучше, чище, совершеннее.</w:t>
      </w:r>
    </w:p>
    <w:p w:rsidR="006A54EC" w:rsidRPr="00EB1B2F" w:rsidRDefault="006A54EC" w:rsidP="005B71DA">
      <w:pPr>
        <w:pStyle w:val="NoSpacing"/>
        <w:rPr>
          <w:rFonts w:ascii="Times New Roman" w:hAnsi="Times New Roman"/>
          <w:b/>
          <w:i/>
          <w:sz w:val="24"/>
          <w:szCs w:val="24"/>
        </w:rPr>
      </w:pPr>
      <w:r w:rsidRPr="00EB1B2F">
        <w:rPr>
          <w:rFonts w:ascii="Times New Roman" w:hAnsi="Times New Roman"/>
          <w:b/>
          <w:sz w:val="24"/>
          <w:szCs w:val="24"/>
        </w:rPr>
        <w:t xml:space="preserve">     </w:t>
      </w:r>
      <w:r w:rsidRPr="00EB1B2F">
        <w:rPr>
          <w:rFonts w:ascii="Times New Roman" w:hAnsi="Times New Roman"/>
          <w:b/>
          <w:i/>
          <w:sz w:val="24"/>
          <w:szCs w:val="24"/>
        </w:rPr>
        <w:t xml:space="preserve">Нашей любовью поддерживается жизнь Поэта в веках.  Потому и зажигаются Цветаевские костры по всему миру. «Десятый Цветаевский костёр на Северном Кавказе» </w:t>
      </w:r>
      <w:r w:rsidRPr="00EB1B2F">
        <w:rPr>
          <w:rFonts w:ascii="Times New Roman" w:hAnsi="Times New Roman"/>
          <w:b/>
          <w:i/>
          <w:color w:val="000000"/>
          <w:spacing w:val="2"/>
          <w:sz w:val="24"/>
          <w:szCs w:val="24"/>
        </w:rPr>
        <w:t xml:space="preserve">– </w:t>
      </w:r>
      <w:r w:rsidRPr="00EB1B2F">
        <w:rPr>
          <w:rFonts w:ascii="Times New Roman" w:hAnsi="Times New Roman"/>
          <w:b/>
          <w:i/>
          <w:sz w:val="24"/>
          <w:szCs w:val="24"/>
        </w:rPr>
        <w:t xml:space="preserve"> это дань и выражение нашей  неиссякаемой, неистребимой, одухотворённой любви к тем великим художественным ценностям, которые были созданы Мариной Ивановной Цветаевой!</w:t>
      </w:r>
    </w:p>
    <w:p w:rsidR="006A54EC" w:rsidRPr="00EB1B2F" w:rsidRDefault="006A54EC" w:rsidP="005B71DA">
      <w:pPr>
        <w:pStyle w:val="NoSpacing"/>
        <w:rPr>
          <w:rFonts w:ascii="Times New Roman" w:hAnsi="Times New Roman"/>
          <w:b/>
          <w:i/>
          <w:sz w:val="24"/>
          <w:szCs w:val="24"/>
        </w:rPr>
      </w:pPr>
      <w:r w:rsidRPr="00EB1B2F">
        <w:rPr>
          <w:rFonts w:ascii="Times New Roman" w:hAnsi="Times New Roman"/>
          <w:b/>
          <w:i/>
          <w:sz w:val="24"/>
          <w:szCs w:val="24"/>
        </w:rPr>
        <w:t xml:space="preserve">                                                     Вячеслав Головко,</w:t>
      </w:r>
    </w:p>
    <w:p w:rsidR="006A54EC" w:rsidRPr="00EB1B2F" w:rsidRDefault="006A54EC" w:rsidP="005B71DA">
      <w:pPr>
        <w:pStyle w:val="NoSpacing"/>
        <w:rPr>
          <w:rFonts w:ascii="Times New Roman" w:hAnsi="Times New Roman"/>
          <w:b/>
          <w:i/>
          <w:sz w:val="24"/>
          <w:szCs w:val="24"/>
        </w:rPr>
      </w:pPr>
      <w:r w:rsidRPr="00EB1B2F">
        <w:rPr>
          <w:rFonts w:ascii="Times New Roman" w:hAnsi="Times New Roman"/>
          <w:b/>
          <w:i/>
          <w:sz w:val="24"/>
          <w:szCs w:val="24"/>
        </w:rPr>
        <w:t xml:space="preserve">                    лауреат Первой Общероссийской литературной премии</w:t>
      </w:r>
    </w:p>
    <w:p w:rsidR="006A54EC" w:rsidRPr="00EB1B2F" w:rsidRDefault="006A54EC" w:rsidP="005B71DA">
      <w:pPr>
        <w:pStyle w:val="NoSpacing"/>
        <w:rPr>
          <w:rFonts w:ascii="Times New Roman" w:hAnsi="Times New Roman"/>
          <w:b/>
          <w:i/>
          <w:sz w:val="24"/>
          <w:szCs w:val="24"/>
        </w:rPr>
      </w:pPr>
      <w:r w:rsidRPr="00EB1B2F">
        <w:rPr>
          <w:rFonts w:ascii="Times New Roman" w:hAnsi="Times New Roman"/>
          <w:b/>
          <w:i/>
          <w:sz w:val="24"/>
          <w:szCs w:val="24"/>
        </w:rPr>
        <w:t xml:space="preserve">                    имени Марины Ивановны Цветаевой (Ставрополь).   </w:t>
      </w:r>
    </w:p>
    <w:p w:rsidR="006A54EC" w:rsidRPr="00EB1B2F" w:rsidRDefault="006A54EC" w:rsidP="005B71DA">
      <w:pPr>
        <w:pStyle w:val="NoSpacing"/>
        <w:rPr>
          <w:rFonts w:ascii="Times New Roman" w:hAnsi="Times New Roman"/>
          <w:sz w:val="24"/>
          <w:szCs w:val="24"/>
        </w:rPr>
      </w:pPr>
      <w:r w:rsidRPr="00EB1B2F">
        <w:rPr>
          <w:rFonts w:ascii="Times New Roman" w:hAnsi="Times New Roman"/>
          <w:sz w:val="24"/>
          <w:szCs w:val="24"/>
        </w:rPr>
        <w:t>- отдел культуры</w:t>
      </w:r>
    </w:p>
    <w:p w:rsidR="006A54EC" w:rsidRPr="00EB1B2F" w:rsidRDefault="006A54EC" w:rsidP="005B71DA">
      <w:pPr>
        <w:pStyle w:val="NoSpacing"/>
        <w:rPr>
          <w:rFonts w:ascii="Times New Roman" w:hAnsi="Times New Roman"/>
          <w:sz w:val="24"/>
          <w:szCs w:val="24"/>
        </w:rPr>
      </w:pPr>
      <w:r w:rsidRPr="00EB1B2F">
        <w:rPr>
          <w:rFonts w:ascii="Times New Roman" w:hAnsi="Times New Roman"/>
          <w:sz w:val="24"/>
          <w:szCs w:val="24"/>
        </w:rPr>
        <w:t xml:space="preserve">- Т.А.Литвинова – </w:t>
      </w:r>
    </w:p>
    <w:p w:rsidR="006A54EC" w:rsidRDefault="006A54EC" w:rsidP="002E7858">
      <w:pPr>
        <w:pStyle w:val="NoSpacing"/>
        <w:jc w:val="both"/>
        <w:rPr>
          <w:rFonts w:ascii="Times New Roman" w:hAnsi="Times New Roman"/>
          <w:sz w:val="24"/>
          <w:szCs w:val="24"/>
        </w:rPr>
      </w:pPr>
      <w:r w:rsidRPr="00EB1B2F">
        <w:rPr>
          <w:rFonts w:ascii="Times New Roman" w:hAnsi="Times New Roman"/>
          <w:sz w:val="24"/>
          <w:szCs w:val="24"/>
        </w:rPr>
        <w:t xml:space="preserve">Благодаря Вячеславу Михайловичу, нашему Костру пришло приветствие из Америки от внучатой племянницы Марины Ивановны Цветаевой, Ольги Андреевны Трухачёвой </w:t>
      </w:r>
    </w:p>
    <w:p w:rsidR="006A54EC" w:rsidRPr="00EB1B2F" w:rsidRDefault="006A54EC" w:rsidP="002E7858">
      <w:pPr>
        <w:pStyle w:val="NoSpacing"/>
        <w:jc w:val="both"/>
        <w:rPr>
          <w:rFonts w:ascii="Times New Roman" w:hAnsi="Times New Roman"/>
          <w:sz w:val="24"/>
          <w:szCs w:val="24"/>
        </w:rPr>
      </w:pPr>
    </w:p>
    <w:p w:rsidR="006A54EC" w:rsidRPr="00EB1B2F" w:rsidRDefault="006A54EC" w:rsidP="002E7858">
      <w:pPr>
        <w:jc w:val="both"/>
        <w:rPr>
          <w:b/>
          <w:i/>
          <w:color w:val="000000"/>
          <w:shd w:val="clear" w:color="auto" w:fill="FFFFFF"/>
        </w:rPr>
      </w:pPr>
      <w:r w:rsidRPr="00EB1B2F">
        <w:rPr>
          <w:b/>
          <w:i/>
          <w:color w:val="000000"/>
          <w:shd w:val="clear" w:color="auto" w:fill="FFFFFF"/>
        </w:rPr>
        <w:t>Приветствие десятому Цветаевскому костру в Пятигорске 7- го октября 2018 года</w:t>
      </w:r>
      <w:r w:rsidRPr="00EB1B2F">
        <w:rPr>
          <w:i/>
          <w:color w:val="000000"/>
        </w:rPr>
        <w:br/>
      </w:r>
      <w:r w:rsidRPr="00EB1B2F">
        <w:rPr>
          <w:b/>
          <w:i/>
          <w:color w:val="000000"/>
          <w:shd w:val="clear" w:color="auto" w:fill="FFFFFF"/>
        </w:rPr>
        <w:t>Дорогие друзья! Приветствую всех собравшихся у Цветаевского костра памяти,</w:t>
      </w:r>
      <w:r w:rsidRPr="00EB1B2F">
        <w:rPr>
          <w:b/>
          <w:i/>
          <w:color w:val="000000"/>
        </w:rPr>
        <w:br/>
      </w:r>
      <w:r w:rsidRPr="00EB1B2F">
        <w:rPr>
          <w:b/>
          <w:i/>
          <w:color w:val="000000"/>
          <w:shd w:val="clear" w:color="auto" w:fill="FFFFFF"/>
        </w:rPr>
        <w:t>жаркого, как и ваша любовь к семье Цветаевых! Пусть звучат высокие ноты</w:t>
      </w:r>
      <w:r w:rsidRPr="00EB1B2F">
        <w:rPr>
          <w:b/>
          <w:i/>
          <w:color w:val="000000"/>
        </w:rPr>
        <w:br/>
      </w:r>
      <w:r w:rsidRPr="00EB1B2F">
        <w:rPr>
          <w:b/>
          <w:i/>
          <w:color w:val="000000"/>
          <w:shd w:val="clear" w:color="auto" w:fill="FFFFFF"/>
        </w:rPr>
        <w:t>поэзии и музыки! Бабушка, Анастасия Ивановна Цветаев, говорила : « ...Душа,</w:t>
      </w:r>
      <w:r w:rsidRPr="00EB1B2F">
        <w:rPr>
          <w:b/>
          <w:i/>
          <w:color w:val="000000"/>
        </w:rPr>
        <w:br/>
      </w:r>
      <w:r w:rsidRPr="00EB1B2F">
        <w:rPr>
          <w:b/>
          <w:i/>
          <w:color w:val="000000"/>
          <w:shd w:val="clear" w:color="auto" w:fill="FFFFFF"/>
        </w:rPr>
        <w:t>а душа есть то что бессмертно, не может не чувствовать памяти людей о себе.</w:t>
      </w:r>
      <w:r w:rsidRPr="00EB1B2F">
        <w:rPr>
          <w:b/>
          <w:i/>
          <w:color w:val="000000"/>
        </w:rPr>
        <w:br/>
      </w:r>
      <w:r w:rsidRPr="00EB1B2F">
        <w:rPr>
          <w:b/>
          <w:i/>
          <w:color w:val="000000"/>
          <w:shd w:val="clear" w:color="auto" w:fill="FFFFFF"/>
        </w:rPr>
        <w:t>А память в человеке живом, не может угаснуть ТАМ, где все вечно ...» Спасибо</w:t>
      </w:r>
      <w:r w:rsidRPr="00EB1B2F">
        <w:rPr>
          <w:b/>
          <w:i/>
          <w:color w:val="000000"/>
        </w:rPr>
        <w:br/>
      </w:r>
      <w:r w:rsidRPr="00EB1B2F">
        <w:rPr>
          <w:b/>
          <w:i/>
          <w:color w:val="000000"/>
          <w:shd w:val="clear" w:color="auto" w:fill="FFFFFF"/>
        </w:rPr>
        <w:t xml:space="preserve">вам за память. </w:t>
      </w:r>
      <w:r w:rsidRPr="00EB1B2F">
        <w:rPr>
          <w:b/>
          <w:i/>
          <w:color w:val="000000"/>
        </w:rPr>
        <w:br/>
      </w:r>
      <w:r w:rsidRPr="00EB1B2F">
        <w:rPr>
          <w:b/>
          <w:i/>
          <w:color w:val="000000"/>
          <w:shd w:val="clear" w:color="auto" w:fill="FFFFFF"/>
        </w:rPr>
        <w:t>Вспомните сегодня Александра Васильевича Ханакова, человека, который первым</w:t>
      </w:r>
      <w:r w:rsidRPr="00EB1B2F">
        <w:rPr>
          <w:b/>
          <w:i/>
          <w:color w:val="000000"/>
        </w:rPr>
        <w:br/>
      </w:r>
      <w:r w:rsidRPr="00EB1B2F">
        <w:rPr>
          <w:b/>
          <w:i/>
          <w:color w:val="000000"/>
          <w:shd w:val="clear" w:color="auto" w:fill="FFFFFF"/>
        </w:rPr>
        <w:t xml:space="preserve">зажег этот огонь памяти! Сегодня он горит и в его честь! Уйдя, Александр </w:t>
      </w:r>
      <w:r w:rsidRPr="00EB1B2F">
        <w:rPr>
          <w:b/>
          <w:i/>
          <w:color w:val="000000"/>
        </w:rPr>
        <w:br/>
      </w:r>
      <w:r w:rsidRPr="00EB1B2F">
        <w:rPr>
          <w:b/>
          <w:i/>
          <w:color w:val="000000"/>
          <w:shd w:val="clear" w:color="auto" w:fill="FFFFFF"/>
        </w:rPr>
        <w:t xml:space="preserve">Васильевич, оставил нам свой великий труд - фотографии жизненных путей семьи Цветаевых, оставил жаркий огонь Цветаевских костров, которые полыхают по всей земле! </w:t>
      </w:r>
    </w:p>
    <w:p w:rsidR="006A54EC" w:rsidRPr="00EB1B2F" w:rsidRDefault="006A54EC" w:rsidP="002E7858">
      <w:pPr>
        <w:jc w:val="both"/>
        <w:rPr>
          <w:b/>
          <w:i/>
          <w:color w:val="000000"/>
          <w:shd w:val="clear" w:color="auto" w:fill="FFFFFF"/>
        </w:rPr>
      </w:pPr>
      <w:r w:rsidRPr="00EB1B2F">
        <w:rPr>
          <w:b/>
          <w:i/>
          <w:color w:val="000000"/>
          <w:shd w:val="clear" w:color="auto" w:fill="FFFFFF"/>
        </w:rPr>
        <w:t xml:space="preserve">Всего вам доброго. </w:t>
      </w:r>
    </w:p>
    <w:p w:rsidR="006A54EC" w:rsidRPr="00EB1B2F" w:rsidRDefault="006A54EC" w:rsidP="002E7858">
      <w:pPr>
        <w:jc w:val="both"/>
        <w:rPr>
          <w:b/>
          <w:i/>
        </w:rPr>
      </w:pPr>
      <w:r w:rsidRPr="00EB1B2F">
        <w:rPr>
          <w:b/>
          <w:i/>
          <w:color w:val="000000"/>
          <w:shd w:val="clear" w:color="auto" w:fill="FFFFFF"/>
        </w:rPr>
        <w:t>Ольга Трухачева ( внучка Анастасии Ивановны</w:t>
      </w:r>
      <w:r w:rsidRPr="00EB1B2F">
        <w:rPr>
          <w:b/>
          <w:i/>
          <w:color w:val="000000"/>
        </w:rPr>
        <w:br/>
      </w:r>
      <w:r w:rsidRPr="00EB1B2F">
        <w:rPr>
          <w:b/>
          <w:i/>
          <w:color w:val="000000"/>
          <w:shd w:val="clear" w:color="auto" w:fill="FFFFFF"/>
        </w:rPr>
        <w:t>Цветаевой ). 4 октября 2018 года. Россия - Америка.</w:t>
      </w:r>
    </w:p>
    <w:p w:rsidR="006A54EC" w:rsidRPr="00EB1B2F" w:rsidRDefault="006A54EC" w:rsidP="002E7858">
      <w:pPr>
        <w:pStyle w:val="NoSpacing"/>
        <w:jc w:val="both"/>
        <w:rPr>
          <w:rFonts w:ascii="Times New Roman" w:hAnsi="Times New Roman"/>
          <w:sz w:val="24"/>
          <w:szCs w:val="24"/>
        </w:rPr>
      </w:pPr>
      <w:r w:rsidRPr="00EB1B2F">
        <w:rPr>
          <w:rFonts w:ascii="Times New Roman" w:hAnsi="Times New Roman"/>
          <w:sz w:val="24"/>
          <w:szCs w:val="24"/>
        </w:rPr>
        <w:t>- Нина Михайловна Антюхова – актриса театра и кино (г.Москва) С Ольгой Трухачёвой лично знакома наша гостья из Москвы Нина Михайловна Антюхова.</w:t>
      </w:r>
    </w:p>
    <w:p w:rsidR="006A54EC" w:rsidRPr="00EB1B2F" w:rsidRDefault="006A54EC" w:rsidP="002E7858">
      <w:pPr>
        <w:pStyle w:val="NoSpacing"/>
        <w:jc w:val="both"/>
        <w:rPr>
          <w:rFonts w:ascii="Times New Roman" w:hAnsi="Times New Roman"/>
          <w:sz w:val="24"/>
          <w:szCs w:val="24"/>
        </w:rPr>
      </w:pPr>
    </w:p>
    <w:p w:rsidR="006A54EC" w:rsidRPr="00EB1B2F" w:rsidRDefault="006A54EC" w:rsidP="002E7858">
      <w:pPr>
        <w:pStyle w:val="NoSpacing"/>
        <w:jc w:val="both"/>
        <w:rPr>
          <w:rFonts w:ascii="Times New Roman" w:hAnsi="Times New Roman"/>
          <w:sz w:val="24"/>
          <w:szCs w:val="24"/>
        </w:rPr>
      </w:pPr>
      <w:r w:rsidRPr="00EB1B2F">
        <w:rPr>
          <w:rFonts w:ascii="Times New Roman" w:hAnsi="Times New Roman"/>
          <w:sz w:val="24"/>
          <w:szCs w:val="24"/>
        </w:rPr>
        <w:t>- Эльвира Гаврошевна Айрапетова, кандидат филологических наук, доцент кафедры словесности и педагогических технологий филологического образования Института переводоведения и многоязычия Пятигорского государственного университета</w:t>
      </w:r>
    </w:p>
    <w:p w:rsidR="006A54EC" w:rsidRPr="00EB1B2F" w:rsidRDefault="006A54EC" w:rsidP="002E7858">
      <w:pPr>
        <w:jc w:val="both"/>
      </w:pPr>
    </w:p>
    <w:p w:rsidR="006A54EC" w:rsidRPr="00EB1B2F" w:rsidRDefault="006A54EC" w:rsidP="002E7858">
      <w:pPr>
        <w:jc w:val="both"/>
      </w:pPr>
      <w:r w:rsidRPr="00EB1B2F">
        <w:t>-Призёр конкурса чтецов «Искорки Цветаевского костра», учащийся школы №21 Кривченков Данил. Стихотворение «Не смейтесь вы над юным поколением»</w:t>
      </w:r>
    </w:p>
    <w:p w:rsidR="006A54EC" w:rsidRDefault="006A54EC" w:rsidP="002E7858">
      <w:pPr>
        <w:jc w:val="both"/>
      </w:pPr>
      <w:r w:rsidRPr="00EB1B2F">
        <w:t>-У.Яричев - поэт; член Союза писателей СССР и РФ (ЧР г. Грозный)</w:t>
      </w:r>
    </w:p>
    <w:p w:rsidR="006A54EC" w:rsidRPr="00EB1B2F" w:rsidRDefault="006A54EC" w:rsidP="005B71DA"/>
    <w:p w:rsidR="006A54EC" w:rsidRPr="00EB1B2F" w:rsidRDefault="006A54EC" w:rsidP="002E7858">
      <w:pPr>
        <w:jc w:val="both"/>
        <w:rPr>
          <w:i/>
          <w:color w:val="000000"/>
          <w:shd w:val="clear" w:color="auto" w:fill="FFFFFF"/>
        </w:rPr>
      </w:pPr>
      <w:r w:rsidRPr="00EB1B2F">
        <w:rPr>
          <w:i/>
          <w:color w:val="000000"/>
          <w:shd w:val="clear" w:color="auto" w:fill="FFFFFF"/>
        </w:rPr>
        <w:t>Дорогие друзья, участники прекрасного мероприятия "Костёр Марине цветаевой", передаю всем вам сердечный и искренний привет и самые добрые пожелания. Очень сожалею, что здоровье не позволяет мне быть рядом с вами, хотя душой и сердцем - это так! Благодарю Аллаха, </w:t>
      </w:r>
      <w:r w:rsidRPr="00EB1B2F">
        <w:rPr>
          <w:i/>
          <w:color w:val="000000"/>
        </w:rPr>
        <w:br/>
      </w:r>
      <w:r w:rsidRPr="00EB1B2F">
        <w:rPr>
          <w:i/>
          <w:color w:val="000000"/>
          <w:shd w:val="clear" w:color="auto" w:fill="FFFFFF"/>
        </w:rPr>
        <w:t>что он позволил мне в какой-то  мере постичь великий и прекрасный  русский язык, на котором  я смог передать боль, радость, тревоги и надежды моего родного чеченского народа. Я также безмерно благодарен русскому народу, который является генетическим и этническим носителям могучего и несравненного русского языка! Низко кланяюсь всей аудитории этого мероприятия.</w:t>
      </w:r>
    </w:p>
    <w:p w:rsidR="006A54EC" w:rsidRDefault="006A54EC" w:rsidP="002E7858">
      <w:pPr>
        <w:jc w:val="both"/>
        <w:rPr>
          <w:rStyle w:val="apple-converted-space"/>
          <w:rFonts w:ascii="Times New Roman" w:hAnsi="Times New Roman"/>
          <w:i/>
          <w:color w:val="000000"/>
          <w:shd w:val="clear" w:color="auto" w:fill="FFFFFF"/>
          <w:lang w:eastAsia="ru-RU"/>
        </w:rPr>
      </w:pPr>
      <w:r w:rsidRPr="00EB1B2F">
        <w:rPr>
          <w:i/>
          <w:color w:val="000000"/>
          <w:shd w:val="clear" w:color="auto" w:fill="FFFFFF"/>
        </w:rPr>
        <w:t>С уважением, ваш брат и друг Умар Яричев </w:t>
      </w:r>
      <w:r w:rsidRPr="00EB1B2F">
        <w:rPr>
          <w:rStyle w:val="apple-converted-space"/>
          <w:rFonts w:ascii="Times New Roman" w:hAnsi="Times New Roman"/>
          <w:i/>
          <w:color w:val="000000"/>
          <w:shd w:val="clear" w:color="auto" w:fill="FFFFFF"/>
          <w:lang w:eastAsia="ru-RU"/>
        </w:rPr>
        <w:t> </w:t>
      </w:r>
    </w:p>
    <w:p w:rsidR="006A54EC" w:rsidRPr="00EB1B2F" w:rsidRDefault="006A54EC" w:rsidP="005B71DA">
      <w:pPr>
        <w:rPr>
          <w:rStyle w:val="apple-converted-space"/>
          <w:rFonts w:ascii="Times New Roman" w:hAnsi="Times New Roman"/>
          <w:i/>
          <w:color w:val="000000"/>
          <w:shd w:val="clear" w:color="auto" w:fill="FFFFFF"/>
          <w:lang w:eastAsia="ru-RU"/>
        </w:rPr>
      </w:pPr>
    </w:p>
    <w:p w:rsidR="006A54EC" w:rsidRPr="00EB1B2F" w:rsidRDefault="006A54EC" w:rsidP="002E7858">
      <w:pPr>
        <w:jc w:val="both"/>
        <w:rPr>
          <w:rStyle w:val="apple-converted-space"/>
          <w:rFonts w:ascii="Times New Roman" w:hAnsi="Times New Roman"/>
          <w:color w:val="000000"/>
          <w:shd w:val="clear" w:color="auto" w:fill="FFFFFF"/>
          <w:lang w:eastAsia="ru-RU"/>
        </w:rPr>
      </w:pPr>
      <w:r w:rsidRPr="00EB1B2F">
        <w:rPr>
          <w:rStyle w:val="apple-converted-space"/>
          <w:rFonts w:ascii="Times New Roman" w:hAnsi="Times New Roman"/>
          <w:color w:val="000000"/>
          <w:shd w:val="clear" w:color="auto" w:fill="FFFFFF"/>
          <w:lang w:eastAsia="ru-RU"/>
        </w:rPr>
        <w:t>Кроме приветствия Умар Яричев, по традиции, подарил нашему Костру ещё одно стихотворение, посвящённое Марине Ивановне Цветаевой</w:t>
      </w:r>
    </w:p>
    <w:p w:rsidR="006A54EC" w:rsidRPr="00EB1B2F" w:rsidRDefault="006A54EC" w:rsidP="002E7858">
      <w:pPr>
        <w:pStyle w:val="NoSpacing"/>
        <w:jc w:val="both"/>
        <w:rPr>
          <w:rFonts w:ascii="Times New Roman" w:hAnsi="Times New Roman"/>
          <w:sz w:val="24"/>
          <w:szCs w:val="24"/>
        </w:rPr>
      </w:pPr>
      <w:r w:rsidRPr="00EB1B2F">
        <w:rPr>
          <w:rFonts w:ascii="Times New Roman" w:hAnsi="Times New Roman"/>
          <w:sz w:val="24"/>
          <w:szCs w:val="24"/>
        </w:rPr>
        <w:t>МАРИНЕ ЦВЕТАЕВОЙ – 3</w:t>
      </w:r>
    </w:p>
    <w:p w:rsidR="006A54EC" w:rsidRPr="00EB1B2F" w:rsidRDefault="006A54EC" w:rsidP="002E7858">
      <w:pPr>
        <w:pStyle w:val="NoSpacing"/>
        <w:jc w:val="both"/>
        <w:rPr>
          <w:rFonts w:ascii="Times New Roman" w:hAnsi="Times New Roman"/>
          <w:sz w:val="24"/>
          <w:szCs w:val="24"/>
        </w:rPr>
      </w:pPr>
      <w:r w:rsidRPr="00EB1B2F">
        <w:rPr>
          <w:rFonts w:ascii="Times New Roman" w:hAnsi="Times New Roman"/>
          <w:sz w:val="24"/>
          <w:szCs w:val="24"/>
        </w:rPr>
        <w:t>-  Е.Н.Никитин – президент КАП «Поющий источник», заслуженный врач России</w:t>
      </w:r>
    </w:p>
    <w:p w:rsidR="006A54EC" w:rsidRPr="00EB1B2F" w:rsidRDefault="006A54EC" w:rsidP="002E7858">
      <w:pPr>
        <w:pStyle w:val="NoSpacing"/>
        <w:jc w:val="both"/>
        <w:rPr>
          <w:rFonts w:ascii="Times New Roman" w:hAnsi="Times New Roman"/>
          <w:sz w:val="24"/>
          <w:szCs w:val="24"/>
        </w:rPr>
      </w:pPr>
      <w:r w:rsidRPr="00EB1B2F">
        <w:rPr>
          <w:rFonts w:ascii="Times New Roman" w:hAnsi="Times New Roman"/>
          <w:sz w:val="24"/>
          <w:szCs w:val="24"/>
        </w:rPr>
        <w:t>Гости:-</w:t>
      </w:r>
    </w:p>
    <w:p w:rsidR="006A54EC" w:rsidRPr="00EB1B2F" w:rsidRDefault="006A54EC" w:rsidP="002E7858">
      <w:pPr>
        <w:pStyle w:val="NoSpacing"/>
        <w:jc w:val="both"/>
        <w:rPr>
          <w:rFonts w:ascii="Times New Roman" w:hAnsi="Times New Roman"/>
          <w:sz w:val="24"/>
          <w:szCs w:val="24"/>
        </w:rPr>
      </w:pPr>
      <w:r w:rsidRPr="00EB1B2F">
        <w:rPr>
          <w:rFonts w:ascii="Times New Roman" w:hAnsi="Times New Roman"/>
          <w:sz w:val="24"/>
          <w:szCs w:val="24"/>
        </w:rPr>
        <w:t xml:space="preserve">Поздравление Юбиляров:  Поляруш В.В. – журналист, пистатель, в этом году вышло 2-е книги: «Формула» и «Музыканты».  Прокопец Н.Т. - заслуженный деятель искусств, лауреат премии Союза писателей и Союза журналистов России, зав.отделением «Актёрского мастерства» Минераловодского муз. Колледжа.   </w:t>
      </w:r>
    </w:p>
    <w:p w:rsidR="006A54EC" w:rsidRPr="00EB1B2F" w:rsidRDefault="006A54EC" w:rsidP="002E7858">
      <w:pPr>
        <w:pStyle w:val="NoSpacing"/>
        <w:jc w:val="both"/>
        <w:rPr>
          <w:rFonts w:ascii="Times New Roman" w:hAnsi="Times New Roman"/>
          <w:sz w:val="24"/>
          <w:szCs w:val="24"/>
        </w:rPr>
      </w:pPr>
      <w:r w:rsidRPr="00EB1B2F">
        <w:rPr>
          <w:rFonts w:ascii="Times New Roman" w:hAnsi="Times New Roman"/>
          <w:sz w:val="24"/>
          <w:szCs w:val="24"/>
        </w:rPr>
        <w:t>-</w:t>
      </w:r>
      <w:r w:rsidRPr="00EB1B2F">
        <w:rPr>
          <w:rFonts w:ascii="Times New Roman" w:hAnsi="Times New Roman"/>
          <w:b/>
          <w:sz w:val="24"/>
          <w:szCs w:val="24"/>
        </w:rPr>
        <w:t>Гимн «Цветаевского костра»</w:t>
      </w:r>
      <w:r w:rsidRPr="00EB1B2F">
        <w:rPr>
          <w:rFonts w:ascii="Times New Roman" w:hAnsi="Times New Roman"/>
          <w:sz w:val="24"/>
          <w:szCs w:val="24"/>
        </w:rPr>
        <w:t xml:space="preserve"> муз.Ю.Визбора ст.Г.Поларшиновой  -поют все</w:t>
      </w:r>
    </w:p>
    <w:p w:rsidR="006A54EC" w:rsidRPr="00EB1B2F" w:rsidRDefault="006A54EC" w:rsidP="002E7858">
      <w:pPr>
        <w:pStyle w:val="NoSpacing"/>
        <w:jc w:val="both"/>
        <w:rPr>
          <w:rFonts w:ascii="Times New Roman" w:hAnsi="Times New Roman"/>
          <w:sz w:val="24"/>
          <w:szCs w:val="24"/>
        </w:rPr>
      </w:pPr>
      <w:r w:rsidRPr="00EB1B2F">
        <w:rPr>
          <w:rFonts w:ascii="Times New Roman" w:hAnsi="Times New Roman"/>
          <w:sz w:val="24"/>
          <w:szCs w:val="24"/>
        </w:rPr>
        <w:t xml:space="preserve"> –пригласить на фотовыставку.                                           </w:t>
      </w:r>
    </w:p>
    <w:p w:rsidR="006A54EC" w:rsidRPr="00EB1B2F" w:rsidRDefault="006A54EC" w:rsidP="005B71DA">
      <w:pPr>
        <w:jc w:val="center"/>
      </w:pPr>
      <w:r w:rsidRPr="00EB1B2F">
        <w:rPr>
          <w:lang w:val="en-US"/>
        </w:rPr>
        <w:t>II</w:t>
      </w:r>
      <w:r w:rsidRPr="00EB1B2F">
        <w:t xml:space="preserve"> часть</w:t>
      </w:r>
    </w:p>
    <w:p w:rsidR="006A54EC" w:rsidRPr="00EB1B2F" w:rsidRDefault="006A54EC" w:rsidP="005B71DA">
      <w:pPr>
        <w:rPr>
          <w:b/>
          <w:u w:val="single"/>
        </w:rPr>
      </w:pPr>
      <w:r w:rsidRPr="00EB1B2F">
        <w:rPr>
          <w:b/>
          <w:u w:val="single"/>
        </w:rPr>
        <w:t>Слайды О кострах</w:t>
      </w:r>
    </w:p>
    <w:p w:rsidR="006A54EC" w:rsidRPr="002E7858" w:rsidRDefault="006A54EC" w:rsidP="002E7858">
      <w:pPr>
        <w:pStyle w:val="ListParagraph"/>
        <w:numPr>
          <w:ilvl w:val="0"/>
          <w:numId w:val="7"/>
        </w:numPr>
        <w:autoSpaceDE/>
        <w:autoSpaceDN/>
        <w:adjustRightInd/>
        <w:spacing w:after="200" w:line="276" w:lineRule="auto"/>
        <w:contextualSpacing/>
        <w:jc w:val="both"/>
        <w:rPr>
          <w:rFonts w:ascii="Times New Roman" w:hAnsi="Times New Roman" w:cs="Times New Roman"/>
        </w:rPr>
      </w:pPr>
      <w:r w:rsidRPr="002E7858">
        <w:rPr>
          <w:rFonts w:ascii="Times New Roman" w:hAnsi="Times New Roman" w:cs="Times New Roman"/>
        </w:rPr>
        <w:t>Юбилейный, 10-й Цветаевский костёр на Северном Кавказе! Чего только не было за эти годы! «Костёр» поддержали самые знаменитые научные, литературные и театральные круги – профессор Головко, Александр Иванович Куприн (пред.кр.отд.Союза писателей России), Умар Яричев (чечнский поэт,ч.союза писателей СССРи РФ) , Ольхов Владимир Николаевич (гл.редактор журнала «Голос Кавказа»), Николай Алейников (комп., преп.колледжа искусств), артисты музыкально-литературного театра «Гармония» им. Галины Пухальской – Светлана Колганова и Игорь Барташ, актёры Ставропольского театра кукол и ученики  Ирины Темнихановой, актриса театра и кино  Н.М. Антюхова.  Низкий поклон за многолетнюю помощь и участие Галине Близно (заслуженному деятелю искусств ствр.кр).  В разные годы участвовали в «Кострах» представители Адыгеи, Чечни, Ингушетии, Москвы и Санкт-Перербурга, звучали переводы стихов М.Цветаевой на адыгские языки, целые автобусы привозили студентов из университетов Ставрополя, Майкопа, Пятигорских ВУЗов. Уже 5-й раз прошли конкурсы среди школьников города «Искорки Цветаевского костра». Нас засыпало снегом так, что наши гости не могли доехать, а во дворике Алябьева в этот момент -  и снег, и розы, и огонь . А самое главное, через литературно-поэтические композиции, выступления педагогов университетов Ставрополя,  Пятигорска, деятелей культуры Северного Кавказа, мы открыли новые для себя страницы творчества и биографии Марины Ивановны, познакомили многочисленную аудиторию с тем временем и окружением поэта.</w:t>
      </w:r>
    </w:p>
    <w:p w:rsidR="006A54EC" w:rsidRPr="00EB1B2F" w:rsidRDefault="006A54EC" w:rsidP="005B71DA">
      <w:pPr>
        <w:pStyle w:val="ListParagraph"/>
        <w:ind w:left="502"/>
        <w:rPr>
          <w:rFonts w:ascii="Times New Roman" w:hAnsi="Times New Roman" w:cs="Times New Roman"/>
          <w:b/>
        </w:rPr>
      </w:pPr>
      <w:r w:rsidRPr="00EB1B2F">
        <w:rPr>
          <w:rFonts w:ascii="Times New Roman" w:hAnsi="Times New Roman" w:cs="Times New Roman"/>
          <w:b/>
        </w:rPr>
        <w:t>Слайды 001-005</w:t>
      </w:r>
    </w:p>
    <w:p w:rsidR="006A54EC" w:rsidRPr="00EB1B2F" w:rsidRDefault="006A54EC" w:rsidP="002E7858">
      <w:pPr>
        <w:pStyle w:val="ListParagraph"/>
        <w:numPr>
          <w:ilvl w:val="0"/>
          <w:numId w:val="7"/>
        </w:numPr>
        <w:autoSpaceDE/>
        <w:autoSpaceDN/>
        <w:adjustRightInd/>
        <w:spacing w:after="200" w:line="276" w:lineRule="auto"/>
        <w:contextualSpacing/>
        <w:jc w:val="both"/>
        <w:rPr>
          <w:rFonts w:ascii="Times New Roman" w:hAnsi="Times New Roman" w:cs="Times New Roman"/>
        </w:rPr>
      </w:pPr>
      <w:r w:rsidRPr="00EB1B2F">
        <w:rPr>
          <w:rFonts w:ascii="Times New Roman" w:hAnsi="Times New Roman" w:cs="Times New Roman"/>
        </w:rPr>
        <w:t xml:space="preserve"> «Блестящий вальс» Фролов - ансамбль скрипачей ДМШ №1 «Каприччио», руководитель Елена Ведмецкая, партия фортепиано – Анна Саакова ;</w:t>
      </w:r>
    </w:p>
    <w:p w:rsidR="006A54EC" w:rsidRPr="00EB1B2F" w:rsidRDefault="006A54EC" w:rsidP="002E7858">
      <w:pPr>
        <w:pStyle w:val="ListParagraph"/>
        <w:numPr>
          <w:ilvl w:val="0"/>
          <w:numId w:val="7"/>
        </w:numPr>
        <w:autoSpaceDE/>
        <w:autoSpaceDN/>
        <w:adjustRightInd/>
        <w:spacing w:after="200" w:line="276" w:lineRule="auto"/>
        <w:contextualSpacing/>
        <w:jc w:val="both"/>
        <w:rPr>
          <w:rFonts w:ascii="Times New Roman" w:hAnsi="Times New Roman" w:cs="Times New Roman"/>
        </w:rPr>
      </w:pPr>
      <w:r w:rsidRPr="00EB1B2F">
        <w:rPr>
          <w:rFonts w:ascii="Times New Roman" w:hAnsi="Times New Roman" w:cs="Times New Roman"/>
        </w:rPr>
        <w:t>«Либертанго» Елена Ведмецкая(скрипка),  Анна Саакова (фортепиано);</w:t>
      </w:r>
    </w:p>
    <w:p w:rsidR="006A54EC" w:rsidRPr="00EB1B2F" w:rsidRDefault="006A54EC" w:rsidP="002E7858">
      <w:pPr>
        <w:pStyle w:val="ListParagraph"/>
        <w:ind w:left="502"/>
        <w:jc w:val="both"/>
        <w:rPr>
          <w:rFonts w:ascii="Times New Roman" w:hAnsi="Times New Roman" w:cs="Times New Roman"/>
          <w:b/>
        </w:rPr>
      </w:pPr>
      <w:r w:rsidRPr="00EB1B2F">
        <w:rPr>
          <w:rFonts w:ascii="Times New Roman" w:hAnsi="Times New Roman" w:cs="Times New Roman"/>
          <w:b/>
        </w:rPr>
        <w:t>Слайды 006-008 + из заставки Цветаеву</w:t>
      </w:r>
    </w:p>
    <w:p w:rsidR="006A54EC" w:rsidRPr="00EB1B2F" w:rsidRDefault="006A54EC" w:rsidP="002E7858">
      <w:pPr>
        <w:pStyle w:val="ListParagraph"/>
        <w:ind w:left="502"/>
        <w:jc w:val="both"/>
        <w:rPr>
          <w:rFonts w:ascii="Times New Roman" w:hAnsi="Times New Roman" w:cs="Times New Roman"/>
          <w:i/>
        </w:rPr>
      </w:pPr>
      <w:r w:rsidRPr="00EB1B2F">
        <w:rPr>
          <w:rFonts w:ascii="Times New Roman" w:hAnsi="Times New Roman" w:cs="Times New Roman"/>
          <w:i/>
        </w:rPr>
        <w:t>Уже много лет драматическая актриса Н.М . Антюхова живёт и работает в Москве. Много снимается в кино. Но она по-прежнему горячо любима ставропольскими театралами, т.к. 35 лет проработала в Ставропольском академическом театре драмы имени М.Ю.Лермонтова. Нина Михайловна не раз представляла  поэзию Марины Цветаевой на центральном радио и телевидении, в доме-музее Цветаевой, на конференциях и чтениях в Тарусе, в Дубровицах.</w:t>
      </w:r>
    </w:p>
    <w:p w:rsidR="006A54EC" w:rsidRPr="00EB1B2F" w:rsidRDefault="006A54EC" w:rsidP="002E7858">
      <w:pPr>
        <w:pStyle w:val="ListParagraph"/>
        <w:numPr>
          <w:ilvl w:val="0"/>
          <w:numId w:val="7"/>
        </w:numPr>
        <w:autoSpaceDE/>
        <w:autoSpaceDN/>
        <w:adjustRightInd/>
        <w:spacing w:after="200" w:line="276" w:lineRule="auto"/>
        <w:contextualSpacing/>
        <w:jc w:val="both"/>
        <w:rPr>
          <w:rFonts w:ascii="Times New Roman" w:hAnsi="Times New Roman" w:cs="Times New Roman"/>
        </w:rPr>
      </w:pPr>
      <w:r w:rsidRPr="00EB1B2F">
        <w:rPr>
          <w:rFonts w:ascii="Times New Roman" w:hAnsi="Times New Roman" w:cs="Times New Roman"/>
        </w:rPr>
        <w:t>Композиция «Ночь» - Нина Михайловна Антюхова, актриса театра и кино;</w:t>
      </w:r>
    </w:p>
    <w:p w:rsidR="006A54EC" w:rsidRPr="00EB1B2F" w:rsidRDefault="006A54EC" w:rsidP="002E7858">
      <w:pPr>
        <w:pStyle w:val="ListParagraph"/>
        <w:ind w:left="502"/>
        <w:jc w:val="both"/>
        <w:rPr>
          <w:rFonts w:ascii="Times New Roman" w:hAnsi="Times New Roman" w:cs="Times New Roman"/>
          <w:i/>
        </w:rPr>
      </w:pPr>
      <w:r w:rsidRPr="00EB1B2F">
        <w:rPr>
          <w:rFonts w:ascii="Times New Roman" w:hAnsi="Times New Roman" w:cs="Times New Roman"/>
          <w:i/>
        </w:rPr>
        <w:t>Наряду с Великими на наших Кострах всегда участвовали дети. Например, студия «Арлекин» Ирины Баркаловой. Дети росли вмести с нашими Кострами. Сейчас вы увидите видео приветствие Алёны…, уже студентки….</w:t>
      </w:r>
    </w:p>
    <w:p w:rsidR="006A54EC" w:rsidRPr="00EB1B2F" w:rsidRDefault="006A54EC" w:rsidP="005B71DA">
      <w:pPr>
        <w:pStyle w:val="ListParagraph"/>
        <w:ind w:left="502"/>
        <w:rPr>
          <w:rFonts w:ascii="Times New Roman" w:hAnsi="Times New Roman" w:cs="Times New Roman"/>
          <w:b/>
        </w:rPr>
      </w:pPr>
      <w:r w:rsidRPr="00EB1B2F">
        <w:rPr>
          <w:rFonts w:ascii="Times New Roman" w:hAnsi="Times New Roman" w:cs="Times New Roman"/>
          <w:b/>
        </w:rPr>
        <w:t xml:space="preserve">Видео-приветствие </w:t>
      </w:r>
    </w:p>
    <w:p w:rsidR="006A54EC" w:rsidRPr="00EB1B2F" w:rsidRDefault="006A54EC" w:rsidP="005B71DA">
      <w:pPr>
        <w:pStyle w:val="ListParagraph"/>
        <w:ind w:left="502"/>
        <w:rPr>
          <w:rFonts w:ascii="Times New Roman" w:hAnsi="Times New Roman" w:cs="Times New Roman"/>
          <w:b/>
        </w:rPr>
      </w:pPr>
      <w:r w:rsidRPr="00EB1B2F">
        <w:rPr>
          <w:rFonts w:ascii="Times New Roman" w:hAnsi="Times New Roman" w:cs="Times New Roman"/>
          <w:b/>
        </w:rPr>
        <w:t>Слайды 009 – 012 +</w:t>
      </w:r>
    </w:p>
    <w:p w:rsidR="006A54EC" w:rsidRPr="00EB1B2F" w:rsidRDefault="006A54EC" w:rsidP="005B71DA">
      <w:pPr>
        <w:pStyle w:val="ListParagraph"/>
        <w:ind w:left="502"/>
        <w:rPr>
          <w:rFonts w:ascii="Times New Roman" w:hAnsi="Times New Roman" w:cs="Times New Roman"/>
          <w:b/>
        </w:rPr>
      </w:pPr>
    </w:p>
    <w:p w:rsidR="006A54EC" w:rsidRPr="00EB1B2F" w:rsidRDefault="006A54EC" w:rsidP="002E7858">
      <w:pPr>
        <w:pStyle w:val="ListParagraph"/>
        <w:ind w:left="502"/>
        <w:jc w:val="both"/>
        <w:rPr>
          <w:rFonts w:ascii="Times New Roman" w:hAnsi="Times New Roman" w:cs="Times New Roman"/>
          <w:i/>
        </w:rPr>
      </w:pPr>
      <w:r w:rsidRPr="00EB1B2F">
        <w:rPr>
          <w:rFonts w:ascii="Times New Roman" w:hAnsi="Times New Roman" w:cs="Times New Roman"/>
          <w:i/>
        </w:rPr>
        <w:t>Продолжает  - новое поколение детей, -  победительница городского конкурса чтецов среди школьников  «Искорки Цветаевского костра» -</w:t>
      </w:r>
    </w:p>
    <w:p w:rsidR="006A54EC" w:rsidRPr="00EB1B2F" w:rsidRDefault="006A54EC" w:rsidP="002E7858">
      <w:pPr>
        <w:pStyle w:val="ListParagraph"/>
        <w:numPr>
          <w:ilvl w:val="0"/>
          <w:numId w:val="7"/>
        </w:numPr>
        <w:autoSpaceDE/>
        <w:autoSpaceDN/>
        <w:adjustRightInd/>
        <w:spacing w:after="200" w:line="276" w:lineRule="auto"/>
        <w:contextualSpacing/>
        <w:jc w:val="both"/>
        <w:rPr>
          <w:rFonts w:ascii="Times New Roman" w:hAnsi="Times New Roman" w:cs="Times New Roman"/>
        </w:rPr>
      </w:pPr>
      <w:r w:rsidRPr="00EB1B2F">
        <w:rPr>
          <w:rFonts w:ascii="Times New Roman" w:hAnsi="Times New Roman" w:cs="Times New Roman"/>
        </w:rPr>
        <w:t>Прохорова Снежана (лицей 20) – «Мальчик с розой»</w:t>
      </w:r>
    </w:p>
    <w:p w:rsidR="006A54EC" w:rsidRPr="00EB1B2F" w:rsidRDefault="006A54EC" w:rsidP="002E7858">
      <w:pPr>
        <w:pStyle w:val="ListParagraph"/>
        <w:numPr>
          <w:ilvl w:val="0"/>
          <w:numId w:val="7"/>
        </w:numPr>
        <w:autoSpaceDE/>
        <w:autoSpaceDN/>
        <w:adjustRightInd/>
        <w:spacing w:before="240" w:after="200" w:line="276" w:lineRule="auto"/>
        <w:contextualSpacing/>
        <w:jc w:val="both"/>
        <w:rPr>
          <w:rFonts w:ascii="Times New Roman" w:hAnsi="Times New Roman" w:cs="Times New Roman"/>
        </w:rPr>
      </w:pPr>
      <w:r w:rsidRPr="00EB1B2F">
        <w:rPr>
          <w:rFonts w:ascii="Times New Roman" w:hAnsi="Times New Roman" w:cs="Times New Roman"/>
        </w:rPr>
        <w:t>Котина Юля (гимназия 11) – «Дама в голубом» (С муз.сопровождением)</w:t>
      </w:r>
    </w:p>
    <w:p w:rsidR="006A54EC" w:rsidRPr="00EB1B2F" w:rsidRDefault="006A54EC" w:rsidP="002E7858">
      <w:pPr>
        <w:pStyle w:val="ListParagraph"/>
        <w:numPr>
          <w:ilvl w:val="0"/>
          <w:numId w:val="7"/>
        </w:numPr>
        <w:autoSpaceDE/>
        <w:autoSpaceDN/>
        <w:adjustRightInd/>
        <w:spacing w:before="240" w:after="200" w:line="276" w:lineRule="auto"/>
        <w:contextualSpacing/>
        <w:jc w:val="both"/>
        <w:rPr>
          <w:rFonts w:ascii="Times New Roman" w:hAnsi="Times New Roman" w:cs="Times New Roman"/>
        </w:rPr>
      </w:pPr>
      <w:r w:rsidRPr="00EB1B2F">
        <w:rPr>
          <w:rFonts w:ascii="Times New Roman" w:hAnsi="Times New Roman" w:cs="Times New Roman"/>
        </w:rPr>
        <w:t>Тимченко Анна (гимназия 11) – «Какой-нибудь предок мой был - скрипач» (С муз.сопровождением)</w:t>
      </w:r>
    </w:p>
    <w:p w:rsidR="006A54EC" w:rsidRPr="00EB1B2F" w:rsidRDefault="006A54EC" w:rsidP="002E7858">
      <w:pPr>
        <w:pStyle w:val="ListParagraph"/>
        <w:numPr>
          <w:ilvl w:val="0"/>
          <w:numId w:val="7"/>
        </w:numPr>
        <w:autoSpaceDE/>
        <w:autoSpaceDN/>
        <w:adjustRightInd/>
        <w:spacing w:after="200" w:line="276" w:lineRule="auto"/>
        <w:contextualSpacing/>
        <w:jc w:val="both"/>
        <w:rPr>
          <w:rFonts w:ascii="Times New Roman" w:hAnsi="Times New Roman" w:cs="Times New Roman"/>
        </w:rPr>
      </w:pPr>
      <w:r w:rsidRPr="00EB1B2F">
        <w:rPr>
          <w:rFonts w:ascii="Times New Roman" w:hAnsi="Times New Roman" w:cs="Times New Roman"/>
        </w:rPr>
        <w:t>Шельдешева Вера (шк.16) – «Расстояние»</w:t>
      </w:r>
    </w:p>
    <w:p w:rsidR="006A54EC" w:rsidRPr="00EB1B2F" w:rsidRDefault="006A54EC" w:rsidP="002E7858">
      <w:pPr>
        <w:pStyle w:val="ListParagraph"/>
        <w:ind w:left="142"/>
        <w:jc w:val="both"/>
        <w:rPr>
          <w:rFonts w:ascii="Times New Roman" w:hAnsi="Times New Roman" w:cs="Times New Roman"/>
        </w:rPr>
      </w:pPr>
    </w:p>
    <w:p w:rsidR="006A54EC" w:rsidRPr="00EB1B2F" w:rsidRDefault="006A54EC" w:rsidP="002E7858">
      <w:pPr>
        <w:pStyle w:val="ListParagraph"/>
        <w:ind w:left="502"/>
        <w:jc w:val="both"/>
        <w:rPr>
          <w:rFonts w:ascii="Times New Roman" w:hAnsi="Times New Roman" w:cs="Times New Roman"/>
          <w:b/>
        </w:rPr>
      </w:pPr>
      <w:r w:rsidRPr="00EB1B2F">
        <w:rPr>
          <w:rFonts w:ascii="Times New Roman" w:hAnsi="Times New Roman" w:cs="Times New Roman"/>
          <w:b/>
        </w:rPr>
        <w:t>Слайды 013-016 + Цветаева</w:t>
      </w:r>
    </w:p>
    <w:p w:rsidR="006A54EC" w:rsidRPr="00EB1B2F" w:rsidRDefault="006A54EC" w:rsidP="002E7858">
      <w:pPr>
        <w:pStyle w:val="ListParagraph"/>
        <w:ind w:left="502"/>
        <w:jc w:val="both"/>
        <w:rPr>
          <w:rFonts w:ascii="Times New Roman" w:hAnsi="Times New Roman" w:cs="Times New Roman"/>
        </w:rPr>
      </w:pPr>
      <w:r w:rsidRPr="00EB1B2F">
        <w:rPr>
          <w:rFonts w:ascii="Times New Roman" w:hAnsi="Times New Roman" w:cs="Times New Roman"/>
        </w:rPr>
        <w:t xml:space="preserve">Начиная с первых «Костров» мы буквально влюбились в этот дуэт, который откликался по первому зову, неизменно был музыкальным  украшением и приобщил ещё и своих студентов. </w:t>
      </w:r>
    </w:p>
    <w:p w:rsidR="006A54EC" w:rsidRPr="00EB1B2F" w:rsidRDefault="006A54EC" w:rsidP="002E7858">
      <w:pPr>
        <w:pStyle w:val="NoSpacing"/>
        <w:numPr>
          <w:ilvl w:val="0"/>
          <w:numId w:val="7"/>
        </w:numPr>
        <w:jc w:val="both"/>
        <w:rPr>
          <w:rFonts w:ascii="Times New Roman" w:hAnsi="Times New Roman"/>
          <w:sz w:val="24"/>
          <w:szCs w:val="24"/>
        </w:rPr>
      </w:pPr>
      <w:r w:rsidRPr="00EB1B2F">
        <w:rPr>
          <w:rFonts w:ascii="Times New Roman" w:hAnsi="Times New Roman"/>
          <w:sz w:val="24"/>
          <w:szCs w:val="24"/>
        </w:rPr>
        <w:t>Инструментальный дуэт – Юрий (скрипка) и Элеонора (фортепиано) Пикаловы, преподаватели Минераловодского муз. колледжа, заслуженные работники культуры;</w:t>
      </w:r>
    </w:p>
    <w:p w:rsidR="006A54EC" w:rsidRPr="00EB1B2F" w:rsidRDefault="006A54EC" w:rsidP="002E7858">
      <w:pPr>
        <w:pStyle w:val="NoSpacing"/>
        <w:ind w:left="142"/>
        <w:jc w:val="both"/>
        <w:rPr>
          <w:rFonts w:ascii="Times New Roman" w:hAnsi="Times New Roman"/>
          <w:sz w:val="24"/>
          <w:szCs w:val="24"/>
        </w:rPr>
      </w:pPr>
    </w:p>
    <w:p w:rsidR="006A54EC" w:rsidRPr="00EB1B2F" w:rsidRDefault="006A54EC" w:rsidP="002E7858">
      <w:pPr>
        <w:pStyle w:val="NoSpacing"/>
        <w:ind w:left="502"/>
        <w:jc w:val="both"/>
        <w:rPr>
          <w:rFonts w:ascii="Times New Roman" w:hAnsi="Times New Roman"/>
          <w:b/>
          <w:sz w:val="24"/>
          <w:szCs w:val="24"/>
        </w:rPr>
      </w:pPr>
      <w:r w:rsidRPr="00EB1B2F">
        <w:rPr>
          <w:rFonts w:ascii="Times New Roman" w:hAnsi="Times New Roman"/>
          <w:b/>
          <w:sz w:val="24"/>
          <w:szCs w:val="24"/>
        </w:rPr>
        <w:t>Слайды заставка Цветаева</w:t>
      </w:r>
    </w:p>
    <w:p w:rsidR="006A54EC" w:rsidRPr="00EB1B2F" w:rsidRDefault="006A54EC" w:rsidP="002E7858">
      <w:pPr>
        <w:pStyle w:val="ListParagraph"/>
        <w:numPr>
          <w:ilvl w:val="0"/>
          <w:numId w:val="7"/>
        </w:numPr>
        <w:autoSpaceDE/>
        <w:autoSpaceDN/>
        <w:adjustRightInd/>
        <w:spacing w:after="200" w:line="276" w:lineRule="auto"/>
        <w:contextualSpacing/>
        <w:jc w:val="both"/>
        <w:rPr>
          <w:rFonts w:ascii="Times New Roman" w:hAnsi="Times New Roman" w:cs="Times New Roman"/>
        </w:rPr>
      </w:pPr>
      <w:r w:rsidRPr="00EB1B2F">
        <w:rPr>
          <w:rFonts w:ascii="Times New Roman" w:hAnsi="Times New Roman" w:cs="Times New Roman"/>
        </w:rPr>
        <w:t>Композиция «Вот опять окно» - Крухмалёвы Яна и Алёна, Купка Елена (казачья кадетская школа19)</w:t>
      </w:r>
    </w:p>
    <w:p w:rsidR="006A54EC" w:rsidRPr="00EB1B2F" w:rsidRDefault="006A54EC" w:rsidP="002E7858">
      <w:pPr>
        <w:pStyle w:val="ListParagraph"/>
        <w:ind w:left="502"/>
        <w:jc w:val="both"/>
        <w:rPr>
          <w:rFonts w:ascii="Times New Roman" w:hAnsi="Times New Roman" w:cs="Times New Roman"/>
          <w:b/>
        </w:rPr>
      </w:pPr>
      <w:r w:rsidRPr="00EB1B2F">
        <w:rPr>
          <w:rFonts w:ascii="Times New Roman" w:hAnsi="Times New Roman" w:cs="Times New Roman"/>
          <w:b/>
        </w:rPr>
        <w:t>Слайды 017-022</w:t>
      </w:r>
    </w:p>
    <w:p w:rsidR="006A54EC" w:rsidRPr="002E7858" w:rsidRDefault="006A54EC" w:rsidP="002E7858">
      <w:pPr>
        <w:pStyle w:val="ListParagraph"/>
        <w:ind w:left="502"/>
        <w:jc w:val="both"/>
        <w:rPr>
          <w:rFonts w:ascii="Times New Roman" w:hAnsi="Times New Roman" w:cs="Times New Roman"/>
        </w:rPr>
      </w:pPr>
      <w:r w:rsidRPr="002E7858">
        <w:rPr>
          <w:rFonts w:ascii="Times New Roman" w:hAnsi="Times New Roman" w:cs="Times New Roman"/>
        </w:rPr>
        <w:t>У Марины Ивановны было много домов, где она жила, но только однажды она была счастлива в СВОЁМ доме – это в доме по Борисоглебскому переулку, но может быть ещё в Трёхпрудном…</w:t>
      </w:r>
    </w:p>
    <w:p w:rsidR="006A54EC" w:rsidRPr="00EB1B2F" w:rsidRDefault="006A54EC" w:rsidP="002E7858">
      <w:pPr>
        <w:pStyle w:val="ListParagraph"/>
        <w:numPr>
          <w:ilvl w:val="0"/>
          <w:numId w:val="7"/>
        </w:numPr>
        <w:autoSpaceDE/>
        <w:autoSpaceDN/>
        <w:adjustRightInd/>
        <w:spacing w:after="200" w:line="276" w:lineRule="auto"/>
        <w:contextualSpacing/>
        <w:jc w:val="both"/>
        <w:rPr>
          <w:rFonts w:ascii="Times New Roman" w:hAnsi="Times New Roman" w:cs="Times New Roman"/>
        </w:rPr>
      </w:pPr>
      <w:r w:rsidRPr="00EB1B2F">
        <w:rPr>
          <w:rFonts w:ascii="Times New Roman" w:hAnsi="Times New Roman" w:cs="Times New Roman"/>
        </w:rPr>
        <w:t>Малахов Данила «Дом» - (шк.30)</w:t>
      </w:r>
    </w:p>
    <w:p w:rsidR="006A54EC" w:rsidRPr="00EB1B2F" w:rsidRDefault="006A54EC" w:rsidP="002E7858">
      <w:pPr>
        <w:pStyle w:val="ListParagraph"/>
        <w:ind w:left="502"/>
        <w:jc w:val="both"/>
        <w:rPr>
          <w:rFonts w:ascii="Times New Roman" w:hAnsi="Times New Roman" w:cs="Times New Roman"/>
        </w:rPr>
      </w:pPr>
    </w:p>
    <w:p w:rsidR="006A54EC" w:rsidRPr="00EB1B2F" w:rsidRDefault="006A54EC" w:rsidP="002E7858">
      <w:pPr>
        <w:pStyle w:val="ListParagraph"/>
        <w:ind w:left="502"/>
        <w:jc w:val="both"/>
        <w:rPr>
          <w:rFonts w:ascii="Times New Roman" w:hAnsi="Times New Roman" w:cs="Times New Roman"/>
          <w:b/>
        </w:rPr>
      </w:pPr>
      <w:r w:rsidRPr="00EB1B2F">
        <w:rPr>
          <w:rFonts w:ascii="Times New Roman" w:hAnsi="Times New Roman" w:cs="Times New Roman"/>
          <w:b/>
        </w:rPr>
        <w:t>Слайды 023-025 медленно</w:t>
      </w:r>
    </w:p>
    <w:p w:rsidR="006A54EC" w:rsidRPr="002E7858" w:rsidRDefault="006A54EC" w:rsidP="002E7858">
      <w:pPr>
        <w:pStyle w:val="ListParagraph"/>
        <w:ind w:left="502"/>
        <w:jc w:val="both"/>
        <w:rPr>
          <w:rFonts w:ascii="Times New Roman" w:hAnsi="Times New Roman" w:cs="Times New Roman"/>
        </w:rPr>
      </w:pPr>
      <w:r w:rsidRPr="002E7858">
        <w:rPr>
          <w:rFonts w:ascii="Times New Roman" w:hAnsi="Times New Roman" w:cs="Times New Roman"/>
        </w:rPr>
        <w:t>Сохранилась переписка Ариадны Эфрон и Маргариты Алигер,  периода с 1967 по 1974г. Впервые на наших Кострах прозвучит стихотворение Маргариты Иосифовны Алигер (1915-1992). В её жизни  и поэзии отразились исторические парадоксы советского времени. Поэт государственного официоза, обласканная властью, лауреат Сталинской премии 1943года, она была при этом одним из основателей «оттепельного» альманаха «Литературная Москва», членом комиссии по литературному наследию М.И.Цветаевой и горячо помогала Ариадне Эфрон в подготовке первых литературных вечеров и сборников Марины Цветаевой. Аллигер вообще была талантлива именно талантом Дружбы. А дружба, по выражению Ариадны, должна быть «действенной». В 1967г. Маргарита И. около месяца жила в Париже, побывала в  городке Медон, где в эмиграции жила М.Ц. Тогда же было ею написано стихотворение «Дом в Медоне»</w:t>
      </w:r>
    </w:p>
    <w:p w:rsidR="006A54EC" w:rsidRPr="00EB1B2F" w:rsidRDefault="006A54EC" w:rsidP="002E7858">
      <w:pPr>
        <w:pStyle w:val="NoSpacing"/>
        <w:numPr>
          <w:ilvl w:val="0"/>
          <w:numId w:val="7"/>
        </w:numPr>
        <w:jc w:val="both"/>
        <w:rPr>
          <w:rFonts w:ascii="Times New Roman" w:hAnsi="Times New Roman"/>
          <w:sz w:val="24"/>
          <w:szCs w:val="24"/>
        </w:rPr>
      </w:pPr>
      <w:r w:rsidRPr="00EB1B2F">
        <w:rPr>
          <w:rFonts w:ascii="Times New Roman" w:hAnsi="Times New Roman"/>
          <w:sz w:val="24"/>
          <w:szCs w:val="24"/>
        </w:rPr>
        <w:t>Анисимова Мария «Дом в Медоне» (шк. 24) – победитель конкурса «Искорки Цветаевского костра»</w:t>
      </w:r>
    </w:p>
    <w:p w:rsidR="006A54EC" w:rsidRPr="00EB1B2F" w:rsidRDefault="006A54EC" w:rsidP="005B71DA">
      <w:pPr>
        <w:pStyle w:val="NoSpacing"/>
        <w:ind w:left="142"/>
        <w:rPr>
          <w:rFonts w:ascii="Times New Roman" w:hAnsi="Times New Roman"/>
          <w:sz w:val="24"/>
          <w:szCs w:val="24"/>
        </w:rPr>
      </w:pPr>
    </w:p>
    <w:p w:rsidR="006A54EC" w:rsidRPr="00EB1B2F" w:rsidRDefault="006A54EC" w:rsidP="005B71DA">
      <w:pPr>
        <w:pStyle w:val="NoSpacing"/>
        <w:ind w:left="502"/>
        <w:rPr>
          <w:rFonts w:ascii="Times New Roman" w:hAnsi="Times New Roman"/>
          <w:b/>
          <w:sz w:val="24"/>
          <w:szCs w:val="24"/>
        </w:rPr>
      </w:pPr>
      <w:r w:rsidRPr="00EB1B2F">
        <w:rPr>
          <w:rFonts w:ascii="Times New Roman" w:hAnsi="Times New Roman"/>
          <w:b/>
          <w:sz w:val="24"/>
          <w:szCs w:val="24"/>
        </w:rPr>
        <w:t>Слайды 026 – 031 или заставка</w:t>
      </w:r>
    </w:p>
    <w:p w:rsidR="006A54EC" w:rsidRPr="00EB1B2F" w:rsidRDefault="006A54EC" w:rsidP="002E7858">
      <w:pPr>
        <w:pStyle w:val="ListParagraph"/>
        <w:numPr>
          <w:ilvl w:val="0"/>
          <w:numId w:val="7"/>
        </w:numPr>
        <w:autoSpaceDE/>
        <w:autoSpaceDN/>
        <w:adjustRightInd/>
        <w:spacing w:after="200" w:line="276" w:lineRule="auto"/>
        <w:contextualSpacing/>
        <w:jc w:val="both"/>
        <w:rPr>
          <w:rFonts w:ascii="Times New Roman" w:hAnsi="Times New Roman" w:cs="Times New Roman"/>
        </w:rPr>
      </w:pPr>
      <w:r w:rsidRPr="00EB1B2F">
        <w:rPr>
          <w:rFonts w:ascii="Times New Roman" w:hAnsi="Times New Roman" w:cs="Times New Roman"/>
        </w:rPr>
        <w:t>Песня «Широка в полях дорога» - муз. Николаевского, стихи Подревского, исп. Дарья Чеботаёва (вокал), Марина Лейбиченко (ф-но), (преп. Н.В.Жученко)</w:t>
      </w:r>
    </w:p>
    <w:p w:rsidR="006A54EC" w:rsidRPr="00EB1B2F" w:rsidRDefault="006A54EC" w:rsidP="002E7858">
      <w:pPr>
        <w:pStyle w:val="ListParagraph"/>
        <w:ind w:left="502"/>
        <w:jc w:val="both"/>
        <w:rPr>
          <w:rFonts w:ascii="Times New Roman" w:hAnsi="Times New Roman" w:cs="Times New Roman"/>
          <w:b/>
        </w:rPr>
      </w:pPr>
      <w:r w:rsidRPr="00EB1B2F">
        <w:rPr>
          <w:rFonts w:ascii="Times New Roman" w:hAnsi="Times New Roman" w:cs="Times New Roman"/>
          <w:b/>
        </w:rPr>
        <w:t>Слайды 032-036 +заставки</w:t>
      </w:r>
    </w:p>
    <w:p w:rsidR="006A54EC" w:rsidRPr="00EB1B2F" w:rsidRDefault="006A54EC" w:rsidP="002E7858">
      <w:pPr>
        <w:pStyle w:val="ListParagraph"/>
        <w:numPr>
          <w:ilvl w:val="0"/>
          <w:numId w:val="7"/>
        </w:numPr>
        <w:autoSpaceDE/>
        <w:autoSpaceDN/>
        <w:adjustRightInd/>
        <w:spacing w:after="200" w:line="276" w:lineRule="auto"/>
        <w:contextualSpacing/>
        <w:jc w:val="both"/>
        <w:rPr>
          <w:rFonts w:ascii="Times New Roman" w:hAnsi="Times New Roman" w:cs="Times New Roman"/>
        </w:rPr>
      </w:pPr>
      <w:r w:rsidRPr="00EB1B2F">
        <w:rPr>
          <w:rFonts w:ascii="Times New Roman" w:hAnsi="Times New Roman" w:cs="Times New Roman"/>
        </w:rPr>
        <w:t xml:space="preserve">Тетраптих «Тоска по Родине» - студенты </w:t>
      </w:r>
      <w:r w:rsidRPr="00EB1B2F">
        <w:rPr>
          <w:rFonts w:ascii="Times New Roman" w:hAnsi="Times New Roman" w:cs="Times New Roman"/>
          <w:lang w:val="en-US"/>
        </w:rPr>
        <w:t>III</w:t>
      </w:r>
      <w:r w:rsidRPr="00EB1B2F">
        <w:rPr>
          <w:rFonts w:ascii="Times New Roman" w:hAnsi="Times New Roman" w:cs="Times New Roman"/>
        </w:rPr>
        <w:t xml:space="preserve"> курса отделения словесности ПГУ  - Бережная Анастасия, Степанян Мери, Погасиева Юлия и Бадян Нина (рук. Айрапетова Эльвира Гаврошевна, кандидат филологических наук, доцент кафедры словесности и педагогических технологий филологического образования Института переводоведения и многоязычия Пятигорского государственного университета)</w:t>
      </w:r>
    </w:p>
    <w:p w:rsidR="006A54EC" w:rsidRPr="00EB1B2F" w:rsidRDefault="006A54EC" w:rsidP="005B71DA">
      <w:pPr>
        <w:pStyle w:val="NoSpacing"/>
        <w:ind w:left="502"/>
        <w:rPr>
          <w:rFonts w:ascii="Times New Roman" w:hAnsi="Times New Roman"/>
          <w:b/>
          <w:sz w:val="24"/>
          <w:szCs w:val="24"/>
        </w:rPr>
      </w:pPr>
      <w:r w:rsidRPr="00EB1B2F">
        <w:rPr>
          <w:rFonts w:ascii="Times New Roman" w:hAnsi="Times New Roman"/>
          <w:b/>
          <w:sz w:val="24"/>
          <w:szCs w:val="24"/>
        </w:rPr>
        <w:t>Слайды 037- 046</w:t>
      </w:r>
    </w:p>
    <w:p w:rsidR="006A54EC" w:rsidRPr="002E7858" w:rsidRDefault="006A54EC" w:rsidP="002E7858">
      <w:pPr>
        <w:pStyle w:val="NoSpacing"/>
        <w:ind w:left="502"/>
        <w:jc w:val="both"/>
        <w:rPr>
          <w:rFonts w:ascii="Times New Roman" w:hAnsi="Times New Roman"/>
          <w:sz w:val="24"/>
          <w:szCs w:val="24"/>
        </w:rPr>
      </w:pPr>
      <w:r w:rsidRPr="002E7858">
        <w:rPr>
          <w:rFonts w:ascii="Times New Roman" w:hAnsi="Times New Roman"/>
          <w:sz w:val="24"/>
          <w:szCs w:val="24"/>
        </w:rPr>
        <w:t>Одним из наших гостей прошлых Костров был феерический Борис Григорьев, влюблённый в поэзию Максимилиана Волошина. У нас не редко звучала тема Марины и Максимилиана, о роли Волошина в обретении Дома, семьи, себя и даже счастья для сестёр Цветаевой и Сергея Эфрона. Даже крёстной для маленькой Али стала мама Волошина Елена Оттобальдовна или как её называли –Пра. Тайну Царицы Таиах, чей бюст находится в доме Волошина в Коктебеле, открыл Борис.</w:t>
      </w:r>
    </w:p>
    <w:p w:rsidR="006A54EC" w:rsidRPr="00EB1B2F" w:rsidRDefault="006A54EC" w:rsidP="005B71DA">
      <w:pPr>
        <w:pStyle w:val="NoSpacing"/>
        <w:numPr>
          <w:ilvl w:val="0"/>
          <w:numId w:val="7"/>
        </w:numPr>
        <w:rPr>
          <w:rFonts w:ascii="Times New Roman" w:hAnsi="Times New Roman"/>
          <w:sz w:val="24"/>
          <w:szCs w:val="24"/>
        </w:rPr>
      </w:pPr>
      <w:r w:rsidRPr="00EB1B2F">
        <w:rPr>
          <w:rFonts w:ascii="Times New Roman" w:hAnsi="Times New Roman"/>
          <w:sz w:val="24"/>
          <w:szCs w:val="24"/>
        </w:rPr>
        <w:t>«Тайна царицы Таиах» Борис Григорьев (г.Кисловодск)</w:t>
      </w:r>
    </w:p>
    <w:p w:rsidR="006A54EC" w:rsidRPr="00EB1B2F" w:rsidRDefault="006A54EC" w:rsidP="005B71DA">
      <w:pPr>
        <w:pStyle w:val="NoSpacing"/>
        <w:ind w:left="502"/>
        <w:rPr>
          <w:rFonts w:ascii="Times New Roman" w:hAnsi="Times New Roman"/>
          <w:sz w:val="24"/>
          <w:szCs w:val="24"/>
        </w:rPr>
      </w:pPr>
    </w:p>
    <w:p w:rsidR="006A54EC" w:rsidRPr="00EB1B2F" w:rsidRDefault="006A54EC" w:rsidP="005B71DA">
      <w:pPr>
        <w:pStyle w:val="NoSpacing"/>
        <w:ind w:left="502"/>
        <w:rPr>
          <w:rFonts w:ascii="Times New Roman" w:hAnsi="Times New Roman"/>
          <w:b/>
          <w:sz w:val="24"/>
          <w:szCs w:val="24"/>
        </w:rPr>
      </w:pPr>
      <w:r w:rsidRPr="00EB1B2F">
        <w:rPr>
          <w:rFonts w:ascii="Times New Roman" w:hAnsi="Times New Roman"/>
          <w:b/>
          <w:sz w:val="24"/>
          <w:szCs w:val="24"/>
        </w:rPr>
        <w:t>Слайды 047-049</w:t>
      </w:r>
    </w:p>
    <w:p w:rsidR="006A54EC" w:rsidRPr="002E7858" w:rsidRDefault="006A54EC" w:rsidP="002E7858">
      <w:pPr>
        <w:pStyle w:val="NoSpacing"/>
        <w:ind w:left="502"/>
        <w:jc w:val="both"/>
        <w:rPr>
          <w:rFonts w:ascii="Times New Roman" w:hAnsi="Times New Roman"/>
          <w:sz w:val="24"/>
          <w:szCs w:val="24"/>
        </w:rPr>
      </w:pPr>
      <w:r w:rsidRPr="002E7858">
        <w:rPr>
          <w:rFonts w:ascii="Times New Roman" w:hAnsi="Times New Roman"/>
          <w:sz w:val="24"/>
          <w:szCs w:val="24"/>
        </w:rPr>
        <w:t xml:space="preserve">Ещё один наш гость, который не побоялся вступить в полемику с самой Мариной Цветаевой, выразив несогласие её отношению к театру. На фотографии 2010года  Николай Трофимович со своей книгой «Обетованная весна». В которой есть глава, посвящённая Цветаевой.- Вернусь к Волошину, именно ему Марина обязана лёгким ходом и любовью к пешему ходу. </w:t>
      </w:r>
    </w:p>
    <w:p w:rsidR="006A54EC" w:rsidRPr="00EB1B2F" w:rsidRDefault="006A54EC" w:rsidP="002E7858">
      <w:pPr>
        <w:pStyle w:val="NoSpacing"/>
        <w:numPr>
          <w:ilvl w:val="0"/>
          <w:numId w:val="7"/>
        </w:numPr>
        <w:jc w:val="both"/>
        <w:rPr>
          <w:rFonts w:ascii="Times New Roman" w:hAnsi="Times New Roman"/>
          <w:sz w:val="24"/>
          <w:szCs w:val="24"/>
        </w:rPr>
      </w:pPr>
      <w:r w:rsidRPr="00EB1B2F">
        <w:rPr>
          <w:rFonts w:ascii="Times New Roman" w:hAnsi="Times New Roman"/>
          <w:sz w:val="24"/>
          <w:szCs w:val="24"/>
        </w:rPr>
        <w:t>«Ода пешему ходу»- Николай Трофимович Прокопец  - заслуженный деятель искусств, лауреат премии Союза писателей и Союза журналистов России, зав.отделением «Актёрского мастерства» Минераловодского муз. Колледжа.</w:t>
      </w:r>
    </w:p>
    <w:p w:rsidR="006A54EC" w:rsidRPr="00EB1B2F" w:rsidRDefault="006A54EC" w:rsidP="002E7858">
      <w:pPr>
        <w:pStyle w:val="NoSpacing"/>
        <w:ind w:left="502"/>
        <w:jc w:val="both"/>
        <w:rPr>
          <w:rFonts w:ascii="Times New Roman" w:hAnsi="Times New Roman"/>
          <w:b/>
          <w:sz w:val="24"/>
          <w:szCs w:val="24"/>
        </w:rPr>
      </w:pPr>
      <w:r w:rsidRPr="00EB1B2F">
        <w:rPr>
          <w:rFonts w:ascii="Times New Roman" w:hAnsi="Times New Roman"/>
          <w:b/>
          <w:sz w:val="24"/>
          <w:szCs w:val="24"/>
        </w:rPr>
        <w:t>Слайды 050 – 063 или заставка</w:t>
      </w:r>
    </w:p>
    <w:p w:rsidR="006A54EC" w:rsidRPr="00EB1B2F" w:rsidRDefault="006A54EC" w:rsidP="002E7858">
      <w:pPr>
        <w:pStyle w:val="NoSpacing"/>
        <w:numPr>
          <w:ilvl w:val="0"/>
          <w:numId w:val="7"/>
        </w:numPr>
        <w:jc w:val="both"/>
        <w:rPr>
          <w:rFonts w:ascii="Times New Roman" w:hAnsi="Times New Roman"/>
          <w:sz w:val="24"/>
          <w:szCs w:val="24"/>
        </w:rPr>
      </w:pPr>
      <w:r w:rsidRPr="00EB1B2F">
        <w:rPr>
          <w:rFonts w:ascii="Times New Roman" w:hAnsi="Times New Roman"/>
          <w:sz w:val="24"/>
          <w:szCs w:val="24"/>
        </w:rPr>
        <w:t>Композиция «Марина» - Дмитрий Патров, Елена и Владимир Басовы, Анастасия Попова, - артисты Пятигорского театра оперетты</w:t>
      </w:r>
    </w:p>
    <w:p w:rsidR="006A54EC" w:rsidRPr="00EB1B2F" w:rsidRDefault="006A54EC" w:rsidP="002E7858">
      <w:pPr>
        <w:pStyle w:val="NoSpacing"/>
        <w:ind w:left="502"/>
        <w:jc w:val="both"/>
        <w:rPr>
          <w:rFonts w:ascii="Times New Roman" w:hAnsi="Times New Roman"/>
          <w:sz w:val="24"/>
          <w:szCs w:val="24"/>
        </w:rPr>
      </w:pPr>
      <w:r w:rsidRPr="00EB1B2F">
        <w:rPr>
          <w:rFonts w:ascii="Times New Roman" w:hAnsi="Times New Roman"/>
          <w:sz w:val="24"/>
          <w:szCs w:val="24"/>
        </w:rPr>
        <w:t>Слайды 063 -</w:t>
      </w:r>
    </w:p>
    <w:p w:rsidR="006A54EC" w:rsidRPr="00EB1B2F" w:rsidRDefault="006A54EC" w:rsidP="002E7858">
      <w:pPr>
        <w:pStyle w:val="NoSpacing"/>
        <w:numPr>
          <w:ilvl w:val="0"/>
          <w:numId w:val="7"/>
        </w:numPr>
        <w:jc w:val="both"/>
        <w:rPr>
          <w:rFonts w:ascii="Times New Roman" w:hAnsi="Times New Roman"/>
          <w:sz w:val="24"/>
          <w:szCs w:val="24"/>
        </w:rPr>
      </w:pPr>
      <w:r w:rsidRPr="00EB1B2F">
        <w:rPr>
          <w:rFonts w:ascii="Times New Roman" w:hAnsi="Times New Roman"/>
          <w:sz w:val="24"/>
          <w:szCs w:val="24"/>
        </w:rPr>
        <w:t>Петрова Наталья - Песни на стихи М.Цветаевой</w:t>
      </w:r>
    </w:p>
    <w:p w:rsidR="006A54EC" w:rsidRPr="000B0FEF" w:rsidRDefault="006A54EC" w:rsidP="00765A2F">
      <w:r w:rsidRPr="00EB1B2F">
        <w:rPr>
          <w:snapToGrid w:val="0"/>
        </w:rPr>
        <w:br w:type="page"/>
      </w:r>
      <w:r w:rsidRPr="000B0FEF">
        <w:t xml:space="preserve">           </w:t>
      </w:r>
    </w:p>
    <w:p w:rsidR="006A54EC" w:rsidRPr="002E7858" w:rsidRDefault="006A54EC" w:rsidP="00A41F0B">
      <w:pPr>
        <w:pStyle w:val="NoSpacing"/>
        <w:spacing w:line="480" w:lineRule="auto"/>
        <w:jc w:val="center"/>
        <w:rPr>
          <w:rFonts w:ascii="Times New Roman" w:hAnsi="Times New Roman"/>
          <w:b/>
          <w:sz w:val="24"/>
          <w:szCs w:val="24"/>
        </w:rPr>
      </w:pPr>
      <w:r w:rsidRPr="002E7858">
        <w:rPr>
          <w:rFonts w:ascii="Times New Roman" w:hAnsi="Times New Roman"/>
          <w:b/>
          <w:sz w:val="24"/>
          <w:szCs w:val="24"/>
        </w:rPr>
        <w:t>«Тарусе, вдали от неё»</w:t>
      </w:r>
    </w:p>
    <w:p w:rsidR="006A54EC" w:rsidRPr="002E7858" w:rsidRDefault="006A54EC" w:rsidP="00A41F0B">
      <w:pPr>
        <w:pStyle w:val="NoSpacing"/>
        <w:jc w:val="center"/>
        <w:rPr>
          <w:rFonts w:ascii="Times New Roman" w:hAnsi="Times New Roman"/>
          <w:sz w:val="24"/>
          <w:szCs w:val="24"/>
        </w:rPr>
      </w:pPr>
      <w:r w:rsidRPr="002E7858">
        <w:rPr>
          <w:rFonts w:ascii="Times New Roman" w:hAnsi="Times New Roman"/>
          <w:sz w:val="24"/>
          <w:szCs w:val="24"/>
        </w:rPr>
        <w:t>Сценарий выступления на «2-м Цветаевском костре» в г. Ставрополе,</w:t>
      </w:r>
    </w:p>
    <w:p w:rsidR="006A54EC" w:rsidRPr="002E7858" w:rsidRDefault="006A54EC" w:rsidP="00A41F0B">
      <w:pPr>
        <w:pStyle w:val="NoSpacing"/>
        <w:jc w:val="center"/>
        <w:rPr>
          <w:rFonts w:ascii="Times New Roman" w:hAnsi="Times New Roman"/>
          <w:sz w:val="24"/>
          <w:szCs w:val="24"/>
        </w:rPr>
      </w:pPr>
      <w:r w:rsidRPr="002E7858">
        <w:rPr>
          <w:rFonts w:ascii="Times New Roman" w:hAnsi="Times New Roman"/>
          <w:sz w:val="24"/>
          <w:szCs w:val="24"/>
        </w:rPr>
        <w:t xml:space="preserve">посвящённый 125-летию  со дня рождения Анастасии Ивановны Цветаевой, </w:t>
      </w:r>
    </w:p>
    <w:p w:rsidR="006A54EC" w:rsidRPr="002E7858" w:rsidRDefault="006A54EC" w:rsidP="00A41F0B">
      <w:pPr>
        <w:pStyle w:val="NoSpacing"/>
        <w:jc w:val="center"/>
        <w:rPr>
          <w:rFonts w:ascii="Times New Roman" w:hAnsi="Times New Roman"/>
          <w:sz w:val="24"/>
          <w:szCs w:val="24"/>
        </w:rPr>
      </w:pPr>
      <w:r w:rsidRPr="002E7858">
        <w:rPr>
          <w:rFonts w:ascii="Times New Roman" w:hAnsi="Times New Roman"/>
          <w:sz w:val="24"/>
          <w:szCs w:val="24"/>
        </w:rPr>
        <w:t>родной сестры поэта Серебряного века Марины Цветаевой</w:t>
      </w:r>
    </w:p>
    <w:p w:rsidR="006A54EC" w:rsidRPr="002E7858" w:rsidRDefault="006A54EC" w:rsidP="00A41F0B">
      <w:pPr>
        <w:pStyle w:val="NoSpacing"/>
        <w:spacing w:line="480" w:lineRule="auto"/>
        <w:jc w:val="right"/>
        <w:rPr>
          <w:rFonts w:ascii="Times New Roman" w:hAnsi="Times New Roman"/>
          <w:sz w:val="24"/>
          <w:szCs w:val="24"/>
        </w:rPr>
      </w:pPr>
      <w:r w:rsidRPr="002E7858">
        <w:rPr>
          <w:rFonts w:ascii="Times New Roman" w:hAnsi="Times New Roman"/>
          <w:sz w:val="24"/>
          <w:szCs w:val="24"/>
        </w:rPr>
        <w:t>23 ноября 2019 год</w:t>
      </w:r>
    </w:p>
    <w:p w:rsidR="006A54EC" w:rsidRPr="002E7858" w:rsidRDefault="006A54EC" w:rsidP="00A41F0B">
      <w:pPr>
        <w:pStyle w:val="NoSpacing"/>
        <w:rPr>
          <w:rFonts w:ascii="Times New Roman" w:hAnsi="Times New Roman"/>
          <w:sz w:val="24"/>
          <w:szCs w:val="24"/>
        </w:rPr>
      </w:pPr>
    </w:p>
    <w:p w:rsidR="006A54EC" w:rsidRPr="002E7858" w:rsidRDefault="006A54EC" w:rsidP="00A41F0B">
      <w:pPr>
        <w:pStyle w:val="NoSpacing"/>
        <w:rPr>
          <w:rFonts w:ascii="Times New Roman" w:hAnsi="Times New Roman"/>
          <w:sz w:val="24"/>
          <w:szCs w:val="24"/>
        </w:rPr>
      </w:pPr>
      <w:r w:rsidRPr="002E7858">
        <w:rPr>
          <w:rFonts w:ascii="Times New Roman" w:hAnsi="Times New Roman"/>
          <w:sz w:val="24"/>
          <w:szCs w:val="24"/>
        </w:rPr>
        <w:t>Стихотворение Галины Поларшиновой</w:t>
      </w:r>
    </w:p>
    <w:p w:rsidR="006A54EC" w:rsidRPr="002E7858" w:rsidRDefault="006A54EC" w:rsidP="00A41F0B">
      <w:pPr>
        <w:pStyle w:val="NoSpacing"/>
        <w:rPr>
          <w:rFonts w:ascii="Times New Roman" w:hAnsi="Times New Roman"/>
          <w:sz w:val="24"/>
          <w:szCs w:val="24"/>
        </w:rPr>
      </w:pPr>
    </w:p>
    <w:p w:rsidR="006A54EC" w:rsidRPr="002E7858" w:rsidRDefault="006A54EC" w:rsidP="00A41F0B">
      <w:pPr>
        <w:pStyle w:val="NoSpacing"/>
        <w:rPr>
          <w:rFonts w:ascii="Times New Roman" w:hAnsi="Times New Roman"/>
          <w:i/>
          <w:sz w:val="24"/>
          <w:szCs w:val="24"/>
        </w:rPr>
        <w:sectPr w:rsidR="006A54EC" w:rsidRPr="002E7858" w:rsidSect="001E35B0">
          <w:footerReference w:type="even" r:id="rId13"/>
          <w:footerReference w:type="default" r:id="rId14"/>
          <w:pgSz w:w="11906" w:h="16838" w:code="9"/>
          <w:pgMar w:top="851" w:right="1134" w:bottom="851" w:left="1134" w:header="227" w:footer="227" w:gutter="0"/>
          <w:cols w:space="708"/>
          <w:docGrid w:linePitch="360"/>
        </w:sectPr>
      </w:pP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Собирай нас, Марина,</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Вкруг октябрьских Костров</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С горделивым помином</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Твоих пламенных строф.</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Белый храм их листков,</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Испещренных стихами,</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Возведён меж торжков,</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Обретавшихся в хламе.</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Пусть горят купола</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И цветёт земляника,</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Льётся свет от чела</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Воссиявшего Лика.</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И нисходит на нас</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Из небесной пучины</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 xml:space="preserve">Поэтический глас </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Несогбенной Марины.</w:t>
      </w:r>
    </w:p>
    <w:p w:rsidR="006A54EC" w:rsidRPr="002E7858" w:rsidRDefault="006A54EC" w:rsidP="00A41F0B">
      <w:pPr>
        <w:pStyle w:val="NoSpacing"/>
        <w:rPr>
          <w:rFonts w:ascii="Times New Roman" w:hAnsi="Times New Roman"/>
          <w:sz w:val="24"/>
          <w:szCs w:val="24"/>
        </w:rPr>
        <w:sectPr w:rsidR="006A54EC" w:rsidRPr="002E7858" w:rsidSect="001E35B0">
          <w:type w:val="continuous"/>
          <w:pgSz w:w="11906" w:h="16838" w:code="9"/>
          <w:pgMar w:top="851" w:right="1134" w:bottom="851" w:left="1134" w:header="227" w:footer="227" w:gutter="0"/>
          <w:cols w:num="2" w:space="708"/>
          <w:docGrid w:linePitch="360"/>
        </w:sectPr>
      </w:pPr>
    </w:p>
    <w:p w:rsidR="006A54EC" w:rsidRPr="002E7858" w:rsidRDefault="006A54EC" w:rsidP="00A41F0B">
      <w:pPr>
        <w:pStyle w:val="NoSpacing"/>
        <w:rPr>
          <w:rFonts w:ascii="Times New Roman" w:hAnsi="Times New Roman"/>
          <w:sz w:val="24"/>
          <w:szCs w:val="24"/>
        </w:rPr>
      </w:pPr>
    </w:p>
    <w:p w:rsidR="006A54EC" w:rsidRPr="002E7858" w:rsidRDefault="006A54EC" w:rsidP="002E7858">
      <w:pPr>
        <w:pStyle w:val="NoSpacing"/>
        <w:jc w:val="both"/>
        <w:rPr>
          <w:rFonts w:ascii="Times New Roman" w:hAnsi="Times New Roman"/>
          <w:sz w:val="24"/>
          <w:szCs w:val="24"/>
        </w:rPr>
      </w:pPr>
      <w:r w:rsidRPr="002E7858">
        <w:rPr>
          <w:rFonts w:ascii="Times New Roman" w:hAnsi="Times New Roman"/>
          <w:sz w:val="24"/>
          <w:szCs w:val="24"/>
        </w:rPr>
        <w:t>Проведя 10 Цветаевских Костров в Пятигорске, мы мечтали попасть в город рождения Цветаевских Костров, который вспыхнул в 1986 году. В этом году это уже был 33-й Цветаевский праздник и 34-й Цветаевский костёр, посвящённый 125-летию Анастасии Цветаевой, младшей сестре Марины Ивановны. Мы идём по улице, распевая песенку про Тарусу и Марусю…Доходим до музея семьи Цветаевой – вот он - Дом Тьо….</w:t>
      </w:r>
    </w:p>
    <w:p w:rsidR="006A54EC" w:rsidRPr="002E7858" w:rsidRDefault="006A54EC" w:rsidP="002E7858">
      <w:pPr>
        <w:pStyle w:val="NoSpacing"/>
        <w:jc w:val="both"/>
        <w:rPr>
          <w:rFonts w:ascii="Times New Roman" w:hAnsi="Times New Roman"/>
          <w:sz w:val="24"/>
          <w:szCs w:val="24"/>
        </w:rPr>
      </w:pPr>
    </w:p>
    <w:p w:rsidR="006A54EC" w:rsidRPr="002E7858" w:rsidRDefault="006A54EC" w:rsidP="002E7858">
      <w:pPr>
        <w:pStyle w:val="NoSpacing"/>
        <w:jc w:val="both"/>
        <w:rPr>
          <w:rFonts w:ascii="Times New Roman" w:hAnsi="Times New Roman"/>
          <w:sz w:val="24"/>
          <w:szCs w:val="24"/>
        </w:rPr>
      </w:pPr>
      <w:r w:rsidRPr="002E7858">
        <w:rPr>
          <w:rFonts w:ascii="Times New Roman" w:hAnsi="Times New Roman"/>
          <w:sz w:val="24"/>
          <w:szCs w:val="24"/>
        </w:rPr>
        <w:t>Из книги «Воспоминания» А.И. Цветаевой</w:t>
      </w:r>
    </w:p>
    <w:p w:rsidR="006A54EC" w:rsidRPr="002E7858" w:rsidRDefault="006A54EC" w:rsidP="002E7858">
      <w:pPr>
        <w:pStyle w:val="NoSpacing"/>
        <w:jc w:val="both"/>
        <w:rPr>
          <w:rFonts w:ascii="Times New Roman" w:hAnsi="Times New Roman"/>
          <w:sz w:val="24"/>
          <w:szCs w:val="24"/>
        </w:rPr>
      </w:pPr>
      <w:r w:rsidRPr="002E7858">
        <w:rPr>
          <w:rFonts w:ascii="Times New Roman" w:hAnsi="Times New Roman"/>
          <w:sz w:val="24"/>
          <w:szCs w:val="24"/>
        </w:rPr>
        <w:t>… «Полноценнее, счастливее детства, чем наше в Тарусе. Я не знаю и не могу вообразить… Ни Муся, ни я не любили «хороших» платьев и, надевая их – в гости, злились. Но ради того, чтобы идти к Тёте (Тьо), - мы их терпели… Весь быт Тёти был так уютен, наряден, красив, особен, что мы любили ходить к ней. … Но самой большой достопримечательностью… -  была сама Тьо: зиму и лето в белых фланелевых балахонах с оборками, маленькая, толстая, с подобием (крошечного) шиньона. С чёрной наколкой на седеющей голове, в дедушкиных черепаховых очках на кончике носа (что она не видит в них, до нас не доходило) носила, видимо, от пиетета к памяти дедушки «</w:t>
      </w:r>
      <w:r w:rsidRPr="002E7858">
        <w:rPr>
          <w:rFonts w:ascii="Times New Roman" w:hAnsi="Times New Roman"/>
          <w:sz w:val="24"/>
          <w:szCs w:val="24"/>
          <w:lang w:val="en-US"/>
        </w:rPr>
        <w:t>Alxinge</w:t>
      </w:r>
      <w:r w:rsidRPr="002E7858">
        <w:rPr>
          <w:rFonts w:ascii="Times New Roman" w:hAnsi="Times New Roman"/>
          <w:sz w:val="24"/>
          <w:szCs w:val="24"/>
        </w:rPr>
        <w:t>», как она выговаривала сокращённо «Александр Данилович»…Тьо душила нас в объятиях. Закармливала, задаривала и без конца рассказывала о прошлом. Мы уходили в него с головой и расставаться было тяжело, хоть и шли на свою свободу…</w:t>
      </w:r>
    </w:p>
    <w:p w:rsidR="006A54EC" w:rsidRPr="002E7858" w:rsidRDefault="006A54EC" w:rsidP="002E7858">
      <w:pPr>
        <w:pStyle w:val="NoSpacing"/>
        <w:jc w:val="both"/>
        <w:rPr>
          <w:rFonts w:ascii="Times New Roman" w:hAnsi="Times New Roman"/>
          <w:sz w:val="24"/>
          <w:szCs w:val="24"/>
        </w:rPr>
      </w:pPr>
      <w:r w:rsidRPr="002E7858">
        <w:rPr>
          <w:rFonts w:ascii="Times New Roman" w:hAnsi="Times New Roman"/>
          <w:sz w:val="24"/>
          <w:szCs w:val="24"/>
        </w:rPr>
        <w:t xml:space="preserve">Со стороны матери у нас не было, кроме дедушки и его сестры, никаких родных. Со стороны же отца мы в Тарусе знали  Добротворских, земского тарусского врача  Ивана Зиновьевича (дядю Ваню) и жену его Елену Александровну,  папину двоюродную сестру…  Их дом, наверху главной, сходившей к собору, улицы, которая звалась Калужской – большой, серый, с резными украшениями окон, с балконами, уступами железной крыши, с цветными стёклами окон парадного хода – был уютен, приятен, гостеприимен… </w:t>
      </w:r>
    </w:p>
    <w:p w:rsidR="006A54EC" w:rsidRPr="002E7858" w:rsidRDefault="006A54EC" w:rsidP="002E7858">
      <w:pPr>
        <w:pStyle w:val="NoSpacing"/>
        <w:jc w:val="both"/>
        <w:rPr>
          <w:rFonts w:ascii="Times New Roman" w:hAnsi="Times New Roman"/>
          <w:sz w:val="24"/>
          <w:szCs w:val="24"/>
        </w:rPr>
      </w:pPr>
      <w:r w:rsidRPr="002E7858">
        <w:rPr>
          <w:rFonts w:ascii="Times New Roman" w:hAnsi="Times New Roman"/>
          <w:sz w:val="24"/>
          <w:szCs w:val="24"/>
        </w:rPr>
        <w:t>Ясные дни – светлые вечера – детство… неторопливо идущее время – как хорошо это было, каким маленьким земным раем это предстаёт мне теперь…</w:t>
      </w:r>
    </w:p>
    <w:p w:rsidR="006A54EC" w:rsidRPr="002E7858" w:rsidRDefault="006A54EC" w:rsidP="00A41F0B">
      <w:pPr>
        <w:pStyle w:val="NoSpacing"/>
        <w:rPr>
          <w:rFonts w:ascii="Times New Roman" w:hAnsi="Times New Roman"/>
          <w:sz w:val="24"/>
          <w:szCs w:val="24"/>
        </w:rPr>
      </w:pPr>
    </w:p>
    <w:p w:rsidR="006A54EC" w:rsidRPr="002E7858" w:rsidRDefault="006A54EC" w:rsidP="00A41F0B">
      <w:pPr>
        <w:pStyle w:val="NoSpacing"/>
        <w:rPr>
          <w:rFonts w:ascii="Times New Roman" w:hAnsi="Times New Roman"/>
          <w:sz w:val="24"/>
          <w:szCs w:val="24"/>
        </w:rPr>
      </w:pPr>
      <w:r w:rsidRPr="002E7858">
        <w:rPr>
          <w:rFonts w:ascii="Times New Roman" w:hAnsi="Times New Roman"/>
          <w:sz w:val="24"/>
          <w:szCs w:val="24"/>
        </w:rPr>
        <w:t>Анастасия Ивановна Цветаева</w:t>
      </w:r>
    </w:p>
    <w:p w:rsidR="006A54EC" w:rsidRPr="002E7858" w:rsidRDefault="006A54EC" w:rsidP="00A41F0B">
      <w:pPr>
        <w:pStyle w:val="NoSpacing"/>
        <w:rPr>
          <w:rFonts w:ascii="Times New Roman" w:hAnsi="Times New Roman"/>
          <w:sz w:val="24"/>
          <w:szCs w:val="24"/>
        </w:rPr>
      </w:pPr>
      <w:r w:rsidRPr="002E7858">
        <w:rPr>
          <w:rFonts w:ascii="Times New Roman" w:hAnsi="Times New Roman"/>
          <w:sz w:val="24"/>
          <w:szCs w:val="24"/>
        </w:rPr>
        <w:t>Стихи посвящены правнукам</w:t>
      </w:r>
    </w:p>
    <w:p w:rsidR="006A54EC" w:rsidRPr="002E7858" w:rsidRDefault="006A54EC" w:rsidP="00A41F0B">
      <w:pPr>
        <w:pStyle w:val="NoSpacing"/>
        <w:rPr>
          <w:rFonts w:ascii="Times New Roman" w:hAnsi="Times New Roman"/>
          <w:sz w:val="24"/>
          <w:szCs w:val="24"/>
        </w:rPr>
      </w:pPr>
      <w:r w:rsidRPr="002E7858">
        <w:rPr>
          <w:rFonts w:ascii="Times New Roman" w:hAnsi="Times New Roman"/>
          <w:sz w:val="24"/>
          <w:szCs w:val="24"/>
        </w:rPr>
        <w:t>Оле, Андрюше, и Грише:</w:t>
      </w:r>
    </w:p>
    <w:p w:rsidR="006A54EC" w:rsidRPr="002E7858" w:rsidRDefault="006A54EC" w:rsidP="00A41F0B">
      <w:pPr>
        <w:pStyle w:val="NoSpacing"/>
        <w:rPr>
          <w:rFonts w:ascii="Times New Roman" w:hAnsi="Times New Roman"/>
          <w:sz w:val="24"/>
          <w:szCs w:val="24"/>
        </w:rPr>
      </w:pP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Когда муха жужжит – мне всегда</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Вспоминается детство;</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За кустом бузины - ослепительно жаркий июль,</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 xml:space="preserve">И зацветшая кадка с жасминным </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Кустом по - соседству.</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А за веткою – окская тишь,</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неподвижный на ялике руль.</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Сколько мух отжужжало с тех пор,</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Сколько солнечных дней отгорело –</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Всё я вижу широких шуршащих</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Шершавых орешников тень.</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Словно птице легко моему шестилетнему телу,</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Как ступням от песка горячо,</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Как уютно поникнул плетень…</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Жизнь пройдет, как тот час,</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 xml:space="preserve">и ко правнукам по наследству </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 xml:space="preserve">Перейдут и жара, и июль и </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замшелый, как я, плетень.</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 Отчего, когда муха жужжит,</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мне всегда вспоминается детство?</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Скажут правнуки в им ещё будущий,</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Мне уже небывший день.</w:t>
      </w:r>
    </w:p>
    <w:p w:rsidR="006A54EC" w:rsidRPr="002E7858" w:rsidRDefault="006A54EC" w:rsidP="00A41F0B">
      <w:pPr>
        <w:pStyle w:val="NoSpacing"/>
        <w:rPr>
          <w:rFonts w:ascii="Times New Roman" w:hAnsi="Times New Roman"/>
          <w:sz w:val="24"/>
          <w:szCs w:val="24"/>
        </w:rPr>
      </w:pPr>
    </w:p>
    <w:p w:rsidR="006A54EC" w:rsidRPr="002E7858" w:rsidRDefault="006A54EC" w:rsidP="00A41F0B">
      <w:pPr>
        <w:pStyle w:val="NoSpacing"/>
        <w:rPr>
          <w:rFonts w:ascii="Times New Roman" w:hAnsi="Times New Roman"/>
          <w:sz w:val="24"/>
          <w:szCs w:val="24"/>
        </w:rPr>
      </w:pPr>
      <w:r w:rsidRPr="002E7858">
        <w:rPr>
          <w:rFonts w:ascii="Times New Roman" w:hAnsi="Times New Roman"/>
          <w:sz w:val="24"/>
          <w:szCs w:val="24"/>
        </w:rPr>
        <w:t>Ведущий</w:t>
      </w:r>
    </w:p>
    <w:p w:rsidR="006A54EC" w:rsidRPr="002E7858" w:rsidRDefault="006A54EC" w:rsidP="002E7858">
      <w:pPr>
        <w:pStyle w:val="NoSpacing"/>
        <w:jc w:val="both"/>
        <w:rPr>
          <w:rFonts w:ascii="Times New Roman" w:hAnsi="Times New Roman"/>
          <w:sz w:val="24"/>
          <w:szCs w:val="24"/>
        </w:rPr>
      </w:pPr>
      <w:r w:rsidRPr="002E7858">
        <w:rPr>
          <w:rFonts w:ascii="Times New Roman" w:hAnsi="Times New Roman"/>
          <w:sz w:val="24"/>
          <w:szCs w:val="24"/>
        </w:rPr>
        <w:t>Впервые родители Марины и Анастасии приехали в Тарусу в 1891году, а в следующем, в год рождения Марины, отец – знаменитый профессор Иван Владимирович Цветаев – снял для семьи в долгосрочную аренду дачу «Песочное», куда сначала Марину, а потом и Асю привозили каждое лето.</w:t>
      </w:r>
    </w:p>
    <w:p w:rsidR="006A54EC" w:rsidRPr="002E7858" w:rsidRDefault="006A54EC" w:rsidP="002E7858">
      <w:pPr>
        <w:pStyle w:val="NoSpacing"/>
        <w:jc w:val="both"/>
        <w:rPr>
          <w:rFonts w:ascii="Times New Roman" w:hAnsi="Times New Roman"/>
          <w:sz w:val="24"/>
          <w:szCs w:val="24"/>
        </w:rPr>
      </w:pPr>
      <w:r w:rsidRPr="002E7858">
        <w:rPr>
          <w:rFonts w:ascii="Times New Roman" w:hAnsi="Times New Roman"/>
          <w:sz w:val="24"/>
          <w:szCs w:val="24"/>
        </w:rPr>
        <w:t xml:space="preserve"> В июле 1906г. мама девочек, Мария Александровна, умерла на тарусской даче, отпевали её в тарусской Воскресенской церкви. Печальные события того лета нашли отражение в очерке Марины Цветаевой  «Мать и музыка», и подробно описаны в книге Анастасии Цветаевой «Воспоминания». </w:t>
      </w:r>
    </w:p>
    <w:p w:rsidR="006A54EC" w:rsidRPr="002E7858" w:rsidRDefault="006A54EC" w:rsidP="002E7858">
      <w:pPr>
        <w:pStyle w:val="NoSpacing"/>
        <w:jc w:val="both"/>
        <w:rPr>
          <w:rFonts w:ascii="Times New Roman" w:hAnsi="Times New Roman"/>
          <w:sz w:val="24"/>
          <w:szCs w:val="24"/>
        </w:rPr>
      </w:pPr>
      <w:r w:rsidRPr="002E7858">
        <w:rPr>
          <w:rFonts w:ascii="Times New Roman" w:hAnsi="Times New Roman"/>
          <w:sz w:val="24"/>
          <w:szCs w:val="24"/>
        </w:rPr>
        <w:t>В 1907-10гг. Марина и Анастасия Цветаевы останавливались в «Доме Тьо», когда бывали в Тарусе не летом, а в другое время года. Марина Ивановна приезжала ещё в этот дом ещё летом 1912г вместе с мужем Сергеем Эфроном. Причём они гостили не только в нём, но и некоторое время в гостевом флигеле – соседнем доме, построенном в 1903 г. Сусанной Давыдовной Мейн (Тьо) специально для Цветаевых. В этом флигеле в 1903-12гг. жил во время приездов в Тарусу Иван Владимирович  Цветаев.</w:t>
      </w:r>
    </w:p>
    <w:p w:rsidR="006A54EC" w:rsidRPr="002E7858" w:rsidRDefault="006A54EC" w:rsidP="002E7858">
      <w:pPr>
        <w:pStyle w:val="NoSpacing"/>
        <w:jc w:val="both"/>
        <w:rPr>
          <w:rFonts w:ascii="Times New Roman" w:hAnsi="Times New Roman"/>
          <w:sz w:val="24"/>
          <w:szCs w:val="24"/>
        </w:rPr>
      </w:pPr>
      <w:r w:rsidRPr="002E7858">
        <w:rPr>
          <w:rFonts w:ascii="Times New Roman" w:hAnsi="Times New Roman"/>
          <w:sz w:val="24"/>
          <w:szCs w:val="24"/>
        </w:rPr>
        <w:tab/>
        <w:t xml:space="preserve">В 1937году в Тарусе – во второй раз! – была арестована А.И.Цветаева. Вместе с сыном Андреем Борисовичем Трухачёвым. Тогда же, в 37-м. была репрессирована и тарусская родственница – врач Людмила Ивановна Добротворская.  В конце 30-х арестовали Евгению Михайловну Цветаеву, вдову Андрея Ивановича, брата Валерии, Марины и Анастасии. Маленькую Инну, её дочь, определили в приют для детей  «врагов народа». </w:t>
      </w:r>
    </w:p>
    <w:p w:rsidR="006A54EC" w:rsidRPr="002E7858" w:rsidRDefault="006A54EC" w:rsidP="002E7858">
      <w:pPr>
        <w:pStyle w:val="NoSpacing"/>
        <w:jc w:val="both"/>
        <w:rPr>
          <w:rFonts w:ascii="Times New Roman" w:hAnsi="Times New Roman"/>
          <w:sz w:val="24"/>
          <w:szCs w:val="24"/>
        </w:rPr>
      </w:pPr>
      <w:r w:rsidRPr="002E7858">
        <w:rPr>
          <w:rFonts w:ascii="Times New Roman" w:hAnsi="Times New Roman"/>
          <w:sz w:val="24"/>
          <w:szCs w:val="24"/>
        </w:rPr>
        <w:t>«Через 10 лет я вернулась к сыну и прожила у него 1 год и 4 месяца, - вспоминаеи А.И.Цветаева. – Сын пришёл с работы, а меня снова арестовывают. Это был 1949год.  На этот раз приговор – «ссылка навечно»…Новые этапы и пересылки – до сибирских болот посёлка Пихтовка (примерно 120 км к югу от Новосибирска). 15 сентября 1959года  она получила реабилитацию. «Дело в отношении гр.Цветаевой Анастасии Ивановны 1894года рождения, производством прекращено за отсутствием в её действиях состава преступления». Она провела в лагерях и ссылках 17 лет, а сын – 10.</w:t>
      </w:r>
    </w:p>
    <w:p w:rsidR="006A54EC" w:rsidRPr="002E7858" w:rsidRDefault="006A54EC" w:rsidP="002E7858">
      <w:pPr>
        <w:pStyle w:val="NoSpacing"/>
        <w:jc w:val="both"/>
        <w:rPr>
          <w:rFonts w:ascii="Times New Roman" w:hAnsi="Times New Roman"/>
          <w:sz w:val="24"/>
          <w:szCs w:val="24"/>
        </w:rPr>
      </w:pPr>
      <w:r w:rsidRPr="002E7858">
        <w:rPr>
          <w:rFonts w:ascii="Times New Roman" w:hAnsi="Times New Roman"/>
          <w:sz w:val="24"/>
          <w:szCs w:val="24"/>
        </w:rPr>
        <w:t>Строчки «Чужбины» родились в 41-м в дальневосточном лагере и посвящены «Тарусе, вдали от неё».</w:t>
      </w:r>
    </w:p>
    <w:p w:rsidR="006A54EC" w:rsidRPr="002E7858" w:rsidRDefault="006A54EC" w:rsidP="00A41F0B">
      <w:pPr>
        <w:pStyle w:val="NoSpacing"/>
        <w:jc w:val="center"/>
        <w:rPr>
          <w:rFonts w:ascii="Times New Roman" w:hAnsi="Times New Roman"/>
          <w:b/>
          <w:sz w:val="24"/>
          <w:szCs w:val="24"/>
        </w:rPr>
      </w:pPr>
      <w:r w:rsidRPr="002E7858">
        <w:rPr>
          <w:rFonts w:ascii="Times New Roman" w:hAnsi="Times New Roman"/>
          <w:b/>
          <w:sz w:val="24"/>
          <w:szCs w:val="24"/>
        </w:rPr>
        <w:br w:type="page"/>
        <w:t>Чужбина.</w:t>
      </w:r>
    </w:p>
    <w:p w:rsidR="006A54EC" w:rsidRPr="002E7858" w:rsidRDefault="006A54EC" w:rsidP="00A41F0B">
      <w:pPr>
        <w:pStyle w:val="NoSpacing"/>
        <w:jc w:val="right"/>
        <w:rPr>
          <w:rFonts w:ascii="Times New Roman" w:hAnsi="Times New Roman"/>
          <w:sz w:val="24"/>
          <w:szCs w:val="24"/>
        </w:rPr>
      </w:pPr>
      <w:r w:rsidRPr="002E7858">
        <w:rPr>
          <w:rFonts w:ascii="Times New Roman" w:hAnsi="Times New Roman"/>
          <w:sz w:val="24"/>
          <w:szCs w:val="24"/>
        </w:rPr>
        <w:t>Тарусе, вдали от неё</w:t>
      </w:r>
    </w:p>
    <w:p w:rsidR="006A54EC" w:rsidRPr="002E7858" w:rsidRDefault="006A54EC" w:rsidP="00A41F0B">
      <w:pPr>
        <w:pStyle w:val="NoSpacing"/>
        <w:jc w:val="right"/>
        <w:rPr>
          <w:rFonts w:ascii="Times New Roman" w:hAnsi="Times New Roman"/>
          <w:sz w:val="24"/>
          <w:szCs w:val="24"/>
        </w:rPr>
      </w:pPr>
    </w:p>
    <w:p w:rsidR="006A54EC" w:rsidRPr="002E7858" w:rsidRDefault="006A54EC" w:rsidP="00A41F0B">
      <w:pPr>
        <w:pStyle w:val="NoSpacing"/>
        <w:jc w:val="right"/>
        <w:rPr>
          <w:rFonts w:ascii="Times New Roman" w:hAnsi="Times New Roman"/>
          <w:sz w:val="24"/>
          <w:szCs w:val="24"/>
        </w:rPr>
      </w:pPr>
      <w:r w:rsidRPr="002E7858">
        <w:rPr>
          <w:rFonts w:ascii="Times New Roman" w:hAnsi="Times New Roman"/>
          <w:sz w:val="24"/>
          <w:szCs w:val="24"/>
        </w:rPr>
        <w:t>Анастасия Цветаева</w:t>
      </w:r>
    </w:p>
    <w:p w:rsidR="006A54EC" w:rsidRPr="002E7858" w:rsidRDefault="006A54EC" w:rsidP="00A41F0B">
      <w:pPr>
        <w:pStyle w:val="NoSpacing"/>
        <w:jc w:val="right"/>
        <w:rPr>
          <w:rFonts w:ascii="Times New Roman" w:hAnsi="Times New Roman"/>
          <w:sz w:val="24"/>
          <w:szCs w:val="24"/>
        </w:rPr>
      </w:pPr>
    </w:p>
    <w:p w:rsidR="006A54EC" w:rsidRPr="002E7858" w:rsidRDefault="006A54EC" w:rsidP="00A41F0B">
      <w:pPr>
        <w:pStyle w:val="NoSpacing"/>
        <w:rPr>
          <w:rFonts w:ascii="Times New Roman" w:hAnsi="Times New Roman"/>
          <w:i/>
          <w:sz w:val="24"/>
          <w:szCs w:val="24"/>
        </w:rPr>
        <w:sectPr w:rsidR="006A54EC" w:rsidRPr="002E7858" w:rsidSect="001E35B0">
          <w:type w:val="continuous"/>
          <w:pgSz w:w="11906" w:h="16838" w:code="9"/>
          <w:pgMar w:top="851" w:right="1134" w:bottom="851" w:left="1134" w:header="227" w:footer="227" w:gutter="0"/>
          <w:cols w:space="708"/>
          <w:docGrid w:linePitch="360"/>
        </w:sectPr>
      </w:pP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Здесь поезда кричат, как пароходы,-</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Песчаной мели раскалённый крик.</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Мне чудятся Оки серебряные воды,</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Лесов берёзовых серебряный язык.</w:t>
      </w:r>
    </w:p>
    <w:p w:rsidR="006A54EC" w:rsidRPr="002E7858" w:rsidRDefault="006A54EC" w:rsidP="00A41F0B">
      <w:pPr>
        <w:pStyle w:val="NoSpacing"/>
        <w:rPr>
          <w:rFonts w:ascii="Times New Roman" w:hAnsi="Times New Roman"/>
          <w:i/>
          <w:sz w:val="24"/>
          <w:szCs w:val="24"/>
        </w:rPr>
      </w:pP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В сиреневой тени, ромашкой зацветая,</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Таруса спит смолы янтарным сном.</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Игнатовской горы за тётиным сараем</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Рыже-зелёный виден мне излом.</w:t>
      </w:r>
    </w:p>
    <w:p w:rsidR="006A54EC" w:rsidRPr="002E7858" w:rsidRDefault="006A54EC" w:rsidP="00A41F0B">
      <w:pPr>
        <w:pStyle w:val="NoSpacing"/>
        <w:rPr>
          <w:rFonts w:ascii="Times New Roman" w:hAnsi="Times New Roman"/>
          <w:i/>
          <w:sz w:val="24"/>
          <w:szCs w:val="24"/>
        </w:rPr>
      </w:pP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А бубенцы звенят, балует пристяжная,</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Ореховый овраг до боли  мне знаком.</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За старым садом, древней елью рая,</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Грибом замшелым притаился гном.</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…Заслыша нас, ворота раскрывают,</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И самоварным понесло дымком…</w:t>
      </w:r>
    </w:p>
    <w:p w:rsidR="006A54EC" w:rsidRPr="002E7858" w:rsidRDefault="006A54EC" w:rsidP="00A41F0B">
      <w:pPr>
        <w:pStyle w:val="NoSpacing"/>
        <w:rPr>
          <w:rFonts w:ascii="Times New Roman" w:hAnsi="Times New Roman"/>
          <w:i/>
          <w:sz w:val="24"/>
          <w:szCs w:val="24"/>
        </w:rPr>
      </w:pP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Меж ив и тополей, в сирени утопая,</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 xml:space="preserve">В сиреневом ветру купая окон жар, </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 xml:space="preserve">Нас дача старая встречает добрым чаем, </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 xml:space="preserve">Как год назад. </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Всё тот же самовар,</w:t>
      </w:r>
    </w:p>
    <w:p w:rsidR="006A54EC" w:rsidRPr="002E7858" w:rsidRDefault="006A54EC" w:rsidP="00A41F0B">
      <w:pPr>
        <w:pStyle w:val="NoSpacing"/>
        <w:rPr>
          <w:rFonts w:ascii="Times New Roman" w:hAnsi="Times New Roman"/>
          <w:i/>
          <w:sz w:val="24"/>
          <w:szCs w:val="24"/>
        </w:rPr>
      </w:pP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И блюдо творога, предчувствуя корицу,</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Сметаны ждёт. Биток холодный – мне.</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Велечине яиц крутых мой глаз дивится,</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И куст сирени дышит в кувшинЕ.</w:t>
      </w:r>
    </w:p>
    <w:p w:rsidR="006A54EC" w:rsidRPr="002E7858" w:rsidRDefault="006A54EC" w:rsidP="00A41F0B">
      <w:pPr>
        <w:pStyle w:val="NoSpacing"/>
        <w:rPr>
          <w:rFonts w:ascii="Times New Roman" w:hAnsi="Times New Roman"/>
          <w:i/>
          <w:sz w:val="24"/>
          <w:szCs w:val="24"/>
        </w:rPr>
      </w:pP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Ведь год прошёл?.. А комнаты всё те же</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В распахнутые окна нам распахнут сад</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И в нём деревья, в оторопи нежной,</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Всё так же, как года назад, стоят…</w:t>
      </w:r>
    </w:p>
    <w:p w:rsidR="006A54EC" w:rsidRPr="002E7858" w:rsidRDefault="006A54EC" w:rsidP="00A41F0B">
      <w:pPr>
        <w:pStyle w:val="NoSpacing"/>
        <w:rPr>
          <w:rFonts w:ascii="Times New Roman" w:hAnsi="Times New Roman"/>
          <w:i/>
          <w:sz w:val="24"/>
          <w:szCs w:val="24"/>
        </w:rPr>
      </w:pP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Но вот – он спал?.. Чуть странен звук рояля,</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Пусть руки мамы оживят его…</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И – клавишами – пальцы пробежали,</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Чтоб музыки родилось торжество…</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И,  птичий щебет с веток подымая,</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С реки ленивый пароходный крик.</w:t>
      </w:r>
    </w:p>
    <w:p w:rsidR="006A54EC" w:rsidRPr="002E7858" w:rsidRDefault="006A54EC" w:rsidP="00A41F0B">
      <w:pPr>
        <w:pStyle w:val="NoSpacing"/>
        <w:rPr>
          <w:rFonts w:ascii="Times New Roman" w:hAnsi="Times New Roman"/>
          <w:i/>
          <w:sz w:val="24"/>
          <w:szCs w:val="24"/>
        </w:rPr>
      </w:pP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И дремлющий петух крыло приподнимает:</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 xml:space="preserve">- Куккареку-у… - </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Мам, это что – пикник?..</w:t>
      </w:r>
    </w:p>
    <w:p w:rsidR="006A54EC" w:rsidRPr="002E7858" w:rsidRDefault="006A54EC" w:rsidP="00A41F0B">
      <w:pPr>
        <w:pStyle w:val="NoSpacing"/>
        <w:rPr>
          <w:rFonts w:ascii="Times New Roman" w:hAnsi="Times New Roman"/>
          <w:i/>
          <w:sz w:val="24"/>
          <w:szCs w:val="24"/>
        </w:rPr>
      </w:pP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И взрослые идут, а мы опять: - Скорее,</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А то пропустим волны! – И с горы</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По лопухам речным, мечту лелея,</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В косые волны, в воду от жары…</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Промчался поезд, пробудив былое.</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Тоска чужбины мне сжимает грудь.</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Идут, идут этапные обозы.</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О старой вольной жизни позабудь…</w:t>
      </w:r>
    </w:p>
    <w:p w:rsidR="006A54EC" w:rsidRPr="002E7858" w:rsidRDefault="006A54EC" w:rsidP="00A41F0B">
      <w:pPr>
        <w:pStyle w:val="NoSpacing"/>
        <w:rPr>
          <w:rFonts w:ascii="Times New Roman" w:hAnsi="Times New Roman"/>
          <w:i/>
          <w:sz w:val="24"/>
          <w:szCs w:val="24"/>
        </w:rPr>
      </w:pP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Чужбина. Мимо – годы, годы, годы</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Передо мной проносятся, и в миг…</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Здесь поезда кричат, как пароходы,</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Песчаной мели безысходный крик.</w:t>
      </w:r>
    </w:p>
    <w:p w:rsidR="006A54EC" w:rsidRPr="002E7858" w:rsidRDefault="006A54EC" w:rsidP="00A41F0B">
      <w:pPr>
        <w:pStyle w:val="NoSpacing"/>
        <w:rPr>
          <w:rFonts w:ascii="Times New Roman" w:hAnsi="Times New Roman"/>
          <w:sz w:val="24"/>
          <w:szCs w:val="24"/>
        </w:rPr>
        <w:sectPr w:rsidR="006A54EC" w:rsidRPr="002E7858" w:rsidSect="001E35B0">
          <w:type w:val="continuous"/>
          <w:pgSz w:w="11906" w:h="16838" w:code="9"/>
          <w:pgMar w:top="851" w:right="1134" w:bottom="851" w:left="1134" w:header="227" w:footer="227" w:gutter="0"/>
          <w:cols w:num="2" w:space="708"/>
          <w:docGrid w:linePitch="360"/>
        </w:sectPr>
      </w:pPr>
    </w:p>
    <w:p w:rsidR="006A54EC" w:rsidRPr="002E7858" w:rsidRDefault="006A54EC" w:rsidP="002E7858">
      <w:pPr>
        <w:pStyle w:val="NoSpacing"/>
        <w:jc w:val="both"/>
        <w:rPr>
          <w:rFonts w:ascii="Times New Roman" w:hAnsi="Times New Roman"/>
          <w:sz w:val="24"/>
          <w:szCs w:val="24"/>
        </w:rPr>
      </w:pPr>
      <w:r w:rsidRPr="002E7858">
        <w:rPr>
          <w:rFonts w:ascii="Times New Roman" w:hAnsi="Times New Roman"/>
          <w:sz w:val="24"/>
          <w:szCs w:val="24"/>
        </w:rPr>
        <w:t xml:space="preserve">Последние 19 лет своей жизни с Тарусой была связана старшая дочь Марины Ивановны Ариадна Эфрон – художница и поэт-переводчик. Она умерла и похоронена в Тарусе в 1975году. На том же городском кладбище похоронена Валерия Ивановна Цветаева – старшая сестра Марины и Анастасии. </w:t>
      </w:r>
    </w:p>
    <w:p w:rsidR="006A54EC" w:rsidRPr="002E7858" w:rsidRDefault="006A54EC" w:rsidP="002E7858">
      <w:pPr>
        <w:pStyle w:val="NoSpacing"/>
        <w:jc w:val="both"/>
        <w:rPr>
          <w:rFonts w:ascii="Times New Roman" w:hAnsi="Times New Roman"/>
          <w:sz w:val="24"/>
          <w:szCs w:val="24"/>
        </w:rPr>
      </w:pPr>
      <w:r w:rsidRPr="002E7858">
        <w:rPr>
          <w:rFonts w:ascii="Times New Roman" w:hAnsi="Times New Roman"/>
          <w:sz w:val="24"/>
          <w:szCs w:val="24"/>
        </w:rPr>
        <w:t>В Тарусе есть несколько памятных цветаевских мест. Помимо сохранившихся домов и могил -  этот, ставший широко известным,  Камень памяти Марины Цветаевой. Он установлен в 1988г на берегу Оки как воплощение в жизнь своего рода завещания Марины Цветаевой, это строчка из очерка «Хлыстовки» - «Здесь хотела бы лежать Марина Цветаева»</w:t>
      </w:r>
    </w:p>
    <w:p w:rsidR="006A54EC" w:rsidRPr="002E7858" w:rsidRDefault="006A54EC" w:rsidP="00A41F0B">
      <w:pPr>
        <w:pStyle w:val="NoSpacing"/>
        <w:rPr>
          <w:rFonts w:ascii="Times New Roman" w:hAnsi="Times New Roman"/>
          <w:sz w:val="16"/>
          <w:szCs w:val="16"/>
        </w:rPr>
      </w:pPr>
    </w:p>
    <w:p w:rsidR="006A54EC" w:rsidRPr="002E7858" w:rsidRDefault="006A54EC" w:rsidP="00A41F0B">
      <w:pPr>
        <w:pStyle w:val="NoSpacing"/>
        <w:rPr>
          <w:rFonts w:ascii="Times New Roman" w:hAnsi="Times New Roman"/>
          <w:sz w:val="24"/>
          <w:szCs w:val="24"/>
        </w:rPr>
      </w:pPr>
      <w:r w:rsidRPr="002E7858">
        <w:rPr>
          <w:rFonts w:ascii="Times New Roman" w:hAnsi="Times New Roman"/>
          <w:sz w:val="24"/>
          <w:szCs w:val="24"/>
        </w:rPr>
        <w:t>Ведущий:</w:t>
      </w:r>
    </w:p>
    <w:p w:rsidR="006A54EC" w:rsidRPr="002E7858" w:rsidRDefault="006A54EC" w:rsidP="00A41F0B">
      <w:pPr>
        <w:pStyle w:val="NoSpacing"/>
        <w:rPr>
          <w:rFonts w:ascii="Times New Roman" w:hAnsi="Times New Roman"/>
          <w:sz w:val="24"/>
          <w:szCs w:val="24"/>
        </w:rPr>
      </w:pPr>
      <w:r w:rsidRPr="002E7858">
        <w:rPr>
          <w:rFonts w:ascii="Times New Roman" w:hAnsi="Times New Roman"/>
          <w:sz w:val="24"/>
          <w:szCs w:val="24"/>
        </w:rPr>
        <w:t>В конце лета 1939г уже возвратившись из эмиграции, всего лишь на сутки,  последний раз в жизни Марина Цветаева побывала в Тарусе. Приезжала она к профессору английской филологии Зое Михайловне Цветковой (самой близкой подруге своей младшей сестры  Анастасии).</w:t>
      </w:r>
    </w:p>
    <w:p w:rsidR="006A54EC" w:rsidRPr="002E7858" w:rsidRDefault="006A54EC" w:rsidP="00A41F0B">
      <w:pPr>
        <w:pStyle w:val="NoSpacing"/>
        <w:rPr>
          <w:rFonts w:ascii="Times New Roman" w:hAnsi="Times New Roman"/>
          <w:sz w:val="16"/>
          <w:szCs w:val="16"/>
        </w:rPr>
      </w:pPr>
    </w:p>
    <w:p w:rsidR="006A54EC" w:rsidRDefault="006A54EC" w:rsidP="00A41F0B">
      <w:pPr>
        <w:pStyle w:val="NoSpacing"/>
        <w:rPr>
          <w:rFonts w:ascii="Times New Roman" w:hAnsi="Times New Roman"/>
          <w:sz w:val="24"/>
          <w:szCs w:val="24"/>
        </w:rPr>
      </w:pPr>
      <w:r w:rsidRPr="002E7858">
        <w:rPr>
          <w:rFonts w:ascii="Times New Roman" w:hAnsi="Times New Roman"/>
          <w:sz w:val="24"/>
          <w:szCs w:val="24"/>
        </w:rPr>
        <w:t>Марина Цветаева</w:t>
      </w:r>
      <w:r>
        <w:rPr>
          <w:rFonts w:ascii="Times New Roman" w:hAnsi="Times New Roman"/>
          <w:sz w:val="24"/>
          <w:szCs w:val="24"/>
        </w:rPr>
        <w:t xml:space="preserve">. </w:t>
      </w:r>
      <w:r w:rsidRPr="002E7858">
        <w:rPr>
          <w:rFonts w:ascii="Times New Roman" w:hAnsi="Times New Roman"/>
          <w:b/>
          <w:sz w:val="24"/>
          <w:szCs w:val="24"/>
        </w:rPr>
        <w:t>Осень в Тарусе</w:t>
      </w:r>
      <w:r w:rsidRPr="002E7858">
        <w:rPr>
          <w:rFonts w:ascii="Times New Roman" w:hAnsi="Times New Roman"/>
          <w:sz w:val="24"/>
          <w:szCs w:val="24"/>
        </w:rPr>
        <w:t>.</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Ясное утро не жарко,</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Лугом бежишь налегке.</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Медленно тянется барка</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Вниз по Оке.</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Несколько слов поневоле</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Всё повторяешь подряд.</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 xml:space="preserve">Где-то бубенчики в поле </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Слабо звенят.</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В поле звенят? На лугу ли?</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Едут на молотьбу?</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 xml:space="preserve">Глазки на миг заглянули </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В чью-то судьбу.</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 xml:space="preserve"> Синяя даль между сосен,</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Говор и гул на гумне…</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И улыбается осень</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Нашей весне.</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Жизнь распахнулась, но всё же.</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Ах, золотые деньки!</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Как далеки они, Боже!</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Господи, как далеки!</w:t>
      </w:r>
    </w:p>
    <w:p w:rsidR="006A54EC" w:rsidRPr="002E7858" w:rsidRDefault="006A54EC" w:rsidP="00A41F0B">
      <w:pPr>
        <w:pStyle w:val="NoSpacing"/>
        <w:rPr>
          <w:rFonts w:ascii="Times New Roman" w:hAnsi="Times New Roman"/>
          <w:sz w:val="16"/>
          <w:szCs w:val="16"/>
        </w:rPr>
      </w:pPr>
    </w:p>
    <w:p w:rsidR="006A54EC" w:rsidRPr="002E7858" w:rsidRDefault="006A54EC" w:rsidP="00A41F0B">
      <w:pPr>
        <w:pStyle w:val="NoSpacing"/>
        <w:rPr>
          <w:rFonts w:ascii="Times New Roman" w:hAnsi="Times New Roman"/>
          <w:sz w:val="24"/>
          <w:szCs w:val="24"/>
        </w:rPr>
      </w:pPr>
      <w:r w:rsidRPr="002E7858">
        <w:rPr>
          <w:rFonts w:ascii="Times New Roman" w:hAnsi="Times New Roman"/>
          <w:sz w:val="24"/>
          <w:szCs w:val="24"/>
        </w:rPr>
        <w:t>Песня на стихи Марины Цветаевой  «</w:t>
      </w:r>
      <w:r w:rsidRPr="002E7858">
        <w:rPr>
          <w:rFonts w:ascii="Times New Roman" w:hAnsi="Times New Roman"/>
          <w:b/>
          <w:sz w:val="24"/>
          <w:szCs w:val="24"/>
        </w:rPr>
        <w:t>Над синевою подмосковных рощ</w:t>
      </w:r>
      <w:r w:rsidRPr="002E7858">
        <w:rPr>
          <w:rFonts w:ascii="Times New Roman" w:hAnsi="Times New Roman"/>
          <w:sz w:val="24"/>
          <w:szCs w:val="24"/>
        </w:rPr>
        <w:t>»</w:t>
      </w:r>
    </w:p>
    <w:p w:rsidR="006A54EC" w:rsidRPr="002E7858" w:rsidRDefault="006A54EC" w:rsidP="002E7858">
      <w:pPr>
        <w:pStyle w:val="NoSpacing"/>
        <w:jc w:val="both"/>
        <w:rPr>
          <w:rFonts w:ascii="Times New Roman" w:hAnsi="Times New Roman"/>
          <w:sz w:val="24"/>
          <w:szCs w:val="24"/>
        </w:rPr>
      </w:pPr>
      <w:r w:rsidRPr="002E7858">
        <w:rPr>
          <w:rFonts w:ascii="Times New Roman" w:hAnsi="Times New Roman"/>
          <w:sz w:val="24"/>
          <w:szCs w:val="24"/>
        </w:rPr>
        <w:t>Стихотворение Галины Пухальской, журналистки, писательницы, организатора и руководителя музыкально-поэтического театра «Гармония» в г. Ставрополе, знавшей лично А.И.Цветаеву.</w:t>
      </w:r>
    </w:p>
    <w:p w:rsidR="006A54EC" w:rsidRPr="002E7858" w:rsidRDefault="006A54EC" w:rsidP="00A41F0B">
      <w:pPr>
        <w:pStyle w:val="NoSpacing"/>
        <w:rPr>
          <w:rFonts w:ascii="Times New Roman" w:hAnsi="Times New Roman"/>
          <w:sz w:val="24"/>
          <w:szCs w:val="24"/>
        </w:rPr>
      </w:pPr>
      <w:r w:rsidRPr="002E7858">
        <w:rPr>
          <w:rFonts w:ascii="Times New Roman" w:hAnsi="Times New Roman"/>
          <w:b/>
          <w:sz w:val="24"/>
          <w:szCs w:val="24"/>
        </w:rPr>
        <w:t>Письмецо</w:t>
      </w:r>
      <w:r w:rsidRPr="002E7858">
        <w:rPr>
          <w:rFonts w:ascii="Times New Roman" w:hAnsi="Times New Roman"/>
          <w:sz w:val="24"/>
          <w:szCs w:val="24"/>
        </w:rPr>
        <w:t>.</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Эта родная фамилия – Цветаева…</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Словно оконце зимою оттаяло,</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Словно пахнуло весною в лицо</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 Это от Вас принесли письмецо!</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Ах, как умеете душу обрадовать!</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 xml:space="preserve">Как говорить, как любить, как угадывать! </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Словно пригубила неба глоточек,</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Словно бы аленький вырос цветочек!</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Вашей руки неземное касание,</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Вашей строки дорогое дыхание</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В каждом словечке – великом и малом –</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Плещется сердце алостью алой.</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И в уголке на листочке, в конце</w:t>
      </w:r>
    </w:p>
    <w:p w:rsidR="006A54EC" w:rsidRPr="002E7858" w:rsidRDefault="006A54EC" w:rsidP="00A41F0B">
      <w:pPr>
        <w:pStyle w:val="NoSpacing"/>
        <w:rPr>
          <w:rFonts w:ascii="Times New Roman" w:hAnsi="Times New Roman"/>
          <w:i/>
          <w:sz w:val="24"/>
          <w:szCs w:val="24"/>
        </w:rPr>
      </w:pPr>
      <w:r w:rsidRPr="002E7858">
        <w:rPr>
          <w:rFonts w:ascii="Times New Roman" w:hAnsi="Times New Roman"/>
          <w:i/>
          <w:sz w:val="24"/>
          <w:szCs w:val="24"/>
        </w:rPr>
        <w:t>Только две буквы знакомых: А. Ц.</w:t>
      </w:r>
    </w:p>
    <w:p w:rsidR="006A54EC" w:rsidRPr="002E7858" w:rsidRDefault="006A54EC">
      <w:pPr>
        <w:rPr>
          <w:i/>
        </w:rPr>
      </w:pPr>
      <w:r w:rsidRPr="002E7858">
        <w:rPr>
          <w:i/>
        </w:rPr>
        <w:br w:type="page"/>
      </w:r>
    </w:p>
    <w:p w:rsidR="006A54EC" w:rsidRPr="002E7858" w:rsidRDefault="006A54EC" w:rsidP="00C16EFD">
      <w:pPr>
        <w:contextualSpacing/>
        <w:jc w:val="center"/>
        <w:rPr>
          <w:b/>
        </w:rPr>
      </w:pPr>
      <w:r w:rsidRPr="002E7858">
        <w:rPr>
          <w:b/>
        </w:rPr>
        <w:t>Сценарий выступления воспитанников ЦДТЭиТ им. Р.Р. Лейцингера</w:t>
      </w:r>
    </w:p>
    <w:p w:rsidR="006A54EC" w:rsidRPr="002E7858" w:rsidRDefault="006A54EC" w:rsidP="00C16EFD">
      <w:pPr>
        <w:contextualSpacing/>
        <w:jc w:val="center"/>
        <w:rPr>
          <w:b/>
        </w:rPr>
      </w:pPr>
      <w:r w:rsidRPr="002E7858">
        <w:rPr>
          <w:b/>
        </w:rPr>
        <w:t>у «Памятника воинам – защитникам Приэльбрусья и главного Кавказского хребта»</w:t>
      </w:r>
    </w:p>
    <w:p w:rsidR="006A54EC" w:rsidRPr="002E7858" w:rsidRDefault="006A54EC" w:rsidP="00C16EFD">
      <w:pPr>
        <w:contextualSpacing/>
        <w:jc w:val="center"/>
        <w:rPr>
          <w:b/>
        </w:rPr>
      </w:pPr>
      <w:r w:rsidRPr="002E7858">
        <w:rPr>
          <w:b/>
        </w:rPr>
        <w:t xml:space="preserve">  в рамках культурно-патриотической акции «Знамя Победы над Эльбрусом».</w:t>
      </w:r>
    </w:p>
    <w:p w:rsidR="006A54EC" w:rsidRPr="002E7858" w:rsidRDefault="006A54EC" w:rsidP="00C16EFD">
      <w:pPr>
        <w:contextualSpacing/>
        <w:jc w:val="center"/>
      </w:pPr>
      <w:r w:rsidRPr="002E7858">
        <w:t>респ. Кабардино-Балкария, курорт Приэльбрусье, станция Мир (высота 3500м)</w:t>
      </w:r>
    </w:p>
    <w:p w:rsidR="006A54EC" w:rsidRPr="002E7858" w:rsidRDefault="006A54EC" w:rsidP="00C16EFD">
      <w:pPr>
        <w:contextualSpacing/>
        <w:jc w:val="center"/>
      </w:pPr>
      <w:r w:rsidRPr="002E7858">
        <w:t>Март 2016г.</w:t>
      </w:r>
    </w:p>
    <w:p w:rsidR="006A54EC" w:rsidRPr="002E7858" w:rsidRDefault="006A54EC" w:rsidP="00C16EFD">
      <w:pPr>
        <w:pStyle w:val="Heading1"/>
        <w:jc w:val="both"/>
        <w:rPr>
          <w:b w:val="0"/>
          <w:szCs w:val="24"/>
        </w:rPr>
      </w:pPr>
    </w:p>
    <w:p w:rsidR="006A54EC" w:rsidRPr="002E7858" w:rsidRDefault="006A54EC" w:rsidP="00C16EFD">
      <w:pPr>
        <w:pStyle w:val="Heading1"/>
        <w:jc w:val="both"/>
        <w:rPr>
          <w:i w:val="0"/>
          <w:szCs w:val="24"/>
        </w:rPr>
      </w:pPr>
      <w:r w:rsidRPr="002E7858">
        <w:rPr>
          <w:i w:val="0"/>
          <w:szCs w:val="24"/>
        </w:rPr>
        <w:t xml:space="preserve">Ведущий </w:t>
      </w:r>
    </w:p>
    <w:p w:rsidR="006A54EC" w:rsidRPr="002E7858" w:rsidRDefault="006A54EC" w:rsidP="00C16EFD">
      <w:pPr>
        <w:jc w:val="both"/>
      </w:pPr>
      <w:r w:rsidRPr="002E7858">
        <w:t xml:space="preserve">Дорогие друзья! 73 года назад на этой земле произошло событие, которое вошло значимой вехой в историю битвы за Кавказ. Группой советских альпинистов 13 и 17 февраля были сняты с вершин Эльбруса фашистские штандарты и водружены флаги Советского союза. Сегодня воспитанники Пятигорского Центра детско-юношеского туризма и экскурсий им. Р.Р. Лейцингера, участники регионального Клуба авторской песни «Поющий источник», педагоги и родители, представители погранвойск и МЧС собрались здесь, чтобы отдать дань памяти всем тем, кто защищал наши горы в то суровое время. </w:t>
      </w:r>
    </w:p>
    <w:p w:rsidR="006A54EC" w:rsidRPr="002E7858" w:rsidRDefault="006A54EC" w:rsidP="00C16EFD">
      <w:pPr>
        <w:jc w:val="both"/>
      </w:pPr>
      <w:r w:rsidRPr="002E7858">
        <w:t>Слово предоставляется директору Центра детско-юношеского туризма и экскурсий им. Р.Р. Лейцингера Стороженко И.В.</w:t>
      </w:r>
    </w:p>
    <w:p w:rsidR="006A54EC" w:rsidRPr="002E7858" w:rsidRDefault="006A54EC" w:rsidP="00C16EFD">
      <w:pPr>
        <w:jc w:val="both"/>
      </w:pPr>
      <w:r w:rsidRPr="002E7858">
        <w:t>______________________________________________________________________</w:t>
      </w:r>
    </w:p>
    <w:p w:rsidR="006A54EC" w:rsidRPr="002E7858" w:rsidRDefault="006A54EC" w:rsidP="00C16EFD">
      <w:pPr>
        <w:jc w:val="both"/>
      </w:pPr>
      <w:r w:rsidRPr="002E7858">
        <w:t>Митинг, посвященный акции «Знамя Победы над Эльбрусом» считать открытым.</w:t>
      </w:r>
    </w:p>
    <w:p w:rsidR="006A54EC" w:rsidRPr="002E7858" w:rsidRDefault="006A54EC" w:rsidP="00C16EFD">
      <w:pPr>
        <w:jc w:val="both"/>
      </w:pPr>
    </w:p>
    <w:p w:rsidR="006A54EC" w:rsidRPr="002E7858" w:rsidRDefault="006A54EC" w:rsidP="00C16EFD">
      <w:pPr>
        <w:pStyle w:val="Heading1"/>
        <w:jc w:val="both"/>
        <w:rPr>
          <w:i w:val="0"/>
          <w:szCs w:val="24"/>
        </w:rPr>
      </w:pPr>
      <w:r w:rsidRPr="002E7858">
        <w:rPr>
          <w:i w:val="0"/>
          <w:szCs w:val="24"/>
        </w:rPr>
        <w:t xml:space="preserve">Ведущий </w:t>
      </w:r>
    </w:p>
    <w:p w:rsidR="006A54EC" w:rsidRPr="002E7858" w:rsidRDefault="006A54EC" w:rsidP="00C16EFD">
      <w:r w:rsidRPr="002E7858">
        <w:t>Слово для приветствия предоставляется …</w:t>
      </w:r>
    </w:p>
    <w:p w:rsidR="006A54EC" w:rsidRPr="002E7858" w:rsidRDefault="006A54EC" w:rsidP="00C16EFD">
      <w:r w:rsidRPr="002E7858">
        <w:t>Выступление гостей.</w:t>
      </w:r>
    </w:p>
    <w:p w:rsidR="006A54EC" w:rsidRPr="002E7858" w:rsidRDefault="006A54EC" w:rsidP="00C16EFD">
      <w:pPr>
        <w:jc w:val="both"/>
      </w:pPr>
    </w:p>
    <w:p w:rsidR="006A54EC" w:rsidRPr="002E7858" w:rsidRDefault="006A54EC" w:rsidP="00C16EFD">
      <w:pPr>
        <w:jc w:val="both"/>
        <w:rPr>
          <w:b/>
        </w:rPr>
      </w:pPr>
      <w:bookmarkStart w:id="2" w:name="_GoBack"/>
      <w:bookmarkEnd w:id="2"/>
      <w:r w:rsidRPr="002E7858">
        <w:rPr>
          <w:b/>
        </w:rPr>
        <w:t>Ведущий</w:t>
      </w:r>
    </w:p>
    <w:p w:rsidR="006A54EC" w:rsidRPr="002E7858" w:rsidRDefault="006A54EC" w:rsidP="00C16EFD">
      <w:pPr>
        <w:jc w:val="both"/>
      </w:pPr>
      <w:r w:rsidRPr="002E7858">
        <w:t>18 августа 1942 года хорошо подготовленные части немецких егерей из дивизии «Эдельвейс» вышли на южные склоны Эльбруса. Задачей наших воинов было спасти продукцию Тырныаузского молибденового комбината и его рабочих.</w:t>
      </w:r>
    </w:p>
    <w:p w:rsidR="006A54EC" w:rsidRPr="002E7858" w:rsidRDefault="006A54EC" w:rsidP="00C16EFD">
      <w:pPr>
        <w:jc w:val="both"/>
      </w:pPr>
      <w:r w:rsidRPr="002E7858">
        <w:t>В этой сложной обстановке огромное мужество проявляли не только группа альпинистов, которым была поручена эвакуация, но и простые граждане.</w:t>
      </w:r>
    </w:p>
    <w:p w:rsidR="006A54EC" w:rsidRPr="002E7858" w:rsidRDefault="006A54EC" w:rsidP="00C16EFD">
      <w:pPr>
        <w:jc w:val="both"/>
      </w:pPr>
    </w:p>
    <w:p w:rsidR="006A54EC" w:rsidRPr="002E7858" w:rsidRDefault="006A54EC" w:rsidP="00C16EFD">
      <w:pPr>
        <w:jc w:val="both"/>
        <w:rPr>
          <w:b/>
        </w:rPr>
      </w:pPr>
      <w:r w:rsidRPr="002E7858">
        <w:rPr>
          <w:b/>
        </w:rPr>
        <w:t>1-й ученик (Андрей Пятибратов)</w:t>
      </w:r>
    </w:p>
    <w:p w:rsidR="006A54EC" w:rsidRPr="002E7858" w:rsidRDefault="006A54EC" w:rsidP="00C16EFD">
      <w:pPr>
        <w:jc w:val="both"/>
        <w:rPr>
          <w:b/>
        </w:rPr>
      </w:pPr>
      <w:r w:rsidRPr="002E7858">
        <w:rPr>
          <w:b/>
        </w:rPr>
        <w:t xml:space="preserve">Из воспоминаний заслуженного мастера спорта, участника тех событий Александра Игнатьевича Сидоренко </w:t>
      </w:r>
    </w:p>
    <w:p w:rsidR="006A54EC" w:rsidRPr="002E7858" w:rsidRDefault="006A54EC" w:rsidP="00C16EFD">
      <w:pPr>
        <w:jc w:val="both"/>
      </w:pPr>
      <w:r w:rsidRPr="002E7858">
        <w:t xml:space="preserve">«Вместе с мастерами спорта по альпинизму Одноблюдовым, Малеиновым и Николаем Маренец нам предстояло эвакуировать в Сванетию через Главный Кавказский хребет продукцию и работников Тырныаузского молибденового комбината среди которых были женщины, дети и старики. </w:t>
      </w:r>
    </w:p>
    <w:p w:rsidR="006A54EC" w:rsidRPr="002E7858" w:rsidRDefault="006A54EC" w:rsidP="00C16EFD">
      <w:pPr>
        <w:jc w:val="both"/>
      </w:pPr>
      <w:r w:rsidRPr="002E7858">
        <w:t xml:space="preserve">Единственный путь – через Главный Кавказский хребет – перевал Бечо. Для нас, альпинистов, он не представлял сложности, но для этих людей все было необычно, опасно и сложно. Переводили группами. Таким образом, мы в несколько приемов одолевали трассу. </w:t>
      </w:r>
    </w:p>
    <w:p w:rsidR="006A54EC" w:rsidRPr="002E7858" w:rsidRDefault="006A54EC" w:rsidP="00C16EFD">
      <w:pPr>
        <w:jc w:val="both"/>
      </w:pPr>
      <w:r w:rsidRPr="002E7858">
        <w:t>А когда подошли к реке, детей пришлось просто перебрасывать через поток.</w:t>
      </w:r>
    </w:p>
    <w:p w:rsidR="006A54EC" w:rsidRPr="002E7858" w:rsidRDefault="006A54EC" w:rsidP="00C16EFD">
      <w:pPr>
        <w:jc w:val="both"/>
      </w:pPr>
      <w:r w:rsidRPr="002E7858">
        <w:t>Весь переход занимал почти сутки. Но весь переход прошел «безаварийно», никаких жертв не было».</w:t>
      </w:r>
    </w:p>
    <w:p w:rsidR="006A54EC" w:rsidRPr="002E7858" w:rsidRDefault="006A54EC" w:rsidP="00C16EFD">
      <w:pPr>
        <w:jc w:val="both"/>
        <w:rPr>
          <w:b/>
        </w:rPr>
      </w:pPr>
    </w:p>
    <w:p w:rsidR="006A54EC" w:rsidRPr="002E7858" w:rsidRDefault="006A54EC" w:rsidP="00C16EFD">
      <w:pPr>
        <w:jc w:val="both"/>
        <w:rPr>
          <w:b/>
        </w:rPr>
      </w:pPr>
      <w:r w:rsidRPr="002E7858">
        <w:rPr>
          <w:b/>
        </w:rPr>
        <w:t>Ведущий</w:t>
      </w:r>
    </w:p>
    <w:p w:rsidR="006A54EC" w:rsidRPr="002E7858" w:rsidRDefault="006A54EC" w:rsidP="00C16EFD">
      <w:pPr>
        <w:jc w:val="both"/>
      </w:pPr>
      <w:r w:rsidRPr="002E7858">
        <w:t xml:space="preserve">Зимой, когда наступил перелом в сражениях на перевалах Кавказа, было очень важно иметь точные сведения о расположении вражеских частей </w:t>
      </w:r>
    </w:p>
    <w:p w:rsidR="006A54EC" w:rsidRPr="002E7858" w:rsidRDefault="006A54EC" w:rsidP="00C16EFD">
      <w:pPr>
        <w:jc w:val="both"/>
      </w:pPr>
      <w:r w:rsidRPr="002E7858">
        <w:t>И здесь главная роль принадлежала разведке. В разведку ходили и альпинисты, и группы черноморских моряков, а в районе Эльбруса разведку осуществляли еще и на легких самолетах.</w:t>
      </w:r>
    </w:p>
    <w:p w:rsidR="006A54EC" w:rsidRPr="002E7858" w:rsidRDefault="006A54EC" w:rsidP="00C16EFD">
      <w:pPr>
        <w:jc w:val="both"/>
      </w:pPr>
      <w:r w:rsidRPr="002E7858">
        <w:t>Среди воинов - альпинистов были женщины. Мы хотим предоставить слово единственной женщине – участнице снятия с вершин Эльбруса фашистской символики, а так же соавтору слов песни «Баксанская» Любови Георгиевне КОРОТАЕВОЙ:</w:t>
      </w:r>
    </w:p>
    <w:p w:rsidR="006A54EC" w:rsidRPr="002E7858" w:rsidRDefault="006A54EC" w:rsidP="00C16EFD">
      <w:pPr>
        <w:jc w:val="both"/>
      </w:pPr>
    </w:p>
    <w:p w:rsidR="006A54EC" w:rsidRPr="002E7858" w:rsidRDefault="006A54EC" w:rsidP="00C16EFD">
      <w:pPr>
        <w:jc w:val="both"/>
        <w:rPr>
          <w:b/>
        </w:rPr>
      </w:pPr>
      <w:r w:rsidRPr="002E7858">
        <w:rPr>
          <w:b/>
        </w:rPr>
        <w:t>Ученик 3 (Настя Бочарова)</w:t>
      </w:r>
    </w:p>
    <w:p w:rsidR="006A54EC" w:rsidRPr="002E7858" w:rsidRDefault="006A54EC" w:rsidP="00C16EFD">
      <w:pPr>
        <w:jc w:val="both"/>
        <w:rPr>
          <w:b/>
        </w:rPr>
      </w:pPr>
      <w:r w:rsidRPr="002E7858">
        <w:rPr>
          <w:b/>
        </w:rPr>
        <w:t>Рассказ Коротаевой (желательно костюмированный рассказ)</w:t>
      </w:r>
    </w:p>
    <w:p w:rsidR="006A54EC" w:rsidRPr="002E7858" w:rsidRDefault="006A54EC" w:rsidP="00C16EFD">
      <w:pPr>
        <w:jc w:val="both"/>
      </w:pPr>
      <w:r w:rsidRPr="002E7858">
        <w:t>«Однажды мы с ессентучанином Андреем Грязновым получили задание: установить пути отступления немцев с Кавказа. Целый день пролежали в снегу на хребте Когутай. Вынули из одной гранаты запал, написали, что такого-то числа здесь были в разведке лейтенанты Грязнов и Коротаева.</w:t>
      </w:r>
    </w:p>
    <w:p w:rsidR="006A54EC" w:rsidRPr="002E7858" w:rsidRDefault="006A54EC" w:rsidP="00C16EFD">
      <w:pPr>
        <w:jc w:val="both"/>
      </w:pPr>
      <w:r w:rsidRPr="002E7858">
        <w:t>Потом сложили тур из камней и положили туда гранату. Договорились, что кто первый после войны придет – сообщит другому, что снял эту гранату. Прошло время. Нам приказали сорвать немецкие флаги. Начался путь из Приэльбрусья. Мы остановились в Итколе ночевать, установили дежурство на веранде балкарского домика. Оттуда было хорошо видно гребень, на котором мы оставили гранату.</w:t>
      </w:r>
    </w:p>
    <w:p w:rsidR="006A54EC" w:rsidRPr="002E7858" w:rsidRDefault="006A54EC" w:rsidP="00C16EFD">
      <w:pPr>
        <w:jc w:val="both"/>
      </w:pPr>
      <w:r w:rsidRPr="002E7858">
        <w:t>Андрей Грязнов стал напевать про себя песню, а потом случайно у него сложились слова:</w:t>
      </w:r>
    </w:p>
    <w:p w:rsidR="006A54EC" w:rsidRPr="002E7858" w:rsidRDefault="006A54EC" w:rsidP="00C16EFD">
      <w:pPr>
        <w:jc w:val="both"/>
      </w:pPr>
      <w:r w:rsidRPr="002E7858">
        <w:t>«Помнишь гранату и записку в ней».</w:t>
      </w:r>
    </w:p>
    <w:p w:rsidR="006A54EC" w:rsidRPr="002E7858" w:rsidRDefault="006A54EC" w:rsidP="00C16EFD">
      <w:pPr>
        <w:jc w:val="both"/>
      </w:pPr>
      <w:r w:rsidRPr="002E7858">
        <w:t>А потом кто-то добавил:</w:t>
      </w:r>
    </w:p>
    <w:p w:rsidR="006A54EC" w:rsidRPr="002E7858" w:rsidRDefault="006A54EC" w:rsidP="00C16EFD">
      <w:pPr>
        <w:jc w:val="both"/>
      </w:pPr>
      <w:r w:rsidRPr="002E7858">
        <w:t>«На скалистом гребне для грядущих дней».</w:t>
      </w:r>
    </w:p>
    <w:p w:rsidR="006A54EC" w:rsidRPr="002E7858" w:rsidRDefault="006A54EC" w:rsidP="00C16EFD">
      <w:pPr>
        <w:jc w:val="both"/>
      </w:pPr>
      <w:r w:rsidRPr="002E7858">
        <w:t xml:space="preserve">И потом у нас такой энтузиазм сразу вдруг появился к сочинению! Вот так получилась песня «Баксанская». </w:t>
      </w:r>
    </w:p>
    <w:p w:rsidR="006A54EC" w:rsidRPr="002E7858" w:rsidRDefault="006A54EC" w:rsidP="00C16EFD">
      <w:pPr>
        <w:jc w:val="both"/>
      </w:pPr>
    </w:p>
    <w:p w:rsidR="006A54EC" w:rsidRPr="002E7858" w:rsidRDefault="006A54EC" w:rsidP="00C16EFD">
      <w:pPr>
        <w:jc w:val="both"/>
        <w:rPr>
          <w:b/>
        </w:rPr>
      </w:pPr>
      <w:r w:rsidRPr="002E7858">
        <w:rPr>
          <w:b/>
        </w:rPr>
        <w:t xml:space="preserve">Исполнение песни </w:t>
      </w:r>
      <w:r w:rsidRPr="002E7858">
        <w:t>«</w:t>
      </w:r>
      <w:r w:rsidRPr="002E7858">
        <w:rPr>
          <w:b/>
        </w:rPr>
        <w:t>Баксанская</w:t>
      </w:r>
      <w:r w:rsidRPr="002E7858">
        <w:t>»</w:t>
      </w:r>
    </w:p>
    <w:p w:rsidR="006A54EC" w:rsidRPr="002E7858" w:rsidRDefault="006A54EC" w:rsidP="00C16EFD">
      <w:pPr>
        <w:jc w:val="both"/>
        <w:rPr>
          <w:b/>
        </w:rPr>
      </w:pPr>
    </w:p>
    <w:p w:rsidR="006A54EC" w:rsidRPr="002E7858" w:rsidRDefault="006A54EC" w:rsidP="002E7858">
      <w:pPr>
        <w:jc w:val="both"/>
        <w:rPr>
          <w:b/>
        </w:rPr>
      </w:pPr>
      <w:r w:rsidRPr="002E7858">
        <w:rPr>
          <w:b/>
        </w:rPr>
        <w:t>Ведущий</w:t>
      </w:r>
    </w:p>
    <w:p w:rsidR="006A54EC" w:rsidRPr="002E7858" w:rsidRDefault="006A54EC" w:rsidP="002E7858">
      <w:pPr>
        <w:pStyle w:val="Heading2"/>
        <w:spacing w:before="0"/>
        <w:jc w:val="both"/>
        <w:rPr>
          <w:rFonts w:ascii="Times New Roman" w:hAnsi="Times New Roman"/>
          <w:b w:val="0"/>
          <w:color w:val="auto"/>
          <w:sz w:val="24"/>
          <w:szCs w:val="24"/>
        </w:rPr>
      </w:pPr>
      <w:r w:rsidRPr="002E7858">
        <w:rPr>
          <w:rFonts w:ascii="Times New Roman" w:hAnsi="Times New Roman"/>
          <w:b w:val="0"/>
          <w:color w:val="auto"/>
          <w:sz w:val="24"/>
          <w:szCs w:val="24"/>
        </w:rPr>
        <w:t xml:space="preserve">21 августа 1942 года Гитлеровские альпинисты установили на Эльбрусе флаги с немецкой символикой как знак господства Германии над всей Европой. Через полгода, 13 и 17 февраля 1943 года в сложнейших погодных условиях их сбросили советские воины-альпинисты и водрузили алые стяги Советского Союза. </w:t>
      </w:r>
    </w:p>
    <w:p w:rsidR="006A54EC" w:rsidRPr="002E7858" w:rsidRDefault="006A54EC" w:rsidP="00C16EFD">
      <w:pPr>
        <w:pStyle w:val="Heading2"/>
        <w:jc w:val="both"/>
        <w:rPr>
          <w:rFonts w:ascii="Times New Roman" w:hAnsi="Times New Roman"/>
          <w:color w:val="auto"/>
          <w:sz w:val="24"/>
          <w:szCs w:val="24"/>
        </w:rPr>
      </w:pPr>
      <w:r w:rsidRPr="002E7858">
        <w:rPr>
          <w:rFonts w:ascii="Times New Roman" w:hAnsi="Times New Roman"/>
          <w:color w:val="auto"/>
          <w:sz w:val="24"/>
          <w:szCs w:val="24"/>
        </w:rPr>
        <w:t>Ученик 4 (Татьяна Климанова)</w:t>
      </w:r>
    </w:p>
    <w:p w:rsidR="006A54EC" w:rsidRPr="002E7858" w:rsidRDefault="006A54EC" w:rsidP="00C16EFD">
      <w:pPr>
        <w:jc w:val="both"/>
      </w:pPr>
      <w:r w:rsidRPr="002E7858">
        <w:t>Из воспоминаний бывшего начальника группы восходителей, заслуженного мастера спорта, профессора МГУ Александра Михайловича ГУСЕВА</w:t>
      </w:r>
    </w:p>
    <w:p w:rsidR="006A54EC" w:rsidRPr="002E7858" w:rsidRDefault="006A54EC" w:rsidP="00C16EFD">
      <w:pPr>
        <w:jc w:val="both"/>
      </w:pPr>
      <w:r w:rsidRPr="002E7858">
        <w:t xml:space="preserve"> «К началу февраля завершился разгром немцев на Кавказе, по приказу командования группа альпинистов из 20-ти человек тремя отрядами должна была подняться на Эльбрус, чтобы снять немецкие флаги. Мы знали, что нас подстерегало: Большой груз оружия, минимум питания, неясность обстановки...</w:t>
      </w:r>
    </w:p>
    <w:p w:rsidR="006A54EC" w:rsidRPr="002E7858" w:rsidRDefault="006A54EC" w:rsidP="00C16EFD">
      <w:pPr>
        <w:jc w:val="both"/>
      </w:pPr>
      <w:r w:rsidRPr="002E7858">
        <w:t>Отряды вышли к подножию Эльбруса. Все мосты через реку Баксан оказались взорванными, и продвижение шло медленно: глубокий снег, трещины, мины подстерегали нас на каждом шагу.</w:t>
      </w:r>
    </w:p>
    <w:p w:rsidR="006A54EC" w:rsidRPr="002E7858" w:rsidRDefault="006A54EC" w:rsidP="00C16EFD">
      <w:pPr>
        <w:jc w:val="both"/>
      </w:pPr>
      <w:r w:rsidRPr="002E7858">
        <w:t xml:space="preserve">На «Приюте одиннадцати» отряды объединились. Целую неделю бушевал буран. Кончились продукты. Положение становилось критическим, и мы решили штурмовать вершины двумя отрядами. Первый отряд под командованием Николая Гусака отправился на западный пик ночью 13 февраля.  </w:t>
      </w:r>
    </w:p>
    <w:p w:rsidR="006A54EC" w:rsidRPr="002E7858" w:rsidRDefault="006A54EC" w:rsidP="00C16EFD">
      <w:pPr>
        <w:jc w:val="both"/>
      </w:pPr>
      <w:r w:rsidRPr="002E7858">
        <w:t xml:space="preserve">Прошло более 15 часов, а ушедшие все еще не возвращались. Решили идти на помощь. Я сформировал спасательный отряд. И тут один за другим появились участники группы Гусака. Альпинисты еле шли, шатаясь от усталости». </w:t>
      </w:r>
    </w:p>
    <w:p w:rsidR="006A54EC" w:rsidRPr="002E7858" w:rsidRDefault="006A54EC" w:rsidP="00C16EFD">
      <w:pPr>
        <w:jc w:val="both"/>
      </w:pPr>
      <w:r w:rsidRPr="002E7858">
        <w:t xml:space="preserve">Ночью 17 февраля Александр Гусев повел 14 человек на восточную вершину Эльбруса. </w:t>
      </w:r>
    </w:p>
    <w:p w:rsidR="006A54EC" w:rsidRPr="002E7858" w:rsidRDefault="006A54EC" w:rsidP="00C16EFD">
      <w:pPr>
        <w:jc w:val="both"/>
      </w:pPr>
      <w:r w:rsidRPr="002E7858">
        <w:t>Здесь, на вершине, развевались потрепанные ветрами два фашистских военных флага. Они были сорваны и установлен алый стяг Родины.</w:t>
      </w:r>
    </w:p>
    <w:p w:rsidR="006A54EC" w:rsidRPr="002E7858" w:rsidRDefault="006A54EC" w:rsidP="00C16EFD">
      <w:pPr>
        <w:jc w:val="both"/>
        <w:rPr>
          <w:b/>
        </w:rPr>
      </w:pPr>
    </w:p>
    <w:p w:rsidR="006A54EC" w:rsidRPr="002E7858" w:rsidRDefault="006A54EC" w:rsidP="00C16EFD">
      <w:pPr>
        <w:jc w:val="both"/>
        <w:rPr>
          <w:b/>
        </w:rPr>
      </w:pPr>
      <w:r w:rsidRPr="002E7858">
        <w:rPr>
          <w:b/>
        </w:rPr>
        <w:t>Песня Высоцкого «Военная»</w:t>
      </w:r>
    </w:p>
    <w:p w:rsidR="006A54EC" w:rsidRPr="002E7858" w:rsidRDefault="006A54EC" w:rsidP="00C16EFD">
      <w:pPr>
        <w:jc w:val="both"/>
      </w:pPr>
    </w:p>
    <w:p w:rsidR="006A54EC" w:rsidRPr="002E7858" w:rsidRDefault="006A54EC" w:rsidP="00C16EFD">
      <w:pPr>
        <w:jc w:val="both"/>
        <w:rPr>
          <w:b/>
        </w:rPr>
      </w:pPr>
      <w:r w:rsidRPr="002E7858">
        <w:rPr>
          <w:b/>
        </w:rPr>
        <w:t xml:space="preserve">Ведущий: </w:t>
      </w:r>
    </w:p>
    <w:p w:rsidR="006A54EC" w:rsidRPr="002E7858" w:rsidRDefault="006A54EC" w:rsidP="00C16EFD">
      <w:pPr>
        <w:jc w:val="both"/>
      </w:pPr>
      <w:r w:rsidRPr="002E7858">
        <w:t>Для двадцати смельчаков тогда это было обыкновенным боевым заданием.</w:t>
      </w:r>
    </w:p>
    <w:p w:rsidR="006A54EC" w:rsidRPr="002E7858" w:rsidRDefault="006A54EC" w:rsidP="00C16EFD">
      <w:pPr>
        <w:jc w:val="both"/>
      </w:pPr>
      <w:r w:rsidRPr="002E7858">
        <w:t xml:space="preserve">Все герои-альпинисты были представлены к правительственным наградам. Они не считали, что совершили подвиг, они просто выполняли приказ. </w:t>
      </w:r>
    </w:p>
    <w:p w:rsidR="006A54EC" w:rsidRPr="002E7858" w:rsidRDefault="006A54EC" w:rsidP="00C16EFD">
      <w:pPr>
        <w:jc w:val="both"/>
      </w:pPr>
      <w:r w:rsidRPr="002E7858">
        <w:t>Время берет свое. С годами один за другим ушли от нас участники легендарного восхождения. Все меньше остается тех, кто сражался на перевалах  Кавказа...</w:t>
      </w:r>
    </w:p>
    <w:p w:rsidR="006A54EC" w:rsidRPr="002E7858" w:rsidRDefault="006A54EC" w:rsidP="00C16EFD">
      <w:pPr>
        <w:jc w:val="both"/>
        <w:rPr>
          <w:b/>
        </w:rPr>
      </w:pPr>
      <w:r w:rsidRPr="002E7858">
        <w:rPr>
          <w:b/>
        </w:rPr>
        <w:t>Их имена навсегда останутся в истории Великой Отечественной войны:</w:t>
      </w:r>
    </w:p>
    <w:p w:rsidR="006A54EC" w:rsidRPr="002E7858" w:rsidRDefault="006A54EC" w:rsidP="00C16EFD">
      <w:pPr>
        <w:jc w:val="both"/>
        <w:rPr>
          <w:b/>
          <w:i/>
        </w:rPr>
      </w:pPr>
    </w:p>
    <w:p w:rsidR="006A54EC" w:rsidRPr="002E7858" w:rsidRDefault="006A54EC" w:rsidP="00C16EFD">
      <w:pPr>
        <w:tabs>
          <w:tab w:val="left" w:pos="3780"/>
        </w:tabs>
        <w:jc w:val="center"/>
        <w:rPr>
          <w:b/>
        </w:rPr>
      </w:pPr>
      <w:r w:rsidRPr="002E7858">
        <w:rPr>
          <w:b/>
        </w:rPr>
        <w:t>Героическая поверка</w:t>
      </w:r>
    </w:p>
    <w:p w:rsidR="006A54EC" w:rsidRPr="002E7858" w:rsidRDefault="006A54EC" w:rsidP="00C16EFD">
      <w:pPr>
        <w:tabs>
          <w:tab w:val="left" w:pos="3780"/>
        </w:tabs>
      </w:pPr>
    </w:p>
    <w:p w:rsidR="006A54EC" w:rsidRPr="002E7858" w:rsidRDefault="006A54EC" w:rsidP="00C16EFD">
      <w:pPr>
        <w:jc w:val="both"/>
      </w:pPr>
      <w:r w:rsidRPr="002E7858">
        <w:t>Александр Сидоренко,</w:t>
      </w:r>
    </w:p>
    <w:p w:rsidR="006A54EC" w:rsidRPr="002E7858" w:rsidRDefault="006A54EC" w:rsidP="00C16EFD">
      <w:pPr>
        <w:jc w:val="both"/>
      </w:pPr>
      <w:r w:rsidRPr="002E7858">
        <w:t xml:space="preserve"> Евгений Белецкий, </w:t>
      </w:r>
    </w:p>
    <w:p w:rsidR="006A54EC" w:rsidRPr="002E7858" w:rsidRDefault="006A54EC" w:rsidP="00C16EFD">
      <w:pPr>
        <w:jc w:val="both"/>
      </w:pPr>
      <w:r w:rsidRPr="002E7858">
        <w:t>Габриэль и Бекни Хергиани,</w:t>
      </w:r>
    </w:p>
    <w:p w:rsidR="006A54EC" w:rsidRPr="002E7858" w:rsidRDefault="006A54EC" w:rsidP="00C16EFD">
      <w:pPr>
        <w:jc w:val="both"/>
      </w:pPr>
      <w:r w:rsidRPr="002E7858">
        <w:t xml:space="preserve"> Николай Гусак, </w:t>
      </w:r>
    </w:p>
    <w:p w:rsidR="006A54EC" w:rsidRPr="002E7858" w:rsidRDefault="006A54EC" w:rsidP="00C16EFD">
      <w:pPr>
        <w:jc w:val="both"/>
      </w:pPr>
      <w:r w:rsidRPr="002E7858">
        <w:t xml:space="preserve">Евгений Смирнов, </w:t>
      </w:r>
    </w:p>
    <w:p w:rsidR="006A54EC" w:rsidRPr="002E7858" w:rsidRDefault="006A54EC" w:rsidP="00C16EFD">
      <w:pPr>
        <w:jc w:val="both"/>
      </w:pPr>
      <w:r w:rsidRPr="002E7858">
        <w:t xml:space="preserve">Любовь Коротаева, </w:t>
      </w:r>
    </w:p>
    <w:p w:rsidR="006A54EC" w:rsidRPr="002E7858" w:rsidRDefault="006A54EC" w:rsidP="00C16EFD">
      <w:pPr>
        <w:jc w:val="both"/>
      </w:pPr>
      <w:r w:rsidRPr="002E7858">
        <w:t xml:space="preserve">Никита Петросов, </w:t>
      </w:r>
    </w:p>
    <w:p w:rsidR="006A54EC" w:rsidRPr="002E7858" w:rsidRDefault="006A54EC" w:rsidP="00C16EFD">
      <w:pPr>
        <w:jc w:val="both"/>
      </w:pPr>
      <w:r w:rsidRPr="002E7858">
        <w:t xml:space="preserve">Владислав Лубенец, </w:t>
      </w:r>
    </w:p>
    <w:p w:rsidR="006A54EC" w:rsidRPr="002E7858" w:rsidRDefault="006A54EC" w:rsidP="00C16EFD">
      <w:pPr>
        <w:jc w:val="both"/>
      </w:pPr>
      <w:r w:rsidRPr="002E7858">
        <w:t>Александр Гусев</w:t>
      </w:r>
    </w:p>
    <w:p w:rsidR="006A54EC" w:rsidRPr="002E7858" w:rsidRDefault="006A54EC" w:rsidP="00C16EFD">
      <w:r w:rsidRPr="002E7858">
        <w:t>Георгий Сулаквелидзе</w:t>
      </w:r>
    </w:p>
    <w:p w:rsidR="006A54EC" w:rsidRPr="002E7858" w:rsidRDefault="006A54EC" w:rsidP="00C16EFD">
      <w:r w:rsidRPr="002E7858">
        <w:t>Георгий Одноблюдов</w:t>
      </w:r>
    </w:p>
    <w:p w:rsidR="006A54EC" w:rsidRPr="002E7858" w:rsidRDefault="006A54EC" w:rsidP="00C16EFD">
      <w:r w:rsidRPr="002E7858">
        <w:t>Анатолий Багров</w:t>
      </w:r>
    </w:p>
    <w:p w:rsidR="006A54EC" w:rsidRPr="002E7858" w:rsidRDefault="006A54EC" w:rsidP="00C16EFD">
      <w:r w:rsidRPr="002E7858">
        <w:t>Андрей Грязнов</w:t>
      </w:r>
    </w:p>
    <w:p w:rsidR="006A54EC" w:rsidRPr="002E7858" w:rsidRDefault="006A54EC" w:rsidP="00C16EFD">
      <w:r w:rsidRPr="002E7858">
        <w:t>Леонид Кельс</w:t>
      </w:r>
    </w:p>
    <w:p w:rsidR="006A54EC" w:rsidRPr="002E7858" w:rsidRDefault="006A54EC" w:rsidP="00C16EFD">
      <w:r w:rsidRPr="002E7858">
        <w:t>Борис Грачев</w:t>
      </w:r>
    </w:p>
    <w:p w:rsidR="006A54EC" w:rsidRPr="002E7858" w:rsidRDefault="006A54EC" w:rsidP="00C16EFD">
      <w:r w:rsidRPr="002E7858">
        <w:t>Виктор Кухтин</w:t>
      </w:r>
    </w:p>
    <w:p w:rsidR="006A54EC" w:rsidRPr="002E7858" w:rsidRDefault="006A54EC" w:rsidP="00C16EFD">
      <w:r w:rsidRPr="002E7858">
        <w:t>Алексей Немчинов</w:t>
      </w:r>
    </w:p>
    <w:p w:rsidR="006A54EC" w:rsidRPr="002E7858" w:rsidRDefault="006A54EC" w:rsidP="00C16EFD">
      <w:r w:rsidRPr="002E7858">
        <w:t>Николай Персиянинов</w:t>
      </w:r>
    </w:p>
    <w:p w:rsidR="006A54EC" w:rsidRPr="002E7858" w:rsidRDefault="006A54EC" w:rsidP="00C16EFD">
      <w:r w:rsidRPr="002E7858">
        <w:t>Николай Моренец</w:t>
      </w:r>
    </w:p>
    <w:p w:rsidR="006A54EC" w:rsidRPr="002E7858" w:rsidRDefault="006A54EC" w:rsidP="00C16EFD">
      <w:r w:rsidRPr="002E7858">
        <w:t>Алексей Малеинов</w:t>
      </w:r>
    </w:p>
    <w:p w:rsidR="006A54EC" w:rsidRPr="002E7858" w:rsidRDefault="006A54EC" w:rsidP="00C16EFD">
      <w:pPr>
        <w:jc w:val="both"/>
      </w:pPr>
    </w:p>
    <w:p w:rsidR="006A54EC" w:rsidRPr="002E7858" w:rsidRDefault="006A54EC" w:rsidP="00C16EFD">
      <w:pPr>
        <w:jc w:val="both"/>
        <w:rPr>
          <w:b/>
        </w:rPr>
      </w:pPr>
      <w:r w:rsidRPr="002E7858">
        <w:rPr>
          <w:b/>
        </w:rPr>
        <w:t>В память о защитниках Кавказа объявляется минута молчания.</w:t>
      </w:r>
    </w:p>
    <w:p w:rsidR="006A54EC" w:rsidRPr="002E7858" w:rsidRDefault="006A54EC" w:rsidP="00C16EFD">
      <w:pPr>
        <w:jc w:val="both"/>
      </w:pPr>
    </w:p>
    <w:p w:rsidR="006A54EC" w:rsidRPr="002E7858" w:rsidRDefault="006A54EC" w:rsidP="00C16EFD">
      <w:pPr>
        <w:jc w:val="both"/>
        <w:rPr>
          <w:b/>
        </w:rPr>
      </w:pPr>
      <w:r w:rsidRPr="002E7858">
        <w:rPr>
          <w:b/>
        </w:rPr>
        <w:t>Участникам возложить цветы к памятнику героям.</w:t>
      </w:r>
    </w:p>
    <w:p w:rsidR="006A54EC" w:rsidRPr="002E7858" w:rsidRDefault="006A54EC" w:rsidP="00C16EFD">
      <w:pPr>
        <w:jc w:val="both"/>
      </w:pPr>
    </w:p>
    <w:p w:rsidR="006A54EC" w:rsidRPr="002E7858" w:rsidRDefault="006A54EC" w:rsidP="00C16EFD">
      <w:pPr>
        <w:jc w:val="both"/>
        <w:rPr>
          <w:b/>
        </w:rPr>
      </w:pPr>
      <w:r w:rsidRPr="002E7858">
        <w:rPr>
          <w:b/>
        </w:rPr>
        <w:t>Ведущий</w:t>
      </w:r>
    </w:p>
    <w:p w:rsidR="006A54EC" w:rsidRPr="002E7858" w:rsidRDefault="006A54EC" w:rsidP="00C16EFD">
      <w:pPr>
        <w:jc w:val="both"/>
      </w:pPr>
      <w:r w:rsidRPr="002E7858">
        <w:t>Предоставляем микрофон участникам Клуба авторской песни на КМВ «Поющий источник»</w:t>
      </w:r>
    </w:p>
    <w:p w:rsidR="006A54EC" w:rsidRPr="002E7858" w:rsidRDefault="006A54EC" w:rsidP="00C16EFD">
      <w:pPr>
        <w:jc w:val="both"/>
      </w:pPr>
      <w:r w:rsidRPr="002E7858">
        <w:t>-В.Высоцкий «</w:t>
      </w:r>
      <w:r w:rsidRPr="002E7858">
        <w:rPr>
          <w:b/>
        </w:rPr>
        <w:t>На братских могилах</w:t>
      </w:r>
      <w:r w:rsidRPr="002E7858">
        <w:t>»</w:t>
      </w:r>
    </w:p>
    <w:p w:rsidR="006A54EC" w:rsidRPr="002E7858" w:rsidRDefault="006A54EC" w:rsidP="00C16EFD">
      <w:pPr>
        <w:jc w:val="both"/>
      </w:pPr>
      <w:r w:rsidRPr="002E7858">
        <w:t>-С.Пономарёв «</w:t>
      </w:r>
      <w:r w:rsidRPr="002E7858">
        <w:rPr>
          <w:b/>
        </w:rPr>
        <w:t>Крокусы</w:t>
      </w:r>
      <w:r w:rsidRPr="002E7858">
        <w:t>»</w:t>
      </w:r>
    </w:p>
    <w:p w:rsidR="006A54EC" w:rsidRPr="002E7858" w:rsidRDefault="006A54EC" w:rsidP="00C16EFD">
      <w:pPr>
        <w:jc w:val="both"/>
      </w:pPr>
      <w:r w:rsidRPr="002E7858">
        <w:t>-В.Берковский «</w:t>
      </w:r>
      <w:r w:rsidRPr="002E7858">
        <w:rPr>
          <w:b/>
        </w:rPr>
        <w:t>Вспомните, ребята</w:t>
      </w:r>
      <w:r w:rsidRPr="002E7858">
        <w:t>»</w:t>
      </w:r>
    </w:p>
    <w:p w:rsidR="006A54EC" w:rsidRPr="002E7858" w:rsidRDefault="006A54EC" w:rsidP="00C16EFD">
      <w:pPr>
        <w:jc w:val="both"/>
      </w:pPr>
      <w:r w:rsidRPr="002E7858">
        <w:t>-В.Высоцкий «</w:t>
      </w:r>
      <w:r w:rsidRPr="002E7858">
        <w:rPr>
          <w:b/>
        </w:rPr>
        <w:t>Песня о друге</w:t>
      </w:r>
      <w:r w:rsidRPr="002E7858">
        <w:t>»</w:t>
      </w:r>
    </w:p>
    <w:p w:rsidR="006A54EC" w:rsidRPr="002E7858" w:rsidRDefault="006A54EC" w:rsidP="00C16EFD">
      <w:pPr>
        <w:jc w:val="both"/>
      </w:pPr>
      <w:r w:rsidRPr="002E7858">
        <w:t>-Ю.Визбор «</w:t>
      </w:r>
      <w:r w:rsidRPr="002E7858">
        <w:rPr>
          <w:b/>
        </w:rPr>
        <w:t>Рассказ ветерана</w:t>
      </w:r>
      <w:r w:rsidRPr="002E7858">
        <w:t>»</w:t>
      </w:r>
    </w:p>
    <w:p w:rsidR="006A54EC" w:rsidRPr="005D7ADA" w:rsidRDefault="006A54EC" w:rsidP="00C16EFD">
      <w:pPr>
        <w:jc w:val="both"/>
        <w:rPr>
          <w:highlight w:val="yellow"/>
        </w:rPr>
      </w:pPr>
    </w:p>
    <w:p w:rsidR="006A54EC" w:rsidRPr="005D7ADA" w:rsidRDefault="006A54EC" w:rsidP="00C16EFD">
      <w:pPr>
        <w:jc w:val="both"/>
        <w:rPr>
          <w:highlight w:val="yellow"/>
        </w:rPr>
      </w:pPr>
    </w:p>
    <w:p w:rsidR="006A54EC" w:rsidRPr="005D7ADA" w:rsidRDefault="006A54EC" w:rsidP="00C16EFD"/>
    <w:p w:rsidR="006A54EC" w:rsidRPr="002E7858" w:rsidRDefault="006A54EC">
      <w:pPr>
        <w:rPr>
          <w:i/>
        </w:rPr>
      </w:pPr>
      <w:r>
        <w:rPr>
          <w:i/>
        </w:rPr>
        <w:br w:type="page"/>
      </w:r>
    </w:p>
    <w:p w:rsidR="006A54EC" w:rsidRPr="002E7858" w:rsidRDefault="006A54EC" w:rsidP="00C97D04">
      <w:pPr>
        <w:contextualSpacing/>
        <w:jc w:val="center"/>
        <w:rPr>
          <w:b/>
        </w:rPr>
      </w:pPr>
      <w:r w:rsidRPr="002E7858">
        <w:rPr>
          <w:b/>
        </w:rPr>
        <w:t>«Флаги Победы над Кавказом»</w:t>
      </w:r>
    </w:p>
    <w:p w:rsidR="006A54EC" w:rsidRPr="002E7858" w:rsidRDefault="006A54EC" w:rsidP="00C97D04">
      <w:pPr>
        <w:contextualSpacing/>
        <w:jc w:val="center"/>
      </w:pPr>
      <w:r w:rsidRPr="002E7858">
        <w:t>Сценарий концерта культурно-патриотической акции в Карачаево-Черкесском мемориальном комплексе «Музей-памятник защитникам перевалов Кавказа»</w:t>
      </w:r>
    </w:p>
    <w:p w:rsidR="006A54EC" w:rsidRPr="002E7858" w:rsidRDefault="006A54EC" w:rsidP="00C97D04">
      <w:pPr>
        <w:contextualSpacing/>
        <w:jc w:val="center"/>
      </w:pPr>
      <w:r w:rsidRPr="002E7858">
        <w:t>Март 2018г. п.Орджоникидзевский</w:t>
      </w:r>
    </w:p>
    <w:p w:rsidR="006A54EC" w:rsidRPr="002E7858" w:rsidRDefault="006A54EC" w:rsidP="00C97D04">
      <w:pPr>
        <w:contextualSpacing/>
        <w:jc w:val="center"/>
      </w:pPr>
    </w:p>
    <w:p w:rsidR="006A54EC" w:rsidRPr="002E7858" w:rsidRDefault="006A54EC" w:rsidP="002E7858">
      <w:pPr>
        <w:ind w:hanging="540"/>
        <w:contextualSpacing/>
        <w:rPr>
          <w:b/>
        </w:rPr>
      </w:pPr>
      <w:r w:rsidRPr="002E7858">
        <w:rPr>
          <w:b/>
        </w:rPr>
        <w:t>Ведущий</w:t>
      </w:r>
      <w:r>
        <w:rPr>
          <w:b/>
        </w:rPr>
        <w:t xml:space="preserve"> 1</w:t>
      </w:r>
      <w:r w:rsidRPr="002E7858">
        <w:rPr>
          <w:b/>
        </w:rPr>
        <w:t>:</w:t>
      </w:r>
    </w:p>
    <w:p w:rsidR="006A54EC" w:rsidRPr="002E7858" w:rsidRDefault="006A54EC" w:rsidP="00C97D04">
      <w:pPr>
        <w:ind w:left="-540"/>
        <w:contextualSpacing/>
      </w:pPr>
      <w:r w:rsidRPr="002E7858">
        <w:t xml:space="preserve">Добрый день, дорогие друзья! Вас приветствует делегация воспитанников Центра  детско-юношеского туризма и экскурсией имени Рудольфа Рудольфовича Лейцингера, в числе которой лауреат многочисленных конкурсов Клуб самодеятельной песни под руководством чемпиона Европы по дельтапланеризму Петровой Натальи Леонидовны. Они подготовили песни, которые прозвучат в нашей программе. </w:t>
      </w:r>
    </w:p>
    <w:p w:rsidR="006A54EC" w:rsidRPr="002E7858" w:rsidRDefault="006A54EC" w:rsidP="00C97D04">
      <w:pPr>
        <w:ind w:left="-540"/>
        <w:contextualSpacing/>
      </w:pPr>
      <w:r w:rsidRPr="002E7858">
        <w:t>Наша встреча посвящена 75-летию Битвы за Кавказ и подвигу советских альпинистов, водрузивших в феврале 1943 года советский флаг на вершинах Эльбруса.</w:t>
      </w:r>
    </w:p>
    <w:p w:rsidR="006A54EC" w:rsidRPr="002E7858" w:rsidRDefault="006A54EC" w:rsidP="00C97D04">
      <w:pPr>
        <w:ind w:left="-540"/>
        <w:contextualSpacing/>
      </w:pPr>
      <w:r w:rsidRPr="002E7858">
        <w:t>Об этих событиях сложено много песен. Одна из них «</w:t>
      </w:r>
      <w:r w:rsidRPr="002E7858">
        <w:rPr>
          <w:b/>
        </w:rPr>
        <w:t>К вершине</w:t>
      </w:r>
      <w:r w:rsidRPr="002E7858">
        <w:t>» Владимира Высоцкого.</w:t>
      </w:r>
    </w:p>
    <w:p w:rsidR="006A54EC" w:rsidRPr="002E7858" w:rsidRDefault="006A54EC" w:rsidP="00C97D04">
      <w:pPr>
        <w:ind w:left="-540"/>
        <w:contextualSpacing/>
      </w:pPr>
    </w:p>
    <w:p w:rsidR="006A54EC" w:rsidRPr="002E7858" w:rsidRDefault="006A54EC" w:rsidP="00C97D04">
      <w:pPr>
        <w:ind w:left="-540"/>
        <w:contextualSpacing/>
        <w:rPr>
          <w:b/>
        </w:rPr>
      </w:pPr>
      <w:r w:rsidRPr="002E7858">
        <w:rPr>
          <w:b/>
        </w:rPr>
        <w:t>Ведущий</w:t>
      </w:r>
      <w:r>
        <w:rPr>
          <w:b/>
        </w:rPr>
        <w:t xml:space="preserve"> 2</w:t>
      </w:r>
      <w:r w:rsidRPr="002E7858">
        <w:rPr>
          <w:b/>
        </w:rPr>
        <w:t>:</w:t>
      </w:r>
    </w:p>
    <w:p w:rsidR="006A54EC" w:rsidRPr="002E7858" w:rsidRDefault="006A54EC" w:rsidP="00C97D04">
      <w:pPr>
        <w:ind w:left="-540"/>
        <w:contextualSpacing/>
        <w:rPr>
          <w:b/>
        </w:rPr>
      </w:pPr>
      <w:r w:rsidRPr="002E7858">
        <w:rPr>
          <w:b/>
        </w:rPr>
        <w:t>Слово предоставляется директору Центра Стороженко Ирине Владимировне.</w:t>
      </w:r>
    </w:p>
    <w:p w:rsidR="006A54EC" w:rsidRPr="002E7858" w:rsidRDefault="006A54EC" w:rsidP="00C97D04">
      <w:pPr>
        <w:ind w:left="-540"/>
        <w:contextualSpacing/>
        <w:rPr>
          <w:b/>
        </w:rPr>
      </w:pPr>
    </w:p>
    <w:p w:rsidR="006A54EC" w:rsidRPr="002E7858" w:rsidRDefault="006A54EC" w:rsidP="00C97D04">
      <w:pPr>
        <w:ind w:left="-540"/>
        <w:contextualSpacing/>
        <w:rPr>
          <w:b/>
        </w:rPr>
      </w:pPr>
      <w:r w:rsidRPr="002E7858">
        <w:rPr>
          <w:b/>
        </w:rPr>
        <w:t>Ведущий</w:t>
      </w:r>
      <w:r>
        <w:rPr>
          <w:b/>
        </w:rPr>
        <w:t xml:space="preserve"> 1</w:t>
      </w:r>
      <w:r w:rsidRPr="002E7858">
        <w:rPr>
          <w:b/>
        </w:rPr>
        <w:t>:</w:t>
      </w:r>
    </w:p>
    <w:p w:rsidR="006A54EC" w:rsidRPr="002E7858" w:rsidRDefault="006A54EC" w:rsidP="00C97D04">
      <w:pPr>
        <w:pStyle w:val="NormalWeb"/>
        <w:shd w:val="clear" w:color="auto" w:fill="FFFFFF"/>
        <w:spacing w:before="0" w:beforeAutospacing="0" w:after="0" w:afterAutospacing="0"/>
        <w:ind w:left="-540"/>
        <w:jc w:val="both"/>
        <w:rPr>
          <w:b/>
        </w:rPr>
      </w:pPr>
      <w:r w:rsidRPr="002E7858">
        <w:rPr>
          <w:bCs/>
          <w:color w:val="222222"/>
        </w:rPr>
        <w:t xml:space="preserve">Битва за Кавказ стала одной из самых продолжительных в Великой Отечественной войне, она длилась </w:t>
      </w:r>
      <w:r w:rsidRPr="002E7858">
        <w:rPr>
          <w:color w:val="222222"/>
        </w:rPr>
        <w:t xml:space="preserve">с </w:t>
      </w:r>
      <w:hyperlink r:id="rId15" w:tooltip="25 июля" w:history="1">
        <w:r w:rsidRPr="002E7858">
          <w:rPr>
            <w:rStyle w:val="Hyperlink"/>
            <w:color w:val="0B0080"/>
          </w:rPr>
          <w:t>25 июля</w:t>
        </w:r>
      </w:hyperlink>
      <w:r w:rsidRPr="002E7858">
        <w:rPr>
          <w:color w:val="222222"/>
        </w:rPr>
        <w:t xml:space="preserve"> </w:t>
      </w:r>
      <w:hyperlink r:id="rId16" w:tooltip="1942" w:history="1">
        <w:r w:rsidRPr="002E7858">
          <w:rPr>
            <w:rStyle w:val="Hyperlink"/>
            <w:color w:val="0B0080"/>
          </w:rPr>
          <w:t>1942</w:t>
        </w:r>
      </w:hyperlink>
      <w:r w:rsidRPr="002E7858">
        <w:rPr>
          <w:color w:val="222222"/>
        </w:rPr>
        <w:t xml:space="preserve"> по </w:t>
      </w:r>
      <w:hyperlink r:id="rId17" w:tooltip="9 октября" w:history="1">
        <w:r w:rsidRPr="002E7858">
          <w:rPr>
            <w:rStyle w:val="Hyperlink"/>
            <w:color w:val="0B0080"/>
          </w:rPr>
          <w:t>9 октября</w:t>
        </w:r>
      </w:hyperlink>
      <w:r w:rsidRPr="002E7858">
        <w:rPr>
          <w:rStyle w:val="apple-converted-space"/>
          <w:rFonts w:cs="Arial"/>
          <w:color w:val="222222"/>
          <w:lang w:eastAsia="ru-RU"/>
        </w:rPr>
        <w:t xml:space="preserve"> </w:t>
      </w:r>
      <w:hyperlink r:id="rId18" w:tooltip="1943" w:history="1">
        <w:r w:rsidRPr="002E7858">
          <w:rPr>
            <w:rStyle w:val="Hyperlink"/>
            <w:color w:val="0B0080"/>
          </w:rPr>
          <w:t>1943</w:t>
        </w:r>
      </w:hyperlink>
      <w:r w:rsidRPr="002E7858">
        <w:rPr>
          <w:color w:val="222222"/>
        </w:rPr>
        <w:t xml:space="preserve"> года и вошла в историю как комплекс операций на огромной территории в сложных условиях степной, горной и приморской местности.</w:t>
      </w:r>
    </w:p>
    <w:p w:rsidR="006A54EC" w:rsidRPr="002E7858" w:rsidRDefault="006A54EC" w:rsidP="00C97D04">
      <w:pPr>
        <w:ind w:left="-540"/>
        <w:contextualSpacing/>
      </w:pPr>
      <w:r w:rsidRPr="002E7858">
        <w:t>«Эдельвейс» — такое кодовое название получила операция по захвату немцами  Кавказа. 1-я горнострелковая хорошо подготовленная дивизия вермахта также называлась «Эдельвейс».</w:t>
      </w:r>
    </w:p>
    <w:p w:rsidR="006A54EC" w:rsidRPr="002E7858" w:rsidRDefault="006A54EC" w:rsidP="00C97D04">
      <w:pPr>
        <w:ind w:left="-540"/>
        <w:contextualSpacing/>
      </w:pPr>
      <w:r w:rsidRPr="002E7858">
        <w:t xml:space="preserve">Теме сражений с горными стрелками посвящена песня Владимира Высоцкого </w:t>
      </w:r>
    </w:p>
    <w:p w:rsidR="006A54EC" w:rsidRPr="002E7858" w:rsidRDefault="006A54EC" w:rsidP="00C97D04">
      <w:pPr>
        <w:ind w:left="-540"/>
        <w:contextualSpacing/>
      </w:pPr>
      <w:r w:rsidRPr="002E7858">
        <w:t>«</w:t>
      </w:r>
      <w:r w:rsidRPr="002E7858">
        <w:rPr>
          <w:b/>
        </w:rPr>
        <w:t>Военная</w:t>
      </w:r>
      <w:r w:rsidRPr="002E7858">
        <w:t>»</w:t>
      </w:r>
    </w:p>
    <w:p w:rsidR="006A54EC" w:rsidRPr="002E7858" w:rsidRDefault="006A54EC" w:rsidP="00C97D04">
      <w:pPr>
        <w:ind w:left="-540"/>
        <w:contextualSpacing/>
      </w:pPr>
    </w:p>
    <w:p w:rsidR="006A54EC" w:rsidRPr="002E7858" w:rsidRDefault="006A54EC" w:rsidP="00C97D04">
      <w:pPr>
        <w:ind w:left="-540"/>
        <w:contextualSpacing/>
        <w:rPr>
          <w:b/>
        </w:rPr>
      </w:pPr>
      <w:r w:rsidRPr="002E7858">
        <w:rPr>
          <w:b/>
        </w:rPr>
        <w:t>Ведущий</w:t>
      </w:r>
      <w:r>
        <w:rPr>
          <w:b/>
        </w:rPr>
        <w:t xml:space="preserve"> 2</w:t>
      </w:r>
    </w:p>
    <w:p w:rsidR="006A54EC" w:rsidRPr="002E7858" w:rsidRDefault="006A54EC" w:rsidP="00C97D04">
      <w:pPr>
        <w:ind w:left="-540"/>
        <w:contextualSpacing/>
      </w:pPr>
      <w:r w:rsidRPr="002E7858">
        <w:t>Но на защиту Кавказа встали наши солдаты, беспримерное мужество и героизм которых стало легендами для будущих поколений.</w:t>
      </w:r>
    </w:p>
    <w:p w:rsidR="006A54EC" w:rsidRPr="002E7858" w:rsidRDefault="006A54EC" w:rsidP="00C97D04">
      <w:pPr>
        <w:ind w:left="-540"/>
        <w:contextualSpacing/>
      </w:pPr>
      <w:r w:rsidRPr="002E7858">
        <w:rPr>
          <w:color w:val="000000"/>
        </w:rPr>
        <w:t xml:space="preserve">На огромной высоте, достигавшей более трёх тысяч метров, по вечному снегу и ледникам, через неприступные скалы шли вперед советские солдаты, сержанты и офицеры. Летчики и черноморские моряки участвовали в самых опасных операциях. В историю мировых войн вошло воздушное сражение на Кубани в апреле – июне 1943г., в котором участвовало более 2-х тысяч самолетов. Советские летчики </w:t>
      </w:r>
      <w:r w:rsidRPr="002E7858">
        <w:t xml:space="preserve">проявили чудеса храбрости и мужества, многие из них удостоены звания Героя Советского Союза. </w:t>
      </w:r>
    </w:p>
    <w:p w:rsidR="006A54EC" w:rsidRPr="002E7858" w:rsidRDefault="006A54EC" w:rsidP="00C97D04">
      <w:pPr>
        <w:ind w:left="-540"/>
        <w:contextualSpacing/>
        <w:rPr>
          <w:color w:val="000000"/>
        </w:rPr>
      </w:pPr>
      <w:r w:rsidRPr="002E7858">
        <w:t xml:space="preserve">В память о защитниках Кавказа звучит  </w:t>
      </w:r>
    </w:p>
    <w:p w:rsidR="006A54EC" w:rsidRPr="002E7858" w:rsidRDefault="006A54EC" w:rsidP="00C97D04">
      <w:pPr>
        <w:ind w:left="-540"/>
        <w:contextualSpacing/>
        <w:jc w:val="both"/>
      </w:pPr>
      <w:r w:rsidRPr="002E7858">
        <w:t xml:space="preserve">песня </w:t>
      </w:r>
      <w:r w:rsidRPr="002E7858">
        <w:rPr>
          <w:b/>
        </w:rPr>
        <w:t xml:space="preserve"> «Журавли» в </w:t>
      </w:r>
      <w:r w:rsidRPr="002E7858">
        <w:t>исполнении Клуба самодеятельной песни</w:t>
      </w:r>
    </w:p>
    <w:p w:rsidR="006A54EC" w:rsidRPr="002E7858" w:rsidRDefault="006A54EC" w:rsidP="00C97D04">
      <w:pPr>
        <w:ind w:left="-540"/>
        <w:contextualSpacing/>
        <w:jc w:val="both"/>
        <w:rPr>
          <w:b/>
        </w:rPr>
      </w:pPr>
    </w:p>
    <w:p w:rsidR="006A54EC" w:rsidRPr="002E7858" w:rsidRDefault="006A54EC" w:rsidP="00C97D04">
      <w:pPr>
        <w:ind w:left="-540"/>
        <w:contextualSpacing/>
        <w:rPr>
          <w:b/>
          <w:color w:val="000000"/>
        </w:rPr>
      </w:pPr>
      <w:r w:rsidRPr="002E7858">
        <w:rPr>
          <w:b/>
          <w:color w:val="000000"/>
        </w:rPr>
        <w:t>Ведущий</w:t>
      </w:r>
      <w:r>
        <w:rPr>
          <w:b/>
          <w:color w:val="000000"/>
        </w:rPr>
        <w:t xml:space="preserve"> 1</w:t>
      </w:r>
    </w:p>
    <w:p w:rsidR="006A54EC" w:rsidRPr="002E7858" w:rsidRDefault="006A54EC" w:rsidP="00C97D04">
      <w:pPr>
        <w:pStyle w:val="NormalWeb"/>
        <w:shd w:val="clear" w:color="auto" w:fill="F3FAFF"/>
        <w:spacing w:before="0" w:beforeAutospacing="0" w:after="0" w:afterAutospacing="0"/>
        <w:ind w:left="-540"/>
        <w:jc w:val="both"/>
        <w:rPr>
          <w:b/>
          <w:highlight w:val="yellow"/>
        </w:rPr>
      </w:pPr>
      <w:r w:rsidRPr="002E7858">
        <w:t xml:space="preserve">Недолго продержались на вершинах двуглавого Эльбруса флаги с нацистской символикой. В середине февраля 1943 года специальная штурмовая группа советских военных альпинистов во главе с инструктором по альпинизму Александром Гусевым получила особое задание. Преодолевая ледовые склоны, наперекор бешеным порывам снежной вьюги, они подошли к самой вершине. Здесь, на вершине, развевались потрепанные ветрами два фашистских военных флага. Они были сорваны, и на их место установлены алые знамена нашей Родины. </w:t>
      </w:r>
    </w:p>
    <w:p w:rsidR="006A54EC" w:rsidRDefault="006A54EC" w:rsidP="00C97D04">
      <w:pPr>
        <w:ind w:left="-540"/>
        <w:jc w:val="both"/>
        <w:rPr>
          <w:b/>
        </w:rPr>
      </w:pPr>
    </w:p>
    <w:p w:rsidR="006A54EC" w:rsidRPr="002E7858" w:rsidRDefault="006A54EC" w:rsidP="00C97D04">
      <w:pPr>
        <w:ind w:left="-540"/>
        <w:jc w:val="both"/>
      </w:pPr>
      <w:r w:rsidRPr="002E7858">
        <w:rPr>
          <w:b/>
        </w:rPr>
        <w:t xml:space="preserve">Ведущий </w:t>
      </w:r>
      <w:r>
        <w:rPr>
          <w:b/>
        </w:rPr>
        <w:t>2</w:t>
      </w:r>
      <w:r w:rsidRPr="002E7858">
        <w:rPr>
          <w:b/>
        </w:rPr>
        <w:t xml:space="preserve">: </w:t>
      </w:r>
      <w:r w:rsidRPr="002E7858">
        <w:t xml:space="preserve">Наш </w:t>
      </w:r>
      <w:r w:rsidRPr="002E7858">
        <w:rPr>
          <w:snapToGrid w:val="0"/>
        </w:rPr>
        <w:t>Клуб самодеятельной песни исполнит для вас песню советских воинов - альпинистов, рождённую на перевалах Кавказа в 1943 году.</w:t>
      </w:r>
      <w:r w:rsidRPr="002E7858">
        <w:rPr>
          <w:b/>
          <w:snapToGrid w:val="0"/>
        </w:rPr>
        <w:t xml:space="preserve"> </w:t>
      </w:r>
      <w:r w:rsidRPr="002E7858">
        <w:rPr>
          <w:snapToGrid w:val="0"/>
        </w:rPr>
        <w:t xml:space="preserve">Авторы – участники легендарной штурмовой группы, снявшей немецкие флаги с Эльбруса Андрей Грязнов и </w:t>
      </w:r>
      <w:r w:rsidRPr="002E7858">
        <w:t xml:space="preserve">Любовь Коротаева. Эта песня одна из тех, которые были исполнены на станции «Мир»  воспитанниками Центра в 2016 и 2017 году во время проведения Акции «Знамя Победы над Эльбрусом», посвященная подвигу советских альпинистов. </w:t>
      </w:r>
    </w:p>
    <w:p w:rsidR="006A54EC" w:rsidRPr="002E7858" w:rsidRDefault="006A54EC" w:rsidP="00C97D04">
      <w:pPr>
        <w:ind w:left="-540"/>
        <w:jc w:val="both"/>
        <w:rPr>
          <w:b/>
          <w:snapToGrid w:val="0"/>
        </w:rPr>
      </w:pPr>
      <w:r w:rsidRPr="002E7858">
        <w:t xml:space="preserve">Звучит песня  </w:t>
      </w:r>
      <w:r w:rsidRPr="002E7858">
        <w:rPr>
          <w:b/>
          <w:snapToGrid w:val="0"/>
        </w:rPr>
        <w:t>«Баксанская».</w:t>
      </w:r>
    </w:p>
    <w:p w:rsidR="006A54EC" w:rsidRPr="002E7858" w:rsidRDefault="006A54EC" w:rsidP="00C97D04">
      <w:pPr>
        <w:ind w:left="-540"/>
        <w:contextualSpacing/>
        <w:rPr>
          <w:b/>
        </w:rPr>
      </w:pPr>
      <w:r w:rsidRPr="002E7858">
        <w:rPr>
          <w:b/>
        </w:rPr>
        <w:t>Ведущий</w:t>
      </w:r>
      <w:r>
        <w:rPr>
          <w:b/>
        </w:rPr>
        <w:t xml:space="preserve"> 1</w:t>
      </w:r>
    </w:p>
    <w:p w:rsidR="006A54EC" w:rsidRPr="002E7858" w:rsidRDefault="006A54EC" w:rsidP="00C97D04">
      <w:pPr>
        <w:ind w:left="-540"/>
        <w:contextualSpacing/>
      </w:pPr>
      <w:r w:rsidRPr="002E7858">
        <w:t>В память о защитниках Кавказа объявляется минута молчания.</w:t>
      </w:r>
    </w:p>
    <w:p w:rsidR="006A54EC" w:rsidRPr="002E7858" w:rsidRDefault="006A54EC" w:rsidP="00C97D04">
      <w:pPr>
        <w:ind w:left="-540"/>
        <w:contextualSpacing/>
      </w:pPr>
    </w:p>
    <w:p w:rsidR="006A54EC" w:rsidRPr="002E7858" w:rsidRDefault="006A54EC" w:rsidP="00C97D04">
      <w:pPr>
        <w:ind w:left="-540"/>
        <w:contextualSpacing/>
        <w:rPr>
          <w:b/>
        </w:rPr>
      </w:pPr>
      <w:r w:rsidRPr="002E7858">
        <w:rPr>
          <w:b/>
        </w:rPr>
        <w:t>Ведущий</w:t>
      </w:r>
      <w:r>
        <w:rPr>
          <w:b/>
        </w:rPr>
        <w:t xml:space="preserve"> 2</w:t>
      </w:r>
      <w:r w:rsidRPr="002E7858">
        <w:rPr>
          <w:b/>
        </w:rPr>
        <w:t>:</w:t>
      </w:r>
    </w:p>
    <w:p w:rsidR="006A54EC" w:rsidRPr="002E7858" w:rsidRDefault="006A54EC" w:rsidP="00C97D04">
      <w:pPr>
        <w:ind w:left="-540"/>
        <w:contextualSpacing/>
      </w:pPr>
      <w:r w:rsidRPr="002E7858">
        <w:t>Война закончилась. И заживают раны.</w:t>
      </w:r>
    </w:p>
    <w:p w:rsidR="006A54EC" w:rsidRPr="002E7858" w:rsidRDefault="006A54EC" w:rsidP="00C97D04">
      <w:pPr>
        <w:ind w:left="-540"/>
        <w:contextualSpacing/>
      </w:pPr>
      <w:r w:rsidRPr="002E7858">
        <w:t>И в день Победы по восторженной стране,</w:t>
      </w:r>
    </w:p>
    <w:p w:rsidR="006A54EC" w:rsidRPr="002E7858" w:rsidRDefault="006A54EC" w:rsidP="00C97D04">
      <w:pPr>
        <w:ind w:left="-540"/>
        <w:contextualSpacing/>
      </w:pPr>
      <w:r w:rsidRPr="002E7858">
        <w:t xml:space="preserve">Блестя наградами, шагают ветераны, </w:t>
      </w:r>
    </w:p>
    <w:p w:rsidR="006A54EC" w:rsidRPr="002E7858" w:rsidRDefault="006A54EC" w:rsidP="00C97D04">
      <w:pPr>
        <w:ind w:left="-540"/>
        <w:contextualSpacing/>
      </w:pPr>
      <w:r w:rsidRPr="002E7858">
        <w:t>Фронтовики, герои – гордость наших дней.</w:t>
      </w:r>
    </w:p>
    <w:p w:rsidR="006A54EC" w:rsidRPr="002E7858" w:rsidRDefault="006A54EC" w:rsidP="00C97D04">
      <w:pPr>
        <w:ind w:left="-540"/>
        <w:contextualSpacing/>
      </w:pPr>
      <w:r w:rsidRPr="002E7858">
        <w:t>Но с каждым годом их шеренга быстро тает,</w:t>
      </w:r>
    </w:p>
    <w:p w:rsidR="006A54EC" w:rsidRPr="002E7858" w:rsidRDefault="006A54EC" w:rsidP="00C97D04">
      <w:pPr>
        <w:ind w:left="-540"/>
        <w:contextualSpacing/>
      </w:pPr>
      <w:r w:rsidRPr="002E7858">
        <w:t>Редеет славная гвардейская родня,</w:t>
      </w:r>
    </w:p>
    <w:p w:rsidR="006A54EC" w:rsidRPr="002E7858" w:rsidRDefault="006A54EC" w:rsidP="00C97D04">
      <w:pPr>
        <w:ind w:left="-540"/>
        <w:contextualSpacing/>
      </w:pPr>
      <w:r w:rsidRPr="002E7858">
        <w:t>И все цветы свои весна в венок вплетает</w:t>
      </w:r>
    </w:p>
    <w:p w:rsidR="006A54EC" w:rsidRPr="002E7858" w:rsidRDefault="006A54EC" w:rsidP="00C97D04">
      <w:pPr>
        <w:ind w:left="-540"/>
        <w:contextualSpacing/>
      </w:pPr>
      <w:r w:rsidRPr="002E7858">
        <w:t>И с ним склоняется у вечного огня!</w:t>
      </w:r>
    </w:p>
    <w:p w:rsidR="006A54EC" w:rsidRDefault="006A54EC" w:rsidP="00C97D04">
      <w:pPr>
        <w:ind w:left="-540"/>
        <w:contextualSpacing/>
        <w:rPr>
          <w:b/>
        </w:rPr>
      </w:pPr>
    </w:p>
    <w:p w:rsidR="006A54EC" w:rsidRPr="002E7858" w:rsidRDefault="006A54EC" w:rsidP="00C97D04">
      <w:pPr>
        <w:ind w:left="-540"/>
        <w:contextualSpacing/>
        <w:rPr>
          <w:b/>
        </w:rPr>
      </w:pPr>
      <w:r w:rsidRPr="002E7858">
        <w:rPr>
          <w:b/>
        </w:rPr>
        <w:t>Ведущий</w:t>
      </w:r>
      <w:r>
        <w:rPr>
          <w:b/>
        </w:rPr>
        <w:t xml:space="preserve"> 1</w:t>
      </w:r>
    </w:p>
    <w:p w:rsidR="006A54EC" w:rsidRPr="002E7858" w:rsidRDefault="006A54EC" w:rsidP="00C97D04">
      <w:pPr>
        <w:ind w:left="-540"/>
        <w:contextualSpacing/>
      </w:pPr>
      <w:r w:rsidRPr="002E7858">
        <w:t>Война закончилась. Надолго ли? Не знаем.</w:t>
      </w:r>
    </w:p>
    <w:p w:rsidR="006A54EC" w:rsidRPr="002E7858" w:rsidRDefault="006A54EC" w:rsidP="00C97D04">
      <w:pPr>
        <w:ind w:left="-540"/>
        <w:contextualSpacing/>
      </w:pPr>
      <w:r w:rsidRPr="002E7858">
        <w:t>Но знаем точно: где-то взведены курки,</w:t>
      </w:r>
    </w:p>
    <w:p w:rsidR="006A54EC" w:rsidRPr="002E7858" w:rsidRDefault="006A54EC" w:rsidP="00C97D04">
      <w:pPr>
        <w:ind w:left="-540"/>
        <w:contextualSpacing/>
      </w:pPr>
      <w:r w:rsidRPr="002E7858">
        <w:t>И пахнет порохом. И бродит мысль шальная –</w:t>
      </w:r>
    </w:p>
    <w:p w:rsidR="006A54EC" w:rsidRPr="002E7858" w:rsidRDefault="006A54EC" w:rsidP="00C97D04">
      <w:pPr>
        <w:ind w:left="-540"/>
        <w:contextualSpacing/>
      </w:pPr>
      <w:r w:rsidRPr="002E7858">
        <w:t>Проверить заново – уж так ли мы крепки?</w:t>
      </w:r>
    </w:p>
    <w:p w:rsidR="006A54EC" w:rsidRPr="002E7858" w:rsidRDefault="006A54EC" w:rsidP="00C97D04">
      <w:pPr>
        <w:ind w:left="-540"/>
        <w:contextualSpacing/>
      </w:pPr>
      <w:r w:rsidRPr="002E7858">
        <w:t>Война закончилась. Но память поколений</w:t>
      </w:r>
    </w:p>
    <w:p w:rsidR="006A54EC" w:rsidRPr="002E7858" w:rsidRDefault="006A54EC" w:rsidP="00C97D04">
      <w:pPr>
        <w:ind w:left="-540"/>
        <w:contextualSpacing/>
      </w:pPr>
      <w:r w:rsidRPr="002E7858">
        <w:t>Как фронтовая дружба вечна и тверда.</w:t>
      </w:r>
    </w:p>
    <w:p w:rsidR="006A54EC" w:rsidRPr="002E7858" w:rsidRDefault="006A54EC" w:rsidP="00C97D04">
      <w:pPr>
        <w:ind w:left="-540"/>
        <w:contextualSpacing/>
      </w:pPr>
      <w:r w:rsidRPr="002E7858">
        <w:t>Нас никогда никто не ставил на колени,</w:t>
      </w:r>
    </w:p>
    <w:p w:rsidR="006A54EC" w:rsidRPr="002E7858" w:rsidRDefault="006A54EC" w:rsidP="00C97D04">
      <w:pPr>
        <w:ind w:left="-540"/>
        <w:contextualSpacing/>
      </w:pPr>
      <w:r w:rsidRPr="002E7858">
        <w:t>И не поставит ни за что и никогда!</w:t>
      </w:r>
    </w:p>
    <w:p w:rsidR="006A54EC" w:rsidRPr="002E7858" w:rsidRDefault="006A54EC" w:rsidP="00C97D04">
      <w:pPr>
        <w:ind w:left="-540"/>
        <w:contextualSpacing/>
      </w:pPr>
    </w:p>
    <w:p w:rsidR="006A54EC" w:rsidRPr="002E7858" w:rsidRDefault="006A54EC" w:rsidP="00C97D04">
      <w:pPr>
        <w:ind w:left="-540"/>
        <w:contextualSpacing/>
        <w:rPr>
          <w:b/>
        </w:rPr>
      </w:pPr>
      <w:r w:rsidRPr="002E7858">
        <w:rPr>
          <w:b/>
        </w:rPr>
        <w:t xml:space="preserve">Песня  Булата Окуджавы «Ворон» </w:t>
      </w:r>
    </w:p>
    <w:p w:rsidR="006A54EC" w:rsidRPr="002E7858" w:rsidRDefault="006A54EC" w:rsidP="00C97D04">
      <w:pPr>
        <w:ind w:left="-540"/>
        <w:contextualSpacing/>
        <w:rPr>
          <w:b/>
        </w:rPr>
      </w:pPr>
    </w:p>
    <w:p w:rsidR="006A54EC" w:rsidRPr="002E7858" w:rsidRDefault="006A54EC" w:rsidP="00C97D04">
      <w:pPr>
        <w:ind w:left="-540"/>
        <w:contextualSpacing/>
        <w:rPr>
          <w:b/>
        </w:rPr>
      </w:pPr>
      <w:r w:rsidRPr="002E7858">
        <w:rPr>
          <w:b/>
        </w:rPr>
        <w:t>Ведущий</w:t>
      </w:r>
      <w:r>
        <w:rPr>
          <w:b/>
        </w:rPr>
        <w:t xml:space="preserve"> 2</w:t>
      </w:r>
      <w:r w:rsidRPr="002E7858">
        <w:rPr>
          <w:b/>
        </w:rPr>
        <w:t>:</w:t>
      </w:r>
    </w:p>
    <w:p w:rsidR="006A54EC" w:rsidRPr="002E7858" w:rsidRDefault="006A54EC" w:rsidP="00C97D04">
      <w:pPr>
        <w:ind w:left="-540"/>
        <w:contextualSpacing/>
      </w:pPr>
      <w:r w:rsidRPr="002E7858">
        <w:t>Время берет свое. Все меньше остается тех, кто сражался на перевалах  Кавказа... Но горы до наших дней еще хранят безымянных героев тех далеких жестоких сражений.  Поисковые отряды ведут поиск останков солдат Великой Отечественной в горах Кавказа. За несколько лет было обнаружено то, что осталось от тел сотен советских солдат, их вооружение, боеприпасы. Многих защитников Кавказа уже похоронили с воинскими почестями в братских могилах. А сколько их еще безымянных осталось лежать в земле седых гор Кавказа! Долг ныне живущих поколений сделать так, чтобы не осталось безымянных и без вести пропавших защитников нашей родины.</w:t>
      </w:r>
    </w:p>
    <w:p w:rsidR="006A54EC" w:rsidRPr="002E7858" w:rsidRDefault="006A54EC" w:rsidP="00C97D04">
      <w:pPr>
        <w:ind w:left="-540"/>
        <w:contextualSpacing/>
      </w:pPr>
    </w:p>
    <w:p w:rsidR="006A54EC" w:rsidRPr="002E7858" w:rsidRDefault="006A54EC" w:rsidP="00C97D04">
      <w:pPr>
        <w:ind w:left="-540"/>
        <w:contextualSpacing/>
        <w:rPr>
          <w:b/>
        </w:rPr>
      </w:pPr>
      <w:r w:rsidRPr="002E7858">
        <w:rPr>
          <w:b/>
        </w:rPr>
        <w:t>Чтец</w:t>
      </w:r>
    </w:p>
    <w:p w:rsidR="006A54EC" w:rsidRPr="002E7858" w:rsidRDefault="006A54EC" w:rsidP="00C97D04">
      <w:pPr>
        <w:ind w:left="-540"/>
        <w:contextualSpacing/>
      </w:pPr>
      <w:r w:rsidRPr="002E7858">
        <w:t>Ищите без вести пропавших,</w:t>
      </w:r>
    </w:p>
    <w:p w:rsidR="006A54EC" w:rsidRPr="002E7858" w:rsidRDefault="006A54EC" w:rsidP="00C97D04">
      <w:pPr>
        <w:ind w:left="-540"/>
        <w:contextualSpacing/>
      </w:pPr>
      <w:r w:rsidRPr="002E7858">
        <w:t>Ищите древних, молодых,</w:t>
      </w:r>
    </w:p>
    <w:p w:rsidR="006A54EC" w:rsidRPr="002E7858" w:rsidRDefault="006A54EC" w:rsidP="00C97D04">
      <w:pPr>
        <w:ind w:left="-540"/>
        <w:contextualSpacing/>
      </w:pPr>
      <w:r w:rsidRPr="002E7858">
        <w:t>Полотна дивные создавших,</w:t>
      </w:r>
    </w:p>
    <w:p w:rsidR="006A54EC" w:rsidRPr="002E7858" w:rsidRDefault="006A54EC" w:rsidP="00C97D04">
      <w:pPr>
        <w:ind w:left="-540"/>
        <w:contextualSpacing/>
      </w:pPr>
      <w:r w:rsidRPr="002E7858">
        <w:t>В боях Россию отстоявших-</w:t>
      </w:r>
    </w:p>
    <w:p w:rsidR="006A54EC" w:rsidRPr="002E7858" w:rsidRDefault="006A54EC" w:rsidP="00C97D04">
      <w:pPr>
        <w:ind w:left="-540"/>
        <w:contextualSpacing/>
      </w:pPr>
      <w:r w:rsidRPr="002E7858">
        <w:t>Ищите их! Ищите их!</w:t>
      </w:r>
    </w:p>
    <w:p w:rsidR="006A54EC" w:rsidRPr="002E7858" w:rsidRDefault="006A54EC" w:rsidP="00C97D04">
      <w:pPr>
        <w:ind w:left="-540"/>
        <w:contextualSpacing/>
      </w:pPr>
      <w:r w:rsidRPr="002E7858">
        <w:t>На душных стенах одиночек,</w:t>
      </w:r>
    </w:p>
    <w:p w:rsidR="006A54EC" w:rsidRPr="002E7858" w:rsidRDefault="006A54EC" w:rsidP="00C97D04">
      <w:pPr>
        <w:ind w:left="-540"/>
        <w:contextualSpacing/>
      </w:pPr>
      <w:r w:rsidRPr="002E7858">
        <w:t>В полуистлевших письменах</w:t>
      </w:r>
    </w:p>
    <w:p w:rsidR="006A54EC" w:rsidRPr="002E7858" w:rsidRDefault="006A54EC" w:rsidP="00C97D04">
      <w:pPr>
        <w:ind w:left="-540"/>
        <w:contextualSpacing/>
      </w:pPr>
      <w:r w:rsidRPr="002E7858">
        <w:t>Ищите днем, ищите ночью</w:t>
      </w:r>
    </w:p>
    <w:p w:rsidR="006A54EC" w:rsidRPr="002E7858" w:rsidRDefault="006A54EC" w:rsidP="00C97D04">
      <w:pPr>
        <w:ind w:left="-540"/>
        <w:contextualSpacing/>
      </w:pPr>
      <w:r w:rsidRPr="002E7858">
        <w:t>Их золотые имена.</w:t>
      </w:r>
    </w:p>
    <w:p w:rsidR="006A54EC" w:rsidRPr="002E7858" w:rsidRDefault="006A54EC" w:rsidP="00C97D04">
      <w:pPr>
        <w:ind w:left="-540"/>
        <w:contextualSpacing/>
      </w:pPr>
      <w:r w:rsidRPr="002E7858">
        <w:t xml:space="preserve">Ищите их по белу свету, </w:t>
      </w:r>
    </w:p>
    <w:p w:rsidR="006A54EC" w:rsidRPr="002E7858" w:rsidRDefault="006A54EC" w:rsidP="00C97D04">
      <w:pPr>
        <w:ind w:left="-540"/>
        <w:contextualSpacing/>
      </w:pPr>
      <w:r w:rsidRPr="002E7858">
        <w:t>Ищите мертвых и живых!</w:t>
      </w:r>
    </w:p>
    <w:p w:rsidR="006A54EC" w:rsidRPr="002E7858" w:rsidRDefault="006A54EC" w:rsidP="00C97D04">
      <w:pPr>
        <w:ind w:left="-540"/>
        <w:contextualSpacing/>
      </w:pPr>
      <w:r w:rsidRPr="002E7858">
        <w:t>И если всюду скажут – Нету! –</w:t>
      </w:r>
    </w:p>
    <w:p w:rsidR="006A54EC" w:rsidRPr="002E7858" w:rsidRDefault="006A54EC" w:rsidP="00C97D04">
      <w:pPr>
        <w:ind w:left="-540"/>
        <w:contextualSpacing/>
      </w:pPr>
      <w:r w:rsidRPr="002E7858">
        <w:t>Найдите их в себе самих.</w:t>
      </w:r>
    </w:p>
    <w:p w:rsidR="006A54EC" w:rsidRPr="002E7858" w:rsidRDefault="006A54EC" w:rsidP="00C97D04">
      <w:pPr>
        <w:ind w:left="-540"/>
        <w:contextualSpacing/>
      </w:pPr>
    </w:p>
    <w:p w:rsidR="006A54EC" w:rsidRPr="002E7858" w:rsidRDefault="006A54EC" w:rsidP="00C97D04">
      <w:pPr>
        <w:ind w:left="-540"/>
        <w:contextualSpacing/>
        <w:rPr>
          <w:b/>
        </w:rPr>
      </w:pPr>
      <w:r w:rsidRPr="002E7858">
        <w:rPr>
          <w:b/>
        </w:rPr>
        <w:t>Песня Валерия Митрофаненко  «Кавказский край»</w:t>
      </w:r>
    </w:p>
    <w:p w:rsidR="006A54EC" w:rsidRPr="002E7858" w:rsidRDefault="006A54EC" w:rsidP="00C97D04">
      <w:pPr>
        <w:ind w:left="-540"/>
        <w:contextualSpacing/>
        <w:rPr>
          <w:b/>
        </w:rPr>
      </w:pPr>
      <w:r w:rsidRPr="002E7858">
        <w:rPr>
          <w:b/>
        </w:rPr>
        <w:t>Ведущий</w:t>
      </w:r>
      <w:r>
        <w:rPr>
          <w:b/>
        </w:rPr>
        <w:t xml:space="preserve"> 1</w:t>
      </w:r>
    </w:p>
    <w:p w:rsidR="006A54EC" w:rsidRPr="002E7858" w:rsidRDefault="006A54EC" w:rsidP="00C97D04">
      <w:pPr>
        <w:ind w:left="-540"/>
        <w:contextualSpacing/>
      </w:pPr>
      <w:r w:rsidRPr="002E7858">
        <w:t>Прозвучала песня «Кавказский край», посвященная нашему могучему и легендарному Кавказу.</w:t>
      </w:r>
    </w:p>
    <w:p w:rsidR="006A54EC" w:rsidRPr="002E7858" w:rsidRDefault="006A54EC" w:rsidP="00C97D04">
      <w:pPr>
        <w:ind w:left="-540"/>
        <w:contextualSpacing/>
      </w:pPr>
      <w:r w:rsidRPr="002E7858">
        <w:t>Мы предлагаем всем участникам акции пройти на возложение цветов к братской могиле защитников Кавказа.</w:t>
      </w:r>
    </w:p>
    <w:p w:rsidR="006A54EC" w:rsidRPr="002E7858" w:rsidRDefault="006A54EC">
      <w:pPr>
        <w:rPr>
          <w:i/>
        </w:rPr>
      </w:pPr>
      <w:r>
        <w:rPr>
          <w:i/>
        </w:rPr>
        <w:br w:type="page"/>
      </w:r>
    </w:p>
    <w:p w:rsidR="006A54EC" w:rsidRPr="002E7858" w:rsidRDefault="006A54EC" w:rsidP="00636253">
      <w:pPr>
        <w:pStyle w:val="Heading1"/>
        <w:tabs>
          <w:tab w:val="left" w:pos="0"/>
        </w:tabs>
        <w:jc w:val="left"/>
        <w:rPr>
          <w:b w:val="0"/>
          <w:i w:val="0"/>
          <w:szCs w:val="24"/>
        </w:rPr>
      </w:pPr>
      <w:r w:rsidRPr="002E7858">
        <w:rPr>
          <w:b w:val="0"/>
          <w:i w:val="0"/>
          <w:szCs w:val="24"/>
        </w:rPr>
        <w:t>«Утверждаю»</w:t>
      </w:r>
      <w:r w:rsidRPr="002E7858">
        <w:rPr>
          <w:b w:val="0"/>
          <w:i w:val="0"/>
          <w:szCs w:val="24"/>
        </w:rPr>
        <w:tab/>
      </w:r>
      <w:r w:rsidRPr="002E7858">
        <w:rPr>
          <w:b w:val="0"/>
          <w:i w:val="0"/>
          <w:szCs w:val="24"/>
        </w:rPr>
        <w:tab/>
      </w:r>
      <w:r w:rsidRPr="002E7858">
        <w:rPr>
          <w:b w:val="0"/>
          <w:i w:val="0"/>
          <w:szCs w:val="24"/>
        </w:rPr>
        <w:tab/>
      </w:r>
      <w:r w:rsidRPr="002E7858">
        <w:rPr>
          <w:b w:val="0"/>
          <w:i w:val="0"/>
          <w:szCs w:val="24"/>
        </w:rPr>
        <w:tab/>
      </w:r>
      <w:r w:rsidRPr="002E7858">
        <w:rPr>
          <w:b w:val="0"/>
          <w:i w:val="0"/>
          <w:szCs w:val="24"/>
        </w:rPr>
        <w:tab/>
      </w:r>
      <w:r w:rsidRPr="002E7858">
        <w:rPr>
          <w:b w:val="0"/>
          <w:i w:val="0"/>
          <w:szCs w:val="24"/>
        </w:rPr>
        <w:tab/>
      </w:r>
      <w:r w:rsidRPr="002E7858">
        <w:rPr>
          <w:b w:val="0"/>
          <w:i w:val="0"/>
          <w:szCs w:val="24"/>
        </w:rPr>
        <w:tab/>
        <w:t>«Утверждаю»</w:t>
      </w:r>
    </w:p>
    <w:p w:rsidR="006A54EC" w:rsidRPr="002E7858" w:rsidRDefault="006A54EC" w:rsidP="00636253">
      <w:pPr>
        <w:pStyle w:val="Heading1"/>
        <w:jc w:val="left"/>
        <w:rPr>
          <w:b w:val="0"/>
          <w:bCs/>
          <w:i w:val="0"/>
          <w:szCs w:val="24"/>
        </w:rPr>
      </w:pPr>
      <w:r w:rsidRPr="002E7858">
        <w:rPr>
          <w:b w:val="0"/>
          <w:i w:val="0"/>
          <w:szCs w:val="24"/>
        </w:rPr>
        <w:t>Председатель</w:t>
      </w:r>
      <w:r w:rsidRPr="002E7858">
        <w:rPr>
          <w:i w:val="0"/>
          <w:szCs w:val="24"/>
        </w:rPr>
        <w:t xml:space="preserve"> </w:t>
      </w:r>
      <w:r w:rsidRPr="002E7858">
        <w:rPr>
          <w:b w:val="0"/>
          <w:bCs/>
          <w:i w:val="0"/>
          <w:szCs w:val="24"/>
        </w:rPr>
        <w:t>Федерации</w:t>
      </w:r>
      <w:r w:rsidRPr="002E7858">
        <w:rPr>
          <w:b w:val="0"/>
          <w:bCs/>
          <w:i w:val="0"/>
          <w:szCs w:val="24"/>
        </w:rPr>
        <w:tab/>
      </w:r>
      <w:r w:rsidRPr="002E7858">
        <w:rPr>
          <w:b w:val="0"/>
          <w:bCs/>
          <w:i w:val="0"/>
          <w:szCs w:val="24"/>
        </w:rPr>
        <w:tab/>
      </w:r>
      <w:r w:rsidRPr="002E7858">
        <w:rPr>
          <w:b w:val="0"/>
          <w:bCs/>
          <w:i w:val="0"/>
          <w:szCs w:val="24"/>
        </w:rPr>
        <w:tab/>
      </w:r>
      <w:r w:rsidRPr="002E7858">
        <w:rPr>
          <w:b w:val="0"/>
          <w:bCs/>
          <w:i w:val="0"/>
          <w:szCs w:val="24"/>
        </w:rPr>
        <w:tab/>
      </w:r>
      <w:r w:rsidRPr="002E7858">
        <w:rPr>
          <w:b w:val="0"/>
          <w:bCs/>
          <w:i w:val="0"/>
          <w:szCs w:val="24"/>
        </w:rPr>
        <w:tab/>
        <w:t>Директор МБУДО ЦДТЭиТ</w:t>
      </w:r>
    </w:p>
    <w:p w:rsidR="006A54EC" w:rsidRPr="002E7858" w:rsidRDefault="006A54EC" w:rsidP="00636253">
      <w:pPr>
        <w:pStyle w:val="Heading2"/>
        <w:rPr>
          <w:rFonts w:ascii="Times New Roman" w:hAnsi="Times New Roman"/>
          <w:b w:val="0"/>
          <w:bCs w:val="0"/>
          <w:color w:val="auto"/>
          <w:sz w:val="24"/>
          <w:szCs w:val="24"/>
        </w:rPr>
      </w:pPr>
      <w:r w:rsidRPr="002E7858">
        <w:rPr>
          <w:rFonts w:ascii="Times New Roman" w:hAnsi="Times New Roman"/>
          <w:b w:val="0"/>
          <w:bCs w:val="0"/>
          <w:snapToGrid w:val="0"/>
          <w:color w:val="auto"/>
          <w:sz w:val="24"/>
          <w:szCs w:val="24"/>
        </w:rPr>
        <w:t xml:space="preserve">спорта сверхлёгкой </w:t>
      </w:r>
      <w:r w:rsidRPr="002E7858">
        <w:rPr>
          <w:rFonts w:ascii="Times New Roman" w:hAnsi="Times New Roman"/>
          <w:b w:val="0"/>
          <w:bCs w:val="0"/>
          <w:color w:val="auto"/>
          <w:sz w:val="24"/>
          <w:szCs w:val="24"/>
        </w:rPr>
        <w:t>авиации</w:t>
      </w:r>
      <w:r w:rsidRPr="002E7858">
        <w:rPr>
          <w:rFonts w:ascii="Times New Roman" w:hAnsi="Times New Roman"/>
          <w:b w:val="0"/>
          <w:bCs w:val="0"/>
          <w:color w:val="auto"/>
          <w:sz w:val="24"/>
          <w:szCs w:val="24"/>
        </w:rPr>
        <w:tab/>
      </w:r>
      <w:r w:rsidRPr="002E7858">
        <w:rPr>
          <w:rFonts w:ascii="Times New Roman" w:hAnsi="Times New Roman"/>
          <w:b w:val="0"/>
          <w:bCs w:val="0"/>
          <w:color w:val="auto"/>
          <w:sz w:val="24"/>
          <w:szCs w:val="24"/>
        </w:rPr>
        <w:tab/>
      </w:r>
      <w:r w:rsidRPr="002E7858">
        <w:rPr>
          <w:rFonts w:ascii="Times New Roman" w:hAnsi="Times New Roman"/>
          <w:b w:val="0"/>
          <w:bCs w:val="0"/>
          <w:color w:val="auto"/>
          <w:sz w:val="24"/>
          <w:szCs w:val="24"/>
        </w:rPr>
        <w:tab/>
      </w:r>
      <w:r w:rsidRPr="002E7858">
        <w:rPr>
          <w:rFonts w:ascii="Times New Roman" w:hAnsi="Times New Roman"/>
          <w:b w:val="0"/>
          <w:bCs w:val="0"/>
          <w:color w:val="auto"/>
          <w:sz w:val="24"/>
          <w:szCs w:val="24"/>
        </w:rPr>
        <w:tab/>
      </w:r>
      <w:r w:rsidRPr="002E7858">
        <w:rPr>
          <w:rFonts w:ascii="Times New Roman" w:hAnsi="Times New Roman"/>
          <w:b w:val="0"/>
          <w:bCs w:val="0"/>
          <w:color w:val="auto"/>
          <w:sz w:val="24"/>
          <w:szCs w:val="24"/>
        </w:rPr>
        <w:tab/>
        <w:t>им. Р.Р. Лейцингера</w:t>
      </w:r>
    </w:p>
    <w:p w:rsidR="006A54EC" w:rsidRPr="002E7858" w:rsidRDefault="006A54EC" w:rsidP="00636253">
      <w:r w:rsidRPr="002E7858">
        <w:t>Ставропольского края</w:t>
      </w:r>
      <w:r w:rsidRPr="002E7858">
        <w:tab/>
      </w:r>
      <w:r w:rsidRPr="002E7858">
        <w:tab/>
      </w:r>
      <w:r w:rsidRPr="002E7858">
        <w:tab/>
      </w:r>
      <w:r w:rsidRPr="002E7858">
        <w:tab/>
      </w:r>
      <w:r w:rsidRPr="002E7858">
        <w:tab/>
      </w:r>
    </w:p>
    <w:p w:rsidR="006A54EC" w:rsidRPr="002E7858" w:rsidRDefault="006A54EC" w:rsidP="00636253">
      <w:r w:rsidRPr="002E7858">
        <w:t>____________________</w:t>
      </w:r>
      <w:r w:rsidRPr="002E7858">
        <w:tab/>
      </w:r>
      <w:r w:rsidRPr="002E7858">
        <w:tab/>
      </w:r>
      <w:r w:rsidRPr="002E7858">
        <w:tab/>
      </w:r>
      <w:r w:rsidRPr="002E7858">
        <w:tab/>
      </w:r>
      <w:r w:rsidRPr="002E7858">
        <w:tab/>
      </w:r>
      <w:r w:rsidRPr="002E7858">
        <w:tab/>
        <w:t>____________________</w:t>
      </w:r>
    </w:p>
    <w:p w:rsidR="006A54EC" w:rsidRPr="002E7858" w:rsidRDefault="006A54EC" w:rsidP="00636253">
      <w:r w:rsidRPr="002E7858">
        <w:rPr>
          <w:snapToGrid w:val="0"/>
        </w:rPr>
        <w:t xml:space="preserve">   Солодухин О.В.</w:t>
      </w:r>
      <w:r w:rsidRPr="002E7858">
        <w:tab/>
      </w:r>
      <w:r w:rsidRPr="002E7858">
        <w:tab/>
      </w:r>
      <w:r w:rsidRPr="002E7858">
        <w:tab/>
      </w:r>
      <w:r w:rsidRPr="002E7858">
        <w:tab/>
      </w:r>
      <w:r w:rsidRPr="002E7858">
        <w:tab/>
      </w:r>
      <w:r w:rsidRPr="002E7858">
        <w:tab/>
      </w:r>
      <w:r w:rsidRPr="002E7858">
        <w:tab/>
        <w:t xml:space="preserve">     Стороженко И.В.</w:t>
      </w:r>
    </w:p>
    <w:p w:rsidR="006A54EC" w:rsidRPr="002E7858" w:rsidRDefault="006A54EC" w:rsidP="00636253">
      <w:r w:rsidRPr="002E7858">
        <w:t xml:space="preserve">       15.07.2019г.</w:t>
      </w:r>
      <w:r w:rsidRPr="002E7858">
        <w:tab/>
      </w:r>
      <w:r w:rsidRPr="002E7858">
        <w:tab/>
      </w:r>
      <w:r w:rsidRPr="002E7858">
        <w:tab/>
      </w:r>
      <w:r w:rsidRPr="002E7858">
        <w:tab/>
      </w:r>
      <w:r w:rsidRPr="002E7858">
        <w:tab/>
      </w:r>
      <w:r w:rsidRPr="002E7858">
        <w:tab/>
      </w:r>
      <w:r w:rsidRPr="002E7858">
        <w:tab/>
      </w:r>
      <w:r w:rsidRPr="002E7858">
        <w:tab/>
        <w:t>15.07.2019г.</w:t>
      </w:r>
    </w:p>
    <w:p w:rsidR="006A54EC" w:rsidRDefault="006A54EC" w:rsidP="00636253">
      <w:pPr>
        <w:pStyle w:val="Heading1"/>
        <w:ind w:left="4320" w:firstLine="720"/>
        <w:rPr>
          <w:b w:val="0"/>
          <w:i w:val="0"/>
          <w:szCs w:val="24"/>
        </w:rPr>
      </w:pPr>
    </w:p>
    <w:p w:rsidR="006A54EC" w:rsidRPr="002E7858" w:rsidRDefault="006A54EC" w:rsidP="002E7858"/>
    <w:p w:rsidR="006A54EC" w:rsidRPr="002E7858" w:rsidRDefault="006A54EC" w:rsidP="002E7858">
      <w:pPr>
        <w:pStyle w:val="Heading1"/>
        <w:ind w:firstLine="720"/>
        <w:rPr>
          <w:b w:val="0"/>
          <w:i w:val="0"/>
          <w:szCs w:val="24"/>
        </w:rPr>
      </w:pPr>
      <w:r>
        <w:rPr>
          <w:b w:val="0"/>
          <w:i w:val="0"/>
          <w:szCs w:val="24"/>
        </w:rPr>
        <w:t xml:space="preserve">                                                                      </w:t>
      </w:r>
      <w:r w:rsidRPr="002E7858">
        <w:rPr>
          <w:b w:val="0"/>
          <w:i w:val="0"/>
          <w:szCs w:val="24"/>
        </w:rPr>
        <w:t>«Утверждаю»</w:t>
      </w:r>
    </w:p>
    <w:p w:rsidR="006A54EC" w:rsidRPr="002E7858" w:rsidRDefault="006A54EC" w:rsidP="002E7858">
      <w:pPr>
        <w:pStyle w:val="Heading2"/>
        <w:spacing w:before="0"/>
        <w:jc w:val="center"/>
        <w:rPr>
          <w:rFonts w:ascii="Times New Roman" w:hAnsi="Times New Roman"/>
          <w:b w:val="0"/>
          <w:bCs w:val="0"/>
          <w:color w:val="auto"/>
          <w:sz w:val="24"/>
          <w:szCs w:val="24"/>
        </w:rPr>
      </w:pPr>
      <w:r>
        <w:rPr>
          <w:rFonts w:ascii="Times New Roman" w:hAnsi="Times New Roman"/>
          <w:b w:val="0"/>
          <w:bCs w:val="0"/>
          <w:color w:val="auto"/>
          <w:sz w:val="24"/>
          <w:szCs w:val="24"/>
        </w:rPr>
        <w:t xml:space="preserve">                                                                                    </w:t>
      </w:r>
      <w:r w:rsidRPr="002E7858">
        <w:rPr>
          <w:rFonts w:ascii="Times New Roman" w:hAnsi="Times New Roman"/>
          <w:b w:val="0"/>
          <w:bCs w:val="0"/>
          <w:color w:val="auto"/>
          <w:sz w:val="24"/>
          <w:szCs w:val="24"/>
        </w:rPr>
        <w:t xml:space="preserve">Президент регионального </w:t>
      </w:r>
      <w:r w:rsidRPr="002E7858">
        <w:rPr>
          <w:rFonts w:ascii="Times New Roman" w:hAnsi="Times New Roman"/>
          <w:b w:val="0"/>
          <w:bCs w:val="0"/>
          <w:snapToGrid w:val="0"/>
          <w:color w:val="auto"/>
          <w:sz w:val="24"/>
          <w:szCs w:val="24"/>
        </w:rPr>
        <w:t>Клуба</w:t>
      </w:r>
    </w:p>
    <w:p w:rsidR="006A54EC" w:rsidRPr="002E7858" w:rsidRDefault="006A54EC" w:rsidP="00636253">
      <w:pPr>
        <w:ind w:left="4320" w:firstLine="720"/>
        <w:jc w:val="center"/>
        <w:rPr>
          <w:snapToGrid w:val="0"/>
        </w:rPr>
      </w:pPr>
      <w:r w:rsidRPr="002E7858">
        <w:rPr>
          <w:snapToGrid w:val="0"/>
        </w:rPr>
        <w:t>авторской песни на КМВ</w:t>
      </w:r>
    </w:p>
    <w:p w:rsidR="006A54EC" w:rsidRPr="002E7858" w:rsidRDefault="006A54EC" w:rsidP="00636253">
      <w:pPr>
        <w:ind w:left="4320" w:firstLine="720"/>
        <w:jc w:val="center"/>
      </w:pPr>
      <w:r w:rsidRPr="002E7858">
        <w:rPr>
          <w:snapToGrid w:val="0"/>
        </w:rPr>
        <w:t>«Поющий источник»</w:t>
      </w:r>
    </w:p>
    <w:p w:rsidR="006A54EC" w:rsidRPr="002E7858" w:rsidRDefault="006A54EC" w:rsidP="00636253">
      <w:pPr>
        <w:ind w:left="5040"/>
        <w:jc w:val="center"/>
      </w:pPr>
      <w:r w:rsidRPr="002E7858">
        <w:t>____________________</w:t>
      </w:r>
    </w:p>
    <w:p w:rsidR="006A54EC" w:rsidRPr="002E7858" w:rsidRDefault="006A54EC" w:rsidP="00636253">
      <w:pPr>
        <w:ind w:left="5040"/>
        <w:jc w:val="center"/>
      </w:pPr>
      <w:r w:rsidRPr="002E7858">
        <w:rPr>
          <w:snapToGrid w:val="0"/>
        </w:rPr>
        <w:t>Никитин Е.Н.</w:t>
      </w:r>
    </w:p>
    <w:p w:rsidR="006A54EC" w:rsidRPr="002E7858" w:rsidRDefault="006A54EC" w:rsidP="00636253">
      <w:pPr>
        <w:pStyle w:val="Heading1"/>
        <w:ind w:left="4320" w:firstLine="720"/>
        <w:rPr>
          <w:b w:val="0"/>
          <w:bCs/>
          <w:i w:val="0"/>
          <w:szCs w:val="24"/>
        </w:rPr>
      </w:pPr>
      <w:r w:rsidRPr="002E7858">
        <w:rPr>
          <w:b w:val="0"/>
          <w:bCs/>
          <w:i w:val="0"/>
          <w:szCs w:val="24"/>
        </w:rPr>
        <w:t>15.07.2019г.</w:t>
      </w:r>
    </w:p>
    <w:p w:rsidR="006A54EC" w:rsidRPr="002E7858" w:rsidRDefault="006A54EC" w:rsidP="00636253"/>
    <w:p w:rsidR="006A54EC" w:rsidRDefault="006A54EC" w:rsidP="00636253"/>
    <w:p w:rsidR="006A54EC" w:rsidRDefault="006A54EC" w:rsidP="00636253"/>
    <w:p w:rsidR="006A54EC" w:rsidRPr="00912F4A" w:rsidRDefault="006A54EC" w:rsidP="00636253">
      <w:pPr>
        <w:pStyle w:val="Heading1"/>
        <w:rPr>
          <w:szCs w:val="24"/>
        </w:rPr>
      </w:pPr>
      <w:r w:rsidRPr="00912F4A">
        <w:rPr>
          <w:szCs w:val="24"/>
        </w:rPr>
        <w:t>ПОЛОЖЕНИЕ</w:t>
      </w:r>
    </w:p>
    <w:p w:rsidR="006A54EC" w:rsidRPr="00912F4A" w:rsidRDefault="006A54EC" w:rsidP="00636253">
      <w:pPr>
        <w:ind w:firstLine="567"/>
        <w:jc w:val="center"/>
        <w:rPr>
          <w:b/>
          <w:snapToGrid w:val="0"/>
        </w:rPr>
      </w:pPr>
      <w:r w:rsidRPr="00912F4A">
        <w:rPr>
          <w:b/>
          <w:snapToGrid w:val="0"/>
        </w:rPr>
        <w:t>о проведении  традиционного  фестиваля авторской песни ЮФО и СКФО «Юцианская осень».</w:t>
      </w:r>
    </w:p>
    <w:p w:rsidR="006A54EC" w:rsidRPr="00912F4A" w:rsidRDefault="006A54EC" w:rsidP="00636253">
      <w:pPr>
        <w:ind w:firstLine="567"/>
        <w:jc w:val="center"/>
        <w:rPr>
          <w:b/>
          <w:snapToGrid w:val="0"/>
        </w:rPr>
      </w:pPr>
    </w:p>
    <w:p w:rsidR="006A54EC" w:rsidRPr="00912F4A" w:rsidRDefault="006A54EC" w:rsidP="00636253">
      <w:pPr>
        <w:ind w:firstLine="567"/>
        <w:jc w:val="center"/>
        <w:rPr>
          <w:b/>
          <w:snapToGrid w:val="0"/>
        </w:rPr>
      </w:pPr>
      <w:r w:rsidRPr="00912F4A">
        <w:rPr>
          <w:b/>
          <w:snapToGrid w:val="0"/>
        </w:rPr>
        <w:t>1. ЦЕЛИ И ЗАДАЧИ:</w:t>
      </w:r>
    </w:p>
    <w:p w:rsidR="006A54EC" w:rsidRPr="00912F4A" w:rsidRDefault="006A54EC" w:rsidP="00636253">
      <w:pPr>
        <w:ind w:firstLine="567"/>
        <w:jc w:val="both"/>
        <w:rPr>
          <w:snapToGrid w:val="0"/>
        </w:rPr>
      </w:pPr>
      <w:r w:rsidRPr="00912F4A">
        <w:rPr>
          <w:snapToGrid w:val="0"/>
        </w:rPr>
        <w:t>- популяризация жанра авторской песни</w:t>
      </w:r>
    </w:p>
    <w:p w:rsidR="006A54EC" w:rsidRPr="00912F4A" w:rsidRDefault="006A54EC" w:rsidP="00636253">
      <w:pPr>
        <w:ind w:firstLine="567"/>
        <w:jc w:val="both"/>
        <w:rPr>
          <w:snapToGrid w:val="0"/>
        </w:rPr>
      </w:pPr>
      <w:r w:rsidRPr="00912F4A">
        <w:rPr>
          <w:snapToGrid w:val="0"/>
        </w:rPr>
        <w:t>- популяризация авиационных видов спорта</w:t>
      </w:r>
    </w:p>
    <w:p w:rsidR="006A54EC" w:rsidRPr="00912F4A" w:rsidRDefault="006A54EC" w:rsidP="00636253">
      <w:pPr>
        <w:ind w:firstLine="567"/>
        <w:jc w:val="both"/>
        <w:rPr>
          <w:snapToGrid w:val="0"/>
        </w:rPr>
      </w:pPr>
      <w:r w:rsidRPr="00912F4A">
        <w:rPr>
          <w:snapToGrid w:val="0"/>
        </w:rPr>
        <w:t>- поддержка самодеятельного музыкально-поэтического творчества</w:t>
      </w:r>
    </w:p>
    <w:p w:rsidR="006A54EC" w:rsidRPr="00912F4A" w:rsidRDefault="006A54EC" w:rsidP="00636253">
      <w:pPr>
        <w:ind w:firstLine="567"/>
        <w:jc w:val="both"/>
        <w:rPr>
          <w:snapToGrid w:val="0"/>
        </w:rPr>
      </w:pPr>
      <w:r w:rsidRPr="00912F4A">
        <w:rPr>
          <w:snapToGrid w:val="0"/>
        </w:rPr>
        <w:t>- воспитание высоких гражданских и нравственных качеств личности</w:t>
      </w:r>
    </w:p>
    <w:p w:rsidR="006A54EC" w:rsidRPr="00912F4A" w:rsidRDefault="006A54EC" w:rsidP="00636253">
      <w:pPr>
        <w:ind w:left="567"/>
        <w:jc w:val="both"/>
        <w:rPr>
          <w:snapToGrid w:val="0"/>
        </w:rPr>
      </w:pPr>
      <w:r w:rsidRPr="00912F4A">
        <w:rPr>
          <w:snapToGrid w:val="0"/>
        </w:rPr>
        <w:t>- утверждение здорового образа жизни</w:t>
      </w:r>
    </w:p>
    <w:p w:rsidR="006A54EC" w:rsidRPr="00912F4A" w:rsidRDefault="006A54EC" w:rsidP="00636253">
      <w:pPr>
        <w:ind w:left="567"/>
        <w:jc w:val="both"/>
        <w:rPr>
          <w:snapToGrid w:val="0"/>
        </w:rPr>
      </w:pPr>
      <w:r w:rsidRPr="00912F4A">
        <w:rPr>
          <w:snapToGrid w:val="0"/>
        </w:rPr>
        <w:t xml:space="preserve">- дружеское взаимодействие молодёжных Клубов спортивного и творческо-культурного направлений Ставропольского края и Юга России. </w:t>
      </w:r>
    </w:p>
    <w:p w:rsidR="006A54EC" w:rsidRPr="00912F4A" w:rsidRDefault="006A54EC" w:rsidP="00636253">
      <w:pPr>
        <w:ind w:left="567"/>
        <w:jc w:val="both"/>
        <w:rPr>
          <w:snapToGrid w:val="0"/>
        </w:rPr>
      </w:pPr>
    </w:p>
    <w:p w:rsidR="006A54EC" w:rsidRPr="00912F4A" w:rsidRDefault="006A54EC" w:rsidP="00636253">
      <w:pPr>
        <w:ind w:firstLine="567"/>
        <w:jc w:val="center"/>
        <w:rPr>
          <w:b/>
          <w:snapToGrid w:val="0"/>
        </w:rPr>
      </w:pPr>
      <w:r w:rsidRPr="00912F4A">
        <w:rPr>
          <w:b/>
          <w:snapToGrid w:val="0"/>
        </w:rPr>
        <w:t>2. МЕСТО И ВРЕМЯ ПРОВЕДЕНИЯ:</w:t>
      </w:r>
    </w:p>
    <w:p w:rsidR="006A54EC" w:rsidRPr="00912F4A" w:rsidRDefault="006A54EC" w:rsidP="00636253">
      <w:pPr>
        <w:ind w:firstLine="567"/>
        <w:jc w:val="both"/>
        <w:rPr>
          <w:snapToGrid w:val="0"/>
        </w:rPr>
      </w:pPr>
      <w:r w:rsidRPr="00912F4A">
        <w:rPr>
          <w:snapToGrid w:val="0"/>
        </w:rPr>
        <w:t xml:space="preserve">ФАП «Юцианская осень» проводится 31 августа - 1 сентября 2019г. на дельтадроме Юца, </w:t>
      </w:r>
      <w:r w:rsidRPr="00912F4A">
        <w:rPr>
          <w:snapToGrid w:val="0"/>
          <w:lang w:val="en-US"/>
        </w:rPr>
        <w:t>FLY</w:t>
      </w:r>
      <w:r w:rsidRPr="00912F4A">
        <w:rPr>
          <w:snapToGrid w:val="0"/>
        </w:rPr>
        <w:t xml:space="preserve"> </w:t>
      </w:r>
      <w:r w:rsidRPr="00912F4A">
        <w:rPr>
          <w:snapToGrid w:val="0"/>
          <w:lang w:val="en-US"/>
        </w:rPr>
        <w:t>PARK</w:t>
      </w:r>
      <w:r w:rsidRPr="00912F4A">
        <w:rPr>
          <w:snapToGrid w:val="0"/>
        </w:rPr>
        <w:t xml:space="preserve"> Юца, Предгорного р-на /проживание в полевых условиях/.</w:t>
      </w:r>
    </w:p>
    <w:p w:rsidR="006A54EC" w:rsidRPr="00912F4A" w:rsidRDefault="006A54EC" w:rsidP="00636253">
      <w:pPr>
        <w:ind w:firstLine="567"/>
        <w:jc w:val="both"/>
        <w:rPr>
          <w:snapToGrid w:val="0"/>
        </w:rPr>
      </w:pPr>
      <w:r w:rsidRPr="00912F4A">
        <w:rPr>
          <w:snapToGrid w:val="0"/>
        </w:rPr>
        <w:t>Заезд участников 31 августа 2019г.</w:t>
      </w:r>
    </w:p>
    <w:p w:rsidR="006A54EC" w:rsidRPr="00912F4A" w:rsidRDefault="006A54EC" w:rsidP="00636253">
      <w:pPr>
        <w:ind w:firstLine="567"/>
        <w:jc w:val="both"/>
        <w:rPr>
          <w:snapToGrid w:val="0"/>
        </w:rPr>
      </w:pPr>
    </w:p>
    <w:p w:rsidR="006A54EC" w:rsidRPr="00912F4A" w:rsidRDefault="006A54EC" w:rsidP="00636253">
      <w:pPr>
        <w:ind w:firstLine="567"/>
        <w:jc w:val="center"/>
        <w:rPr>
          <w:b/>
          <w:snapToGrid w:val="0"/>
        </w:rPr>
      </w:pPr>
      <w:r w:rsidRPr="00912F4A">
        <w:rPr>
          <w:b/>
          <w:snapToGrid w:val="0"/>
        </w:rPr>
        <w:t>3. УЧАСТНИКИ:</w:t>
      </w:r>
    </w:p>
    <w:p w:rsidR="006A54EC" w:rsidRPr="00912F4A" w:rsidRDefault="006A54EC" w:rsidP="00636253">
      <w:pPr>
        <w:ind w:firstLine="567"/>
        <w:jc w:val="both"/>
        <w:rPr>
          <w:snapToGrid w:val="0"/>
        </w:rPr>
      </w:pPr>
      <w:r w:rsidRPr="00912F4A">
        <w:rPr>
          <w:snapToGrid w:val="0"/>
        </w:rPr>
        <w:t>Клубы авторской песни Ставропольского края, ЮФО и СКФО, спортсмены спортивно-технических Клубов по дельтапланерному, парапланерному и авиационному спорту, детско-юношеские и молодёжные объединения.</w:t>
      </w:r>
    </w:p>
    <w:p w:rsidR="006A54EC" w:rsidRPr="00912F4A" w:rsidRDefault="006A54EC" w:rsidP="00636253">
      <w:pPr>
        <w:ind w:firstLine="567"/>
        <w:jc w:val="both"/>
        <w:rPr>
          <w:snapToGrid w:val="0"/>
        </w:rPr>
      </w:pPr>
    </w:p>
    <w:p w:rsidR="006A54EC" w:rsidRPr="00912F4A" w:rsidRDefault="006A54EC" w:rsidP="00636253">
      <w:pPr>
        <w:ind w:firstLine="567"/>
        <w:jc w:val="center"/>
        <w:rPr>
          <w:b/>
          <w:snapToGrid w:val="0"/>
        </w:rPr>
      </w:pPr>
      <w:r w:rsidRPr="00912F4A">
        <w:rPr>
          <w:b/>
          <w:snapToGrid w:val="0"/>
        </w:rPr>
        <w:t>4. РУКОВОДСТВО И ОРГАНИЗАЦИЯ ФЕСТИВАЛЯ:</w:t>
      </w:r>
    </w:p>
    <w:p w:rsidR="006A54EC" w:rsidRPr="00912F4A" w:rsidRDefault="006A54EC" w:rsidP="00636253">
      <w:pPr>
        <w:ind w:firstLine="567"/>
        <w:jc w:val="both"/>
        <w:rPr>
          <w:snapToGrid w:val="0"/>
        </w:rPr>
      </w:pPr>
      <w:r w:rsidRPr="00912F4A">
        <w:rPr>
          <w:snapToGrid w:val="0"/>
        </w:rPr>
        <w:t xml:space="preserve">Общее руководство подготовкой и проведением фестиваля бардовской песни «Юцианская осень» осуществляет МБУДО ЦДТЭиТ им. Р.Р. Лейцингера, ответственный за организацию и проведение - Н.Л. Петрова, руководитель Пятигорского Клуба Самодеятельной Песни Центра детского и юношеского туризма и экскурсий и Пятигорского дельтапланерного Клуба, совместно с Федерацией спорта сверхлёгкой авиации Ставропольского края (председатель О.В. Солодухин) и региональным Клубом авторской песни на КМВ «Поющий источник» (президент КАП«Поющий источник» Е.Н.Никитин). </w:t>
      </w:r>
    </w:p>
    <w:p w:rsidR="006A54EC" w:rsidRPr="00912F4A" w:rsidRDefault="006A54EC" w:rsidP="00636253">
      <w:pPr>
        <w:ind w:firstLine="567"/>
        <w:jc w:val="both"/>
        <w:rPr>
          <w:snapToGrid w:val="0"/>
        </w:rPr>
      </w:pPr>
      <w:r w:rsidRPr="00912F4A">
        <w:rPr>
          <w:snapToGrid w:val="0"/>
        </w:rPr>
        <w:t>Руководство конкурсным прослушиванием и составлением концертной программы - М.И. Кузнецова (участник Пятигорского КСП, педагог СОШ №12), А.Бойко (завуч МБУДО ЦДТЭиТ им. Р.Р. Лейцингера).</w:t>
      </w:r>
    </w:p>
    <w:p w:rsidR="006A54EC" w:rsidRPr="00912F4A" w:rsidRDefault="006A54EC" w:rsidP="00636253">
      <w:pPr>
        <w:ind w:firstLine="567"/>
        <w:jc w:val="both"/>
        <w:rPr>
          <w:snapToGrid w:val="0"/>
        </w:rPr>
      </w:pPr>
      <w:r w:rsidRPr="00912F4A">
        <w:rPr>
          <w:snapToGrid w:val="0"/>
        </w:rPr>
        <w:t>Руководство полётами - председатель федерации спорта сверхлёгкой федерацией Ставропольского края Олег Солодухин.</w:t>
      </w:r>
    </w:p>
    <w:p w:rsidR="006A54EC" w:rsidRPr="00912F4A" w:rsidRDefault="006A54EC" w:rsidP="00636253">
      <w:pPr>
        <w:ind w:firstLine="567"/>
        <w:jc w:val="both"/>
        <w:rPr>
          <w:snapToGrid w:val="0"/>
        </w:rPr>
      </w:pPr>
      <w:r w:rsidRPr="00912F4A">
        <w:rPr>
          <w:snapToGrid w:val="0"/>
        </w:rPr>
        <w:t>Техническое руководство – А.Мартыненко, А.Глушков (участники КАП «Поющий источник»).</w:t>
      </w:r>
    </w:p>
    <w:p w:rsidR="006A54EC" w:rsidRPr="00912F4A" w:rsidRDefault="006A54EC" w:rsidP="00636253">
      <w:pPr>
        <w:ind w:firstLine="567"/>
        <w:jc w:val="both"/>
        <w:rPr>
          <w:snapToGrid w:val="0"/>
        </w:rPr>
      </w:pPr>
      <w:r w:rsidRPr="00912F4A">
        <w:rPr>
          <w:snapToGrid w:val="0"/>
        </w:rPr>
        <w:t>Пресс-центр – А.Бакуменко, (воспитанница ЦДЮТиЭ, участница Пятигорского КСП), П.Г. Шевцов (г.Ставрополь), Л. Королёв (г.Пятигорск)</w:t>
      </w:r>
    </w:p>
    <w:p w:rsidR="006A54EC" w:rsidRPr="00912F4A" w:rsidRDefault="006A54EC" w:rsidP="00636253">
      <w:pPr>
        <w:ind w:firstLine="567"/>
        <w:jc w:val="both"/>
        <w:rPr>
          <w:snapToGrid w:val="0"/>
        </w:rPr>
      </w:pPr>
    </w:p>
    <w:p w:rsidR="006A54EC" w:rsidRPr="00912F4A" w:rsidRDefault="006A54EC" w:rsidP="00636253">
      <w:pPr>
        <w:ind w:firstLine="567"/>
        <w:jc w:val="center"/>
        <w:rPr>
          <w:b/>
          <w:snapToGrid w:val="0"/>
        </w:rPr>
      </w:pPr>
      <w:r w:rsidRPr="00912F4A">
        <w:rPr>
          <w:b/>
          <w:snapToGrid w:val="0"/>
        </w:rPr>
        <w:t>5. ПРОГРАММА ФЕСТИВАЛЯ:</w:t>
      </w:r>
    </w:p>
    <w:p w:rsidR="006A54EC" w:rsidRPr="00912F4A" w:rsidRDefault="006A54EC" w:rsidP="00636253">
      <w:pPr>
        <w:ind w:firstLine="567"/>
        <w:jc w:val="center"/>
        <w:rPr>
          <w:b/>
          <w:snapToGrid w:val="0"/>
        </w:rPr>
      </w:pPr>
    </w:p>
    <w:p w:rsidR="006A54EC" w:rsidRPr="00912F4A" w:rsidRDefault="006A54EC" w:rsidP="00636253">
      <w:pPr>
        <w:ind w:firstLine="567"/>
        <w:jc w:val="both"/>
        <w:rPr>
          <w:b/>
          <w:snapToGrid w:val="0"/>
        </w:rPr>
      </w:pPr>
      <w:r w:rsidRPr="00912F4A">
        <w:rPr>
          <w:b/>
          <w:snapToGrid w:val="0"/>
        </w:rPr>
        <w:t>1сентября</w:t>
      </w:r>
    </w:p>
    <w:p w:rsidR="006A54EC" w:rsidRPr="00912F4A" w:rsidRDefault="006A54EC" w:rsidP="00636253">
      <w:pPr>
        <w:ind w:firstLine="567"/>
        <w:jc w:val="both"/>
        <w:rPr>
          <w:snapToGrid w:val="0"/>
        </w:rPr>
      </w:pPr>
      <w:r w:rsidRPr="00912F4A">
        <w:rPr>
          <w:snapToGrid w:val="0"/>
        </w:rPr>
        <w:t>1. Заезд, размещение участников</w:t>
      </w:r>
      <w:r w:rsidRPr="00912F4A">
        <w:rPr>
          <w:snapToGrid w:val="0"/>
        </w:rPr>
        <w:tab/>
      </w:r>
      <w:r w:rsidRPr="00912F4A">
        <w:rPr>
          <w:snapToGrid w:val="0"/>
        </w:rPr>
        <w:tab/>
      </w:r>
      <w:r w:rsidRPr="00912F4A">
        <w:rPr>
          <w:snapToGrid w:val="0"/>
        </w:rPr>
        <w:tab/>
      </w:r>
      <w:r w:rsidRPr="00912F4A">
        <w:rPr>
          <w:snapToGrid w:val="0"/>
        </w:rPr>
        <w:tab/>
      </w:r>
      <w:r w:rsidRPr="00912F4A">
        <w:rPr>
          <w:snapToGrid w:val="0"/>
        </w:rPr>
        <w:tab/>
        <w:t xml:space="preserve">  до 12.00</w:t>
      </w:r>
    </w:p>
    <w:p w:rsidR="006A54EC" w:rsidRPr="00912F4A" w:rsidRDefault="006A54EC" w:rsidP="00636253">
      <w:pPr>
        <w:ind w:firstLine="567"/>
        <w:jc w:val="both"/>
        <w:rPr>
          <w:snapToGrid w:val="0"/>
        </w:rPr>
      </w:pPr>
      <w:r w:rsidRPr="00912F4A">
        <w:rPr>
          <w:snapToGrid w:val="0"/>
        </w:rPr>
        <w:t>2. Установка палаточного лагеря</w:t>
      </w:r>
      <w:r w:rsidRPr="00912F4A">
        <w:rPr>
          <w:snapToGrid w:val="0"/>
        </w:rPr>
        <w:tab/>
      </w:r>
      <w:r w:rsidRPr="00912F4A">
        <w:rPr>
          <w:snapToGrid w:val="0"/>
        </w:rPr>
        <w:tab/>
      </w:r>
      <w:r w:rsidRPr="00912F4A">
        <w:rPr>
          <w:snapToGrid w:val="0"/>
        </w:rPr>
        <w:tab/>
      </w:r>
      <w:r w:rsidRPr="00912F4A">
        <w:rPr>
          <w:snapToGrid w:val="0"/>
        </w:rPr>
        <w:tab/>
      </w:r>
      <w:r w:rsidRPr="00912F4A">
        <w:rPr>
          <w:snapToGrid w:val="0"/>
        </w:rPr>
        <w:tab/>
        <w:t xml:space="preserve">  до 12.00</w:t>
      </w:r>
    </w:p>
    <w:p w:rsidR="006A54EC" w:rsidRPr="00912F4A" w:rsidRDefault="006A54EC" w:rsidP="00636253">
      <w:pPr>
        <w:ind w:firstLine="567"/>
        <w:jc w:val="both"/>
        <w:rPr>
          <w:snapToGrid w:val="0"/>
        </w:rPr>
      </w:pPr>
      <w:r w:rsidRPr="00912F4A">
        <w:rPr>
          <w:snapToGrid w:val="0"/>
        </w:rPr>
        <w:t>3. Ознакомительные полёты на аппаратах сверхлёгкой авиации</w:t>
      </w:r>
    </w:p>
    <w:p w:rsidR="006A54EC" w:rsidRPr="00912F4A" w:rsidRDefault="006A54EC" w:rsidP="00636253">
      <w:pPr>
        <w:ind w:firstLine="567"/>
        <w:jc w:val="both"/>
        <w:rPr>
          <w:snapToGrid w:val="0"/>
        </w:rPr>
      </w:pPr>
      <w:r w:rsidRPr="00912F4A">
        <w:rPr>
          <w:snapToGrid w:val="0"/>
        </w:rPr>
        <w:t xml:space="preserve"> (мотодельтапланы, парапланы, самолёты)</w:t>
      </w:r>
      <w:r w:rsidRPr="00912F4A">
        <w:rPr>
          <w:snapToGrid w:val="0"/>
        </w:rPr>
        <w:tab/>
      </w:r>
      <w:r w:rsidRPr="00912F4A">
        <w:rPr>
          <w:snapToGrid w:val="0"/>
        </w:rPr>
        <w:tab/>
      </w:r>
      <w:r w:rsidRPr="00912F4A">
        <w:rPr>
          <w:snapToGrid w:val="0"/>
        </w:rPr>
        <w:tab/>
      </w:r>
      <w:r w:rsidRPr="00912F4A">
        <w:rPr>
          <w:snapToGrid w:val="0"/>
        </w:rPr>
        <w:tab/>
        <w:t xml:space="preserve">  с 08.00 до19.00</w:t>
      </w:r>
      <w:r w:rsidRPr="00912F4A">
        <w:rPr>
          <w:snapToGrid w:val="0"/>
        </w:rPr>
        <w:tab/>
      </w:r>
    </w:p>
    <w:p w:rsidR="006A54EC" w:rsidRPr="00912F4A" w:rsidRDefault="006A54EC" w:rsidP="00636253">
      <w:pPr>
        <w:ind w:firstLine="567"/>
        <w:jc w:val="both"/>
        <w:rPr>
          <w:snapToGrid w:val="0"/>
        </w:rPr>
      </w:pPr>
      <w:r w:rsidRPr="00912F4A">
        <w:rPr>
          <w:snapToGrid w:val="0"/>
        </w:rPr>
        <w:t xml:space="preserve">4. Показательные соревнования по парапланерному и </w:t>
      </w:r>
    </w:p>
    <w:p w:rsidR="006A54EC" w:rsidRPr="00912F4A" w:rsidRDefault="006A54EC" w:rsidP="00636253">
      <w:pPr>
        <w:ind w:firstLine="567"/>
        <w:jc w:val="both"/>
        <w:rPr>
          <w:snapToGrid w:val="0"/>
        </w:rPr>
      </w:pPr>
      <w:r w:rsidRPr="00912F4A">
        <w:rPr>
          <w:snapToGrid w:val="0"/>
        </w:rPr>
        <w:t xml:space="preserve">    дельтапланерному спорту на точность приземления </w:t>
      </w:r>
      <w:r w:rsidRPr="00912F4A">
        <w:rPr>
          <w:snapToGrid w:val="0"/>
        </w:rPr>
        <w:tab/>
      </w:r>
      <w:r w:rsidRPr="00912F4A">
        <w:rPr>
          <w:snapToGrid w:val="0"/>
        </w:rPr>
        <w:tab/>
        <w:t xml:space="preserve">  с 13.00 до 17.00</w:t>
      </w:r>
    </w:p>
    <w:p w:rsidR="006A54EC" w:rsidRPr="00912F4A" w:rsidRDefault="006A54EC" w:rsidP="00636253">
      <w:pPr>
        <w:ind w:firstLine="567"/>
        <w:jc w:val="both"/>
        <w:rPr>
          <w:snapToGrid w:val="0"/>
        </w:rPr>
      </w:pPr>
      <w:r w:rsidRPr="00912F4A">
        <w:rPr>
          <w:snapToGrid w:val="0"/>
        </w:rPr>
        <w:t>5. Показательные полёты на аппаратах  сверхлёгкой авиации</w:t>
      </w:r>
      <w:r w:rsidRPr="00912F4A">
        <w:rPr>
          <w:snapToGrid w:val="0"/>
        </w:rPr>
        <w:tab/>
        <w:t xml:space="preserve">  с 13.00 до 17.00</w:t>
      </w:r>
    </w:p>
    <w:p w:rsidR="006A54EC" w:rsidRPr="00912F4A" w:rsidRDefault="006A54EC" w:rsidP="00636253">
      <w:pPr>
        <w:ind w:firstLine="567"/>
        <w:jc w:val="both"/>
        <w:rPr>
          <w:snapToGrid w:val="0"/>
        </w:rPr>
      </w:pPr>
      <w:r w:rsidRPr="00912F4A">
        <w:rPr>
          <w:snapToGrid w:val="0"/>
        </w:rPr>
        <w:t>6. Прослушивание и конкурсный отбор участников концерта с 12.00 до 19.00</w:t>
      </w:r>
    </w:p>
    <w:p w:rsidR="006A54EC" w:rsidRPr="00912F4A" w:rsidRDefault="006A54EC" w:rsidP="00636253">
      <w:pPr>
        <w:ind w:firstLine="567"/>
        <w:rPr>
          <w:snapToGrid w:val="0"/>
        </w:rPr>
      </w:pPr>
      <w:r w:rsidRPr="00912F4A">
        <w:rPr>
          <w:snapToGrid w:val="0"/>
        </w:rPr>
        <w:t xml:space="preserve">7. Весёлые спортивные соревнования (волейбол, стрельба из </w:t>
      </w:r>
    </w:p>
    <w:p w:rsidR="006A54EC" w:rsidRPr="00912F4A" w:rsidRDefault="006A54EC" w:rsidP="00636253">
      <w:pPr>
        <w:ind w:firstLine="567"/>
        <w:rPr>
          <w:snapToGrid w:val="0"/>
        </w:rPr>
      </w:pPr>
      <w:r w:rsidRPr="00912F4A">
        <w:rPr>
          <w:snapToGrid w:val="0"/>
        </w:rPr>
        <w:t xml:space="preserve">лука) </w:t>
      </w:r>
      <w:r w:rsidRPr="00912F4A">
        <w:rPr>
          <w:snapToGrid w:val="0"/>
        </w:rPr>
        <w:tab/>
      </w:r>
      <w:r w:rsidRPr="00912F4A">
        <w:rPr>
          <w:snapToGrid w:val="0"/>
        </w:rPr>
        <w:tab/>
      </w:r>
      <w:r w:rsidRPr="00912F4A">
        <w:rPr>
          <w:snapToGrid w:val="0"/>
        </w:rPr>
        <w:tab/>
      </w:r>
      <w:r w:rsidRPr="00912F4A">
        <w:rPr>
          <w:snapToGrid w:val="0"/>
        </w:rPr>
        <w:tab/>
      </w:r>
      <w:r w:rsidRPr="00912F4A">
        <w:rPr>
          <w:snapToGrid w:val="0"/>
        </w:rPr>
        <w:tab/>
      </w:r>
      <w:r w:rsidRPr="00912F4A">
        <w:rPr>
          <w:snapToGrid w:val="0"/>
        </w:rPr>
        <w:tab/>
      </w:r>
      <w:r w:rsidRPr="00912F4A">
        <w:rPr>
          <w:snapToGrid w:val="0"/>
        </w:rPr>
        <w:tab/>
      </w:r>
      <w:r w:rsidRPr="00912F4A">
        <w:rPr>
          <w:snapToGrid w:val="0"/>
        </w:rPr>
        <w:tab/>
      </w:r>
      <w:r w:rsidRPr="00912F4A">
        <w:rPr>
          <w:snapToGrid w:val="0"/>
        </w:rPr>
        <w:tab/>
      </w:r>
      <w:r w:rsidRPr="00912F4A">
        <w:rPr>
          <w:snapToGrid w:val="0"/>
        </w:rPr>
        <w:tab/>
        <w:t xml:space="preserve">   с 12.00 до 19.00</w:t>
      </w:r>
    </w:p>
    <w:p w:rsidR="006A54EC" w:rsidRPr="00912F4A" w:rsidRDefault="006A54EC" w:rsidP="00636253">
      <w:pPr>
        <w:ind w:firstLine="567"/>
        <w:jc w:val="both"/>
        <w:rPr>
          <w:snapToGrid w:val="0"/>
        </w:rPr>
      </w:pPr>
      <w:r w:rsidRPr="00912F4A">
        <w:rPr>
          <w:snapToGrid w:val="0"/>
        </w:rPr>
        <w:t>7. Творческие программы гостей фестиваля</w:t>
      </w:r>
      <w:r w:rsidRPr="00912F4A">
        <w:rPr>
          <w:snapToGrid w:val="0"/>
        </w:rPr>
        <w:tab/>
      </w:r>
      <w:r w:rsidRPr="00912F4A">
        <w:rPr>
          <w:snapToGrid w:val="0"/>
        </w:rPr>
        <w:tab/>
      </w:r>
      <w:r w:rsidRPr="00912F4A">
        <w:rPr>
          <w:snapToGrid w:val="0"/>
        </w:rPr>
        <w:tab/>
        <w:t xml:space="preserve">   с 12.00 до 19.00</w:t>
      </w:r>
    </w:p>
    <w:p w:rsidR="006A54EC" w:rsidRPr="00912F4A" w:rsidRDefault="006A54EC" w:rsidP="00636253">
      <w:pPr>
        <w:ind w:firstLine="567"/>
        <w:jc w:val="both"/>
        <w:rPr>
          <w:snapToGrid w:val="0"/>
        </w:rPr>
      </w:pPr>
      <w:r w:rsidRPr="00912F4A">
        <w:rPr>
          <w:snapToGrid w:val="0"/>
        </w:rPr>
        <w:t xml:space="preserve">8. Праздничное открытие фестиваля. </w:t>
      </w:r>
    </w:p>
    <w:p w:rsidR="006A54EC" w:rsidRPr="00912F4A" w:rsidRDefault="006A54EC" w:rsidP="00636253">
      <w:pPr>
        <w:ind w:firstLine="567"/>
        <w:jc w:val="both"/>
        <w:rPr>
          <w:snapToGrid w:val="0"/>
        </w:rPr>
      </w:pPr>
      <w:r w:rsidRPr="00912F4A">
        <w:rPr>
          <w:b/>
          <w:snapToGrid w:val="0"/>
        </w:rPr>
        <w:t xml:space="preserve"> Гала- концерт «Юцианская</w:t>
      </w:r>
      <w:r w:rsidRPr="00912F4A">
        <w:rPr>
          <w:snapToGrid w:val="0"/>
        </w:rPr>
        <w:t xml:space="preserve"> </w:t>
      </w:r>
      <w:r w:rsidRPr="00912F4A">
        <w:rPr>
          <w:b/>
          <w:snapToGrid w:val="0"/>
        </w:rPr>
        <w:t>осень</w:t>
      </w:r>
      <w:r w:rsidRPr="00912F4A">
        <w:rPr>
          <w:snapToGrid w:val="0"/>
        </w:rPr>
        <w:t>»</w:t>
      </w:r>
      <w:r w:rsidRPr="00912F4A">
        <w:rPr>
          <w:snapToGrid w:val="0"/>
        </w:rPr>
        <w:tab/>
      </w:r>
      <w:r w:rsidRPr="00912F4A">
        <w:rPr>
          <w:snapToGrid w:val="0"/>
        </w:rPr>
        <w:tab/>
      </w:r>
      <w:r w:rsidRPr="00912F4A">
        <w:rPr>
          <w:snapToGrid w:val="0"/>
        </w:rPr>
        <w:tab/>
      </w:r>
      <w:r w:rsidRPr="00912F4A">
        <w:rPr>
          <w:snapToGrid w:val="0"/>
        </w:rPr>
        <w:tab/>
        <w:t xml:space="preserve">   с 20.00 до 22.30</w:t>
      </w:r>
    </w:p>
    <w:p w:rsidR="006A54EC" w:rsidRPr="00912F4A" w:rsidRDefault="006A54EC" w:rsidP="00636253">
      <w:pPr>
        <w:ind w:firstLine="567"/>
        <w:jc w:val="both"/>
        <w:rPr>
          <w:snapToGrid w:val="0"/>
        </w:rPr>
      </w:pPr>
    </w:p>
    <w:p w:rsidR="006A54EC" w:rsidRPr="00912F4A" w:rsidRDefault="006A54EC" w:rsidP="00636253">
      <w:pPr>
        <w:ind w:firstLine="567"/>
        <w:jc w:val="both"/>
        <w:rPr>
          <w:b/>
          <w:snapToGrid w:val="0"/>
        </w:rPr>
      </w:pPr>
      <w:r w:rsidRPr="00912F4A">
        <w:rPr>
          <w:b/>
          <w:snapToGrid w:val="0"/>
        </w:rPr>
        <w:t>2 сентября</w:t>
      </w:r>
    </w:p>
    <w:p w:rsidR="006A54EC" w:rsidRPr="00912F4A" w:rsidRDefault="006A54EC" w:rsidP="00636253">
      <w:pPr>
        <w:ind w:firstLine="567"/>
        <w:jc w:val="both"/>
        <w:rPr>
          <w:snapToGrid w:val="0"/>
        </w:rPr>
      </w:pPr>
      <w:r w:rsidRPr="00912F4A">
        <w:rPr>
          <w:b/>
          <w:snapToGrid w:val="0"/>
        </w:rPr>
        <w:t xml:space="preserve">1. </w:t>
      </w:r>
      <w:r w:rsidRPr="00912F4A">
        <w:rPr>
          <w:snapToGrid w:val="0"/>
        </w:rPr>
        <w:t>Костровая программа</w:t>
      </w:r>
      <w:r w:rsidRPr="00912F4A">
        <w:rPr>
          <w:b/>
          <w:snapToGrid w:val="0"/>
        </w:rPr>
        <w:t xml:space="preserve"> «Гитара по кругу»</w:t>
      </w:r>
      <w:r w:rsidRPr="00912F4A">
        <w:rPr>
          <w:snapToGrid w:val="0"/>
        </w:rPr>
        <w:tab/>
      </w:r>
      <w:r w:rsidRPr="00912F4A">
        <w:rPr>
          <w:snapToGrid w:val="0"/>
        </w:rPr>
        <w:tab/>
      </w:r>
      <w:r w:rsidRPr="00912F4A">
        <w:rPr>
          <w:snapToGrid w:val="0"/>
        </w:rPr>
        <w:tab/>
        <w:t>с 00.00 до 04.00</w:t>
      </w:r>
    </w:p>
    <w:p w:rsidR="006A54EC" w:rsidRPr="00912F4A" w:rsidRDefault="006A54EC" w:rsidP="00636253">
      <w:pPr>
        <w:ind w:firstLine="567"/>
        <w:jc w:val="both"/>
        <w:rPr>
          <w:snapToGrid w:val="0"/>
        </w:rPr>
      </w:pPr>
      <w:r w:rsidRPr="00912F4A">
        <w:rPr>
          <w:snapToGrid w:val="0"/>
        </w:rPr>
        <w:t>2. Восхождение на вершину гору Юца</w:t>
      </w:r>
      <w:r w:rsidRPr="00912F4A">
        <w:rPr>
          <w:snapToGrid w:val="0"/>
        </w:rPr>
        <w:tab/>
      </w:r>
      <w:r w:rsidRPr="00912F4A">
        <w:rPr>
          <w:snapToGrid w:val="0"/>
        </w:rPr>
        <w:tab/>
      </w:r>
      <w:r w:rsidRPr="00912F4A">
        <w:rPr>
          <w:snapToGrid w:val="0"/>
        </w:rPr>
        <w:tab/>
      </w:r>
      <w:r w:rsidRPr="00912F4A">
        <w:rPr>
          <w:snapToGrid w:val="0"/>
        </w:rPr>
        <w:tab/>
        <w:t>04.30</w:t>
      </w:r>
    </w:p>
    <w:p w:rsidR="006A54EC" w:rsidRPr="00912F4A" w:rsidRDefault="006A54EC" w:rsidP="00636253">
      <w:pPr>
        <w:ind w:firstLine="567"/>
        <w:jc w:val="both"/>
        <w:rPr>
          <w:snapToGrid w:val="0"/>
        </w:rPr>
      </w:pPr>
      <w:r w:rsidRPr="00912F4A">
        <w:rPr>
          <w:snapToGrid w:val="0"/>
        </w:rPr>
        <w:t>3. Встреча восхода солнца</w:t>
      </w:r>
      <w:r w:rsidRPr="00912F4A">
        <w:rPr>
          <w:snapToGrid w:val="0"/>
        </w:rPr>
        <w:tab/>
      </w:r>
      <w:r w:rsidRPr="00912F4A">
        <w:rPr>
          <w:snapToGrid w:val="0"/>
        </w:rPr>
        <w:tab/>
      </w:r>
      <w:r w:rsidRPr="00912F4A">
        <w:rPr>
          <w:snapToGrid w:val="0"/>
        </w:rPr>
        <w:tab/>
      </w:r>
      <w:r w:rsidRPr="00912F4A">
        <w:rPr>
          <w:snapToGrid w:val="0"/>
        </w:rPr>
        <w:tab/>
      </w:r>
      <w:r w:rsidRPr="00912F4A">
        <w:rPr>
          <w:snapToGrid w:val="0"/>
        </w:rPr>
        <w:tab/>
      </w:r>
      <w:r w:rsidRPr="00912F4A">
        <w:rPr>
          <w:snapToGrid w:val="0"/>
        </w:rPr>
        <w:tab/>
        <w:t>05:30</w:t>
      </w:r>
    </w:p>
    <w:p w:rsidR="006A54EC" w:rsidRPr="00912F4A" w:rsidRDefault="006A54EC" w:rsidP="00636253">
      <w:pPr>
        <w:ind w:firstLine="567"/>
        <w:jc w:val="both"/>
        <w:rPr>
          <w:snapToGrid w:val="0"/>
        </w:rPr>
      </w:pPr>
      <w:r w:rsidRPr="00912F4A">
        <w:rPr>
          <w:snapToGrid w:val="0"/>
        </w:rPr>
        <w:t xml:space="preserve">4. Закрытие фестиваля </w:t>
      </w:r>
      <w:r w:rsidRPr="00912F4A">
        <w:rPr>
          <w:snapToGrid w:val="0"/>
        </w:rPr>
        <w:tab/>
      </w:r>
      <w:r w:rsidRPr="00912F4A">
        <w:rPr>
          <w:snapToGrid w:val="0"/>
        </w:rPr>
        <w:tab/>
      </w:r>
      <w:r w:rsidRPr="00912F4A">
        <w:rPr>
          <w:snapToGrid w:val="0"/>
        </w:rPr>
        <w:tab/>
      </w:r>
      <w:r w:rsidRPr="00912F4A">
        <w:rPr>
          <w:snapToGrid w:val="0"/>
        </w:rPr>
        <w:tab/>
      </w:r>
      <w:r w:rsidRPr="00912F4A">
        <w:rPr>
          <w:snapToGrid w:val="0"/>
        </w:rPr>
        <w:tab/>
      </w:r>
      <w:r w:rsidRPr="00912F4A">
        <w:rPr>
          <w:snapToGrid w:val="0"/>
        </w:rPr>
        <w:tab/>
      </w:r>
      <w:r w:rsidRPr="00912F4A">
        <w:rPr>
          <w:snapToGrid w:val="0"/>
        </w:rPr>
        <w:tab/>
        <w:t xml:space="preserve">10.00  </w:t>
      </w:r>
    </w:p>
    <w:p w:rsidR="006A54EC" w:rsidRPr="00912F4A" w:rsidRDefault="006A54EC" w:rsidP="00636253">
      <w:pPr>
        <w:ind w:firstLine="567"/>
        <w:jc w:val="both"/>
        <w:rPr>
          <w:snapToGrid w:val="0"/>
        </w:rPr>
      </w:pPr>
      <w:r w:rsidRPr="00912F4A">
        <w:rPr>
          <w:snapToGrid w:val="0"/>
        </w:rPr>
        <w:t>5. Экологическая акция</w:t>
      </w:r>
      <w:r w:rsidRPr="00912F4A">
        <w:rPr>
          <w:snapToGrid w:val="0"/>
        </w:rPr>
        <w:tab/>
      </w:r>
      <w:r w:rsidRPr="00912F4A">
        <w:rPr>
          <w:snapToGrid w:val="0"/>
        </w:rPr>
        <w:tab/>
      </w:r>
      <w:r w:rsidRPr="00912F4A">
        <w:rPr>
          <w:snapToGrid w:val="0"/>
        </w:rPr>
        <w:tab/>
      </w:r>
      <w:r w:rsidRPr="00912F4A">
        <w:rPr>
          <w:snapToGrid w:val="0"/>
        </w:rPr>
        <w:tab/>
      </w:r>
      <w:r w:rsidRPr="00912F4A">
        <w:rPr>
          <w:snapToGrid w:val="0"/>
        </w:rPr>
        <w:tab/>
      </w:r>
      <w:r w:rsidRPr="00912F4A">
        <w:rPr>
          <w:snapToGrid w:val="0"/>
        </w:rPr>
        <w:tab/>
      </w:r>
      <w:r w:rsidRPr="00912F4A">
        <w:rPr>
          <w:snapToGrid w:val="0"/>
        </w:rPr>
        <w:tab/>
        <w:t>с 11.00 12.00</w:t>
      </w:r>
    </w:p>
    <w:p w:rsidR="006A54EC" w:rsidRPr="00912F4A" w:rsidRDefault="006A54EC" w:rsidP="00636253">
      <w:pPr>
        <w:ind w:firstLine="567"/>
        <w:jc w:val="both"/>
        <w:rPr>
          <w:snapToGrid w:val="0"/>
        </w:rPr>
      </w:pPr>
      <w:r w:rsidRPr="00912F4A">
        <w:rPr>
          <w:snapToGrid w:val="0"/>
        </w:rPr>
        <w:t>6. Ознакомительные полёты на аппаратах сверхлёгкой авиации</w:t>
      </w:r>
    </w:p>
    <w:p w:rsidR="006A54EC" w:rsidRPr="00912F4A" w:rsidRDefault="006A54EC" w:rsidP="00636253">
      <w:pPr>
        <w:ind w:firstLine="567"/>
        <w:jc w:val="both"/>
        <w:rPr>
          <w:snapToGrid w:val="0"/>
        </w:rPr>
      </w:pPr>
      <w:r w:rsidRPr="00912F4A">
        <w:rPr>
          <w:snapToGrid w:val="0"/>
        </w:rPr>
        <w:t xml:space="preserve"> (мотодельтапланы, парапланы, самолёты)</w:t>
      </w:r>
      <w:r w:rsidRPr="00912F4A">
        <w:rPr>
          <w:snapToGrid w:val="0"/>
        </w:rPr>
        <w:tab/>
      </w:r>
      <w:r w:rsidRPr="00912F4A">
        <w:rPr>
          <w:snapToGrid w:val="0"/>
        </w:rPr>
        <w:tab/>
      </w:r>
      <w:r w:rsidRPr="00912F4A">
        <w:rPr>
          <w:snapToGrid w:val="0"/>
        </w:rPr>
        <w:tab/>
      </w:r>
      <w:r w:rsidRPr="00912F4A">
        <w:rPr>
          <w:snapToGrid w:val="0"/>
        </w:rPr>
        <w:tab/>
        <w:t>с 06.00 до17.00</w:t>
      </w:r>
    </w:p>
    <w:p w:rsidR="006A54EC" w:rsidRPr="00912F4A" w:rsidRDefault="006A54EC" w:rsidP="00636253">
      <w:pPr>
        <w:ind w:firstLine="567"/>
        <w:jc w:val="both"/>
        <w:rPr>
          <w:snapToGrid w:val="0"/>
        </w:rPr>
      </w:pPr>
      <w:r w:rsidRPr="00912F4A">
        <w:rPr>
          <w:snapToGrid w:val="0"/>
        </w:rPr>
        <w:t>7. Разъезд участников</w:t>
      </w:r>
      <w:r w:rsidRPr="00912F4A">
        <w:rPr>
          <w:snapToGrid w:val="0"/>
        </w:rPr>
        <w:tab/>
      </w:r>
      <w:r w:rsidRPr="00912F4A">
        <w:rPr>
          <w:snapToGrid w:val="0"/>
        </w:rPr>
        <w:tab/>
      </w:r>
      <w:r w:rsidRPr="00912F4A">
        <w:rPr>
          <w:snapToGrid w:val="0"/>
        </w:rPr>
        <w:tab/>
      </w:r>
      <w:r w:rsidRPr="00912F4A">
        <w:rPr>
          <w:snapToGrid w:val="0"/>
        </w:rPr>
        <w:tab/>
      </w:r>
      <w:r w:rsidRPr="00912F4A">
        <w:rPr>
          <w:snapToGrid w:val="0"/>
        </w:rPr>
        <w:tab/>
      </w:r>
      <w:r w:rsidRPr="00912F4A">
        <w:rPr>
          <w:snapToGrid w:val="0"/>
        </w:rPr>
        <w:tab/>
      </w:r>
      <w:r w:rsidRPr="00912F4A">
        <w:rPr>
          <w:snapToGrid w:val="0"/>
        </w:rPr>
        <w:tab/>
        <w:t>с 12.00</w:t>
      </w:r>
    </w:p>
    <w:p w:rsidR="006A54EC" w:rsidRPr="00912F4A" w:rsidRDefault="006A54EC" w:rsidP="00636253">
      <w:pPr>
        <w:ind w:firstLine="567"/>
        <w:jc w:val="center"/>
        <w:rPr>
          <w:b/>
          <w:snapToGrid w:val="0"/>
        </w:rPr>
      </w:pPr>
    </w:p>
    <w:p w:rsidR="006A54EC" w:rsidRPr="00912F4A" w:rsidRDefault="006A54EC" w:rsidP="00636253">
      <w:pPr>
        <w:ind w:firstLine="567"/>
        <w:jc w:val="center"/>
        <w:rPr>
          <w:b/>
          <w:snapToGrid w:val="0"/>
        </w:rPr>
      </w:pPr>
      <w:r w:rsidRPr="00912F4A">
        <w:rPr>
          <w:b/>
          <w:snapToGrid w:val="0"/>
        </w:rPr>
        <w:t>5. КОНКУРСНАЯ ПРОГРАММА:</w:t>
      </w:r>
    </w:p>
    <w:p w:rsidR="006A54EC" w:rsidRPr="00912F4A" w:rsidRDefault="006A54EC" w:rsidP="00636253">
      <w:pPr>
        <w:ind w:firstLine="567"/>
        <w:jc w:val="both"/>
        <w:rPr>
          <w:snapToGrid w:val="0"/>
        </w:rPr>
      </w:pPr>
      <w:r w:rsidRPr="00912F4A">
        <w:rPr>
          <w:snapToGrid w:val="0"/>
        </w:rPr>
        <w:t>Для определения победителей ФАП организуются прослушивания и конкурсный отбор. Победители конкурса участвуют в Гала-концерте «Юцианская осень» совместно с почётными гостями и жюри фестиваля.</w:t>
      </w:r>
    </w:p>
    <w:p w:rsidR="006A54EC" w:rsidRPr="00912F4A" w:rsidRDefault="006A54EC" w:rsidP="00636253">
      <w:pPr>
        <w:ind w:firstLine="567"/>
        <w:jc w:val="both"/>
        <w:rPr>
          <w:snapToGrid w:val="0"/>
        </w:rPr>
      </w:pPr>
      <w:r w:rsidRPr="00912F4A">
        <w:rPr>
          <w:b/>
          <w:snapToGrid w:val="0"/>
        </w:rPr>
        <w:t>Конкурс проходит по следующим номинациям</w:t>
      </w:r>
      <w:r w:rsidRPr="00912F4A">
        <w:rPr>
          <w:snapToGrid w:val="0"/>
        </w:rPr>
        <w:t>:</w:t>
      </w:r>
    </w:p>
    <w:p w:rsidR="006A54EC" w:rsidRPr="00912F4A" w:rsidRDefault="006A54EC" w:rsidP="00636253">
      <w:pPr>
        <w:ind w:firstLine="567"/>
        <w:jc w:val="both"/>
        <w:rPr>
          <w:snapToGrid w:val="0"/>
        </w:rPr>
      </w:pPr>
      <w:r w:rsidRPr="00912F4A">
        <w:rPr>
          <w:snapToGrid w:val="0"/>
        </w:rPr>
        <w:t>«Автор»</w:t>
      </w:r>
    </w:p>
    <w:p w:rsidR="006A54EC" w:rsidRPr="00912F4A" w:rsidRDefault="006A54EC" w:rsidP="00636253">
      <w:pPr>
        <w:ind w:firstLine="567"/>
        <w:jc w:val="both"/>
        <w:rPr>
          <w:snapToGrid w:val="0"/>
        </w:rPr>
      </w:pPr>
      <w:r w:rsidRPr="00912F4A">
        <w:rPr>
          <w:snapToGrid w:val="0"/>
        </w:rPr>
        <w:t>«Исполнитель»</w:t>
      </w:r>
    </w:p>
    <w:p w:rsidR="006A54EC" w:rsidRPr="00912F4A" w:rsidRDefault="006A54EC" w:rsidP="00636253">
      <w:pPr>
        <w:ind w:firstLine="567"/>
        <w:jc w:val="both"/>
        <w:rPr>
          <w:snapToGrid w:val="0"/>
        </w:rPr>
      </w:pPr>
      <w:r w:rsidRPr="00912F4A">
        <w:rPr>
          <w:snapToGrid w:val="0"/>
        </w:rPr>
        <w:t>«Дуэт»</w:t>
      </w:r>
    </w:p>
    <w:p w:rsidR="006A54EC" w:rsidRPr="00912F4A" w:rsidRDefault="006A54EC" w:rsidP="00636253">
      <w:pPr>
        <w:ind w:firstLine="567"/>
        <w:jc w:val="both"/>
        <w:rPr>
          <w:snapToGrid w:val="0"/>
        </w:rPr>
      </w:pPr>
      <w:r w:rsidRPr="00912F4A">
        <w:rPr>
          <w:snapToGrid w:val="0"/>
        </w:rPr>
        <w:t xml:space="preserve">«Ансамбль» </w:t>
      </w:r>
    </w:p>
    <w:p w:rsidR="006A54EC" w:rsidRPr="00912F4A" w:rsidRDefault="006A54EC" w:rsidP="00636253">
      <w:pPr>
        <w:ind w:firstLine="567"/>
        <w:jc w:val="both"/>
        <w:rPr>
          <w:snapToGrid w:val="0"/>
        </w:rPr>
      </w:pPr>
      <w:r w:rsidRPr="00912F4A">
        <w:rPr>
          <w:snapToGrid w:val="0"/>
        </w:rPr>
        <w:t>«Поэзия»</w:t>
      </w:r>
    </w:p>
    <w:p w:rsidR="006A54EC" w:rsidRPr="00912F4A" w:rsidRDefault="006A54EC" w:rsidP="00636253">
      <w:pPr>
        <w:ind w:firstLine="567"/>
        <w:jc w:val="both"/>
        <w:rPr>
          <w:snapToGrid w:val="0"/>
        </w:rPr>
      </w:pPr>
      <w:r w:rsidRPr="00912F4A">
        <w:rPr>
          <w:snapToGrid w:val="0"/>
        </w:rPr>
        <w:t>«Юца и полёты»</w:t>
      </w:r>
    </w:p>
    <w:p w:rsidR="006A54EC" w:rsidRPr="00912F4A" w:rsidRDefault="006A54EC" w:rsidP="00636253">
      <w:pPr>
        <w:ind w:firstLine="567"/>
        <w:jc w:val="both"/>
        <w:rPr>
          <w:snapToGrid w:val="0"/>
        </w:rPr>
      </w:pPr>
      <w:r w:rsidRPr="00912F4A">
        <w:rPr>
          <w:snapToGrid w:val="0"/>
        </w:rPr>
        <w:t>«Юные дарования»</w:t>
      </w:r>
    </w:p>
    <w:p w:rsidR="006A54EC" w:rsidRPr="00912F4A" w:rsidRDefault="006A54EC" w:rsidP="00636253">
      <w:pPr>
        <w:ind w:firstLine="567"/>
        <w:jc w:val="center"/>
        <w:rPr>
          <w:b/>
          <w:snapToGrid w:val="0"/>
        </w:rPr>
      </w:pPr>
      <w:r w:rsidRPr="00912F4A">
        <w:rPr>
          <w:b/>
          <w:snapToGrid w:val="0"/>
        </w:rPr>
        <w:t>7. ПОДАЧА ЗАЯВОК:</w:t>
      </w:r>
    </w:p>
    <w:p w:rsidR="006A54EC" w:rsidRPr="00912F4A" w:rsidRDefault="006A54EC" w:rsidP="00636253">
      <w:pPr>
        <w:ind w:firstLine="567"/>
        <w:jc w:val="both"/>
        <w:rPr>
          <w:snapToGrid w:val="0"/>
          <w:u w:val="single"/>
        </w:rPr>
      </w:pPr>
      <w:r w:rsidRPr="00912F4A">
        <w:rPr>
          <w:snapToGrid w:val="0"/>
        </w:rPr>
        <w:t>Предварительные заявки на участие принимаются до 29 августа 2017г.</w:t>
      </w:r>
      <w:r w:rsidRPr="00912F4A">
        <w:rPr>
          <w:snapToGrid w:val="0"/>
          <w:u w:val="single"/>
        </w:rPr>
        <w:t xml:space="preserve"> </w:t>
      </w:r>
    </w:p>
    <w:p w:rsidR="006A54EC" w:rsidRPr="00912F4A" w:rsidRDefault="006A54EC" w:rsidP="00636253">
      <w:pPr>
        <w:jc w:val="both"/>
        <w:rPr>
          <w:snapToGrid w:val="0"/>
        </w:rPr>
      </w:pPr>
      <w:r w:rsidRPr="00912F4A">
        <w:rPr>
          <w:snapToGrid w:val="0"/>
        </w:rPr>
        <w:t xml:space="preserve">Контактные телефоны: Петрова Наталья  +7-928-346-15-07, </w:t>
      </w:r>
    </w:p>
    <w:p w:rsidR="006A54EC" w:rsidRPr="00912F4A" w:rsidRDefault="006A54EC" w:rsidP="00636253">
      <w:pPr>
        <w:jc w:val="both"/>
        <w:rPr>
          <w:snapToGrid w:val="0"/>
        </w:rPr>
      </w:pPr>
      <w:r w:rsidRPr="00912F4A">
        <w:rPr>
          <w:snapToGrid w:val="0"/>
        </w:rPr>
        <w:t xml:space="preserve">Электронный адрес: </w:t>
      </w:r>
      <w:r w:rsidRPr="00912F4A">
        <w:rPr>
          <w:snapToGrid w:val="0"/>
          <w:lang w:val="en-US"/>
        </w:rPr>
        <w:t>natalia</w:t>
      </w:r>
      <w:r w:rsidRPr="00912F4A">
        <w:rPr>
          <w:snapToGrid w:val="0"/>
        </w:rPr>
        <w:t>-</w:t>
      </w:r>
      <w:r w:rsidRPr="00912F4A">
        <w:rPr>
          <w:snapToGrid w:val="0"/>
          <w:lang w:val="en-US"/>
        </w:rPr>
        <w:t>deltaplan</w:t>
      </w:r>
      <w:r w:rsidRPr="00912F4A">
        <w:rPr>
          <w:snapToGrid w:val="0"/>
        </w:rPr>
        <w:t>@</w:t>
      </w:r>
      <w:r w:rsidRPr="00912F4A">
        <w:rPr>
          <w:snapToGrid w:val="0"/>
          <w:lang w:val="en-US"/>
        </w:rPr>
        <w:t>yandex</w:t>
      </w:r>
      <w:r w:rsidRPr="00912F4A">
        <w:rPr>
          <w:snapToGrid w:val="0"/>
        </w:rPr>
        <w:t>.</w:t>
      </w:r>
      <w:r w:rsidRPr="00912F4A">
        <w:rPr>
          <w:snapToGrid w:val="0"/>
          <w:lang w:val="en-US"/>
        </w:rPr>
        <w:t>ru</w:t>
      </w:r>
      <w:r w:rsidRPr="00912F4A">
        <w:rPr>
          <w:snapToGrid w:val="0"/>
        </w:rPr>
        <w:t xml:space="preserve"> </w:t>
      </w:r>
    </w:p>
    <w:p w:rsidR="006A54EC" w:rsidRDefault="006A54EC">
      <w:pPr>
        <w:rPr>
          <w:snapToGrid w:val="0"/>
        </w:rPr>
      </w:pPr>
      <w:r>
        <w:rPr>
          <w:snapToGrid w:val="0"/>
        </w:rPr>
        <w:br w:type="page"/>
      </w:r>
    </w:p>
    <w:p w:rsidR="006A54EC" w:rsidRPr="00E758D6" w:rsidRDefault="006A54EC" w:rsidP="00B31380">
      <w:pPr>
        <w:jc w:val="center"/>
        <w:rPr>
          <w:b/>
          <w:sz w:val="28"/>
          <w:szCs w:val="28"/>
        </w:rPr>
      </w:pPr>
      <w:r w:rsidRPr="00E758D6">
        <w:rPr>
          <w:b/>
          <w:sz w:val="28"/>
          <w:szCs w:val="28"/>
        </w:rPr>
        <w:t xml:space="preserve">МКОУ ДОД Центр детского и юношеского туризма и экскурсий </w:t>
      </w:r>
    </w:p>
    <w:p w:rsidR="006A54EC" w:rsidRPr="00E758D6" w:rsidRDefault="006A54EC" w:rsidP="00B31380">
      <w:pPr>
        <w:jc w:val="center"/>
        <w:rPr>
          <w:b/>
          <w:sz w:val="28"/>
          <w:szCs w:val="28"/>
        </w:rPr>
      </w:pPr>
      <w:r>
        <w:rPr>
          <w:noProof/>
        </w:rPr>
        <w:pict>
          <v:shape id="Рисунок 6" o:spid="_x0000_s1029" type="#_x0000_t75" alt="кораблик 2 R" style="position:absolute;left:0;text-align:left;margin-left:-30pt;margin-top:81pt;width:442.5pt;height:318pt;z-index:-251671552;visibility:visible">
            <v:imagedata r:id="rId19" o:title=""/>
          </v:shape>
        </w:pict>
      </w:r>
      <w:r w:rsidRPr="00E758D6">
        <w:rPr>
          <w:b/>
          <w:sz w:val="28"/>
          <w:szCs w:val="28"/>
        </w:rPr>
        <w:t>Клуб туристской песни</w:t>
      </w:r>
    </w:p>
    <w:p w:rsidR="006A54EC" w:rsidRDefault="006A54EC" w:rsidP="00B31380">
      <w:pPr>
        <w:rPr>
          <w:rFonts w:ascii="Arial" w:hAnsi="Arial" w:cs="Arial"/>
          <w:b/>
        </w:rPr>
      </w:pPr>
    </w:p>
    <w:p w:rsidR="006A54EC" w:rsidRDefault="006A54EC" w:rsidP="00B31380">
      <w:pPr>
        <w:rPr>
          <w:rFonts w:ascii="Arial" w:hAnsi="Arial" w:cs="Arial"/>
          <w:b/>
        </w:rPr>
      </w:pPr>
    </w:p>
    <w:p w:rsidR="006A54EC" w:rsidRDefault="006A54EC" w:rsidP="00B31380">
      <w:pPr>
        <w:rPr>
          <w:rFonts w:ascii="Arial" w:hAnsi="Arial" w:cs="Arial"/>
          <w:b/>
        </w:rPr>
      </w:pPr>
    </w:p>
    <w:p w:rsidR="006A54EC" w:rsidRDefault="006A54EC" w:rsidP="00B31380">
      <w:pPr>
        <w:rPr>
          <w:rFonts w:ascii="Arial" w:hAnsi="Arial" w:cs="Arial"/>
          <w:b/>
        </w:rPr>
      </w:pPr>
    </w:p>
    <w:p w:rsidR="006A54EC" w:rsidRPr="004F5FA4" w:rsidRDefault="006A54EC" w:rsidP="00B31380">
      <w:pPr>
        <w:rPr>
          <w:rFonts w:ascii="Arial" w:hAnsi="Arial" w:cs="Arial"/>
          <w:b/>
        </w:rPr>
      </w:pPr>
    </w:p>
    <w:p w:rsidR="006A54EC" w:rsidRPr="004F5FA4" w:rsidRDefault="006A54EC" w:rsidP="00B31380">
      <w:pPr>
        <w:jc w:val="center"/>
        <w:rPr>
          <w:rFonts w:ascii="Arial" w:hAnsi="Arial" w:cs="Arial"/>
          <w:b/>
          <w:sz w:val="52"/>
          <w:szCs w:val="52"/>
        </w:rPr>
      </w:pPr>
      <w:r w:rsidRPr="005C07DB">
        <w:rPr>
          <w:rFonts w:ascii="Arial" w:hAnsi="Arial" w:cs="Arial"/>
          <w:b/>
          <w:sz w:val="52"/>
          <w:szCs w:val="52"/>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313pt;height:149.5pt" fillcolor="green">
            <v:shadow color="#868686"/>
            <v:textpath style="font-family:&quot;Arial&quot;" fitshape="t" trim="t" string="Друзья не растут в огороде."/>
          </v:shape>
        </w:pict>
      </w:r>
    </w:p>
    <w:p w:rsidR="006A54EC" w:rsidRPr="004F5FA4" w:rsidRDefault="006A54EC" w:rsidP="00B31380">
      <w:pPr>
        <w:jc w:val="center"/>
        <w:rPr>
          <w:rFonts w:ascii="Arial" w:hAnsi="Arial" w:cs="Arial"/>
          <w:b/>
          <w:sz w:val="52"/>
          <w:szCs w:val="52"/>
        </w:rPr>
      </w:pPr>
    </w:p>
    <w:p w:rsidR="006A54EC" w:rsidRPr="004F5FA4" w:rsidRDefault="006A54EC" w:rsidP="00B31380">
      <w:pPr>
        <w:jc w:val="center"/>
        <w:rPr>
          <w:rFonts w:ascii="Arial" w:hAnsi="Arial" w:cs="Arial"/>
          <w:b/>
          <w:sz w:val="52"/>
          <w:szCs w:val="52"/>
        </w:rPr>
      </w:pPr>
    </w:p>
    <w:p w:rsidR="006A54EC" w:rsidRPr="004F5FA4" w:rsidRDefault="006A54EC" w:rsidP="00B31380">
      <w:pPr>
        <w:jc w:val="center"/>
        <w:rPr>
          <w:rFonts w:ascii="Arial" w:hAnsi="Arial" w:cs="Arial"/>
          <w:b/>
          <w:sz w:val="52"/>
          <w:szCs w:val="52"/>
        </w:rPr>
      </w:pPr>
    </w:p>
    <w:p w:rsidR="006A54EC" w:rsidRPr="004F5FA4" w:rsidRDefault="006A54EC" w:rsidP="00B31380">
      <w:pPr>
        <w:jc w:val="center"/>
        <w:rPr>
          <w:rFonts w:ascii="Arial" w:hAnsi="Arial" w:cs="Arial"/>
          <w:b/>
          <w:sz w:val="52"/>
          <w:szCs w:val="52"/>
        </w:rPr>
      </w:pPr>
    </w:p>
    <w:p w:rsidR="006A54EC" w:rsidRPr="004F5FA4" w:rsidRDefault="006A54EC" w:rsidP="00B31380">
      <w:pPr>
        <w:jc w:val="center"/>
        <w:rPr>
          <w:rFonts w:ascii="Arial" w:hAnsi="Arial" w:cs="Arial"/>
          <w:b/>
          <w:sz w:val="52"/>
          <w:szCs w:val="52"/>
        </w:rPr>
      </w:pPr>
    </w:p>
    <w:p w:rsidR="006A54EC" w:rsidRPr="004F5FA4" w:rsidRDefault="006A54EC" w:rsidP="00B31380">
      <w:pPr>
        <w:jc w:val="center"/>
        <w:rPr>
          <w:rFonts w:ascii="Arial" w:hAnsi="Arial" w:cs="Arial"/>
          <w:b/>
          <w:sz w:val="52"/>
          <w:szCs w:val="52"/>
        </w:rPr>
      </w:pPr>
    </w:p>
    <w:p w:rsidR="006A54EC" w:rsidRDefault="006A54EC" w:rsidP="00B31380">
      <w:pPr>
        <w:jc w:val="center"/>
        <w:rPr>
          <w:rFonts w:ascii="Arial" w:hAnsi="Arial" w:cs="Arial"/>
          <w:b/>
        </w:rPr>
      </w:pPr>
    </w:p>
    <w:p w:rsidR="006A54EC" w:rsidRDefault="006A54EC" w:rsidP="00B31380">
      <w:pPr>
        <w:jc w:val="center"/>
        <w:rPr>
          <w:rFonts w:ascii="Arial" w:hAnsi="Arial" w:cs="Arial"/>
          <w:b/>
        </w:rPr>
      </w:pPr>
    </w:p>
    <w:p w:rsidR="006A54EC" w:rsidRDefault="006A54EC" w:rsidP="00B31380">
      <w:pPr>
        <w:jc w:val="center"/>
        <w:rPr>
          <w:rFonts w:ascii="Arial" w:hAnsi="Arial" w:cs="Arial"/>
          <w:b/>
        </w:rPr>
      </w:pPr>
    </w:p>
    <w:p w:rsidR="006A54EC" w:rsidRDefault="006A54EC" w:rsidP="00B31380">
      <w:pPr>
        <w:jc w:val="center"/>
        <w:rPr>
          <w:rFonts w:ascii="Arial" w:hAnsi="Arial" w:cs="Arial"/>
          <w:b/>
        </w:rPr>
      </w:pPr>
    </w:p>
    <w:p w:rsidR="006A54EC" w:rsidRDefault="006A54EC" w:rsidP="00B31380">
      <w:pPr>
        <w:jc w:val="center"/>
        <w:rPr>
          <w:rFonts w:ascii="Arial" w:hAnsi="Arial" w:cs="Arial"/>
          <w:b/>
        </w:rPr>
      </w:pPr>
    </w:p>
    <w:p w:rsidR="006A54EC" w:rsidRPr="00184855" w:rsidRDefault="006A54EC" w:rsidP="00B31380">
      <w:pPr>
        <w:jc w:val="center"/>
        <w:rPr>
          <w:b/>
        </w:rPr>
      </w:pPr>
      <w:r w:rsidRPr="00184855">
        <w:rPr>
          <w:b/>
        </w:rPr>
        <w:t>г.Пятигорск</w:t>
      </w:r>
    </w:p>
    <w:p w:rsidR="006A54EC" w:rsidRPr="00184855" w:rsidRDefault="006A54EC" w:rsidP="00B31380">
      <w:pPr>
        <w:jc w:val="center"/>
      </w:pPr>
      <w:r w:rsidRPr="00184855">
        <w:t>2018</w:t>
      </w:r>
    </w:p>
    <w:p w:rsidR="006A54EC" w:rsidRPr="00E758D6" w:rsidRDefault="006A54EC" w:rsidP="00B31380">
      <w:pPr>
        <w:jc w:val="center"/>
        <w:rPr>
          <w:b/>
          <w:sz w:val="28"/>
          <w:szCs w:val="28"/>
        </w:rPr>
      </w:pPr>
      <w:r w:rsidRPr="004F5FA4">
        <w:rPr>
          <w:rFonts w:ascii="Arial" w:hAnsi="Arial" w:cs="Arial"/>
          <w:b/>
        </w:rPr>
        <w:br w:type="page"/>
      </w:r>
      <w:r w:rsidRPr="00E758D6">
        <w:rPr>
          <w:b/>
          <w:sz w:val="28"/>
          <w:szCs w:val="28"/>
        </w:rPr>
        <w:t>Методическое пособие</w:t>
      </w:r>
    </w:p>
    <w:p w:rsidR="006A54EC" w:rsidRPr="00E758D6" w:rsidRDefault="006A54EC" w:rsidP="00B31380">
      <w:pPr>
        <w:jc w:val="center"/>
        <w:rPr>
          <w:sz w:val="28"/>
          <w:szCs w:val="28"/>
        </w:rPr>
      </w:pPr>
      <w:r w:rsidRPr="00E758D6">
        <w:rPr>
          <w:sz w:val="28"/>
          <w:szCs w:val="28"/>
        </w:rPr>
        <w:t>к программе «Клуб туристской песни»</w:t>
      </w:r>
    </w:p>
    <w:p w:rsidR="006A54EC" w:rsidRPr="00E758D6" w:rsidRDefault="006A54EC" w:rsidP="00B31380">
      <w:pPr>
        <w:jc w:val="center"/>
        <w:rPr>
          <w:sz w:val="28"/>
          <w:szCs w:val="28"/>
        </w:rPr>
      </w:pPr>
      <w:r w:rsidRPr="00E758D6">
        <w:rPr>
          <w:sz w:val="28"/>
          <w:szCs w:val="28"/>
        </w:rPr>
        <w:t>педагога дополнительного</w:t>
      </w:r>
    </w:p>
    <w:p w:rsidR="006A54EC" w:rsidRPr="00E758D6" w:rsidRDefault="006A54EC" w:rsidP="00B31380">
      <w:pPr>
        <w:jc w:val="center"/>
        <w:rPr>
          <w:sz w:val="28"/>
          <w:szCs w:val="28"/>
        </w:rPr>
      </w:pPr>
      <w:r w:rsidRPr="00E758D6">
        <w:rPr>
          <w:sz w:val="28"/>
          <w:szCs w:val="28"/>
        </w:rPr>
        <w:t>образования МБУ ДО ЦДТЭиТ им. Р.Р.Лейцингера</w:t>
      </w:r>
    </w:p>
    <w:p w:rsidR="006A54EC" w:rsidRPr="00184855" w:rsidRDefault="006A54EC" w:rsidP="00B31380">
      <w:pPr>
        <w:jc w:val="center"/>
      </w:pPr>
      <w:r w:rsidRPr="00E758D6">
        <w:rPr>
          <w:sz w:val="28"/>
          <w:szCs w:val="28"/>
        </w:rPr>
        <w:t>Натальи Леонидовны Петровой</w:t>
      </w:r>
      <w:r w:rsidRPr="00184855">
        <w:t xml:space="preserve"> </w:t>
      </w:r>
    </w:p>
    <w:p w:rsidR="006A54EC" w:rsidRPr="004F5FA4" w:rsidRDefault="006A54EC" w:rsidP="00B31380">
      <w:pPr>
        <w:jc w:val="center"/>
        <w:rPr>
          <w:rFonts w:ascii="Arial" w:hAnsi="Arial" w:cs="Arial"/>
          <w:b/>
        </w:rPr>
      </w:pPr>
    </w:p>
    <w:p w:rsidR="006A54EC" w:rsidRPr="004F5FA4" w:rsidRDefault="006A54EC" w:rsidP="00B31380">
      <w:pPr>
        <w:jc w:val="center"/>
        <w:rPr>
          <w:rFonts w:ascii="Arial" w:hAnsi="Arial" w:cs="Arial"/>
          <w:b/>
        </w:rPr>
      </w:pPr>
      <w:r w:rsidRPr="005C07DB">
        <w:rPr>
          <w:rFonts w:ascii="Arial" w:hAnsi="Arial" w:cs="Arial"/>
          <w:b/>
          <w:noProof/>
        </w:rPr>
        <w:pict>
          <v:shape id="Рисунок 2" o:spid="_x0000_i1027" type="#_x0000_t75" alt="_MG_3315R" style="width:363.5pt;height:242pt;visibility:visible">
            <v:imagedata r:id="rId20" o:title=""/>
          </v:shape>
        </w:pict>
      </w:r>
    </w:p>
    <w:p w:rsidR="006A54EC" w:rsidRPr="004F5FA4" w:rsidRDefault="006A54EC" w:rsidP="00B31380">
      <w:pPr>
        <w:jc w:val="center"/>
        <w:rPr>
          <w:rFonts w:ascii="Arial" w:hAnsi="Arial" w:cs="Arial"/>
          <w:b/>
        </w:rPr>
      </w:pPr>
    </w:p>
    <w:p w:rsidR="006A54EC" w:rsidRPr="004F5FA4" w:rsidRDefault="006A54EC" w:rsidP="00B31380">
      <w:pPr>
        <w:rPr>
          <w:rFonts w:ascii="Arial" w:hAnsi="Arial" w:cs="Arial"/>
          <w:b/>
        </w:rPr>
      </w:pPr>
    </w:p>
    <w:p w:rsidR="006A54EC" w:rsidRPr="004F5FA4" w:rsidRDefault="006A54EC" w:rsidP="00B31380">
      <w:pPr>
        <w:rPr>
          <w:rFonts w:ascii="Arial" w:hAnsi="Arial" w:cs="Arial"/>
          <w:b/>
        </w:rPr>
      </w:pPr>
    </w:p>
    <w:p w:rsidR="006A54EC" w:rsidRPr="00E758D6" w:rsidRDefault="006A54EC" w:rsidP="00B31380">
      <w:pPr>
        <w:ind w:firstLine="708"/>
        <w:jc w:val="both"/>
        <w:rPr>
          <w:sz w:val="28"/>
          <w:szCs w:val="28"/>
        </w:rPr>
      </w:pPr>
      <w:r w:rsidRPr="00E758D6">
        <w:rPr>
          <w:sz w:val="28"/>
          <w:szCs w:val="28"/>
        </w:rPr>
        <w:t xml:space="preserve">Данный сборник является полезным пособием для детей различных объединений дополнительного образования, изучающих гитарный аккомпанемент и пение, а так же для объединений спортивного направления, таких как туризм, краеведение, спортивное ориентирование. </w:t>
      </w:r>
    </w:p>
    <w:p w:rsidR="006A54EC" w:rsidRPr="00E758D6" w:rsidRDefault="006A54EC" w:rsidP="00B31380">
      <w:pPr>
        <w:ind w:firstLine="708"/>
        <w:jc w:val="both"/>
        <w:rPr>
          <w:sz w:val="28"/>
          <w:szCs w:val="28"/>
        </w:rPr>
      </w:pPr>
      <w:r w:rsidRPr="00E758D6">
        <w:rPr>
          <w:sz w:val="28"/>
          <w:szCs w:val="28"/>
        </w:rPr>
        <w:t xml:space="preserve">Наряду с произведениями классиков жанра авторской песни Б.Окуджавы, Ю. Визбора, В. Высоцкого в сборник включены песни современных авторов. </w:t>
      </w:r>
    </w:p>
    <w:p w:rsidR="006A54EC" w:rsidRPr="00184855" w:rsidRDefault="006A54EC" w:rsidP="00B31380">
      <w:pPr>
        <w:ind w:firstLine="708"/>
        <w:jc w:val="both"/>
      </w:pPr>
      <w:r w:rsidRPr="00E758D6">
        <w:rPr>
          <w:sz w:val="28"/>
          <w:szCs w:val="28"/>
        </w:rPr>
        <w:t>Рисунки к песням нарисовали учащиеся 3Б класса школы №6 г. Пятигорска,</w:t>
      </w:r>
      <w:r w:rsidRPr="00184855">
        <w:t xml:space="preserve"> </w:t>
      </w:r>
      <w:r w:rsidRPr="00E758D6">
        <w:rPr>
          <w:sz w:val="28"/>
          <w:szCs w:val="28"/>
        </w:rPr>
        <w:t>фотографии из архива Н.Л. Петровой и ЦДТЭ</w:t>
      </w:r>
      <w:r>
        <w:rPr>
          <w:sz w:val="28"/>
          <w:szCs w:val="28"/>
        </w:rPr>
        <w:t>иТ им. Р.Р. Лейцингера</w:t>
      </w:r>
      <w:r w:rsidRPr="00E758D6">
        <w:rPr>
          <w:sz w:val="28"/>
          <w:szCs w:val="28"/>
        </w:rPr>
        <w:t>.</w:t>
      </w:r>
    </w:p>
    <w:p w:rsidR="006A54EC" w:rsidRPr="00184855" w:rsidRDefault="006A54EC" w:rsidP="00B31380">
      <w:pPr>
        <w:ind w:firstLine="708"/>
        <w:jc w:val="both"/>
        <w:rPr>
          <w:b/>
          <w:sz w:val="28"/>
          <w:szCs w:val="28"/>
        </w:rPr>
      </w:pPr>
      <w:r w:rsidRPr="004F5FA4">
        <w:rPr>
          <w:rFonts w:ascii="Arial" w:hAnsi="Arial" w:cs="Arial"/>
          <w:b/>
        </w:rPr>
        <w:br w:type="page"/>
      </w:r>
      <w:r w:rsidRPr="00184855">
        <w:rPr>
          <w:b/>
          <w:sz w:val="28"/>
          <w:szCs w:val="28"/>
        </w:rPr>
        <w:t>До чего же надоела городская суета!</w:t>
      </w:r>
    </w:p>
    <w:p w:rsidR="006A54EC" w:rsidRPr="00184855" w:rsidRDefault="006A54EC" w:rsidP="00B31380">
      <w:pPr>
        <w:jc w:val="right"/>
        <w:rPr>
          <w:b/>
          <w:sz w:val="28"/>
          <w:szCs w:val="28"/>
        </w:rPr>
      </w:pPr>
      <w:r w:rsidRPr="00184855">
        <w:rPr>
          <w:b/>
          <w:sz w:val="28"/>
          <w:szCs w:val="28"/>
        </w:rPr>
        <w:t>музыка Виктора Попова, стихи Юлия Кима</w:t>
      </w:r>
    </w:p>
    <w:p w:rsidR="006A54EC" w:rsidRPr="00184855" w:rsidRDefault="006A54EC" w:rsidP="00B31380">
      <w:pPr>
        <w:ind w:left="1416" w:hanging="1416"/>
        <w:rPr>
          <w:b/>
          <w:sz w:val="28"/>
          <w:szCs w:val="28"/>
        </w:rPr>
      </w:pPr>
      <w:r w:rsidRPr="00184855">
        <w:rPr>
          <w:b/>
          <w:sz w:val="28"/>
          <w:szCs w:val="28"/>
        </w:rPr>
        <w:t xml:space="preserve">          </w:t>
      </w:r>
      <w:r w:rsidRPr="00184855">
        <w:rPr>
          <w:b/>
          <w:sz w:val="28"/>
          <w:szCs w:val="28"/>
          <w:lang w:val="en-US"/>
        </w:rPr>
        <w:t>G</w:t>
      </w:r>
      <w:r w:rsidRPr="00184855">
        <w:rPr>
          <w:b/>
          <w:sz w:val="28"/>
          <w:szCs w:val="28"/>
        </w:rPr>
        <w:t xml:space="preserve">         </w:t>
      </w:r>
      <w:r w:rsidRPr="00184855">
        <w:rPr>
          <w:b/>
          <w:sz w:val="28"/>
          <w:szCs w:val="28"/>
          <w:lang w:val="en-US"/>
        </w:rPr>
        <w:t>C</w:t>
      </w:r>
      <w:r w:rsidRPr="00184855">
        <w:rPr>
          <w:b/>
          <w:sz w:val="28"/>
          <w:szCs w:val="28"/>
        </w:rPr>
        <w:t xml:space="preserve">    </w:t>
      </w:r>
      <w:r w:rsidRPr="00184855">
        <w:rPr>
          <w:b/>
          <w:sz w:val="28"/>
          <w:szCs w:val="28"/>
          <w:lang w:val="en-US"/>
        </w:rPr>
        <w:t>G</w:t>
      </w:r>
      <w:r w:rsidRPr="00184855">
        <w:rPr>
          <w:b/>
          <w:sz w:val="28"/>
          <w:szCs w:val="28"/>
        </w:rPr>
        <w:t xml:space="preserve">     </w:t>
      </w:r>
      <w:r w:rsidRPr="00184855">
        <w:rPr>
          <w:b/>
          <w:sz w:val="28"/>
          <w:szCs w:val="28"/>
        </w:rPr>
        <w:tab/>
        <w:t xml:space="preserve">        </w:t>
      </w:r>
      <w:r w:rsidRPr="00184855">
        <w:rPr>
          <w:b/>
          <w:sz w:val="28"/>
          <w:szCs w:val="28"/>
          <w:lang w:val="en-US"/>
        </w:rPr>
        <w:t>C</w:t>
      </w:r>
      <w:r w:rsidRPr="00184855">
        <w:rPr>
          <w:b/>
          <w:sz w:val="28"/>
          <w:szCs w:val="28"/>
        </w:rPr>
        <w:t xml:space="preserve">         </w:t>
      </w:r>
      <w:r w:rsidRPr="00184855">
        <w:rPr>
          <w:b/>
          <w:sz w:val="28"/>
          <w:szCs w:val="28"/>
          <w:lang w:val="en-US"/>
        </w:rPr>
        <w:t>G</w:t>
      </w:r>
    </w:p>
    <w:p w:rsidR="006A54EC" w:rsidRPr="00184855" w:rsidRDefault="006A54EC" w:rsidP="00B31380">
      <w:pPr>
        <w:rPr>
          <w:b/>
          <w:sz w:val="28"/>
          <w:szCs w:val="28"/>
        </w:rPr>
      </w:pPr>
      <w:r w:rsidRPr="00184855">
        <w:rPr>
          <w:b/>
          <w:sz w:val="28"/>
          <w:szCs w:val="28"/>
        </w:rPr>
        <w:t>До чего же надоела городская суета,</w:t>
      </w:r>
    </w:p>
    <w:p w:rsidR="006A54EC" w:rsidRPr="00184855" w:rsidRDefault="006A54EC" w:rsidP="00B31380">
      <w:pPr>
        <w:rPr>
          <w:b/>
          <w:sz w:val="28"/>
          <w:szCs w:val="28"/>
        </w:rPr>
      </w:pPr>
      <w:r w:rsidRPr="00184855">
        <w:rPr>
          <w:b/>
          <w:sz w:val="28"/>
          <w:szCs w:val="28"/>
        </w:rPr>
        <w:t xml:space="preserve">          </w:t>
      </w:r>
      <w:r w:rsidRPr="00184855">
        <w:rPr>
          <w:b/>
          <w:sz w:val="28"/>
          <w:szCs w:val="28"/>
          <w:lang w:val="en-US"/>
        </w:rPr>
        <w:t>C</w:t>
      </w:r>
      <w:r w:rsidRPr="00184855">
        <w:rPr>
          <w:b/>
          <w:sz w:val="28"/>
          <w:szCs w:val="28"/>
        </w:rPr>
        <w:t xml:space="preserve">                  </w:t>
      </w:r>
      <w:r w:rsidRPr="00184855">
        <w:rPr>
          <w:b/>
          <w:sz w:val="28"/>
          <w:szCs w:val="28"/>
          <w:lang w:val="en-US"/>
        </w:rPr>
        <w:t>G</w:t>
      </w:r>
      <w:r w:rsidRPr="00184855">
        <w:rPr>
          <w:b/>
          <w:sz w:val="28"/>
          <w:szCs w:val="28"/>
        </w:rPr>
        <w:t xml:space="preserve">            </w:t>
      </w:r>
      <w:r w:rsidRPr="00184855">
        <w:rPr>
          <w:b/>
          <w:sz w:val="28"/>
          <w:szCs w:val="28"/>
          <w:lang w:val="en-US"/>
        </w:rPr>
        <w:t>D</w:t>
      </w:r>
      <w:r w:rsidRPr="00184855">
        <w:rPr>
          <w:b/>
          <w:sz w:val="28"/>
          <w:szCs w:val="28"/>
        </w:rPr>
        <w:t>7</w:t>
      </w:r>
    </w:p>
    <w:p w:rsidR="006A54EC" w:rsidRPr="00184855" w:rsidRDefault="006A54EC" w:rsidP="00B31380">
      <w:pPr>
        <w:rPr>
          <w:b/>
          <w:sz w:val="28"/>
          <w:szCs w:val="28"/>
        </w:rPr>
      </w:pPr>
      <w:r w:rsidRPr="00184855">
        <w:rPr>
          <w:b/>
          <w:sz w:val="28"/>
          <w:szCs w:val="28"/>
        </w:rPr>
        <w:t xml:space="preserve">До чего же нас заела эта тесная среда! </w:t>
      </w:r>
    </w:p>
    <w:p w:rsidR="006A54EC" w:rsidRPr="00184855" w:rsidRDefault="006A54EC" w:rsidP="00B31380">
      <w:pPr>
        <w:rPr>
          <w:b/>
          <w:sz w:val="28"/>
          <w:szCs w:val="28"/>
        </w:rPr>
      </w:pPr>
      <w:r w:rsidRPr="00184855">
        <w:rPr>
          <w:b/>
          <w:sz w:val="28"/>
          <w:szCs w:val="28"/>
        </w:rPr>
        <w:tab/>
        <w:t xml:space="preserve">  </w:t>
      </w:r>
      <w:r w:rsidRPr="00184855">
        <w:rPr>
          <w:b/>
          <w:sz w:val="28"/>
          <w:szCs w:val="28"/>
          <w:lang w:val="en-US"/>
        </w:rPr>
        <w:t>G</w:t>
      </w:r>
      <w:r w:rsidRPr="00184855">
        <w:rPr>
          <w:b/>
          <w:sz w:val="28"/>
          <w:szCs w:val="28"/>
        </w:rPr>
        <w:t xml:space="preserve">      </w:t>
      </w:r>
      <w:r w:rsidRPr="00184855">
        <w:rPr>
          <w:b/>
          <w:sz w:val="28"/>
          <w:szCs w:val="28"/>
          <w:lang w:val="en-US"/>
        </w:rPr>
        <w:t>C</w:t>
      </w:r>
      <w:r w:rsidRPr="00184855">
        <w:rPr>
          <w:b/>
          <w:sz w:val="28"/>
          <w:szCs w:val="28"/>
        </w:rPr>
        <w:t xml:space="preserve">            </w:t>
      </w:r>
      <w:r w:rsidRPr="00184855">
        <w:rPr>
          <w:b/>
          <w:sz w:val="28"/>
          <w:szCs w:val="28"/>
          <w:lang w:val="en-US"/>
        </w:rPr>
        <w:t>G</w:t>
      </w:r>
      <w:r w:rsidRPr="00184855">
        <w:rPr>
          <w:b/>
          <w:sz w:val="28"/>
          <w:szCs w:val="28"/>
        </w:rPr>
        <w:t xml:space="preserve">                       </w:t>
      </w:r>
      <w:r w:rsidRPr="00184855">
        <w:rPr>
          <w:b/>
          <w:sz w:val="28"/>
          <w:szCs w:val="28"/>
          <w:lang w:val="en-US"/>
        </w:rPr>
        <w:t>C</w:t>
      </w:r>
      <w:r w:rsidRPr="00184855">
        <w:rPr>
          <w:b/>
          <w:sz w:val="28"/>
          <w:szCs w:val="28"/>
        </w:rPr>
        <w:t xml:space="preserve">                         </w:t>
      </w:r>
      <w:r w:rsidRPr="00184855">
        <w:rPr>
          <w:b/>
          <w:sz w:val="28"/>
          <w:szCs w:val="28"/>
          <w:lang w:val="en-US"/>
        </w:rPr>
        <w:t>G</w:t>
      </w:r>
    </w:p>
    <w:p w:rsidR="006A54EC" w:rsidRPr="00184855" w:rsidRDefault="006A54EC" w:rsidP="00B31380">
      <w:pPr>
        <w:rPr>
          <w:b/>
          <w:sz w:val="28"/>
          <w:szCs w:val="28"/>
        </w:rPr>
      </w:pPr>
      <w:r w:rsidRPr="00184855">
        <w:rPr>
          <w:b/>
          <w:sz w:val="28"/>
          <w:szCs w:val="28"/>
        </w:rPr>
        <w:t>То ли дело на просторе, в синем море, в чистом поле,</w:t>
      </w:r>
    </w:p>
    <w:p w:rsidR="006A54EC" w:rsidRPr="00184855" w:rsidRDefault="006A54EC" w:rsidP="00B31380">
      <w:pPr>
        <w:rPr>
          <w:b/>
          <w:sz w:val="28"/>
          <w:szCs w:val="28"/>
        </w:rPr>
      </w:pPr>
      <w:r w:rsidRPr="00184855">
        <w:rPr>
          <w:b/>
          <w:sz w:val="28"/>
          <w:szCs w:val="28"/>
        </w:rPr>
        <w:tab/>
        <w:t xml:space="preserve"> </w:t>
      </w:r>
      <w:r w:rsidRPr="00184855">
        <w:rPr>
          <w:b/>
          <w:sz w:val="28"/>
          <w:szCs w:val="28"/>
          <w:lang w:val="en-US"/>
        </w:rPr>
        <w:t>C</w:t>
      </w:r>
      <w:r w:rsidRPr="00184855">
        <w:rPr>
          <w:b/>
          <w:sz w:val="28"/>
          <w:szCs w:val="28"/>
        </w:rPr>
        <w:tab/>
      </w:r>
      <w:r w:rsidRPr="00184855">
        <w:rPr>
          <w:b/>
          <w:sz w:val="28"/>
          <w:szCs w:val="28"/>
        </w:rPr>
        <w:tab/>
        <w:t xml:space="preserve">         </w:t>
      </w:r>
      <w:r w:rsidRPr="00184855">
        <w:rPr>
          <w:b/>
          <w:sz w:val="28"/>
          <w:szCs w:val="28"/>
          <w:lang w:val="en-US"/>
        </w:rPr>
        <w:t>G</w:t>
      </w:r>
      <w:r w:rsidRPr="00184855">
        <w:rPr>
          <w:b/>
          <w:sz w:val="28"/>
          <w:szCs w:val="28"/>
        </w:rPr>
        <w:t xml:space="preserve">        </w:t>
      </w:r>
      <w:r w:rsidRPr="00184855">
        <w:rPr>
          <w:b/>
          <w:sz w:val="28"/>
          <w:szCs w:val="28"/>
        </w:rPr>
        <w:tab/>
        <w:t xml:space="preserve">        </w:t>
      </w:r>
      <w:r w:rsidRPr="00184855">
        <w:rPr>
          <w:b/>
          <w:sz w:val="28"/>
          <w:szCs w:val="28"/>
          <w:lang w:val="en-US"/>
        </w:rPr>
        <w:t>D</w:t>
      </w:r>
      <w:r w:rsidRPr="00184855">
        <w:rPr>
          <w:b/>
          <w:sz w:val="28"/>
          <w:szCs w:val="28"/>
        </w:rPr>
        <w:t xml:space="preserve">7              </w:t>
      </w:r>
      <w:r w:rsidRPr="00184855">
        <w:rPr>
          <w:b/>
          <w:sz w:val="28"/>
          <w:szCs w:val="28"/>
          <w:lang w:val="en-US"/>
        </w:rPr>
        <w:t>G</w:t>
      </w:r>
    </w:p>
    <w:p w:rsidR="006A54EC" w:rsidRPr="00184855" w:rsidRDefault="006A54EC" w:rsidP="00B31380">
      <w:pPr>
        <w:rPr>
          <w:b/>
          <w:sz w:val="28"/>
          <w:szCs w:val="28"/>
        </w:rPr>
      </w:pPr>
      <w:r w:rsidRPr="00184855">
        <w:rPr>
          <w:b/>
          <w:sz w:val="28"/>
          <w:szCs w:val="28"/>
        </w:rPr>
        <w:t>Запрягайте, братцы, что ли, отворяйте ворота!</w:t>
      </w:r>
    </w:p>
    <w:p w:rsidR="006A54EC" w:rsidRPr="00184855" w:rsidRDefault="006A54EC" w:rsidP="00B31380">
      <w:pPr>
        <w:rPr>
          <w:b/>
          <w:sz w:val="28"/>
          <w:szCs w:val="28"/>
        </w:rPr>
      </w:pPr>
      <w:r w:rsidRPr="00184855">
        <w:rPr>
          <w:b/>
          <w:sz w:val="28"/>
          <w:szCs w:val="28"/>
        </w:rPr>
        <w:tab/>
        <w:t xml:space="preserve">      </w:t>
      </w:r>
      <w:r w:rsidRPr="00184855">
        <w:rPr>
          <w:b/>
          <w:sz w:val="28"/>
          <w:szCs w:val="28"/>
          <w:lang w:val="en-US"/>
        </w:rPr>
        <w:t>G</w:t>
      </w:r>
      <w:r w:rsidRPr="00184855">
        <w:rPr>
          <w:b/>
          <w:sz w:val="28"/>
          <w:szCs w:val="28"/>
        </w:rPr>
        <w:tab/>
        <w:t xml:space="preserve">               </w:t>
      </w:r>
      <w:r w:rsidRPr="00184855">
        <w:rPr>
          <w:b/>
          <w:sz w:val="28"/>
          <w:szCs w:val="28"/>
          <w:lang w:val="en-US"/>
        </w:rPr>
        <w:t>C</w:t>
      </w:r>
      <w:r w:rsidRPr="00184855">
        <w:rPr>
          <w:b/>
          <w:sz w:val="28"/>
          <w:szCs w:val="28"/>
        </w:rPr>
        <w:t xml:space="preserve">              </w:t>
      </w:r>
      <w:r w:rsidRPr="00184855">
        <w:rPr>
          <w:b/>
          <w:sz w:val="28"/>
          <w:szCs w:val="28"/>
          <w:lang w:val="en-US"/>
        </w:rPr>
        <w:t>D</w:t>
      </w:r>
      <w:r w:rsidRPr="00184855">
        <w:rPr>
          <w:b/>
          <w:sz w:val="28"/>
          <w:szCs w:val="28"/>
        </w:rPr>
        <w:t xml:space="preserve">7 </w:t>
      </w:r>
      <w:r w:rsidRPr="00184855">
        <w:rPr>
          <w:b/>
          <w:sz w:val="28"/>
          <w:szCs w:val="28"/>
        </w:rPr>
        <w:tab/>
        <w:t xml:space="preserve">            </w:t>
      </w:r>
      <w:r w:rsidRPr="00184855">
        <w:rPr>
          <w:b/>
          <w:sz w:val="28"/>
          <w:szCs w:val="28"/>
          <w:lang w:val="en-US"/>
        </w:rPr>
        <w:t>G</w:t>
      </w:r>
    </w:p>
    <w:p w:rsidR="006A54EC" w:rsidRPr="00184855" w:rsidRDefault="006A54EC" w:rsidP="00B31380">
      <w:pPr>
        <w:rPr>
          <w:b/>
          <w:sz w:val="28"/>
          <w:szCs w:val="28"/>
        </w:rPr>
      </w:pPr>
      <w:r w:rsidRPr="00184855">
        <w:rPr>
          <w:b/>
          <w:sz w:val="28"/>
          <w:szCs w:val="28"/>
        </w:rPr>
        <w:t>Припев: Отворили ворота, хлопнули в ладоши</w:t>
      </w:r>
    </w:p>
    <w:p w:rsidR="006A54EC" w:rsidRPr="00184855" w:rsidRDefault="006A54EC" w:rsidP="00B31380">
      <w:pPr>
        <w:rPr>
          <w:b/>
          <w:sz w:val="28"/>
          <w:szCs w:val="28"/>
        </w:rPr>
      </w:pPr>
      <w:r w:rsidRPr="00184855">
        <w:rPr>
          <w:b/>
          <w:sz w:val="28"/>
          <w:szCs w:val="28"/>
        </w:rPr>
        <w:tab/>
        <w:t xml:space="preserve">   </w:t>
      </w:r>
      <w:r w:rsidRPr="00184855">
        <w:rPr>
          <w:b/>
          <w:sz w:val="28"/>
          <w:szCs w:val="28"/>
          <w:lang w:val="en-US"/>
        </w:rPr>
        <w:t>G</w:t>
      </w:r>
      <w:r w:rsidRPr="00184855">
        <w:rPr>
          <w:b/>
          <w:sz w:val="28"/>
          <w:szCs w:val="28"/>
        </w:rPr>
        <w:tab/>
        <w:t xml:space="preserve">             </w:t>
      </w:r>
      <w:r w:rsidRPr="00184855">
        <w:rPr>
          <w:b/>
          <w:sz w:val="28"/>
          <w:szCs w:val="28"/>
          <w:lang w:val="en-US"/>
        </w:rPr>
        <w:t>C</w:t>
      </w:r>
      <w:r w:rsidRPr="00184855">
        <w:rPr>
          <w:b/>
          <w:sz w:val="28"/>
          <w:szCs w:val="28"/>
        </w:rPr>
        <w:tab/>
        <w:t xml:space="preserve">         </w:t>
      </w:r>
      <w:r w:rsidRPr="00184855">
        <w:rPr>
          <w:b/>
          <w:sz w:val="28"/>
          <w:szCs w:val="28"/>
          <w:lang w:val="en-US"/>
        </w:rPr>
        <w:t>D</w:t>
      </w:r>
      <w:r w:rsidRPr="00184855">
        <w:rPr>
          <w:b/>
          <w:sz w:val="28"/>
          <w:szCs w:val="28"/>
        </w:rPr>
        <w:t xml:space="preserve">7          </w:t>
      </w:r>
      <w:r w:rsidRPr="00184855">
        <w:rPr>
          <w:b/>
          <w:sz w:val="28"/>
          <w:szCs w:val="28"/>
          <w:lang w:val="en-US"/>
        </w:rPr>
        <w:t>G</w:t>
      </w:r>
    </w:p>
    <w:p w:rsidR="006A54EC" w:rsidRPr="00184855" w:rsidRDefault="006A54EC" w:rsidP="00B31380">
      <w:pPr>
        <w:ind w:firstLine="900"/>
        <w:rPr>
          <w:b/>
          <w:sz w:val="28"/>
          <w:szCs w:val="28"/>
        </w:rPr>
      </w:pPr>
      <w:r w:rsidRPr="00184855">
        <w:rPr>
          <w:b/>
          <w:sz w:val="28"/>
          <w:szCs w:val="28"/>
        </w:rPr>
        <w:t xml:space="preserve">отлетели кто, куда старые галоши, </w:t>
      </w:r>
    </w:p>
    <w:p w:rsidR="006A54EC" w:rsidRPr="00184855" w:rsidRDefault="006A54EC" w:rsidP="00B31380">
      <w:pPr>
        <w:ind w:firstLine="900"/>
        <w:rPr>
          <w:b/>
          <w:sz w:val="28"/>
          <w:szCs w:val="28"/>
        </w:rPr>
      </w:pPr>
      <w:r w:rsidRPr="00184855">
        <w:rPr>
          <w:b/>
          <w:sz w:val="28"/>
          <w:szCs w:val="28"/>
        </w:rPr>
        <w:t xml:space="preserve">    </w:t>
      </w:r>
      <w:r w:rsidRPr="00184855">
        <w:rPr>
          <w:b/>
          <w:sz w:val="28"/>
          <w:szCs w:val="28"/>
          <w:lang w:val="en-US"/>
        </w:rPr>
        <w:t>C</w:t>
      </w:r>
      <w:r w:rsidRPr="00184855">
        <w:rPr>
          <w:b/>
          <w:sz w:val="28"/>
          <w:szCs w:val="28"/>
        </w:rPr>
        <w:tab/>
      </w:r>
      <w:r w:rsidRPr="00184855">
        <w:rPr>
          <w:b/>
          <w:sz w:val="28"/>
          <w:szCs w:val="28"/>
        </w:rPr>
        <w:tab/>
        <w:t xml:space="preserve">          </w:t>
      </w:r>
      <w:r w:rsidRPr="00184855">
        <w:rPr>
          <w:b/>
          <w:sz w:val="28"/>
          <w:szCs w:val="28"/>
          <w:lang w:val="en-US"/>
        </w:rPr>
        <w:t>G</w:t>
      </w:r>
      <w:r w:rsidRPr="00184855">
        <w:rPr>
          <w:b/>
          <w:sz w:val="28"/>
          <w:szCs w:val="28"/>
        </w:rPr>
        <w:tab/>
        <w:t xml:space="preserve">         </w:t>
      </w:r>
      <w:r w:rsidRPr="00184855">
        <w:rPr>
          <w:b/>
          <w:sz w:val="28"/>
          <w:szCs w:val="28"/>
          <w:lang w:val="en-US"/>
        </w:rPr>
        <w:t>D</w:t>
      </w:r>
      <w:r w:rsidRPr="00184855">
        <w:rPr>
          <w:b/>
          <w:sz w:val="28"/>
          <w:szCs w:val="28"/>
        </w:rPr>
        <w:t xml:space="preserve">7              </w:t>
      </w:r>
      <w:r w:rsidRPr="00184855">
        <w:rPr>
          <w:b/>
          <w:sz w:val="28"/>
          <w:szCs w:val="28"/>
          <w:lang w:val="en-US"/>
        </w:rPr>
        <w:t>G</w:t>
      </w:r>
    </w:p>
    <w:p w:rsidR="006A54EC" w:rsidRPr="00184855" w:rsidRDefault="006A54EC" w:rsidP="00B31380">
      <w:pPr>
        <w:ind w:firstLine="900"/>
        <w:rPr>
          <w:b/>
          <w:sz w:val="28"/>
          <w:szCs w:val="28"/>
        </w:rPr>
      </w:pPr>
      <w:r w:rsidRPr="00184855">
        <w:rPr>
          <w:b/>
          <w:sz w:val="28"/>
          <w:szCs w:val="28"/>
        </w:rPr>
        <w:t>Съехал галстук набекрень и уехал к тёте,</w:t>
      </w:r>
    </w:p>
    <w:p w:rsidR="006A54EC" w:rsidRPr="00184855" w:rsidRDefault="006A54EC" w:rsidP="00B31380">
      <w:pPr>
        <w:ind w:firstLine="900"/>
        <w:rPr>
          <w:b/>
          <w:sz w:val="28"/>
          <w:szCs w:val="28"/>
        </w:rPr>
      </w:pPr>
      <w:r w:rsidRPr="00184855">
        <w:rPr>
          <w:b/>
          <w:sz w:val="28"/>
          <w:szCs w:val="28"/>
          <w:lang w:val="en-US"/>
        </w:rPr>
        <w:t>C</w:t>
      </w:r>
      <w:r w:rsidRPr="00184855">
        <w:rPr>
          <w:b/>
          <w:sz w:val="28"/>
          <w:szCs w:val="28"/>
        </w:rPr>
        <w:tab/>
      </w:r>
      <w:r w:rsidRPr="00184855">
        <w:rPr>
          <w:b/>
          <w:sz w:val="28"/>
          <w:szCs w:val="28"/>
        </w:rPr>
        <w:tab/>
        <w:t xml:space="preserve">  </w:t>
      </w:r>
      <w:r w:rsidRPr="00184855">
        <w:rPr>
          <w:b/>
          <w:sz w:val="28"/>
          <w:szCs w:val="28"/>
          <w:lang w:val="en-US"/>
        </w:rPr>
        <w:t>G</w:t>
      </w:r>
      <w:r w:rsidRPr="00184855">
        <w:rPr>
          <w:b/>
          <w:sz w:val="28"/>
          <w:szCs w:val="28"/>
        </w:rPr>
        <w:tab/>
      </w:r>
      <w:r w:rsidRPr="00184855">
        <w:rPr>
          <w:b/>
          <w:sz w:val="28"/>
          <w:szCs w:val="28"/>
        </w:rPr>
        <w:tab/>
        <w:t xml:space="preserve">     </w:t>
      </w:r>
      <w:r w:rsidRPr="00184855">
        <w:rPr>
          <w:b/>
          <w:sz w:val="28"/>
          <w:szCs w:val="28"/>
          <w:lang w:val="en-US"/>
        </w:rPr>
        <w:t>D</w:t>
      </w:r>
      <w:r w:rsidRPr="00184855">
        <w:rPr>
          <w:b/>
          <w:sz w:val="28"/>
          <w:szCs w:val="28"/>
        </w:rPr>
        <w:t>7</w:t>
      </w:r>
      <w:r w:rsidRPr="00184855">
        <w:rPr>
          <w:b/>
          <w:sz w:val="28"/>
          <w:szCs w:val="28"/>
        </w:rPr>
        <w:tab/>
        <w:t xml:space="preserve">                     </w:t>
      </w:r>
      <w:r w:rsidRPr="00184855">
        <w:rPr>
          <w:b/>
          <w:sz w:val="28"/>
          <w:szCs w:val="28"/>
          <w:lang w:val="en-US"/>
        </w:rPr>
        <w:t>G</w:t>
      </w:r>
    </w:p>
    <w:p w:rsidR="006A54EC" w:rsidRPr="00184855" w:rsidRDefault="006A54EC" w:rsidP="00B31380">
      <w:pPr>
        <w:ind w:firstLine="900"/>
        <w:rPr>
          <w:b/>
          <w:sz w:val="28"/>
          <w:szCs w:val="28"/>
        </w:rPr>
      </w:pPr>
      <w:r w:rsidRPr="00184855">
        <w:rPr>
          <w:b/>
          <w:sz w:val="28"/>
          <w:szCs w:val="28"/>
        </w:rPr>
        <w:t>И забыли мы в полёте пристегнуть ремень.</w:t>
      </w:r>
    </w:p>
    <w:p w:rsidR="006A54EC" w:rsidRPr="00184855" w:rsidRDefault="006A54EC" w:rsidP="00B31380">
      <w:pPr>
        <w:ind w:firstLine="900"/>
        <w:rPr>
          <w:b/>
          <w:sz w:val="28"/>
          <w:szCs w:val="28"/>
        </w:rPr>
      </w:pPr>
      <w:r w:rsidRPr="00184855">
        <w:rPr>
          <w:b/>
          <w:sz w:val="28"/>
          <w:szCs w:val="28"/>
        </w:rPr>
        <w:tab/>
      </w:r>
      <w:r w:rsidRPr="00184855">
        <w:rPr>
          <w:b/>
          <w:sz w:val="28"/>
          <w:szCs w:val="28"/>
          <w:lang w:val="en-US"/>
        </w:rPr>
        <w:t>G</w:t>
      </w:r>
      <w:r w:rsidRPr="00184855">
        <w:rPr>
          <w:b/>
          <w:sz w:val="28"/>
          <w:szCs w:val="28"/>
        </w:rPr>
        <w:tab/>
      </w:r>
      <w:r w:rsidRPr="00184855">
        <w:rPr>
          <w:b/>
          <w:sz w:val="28"/>
          <w:szCs w:val="28"/>
        </w:rPr>
        <w:tab/>
      </w:r>
      <w:r w:rsidRPr="00184855">
        <w:rPr>
          <w:b/>
          <w:sz w:val="28"/>
          <w:szCs w:val="28"/>
        </w:rPr>
        <w:tab/>
      </w:r>
      <w:r w:rsidRPr="00184855">
        <w:rPr>
          <w:b/>
          <w:sz w:val="28"/>
          <w:szCs w:val="28"/>
          <w:lang w:val="en-US"/>
        </w:rPr>
        <w:t>C</w:t>
      </w:r>
      <w:r w:rsidRPr="00184855">
        <w:rPr>
          <w:b/>
          <w:sz w:val="28"/>
          <w:szCs w:val="28"/>
        </w:rPr>
        <w:tab/>
        <w:t xml:space="preserve">     </w:t>
      </w:r>
      <w:r w:rsidRPr="00184855">
        <w:rPr>
          <w:b/>
          <w:sz w:val="28"/>
          <w:szCs w:val="28"/>
          <w:lang w:val="en-US"/>
        </w:rPr>
        <w:t>D</w:t>
      </w:r>
      <w:r w:rsidRPr="00184855">
        <w:rPr>
          <w:b/>
          <w:sz w:val="28"/>
          <w:szCs w:val="28"/>
        </w:rPr>
        <w:t>7</w:t>
      </w:r>
      <w:r w:rsidRPr="00184855">
        <w:rPr>
          <w:b/>
          <w:sz w:val="28"/>
          <w:szCs w:val="28"/>
        </w:rPr>
        <w:tab/>
      </w:r>
      <w:r w:rsidRPr="00184855">
        <w:rPr>
          <w:b/>
          <w:sz w:val="28"/>
          <w:szCs w:val="28"/>
        </w:rPr>
        <w:tab/>
        <w:t xml:space="preserve">   </w:t>
      </w:r>
      <w:r w:rsidRPr="00184855">
        <w:rPr>
          <w:b/>
          <w:sz w:val="28"/>
          <w:szCs w:val="28"/>
          <w:lang w:val="en-US"/>
        </w:rPr>
        <w:t>G</w:t>
      </w:r>
    </w:p>
    <w:p w:rsidR="006A54EC" w:rsidRPr="00184855" w:rsidRDefault="006A54EC" w:rsidP="00B31380">
      <w:pPr>
        <w:ind w:firstLine="900"/>
        <w:rPr>
          <w:b/>
          <w:sz w:val="28"/>
          <w:szCs w:val="28"/>
        </w:rPr>
      </w:pPr>
      <w:r w:rsidRPr="00184855">
        <w:rPr>
          <w:b/>
          <w:sz w:val="28"/>
          <w:szCs w:val="28"/>
        </w:rPr>
        <w:t>Эх, да! да –ди –да-ди да да да да –ди –да да да да …</w:t>
      </w:r>
    </w:p>
    <w:p w:rsidR="006A54EC" w:rsidRPr="00184855" w:rsidRDefault="006A54EC" w:rsidP="00B31380">
      <w:pPr>
        <w:ind w:left="1416" w:firstLine="708"/>
        <w:rPr>
          <w:b/>
          <w:sz w:val="28"/>
          <w:szCs w:val="28"/>
        </w:rPr>
      </w:pPr>
    </w:p>
    <w:p w:rsidR="006A54EC" w:rsidRPr="00184855" w:rsidRDefault="006A54EC" w:rsidP="00B31380">
      <w:pPr>
        <w:rPr>
          <w:b/>
          <w:sz w:val="28"/>
          <w:szCs w:val="28"/>
        </w:rPr>
      </w:pPr>
      <w:r w:rsidRPr="00184855">
        <w:rPr>
          <w:b/>
          <w:sz w:val="28"/>
          <w:szCs w:val="28"/>
        </w:rPr>
        <w:t>Мы упряжку с бубенцами только видели в кино,</w:t>
      </w:r>
    </w:p>
    <w:p w:rsidR="006A54EC" w:rsidRPr="00184855" w:rsidRDefault="006A54EC" w:rsidP="00B31380">
      <w:pPr>
        <w:rPr>
          <w:b/>
          <w:sz w:val="28"/>
          <w:szCs w:val="28"/>
        </w:rPr>
      </w:pPr>
      <w:r w:rsidRPr="00184855">
        <w:rPr>
          <w:b/>
          <w:sz w:val="28"/>
          <w:szCs w:val="28"/>
        </w:rPr>
        <w:t>Есть и лошади и сани, а поехать - не дано.</w:t>
      </w:r>
    </w:p>
    <w:p w:rsidR="006A54EC" w:rsidRPr="00184855" w:rsidRDefault="006A54EC" w:rsidP="00B31380">
      <w:pPr>
        <w:rPr>
          <w:b/>
          <w:sz w:val="28"/>
          <w:szCs w:val="28"/>
        </w:rPr>
      </w:pPr>
      <w:r w:rsidRPr="00184855">
        <w:rPr>
          <w:b/>
          <w:sz w:val="28"/>
          <w:szCs w:val="28"/>
        </w:rPr>
        <w:t>То начальство, то погода, то семья «не без урода»,</w:t>
      </w:r>
    </w:p>
    <w:p w:rsidR="006A54EC" w:rsidRPr="00184855" w:rsidRDefault="006A54EC" w:rsidP="00B31380">
      <w:pPr>
        <w:rPr>
          <w:b/>
          <w:sz w:val="28"/>
          <w:szCs w:val="28"/>
        </w:rPr>
      </w:pPr>
      <w:r w:rsidRPr="00184855">
        <w:rPr>
          <w:b/>
          <w:sz w:val="28"/>
          <w:szCs w:val="28"/>
        </w:rPr>
        <w:t>Здравствуй, Русская природа, не видал тебя давно!</w:t>
      </w:r>
    </w:p>
    <w:p w:rsidR="006A54EC" w:rsidRPr="00184855" w:rsidRDefault="006A54EC" w:rsidP="00B31380">
      <w:pPr>
        <w:rPr>
          <w:b/>
          <w:sz w:val="28"/>
          <w:szCs w:val="28"/>
        </w:rPr>
      </w:pPr>
      <w:r w:rsidRPr="00184855">
        <w:rPr>
          <w:b/>
          <w:sz w:val="28"/>
          <w:szCs w:val="28"/>
        </w:rPr>
        <w:t>Припев…</w:t>
      </w:r>
    </w:p>
    <w:p w:rsidR="006A54EC" w:rsidRPr="00184855" w:rsidRDefault="006A54EC" w:rsidP="00B31380">
      <w:pPr>
        <w:ind w:left="1416" w:firstLine="708"/>
        <w:rPr>
          <w:b/>
          <w:sz w:val="28"/>
          <w:szCs w:val="28"/>
        </w:rPr>
      </w:pPr>
    </w:p>
    <w:p w:rsidR="006A54EC" w:rsidRPr="00184855" w:rsidRDefault="006A54EC" w:rsidP="00B31380">
      <w:pPr>
        <w:rPr>
          <w:b/>
          <w:sz w:val="28"/>
          <w:szCs w:val="28"/>
        </w:rPr>
      </w:pPr>
      <w:r w:rsidRPr="00184855">
        <w:rPr>
          <w:b/>
          <w:sz w:val="28"/>
          <w:szCs w:val="28"/>
        </w:rPr>
        <w:t>И не надо мне вовеки ни отдельного дворца,</w:t>
      </w:r>
    </w:p>
    <w:p w:rsidR="006A54EC" w:rsidRPr="00184855" w:rsidRDefault="006A54EC" w:rsidP="00B31380">
      <w:pPr>
        <w:rPr>
          <w:b/>
          <w:sz w:val="28"/>
          <w:szCs w:val="28"/>
        </w:rPr>
      </w:pPr>
      <w:r w:rsidRPr="00184855">
        <w:rPr>
          <w:b/>
          <w:sz w:val="28"/>
          <w:szCs w:val="28"/>
        </w:rPr>
        <w:t>Ни бензиновой телеги- все четыре колеса.</w:t>
      </w:r>
    </w:p>
    <w:p w:rsidR="006A54EC" w:rsidRPr="00184855" w:rsidRDefault="006A54EC" w:rsidP="00B31380">
      <w:pPr>
        <w:rPr>
          <w:b/>
          <w:sz w:val="28"/>
          <w:szCs w:val="28"/>
        </w:rPr>
      </w:pPr>
      <w:r w:rsidRPr="00184855">
        <w:rPr>
          <w:b/>
          <w:sz w:val="28"/>
          <w:szCs w:val="28"/>
        </w:rPr>
        <w:t>Лишь бы только глушь лесная, ветер вольный, даль земная,</w:t>
      </w:r>
    </w:p>
    <w:p w:rsidR="006A54EC" w:rsidRPr="00184855" w:rsidRDefault="006A54EC" w:rsidP="00B31380">
      <w:pPr>
        <w:rPr>
          <w:b/>
          <w:sz w:val="28"/>
          <w:szCs w:val="28"/>
        </w:rPr>
      </w:pPr>
      <w:r w:rsidRPr="00184855">
        <w:rPr>
          <w:b/>
          <w:sz w:val="28"/>
          <w:szCs w:val="28"/>
        </w:rPr>
        <w:t>Лишь бы песня удалая, эх да девица-краса.</w:t>
      </w:r>
    </w:p>
    <w:p w:rsidR="006A54EC" w:rsidRPr="00184855" w:rsidRDefault="006A54EC" w:rsidP="00B31380">
      <w:pPr>
        <w:rPr>
          <w:b/>
          <w:sz w:val="28"/>
          <w:szCs w:val="28"/>
        </w:rPr>
      </w:pPr>
      <w:r w:rsidRPr="00184855">
        <w:rPr>
          <w:b/>
          <w:sz w:val="28"/>
          <w:szCs w:val="28"/>
        </w:rPr>
        <w:t>Припев:</w:t>
      </w:r>
    </w:p>
    <w:p w:rsidR="006A54EC" w:rsidRPr="00184855" w:rsidRDefault="006A54EC" w:rsidP="00B31380">
      <w:pPr>
        <w:ind w:firstLine="960"/>
        <w:rPr>
          <w:b/>
          <w:sz w:val="28"/>
          <w:szCs w:val="28"/>
        </w:rPr>
      </w:pPr>
      <w:r w:rsidRPr="00184855">
        <w:rPr>
          <w:b/>
          <w:sz w:val="28"/>
          <w:szCs w:val="28"/>
        </w:rPr>
        <w:t>Отворили ворота, хлопнули в ладоши</w:t>
      </w:r>
    </w:p>
    <w:p w:rsidR="006A54EC" w:rsidRPr="00184855" w:rsidRDefault="006A54EC" w:rsidP="00B31380">
      <w:pPr>
        <w:ind w:firstLine="960"/>
        <w:rPr>
          <w:b/>
          <w:sz w:val="28"/>
          <w:szCs w:val="28"/>
        </w:rPr>
      </w:pPr>
      <w:r w:rsidRPr="00184855">
        <w:rPr>
          <w:b/>
          <w:sz w:val="28"/>
          <w:szCs w:val="28"/>
        </w:rPr>
        <w:t xml:space="preserve">отлетели кто, куда старые галоши, </w:t>
      </w:r>
    </w:p>
    <w:p w:rsidR="006A54EC" w:rsidRPr="00184855" w:rsidRDefault="006A54EC" w:rsidP="00B31380">
      <w:pPr>
        <w:ind w:firstLine="960"/>
        <w:rPr>
          <w:b/>
          <w:sz w:val="28"/>
          <w:szCs w:val="28"/>
        </w:rPr>
      </w:pPr>
      <w:r w:rsidRPr="00184855">
        <w:rPr>
          <w:b/>
          <w:sz w:val="28"/>
          <w:szCs w:val="28"/>
        </w:rPr>
        <w:t>и пускай рискую я, опоздать к обеду,</w:t>
      </w:r>
    </w:p>
    <w:p w:rsidR="006A54EC" w:rsidRPr="00184855" w:rsidRDefault="006A54EC" w:rsidP="00B31380">
      <w:pPr>
        <w:ind w:firstLine="960"/>
        <w:rPr>
          <w:b/>
          <w:sz w:val="28"/>
          <w:szCs w:val="28"/>
        </w:rPr>
      </w:pPr>
      <w:r w:rsidRPr="00184855">
        <w:rPr>
          <w:b/>
          <w:sz w:val="28"/>
          <w:szCs w:val="28"/>
        </w:rPr>
        <w:t>всё равно я еду-еду голову сломя.</w:t>
      </w:r>
    </w:p>
    <w:p w:rsidR="006A54EC" w:rsidRPr="00184855" w:rsidRDefault="006A54EC" w:rsidP="00B31380">
      <w:pPr>
        <w:ind w:left="708" w:firstLine="708"/>
        <w:rPr>
          <w:b/>
          <w:sz w:val="28"/>
          <w:szCs w:val="28"/>
        </w:rPr>
      </w:pPr>
      <w:r w:rsidRPr="004F5FA4">
        <w:rPr>
          <w:rFonts w:ascii="Arial" w:hAnsi="Arial" w:cs="Arial"/>
          <w:b/>
        </w:rPr>
        <w:br w:type="page"/>
      </w:r>
      <w:r w:rsidRPr="00184855">
        <w:rPr>
          <w:b/>
          <w:sz w:val="28"/>
          <w:szCs w:val="28"/>
        </w:rPr>
        <w:t>Кудряшки.</w:t>
      </w:r>
    </w:p>
    <w:p w:rsidR="006A54EC" w:rsidRPr="00184855" w:rsidRDefault="006A54EC" w:rsidP="00B31380">
      <w:pPr>
        <w:ind w:left="708" w:firstLine="708"/>
        <w:jc w:val="center"/>
        <w:rPr>
          <w:b/>
          <w:sz w:val="28"/>
          <w:szCs w:val="28"/>
        </w:rPr>
      </w:pPr>
    </w:p>
    <w:p w:rsidR="006A54EC" w:rsidRPr="00184855" w:rsidRDefault="006A54EC" w:rsidP="00B31380">
      <w:pPr>
        <w:ind w:left="2124" w:firstLine="708"/>
        <w:jc w:val="right"/>
        <w:rPr>
          <w:b/>
          <w:sz w:val="28"/>
          <w:szCs w:val="28"/>
        </w:rPr>
      </w:pPr>
      <w:r w:rsidRPr="00184855">
        <w:rPr>
          <w:b/>
          <w:sz w:val="28"/>
          <w:szCs w:val="28"/>
        </w:rPr>
        <w:t>Стихи и музыка Леонида Сергеева</w:t>
      </w:r>
    </w:p>
    <w:p w:rsidR="006A54EC" w:rsidRPr="00184855" w:rsidRDefault="006A54EC" w:rsidP="00B31380">
      <w:pPr>
        <w:jc w:val="both"/>
        <w:rPr>
          <w:b/>
          <w:sz w:val="28"/>
          <w:szCs w:val="28"/>
        </w:rPr>
      </w:pPr>
      <w:r w:rsidRPr="00184855">
        <w:rPr>
          <w:b/>
          <w:sz w:val="28"/>
          <w:szCs w:val="28"/>
        </w:rPr>
        <w:t xml:space="preserve">        </w:t>
      </w:r>
      <w:r w:rsidRPr="00184855">
        <w:rPr>
          <w:b/>
          <w:sz w:val="28"/>
          <w:szCs w:val="28"/>
          <w:lang w:val="en-US"/>
        </w:rPr>
        <w:t>Am</w:t>
      </w:r>
      <w:r w:rsidRPr="00184855">
        <w:rPr>
          <w:b/>
          <w:sz w:val="28"/>
          <w:szCs w:val="28"/>
        </w:rPr>
        <w:tab/>
      </w:r>
      <w:r w:rsidRPr="00184855">
        <w:rPr>
          <w:b/>
          <w:sz w:val="28"/>
          <w:szCs w:val="28"/>
        </w:rPr>
        <w:tab/>
      </w:r>
      <w:r w:rsidRPr="00184855">
        <w:rPr>
          <w:b/>
          <w:sz w:val="28"/>
          <w:szCs w:val="28"/>
        </w:rPr>
        <w:tab/>
        <w:t xml:space="preserve">   </w:t>
      </w:r>
      <w:r w:rsidRPr="00184855">
        <w:rPr>
          <w:b/>
          <w:sz w:val="28"/>
          <w:szCs w:val="28"/>
          <w:lang w:val="en-US"/>
        </w:rPr>
        <w:t>G</w:t>
      </w:r>
      <w:r w:rsidRPr="00184855">
        <w:rPr>
          <w:b/>
          <w:sz w:val="28"/>
          <w:szCs w:val="28"/>
        </w:rPr>
        <w:t xml:space="preserve">7         </w:t>
      </w:r>
      <w:r w:rsidRPr="00184855">
        <w:rPr>
          <w:b/>
          <w:sz w:val="28"/>
          <w:szCs w:val="28"/>
          <w:lang w:val="en-US"/>
        </w:rPr>
        <w:t>C</w:t>
      </w:r>
    </w:p>
    <w:p w:rsidR="006A54EC" w:rsidRPr="00184855" w:rsidRDefault="006A54EC" w:rsidP="00B31380">
      <w:pPr>
        <w:rPr>
          <w:b/>
          <w:sz w:val="28"/>
          <w:szCs w:val="28"/>
        </w:rPr>
      </w:pPr>
      <w:r w:rsidRPr="00184855">
        <w:rPr>
          <w:b/>
          <w:sz w:val="28"/>
          <w:szCs w:val="28"/>
        </w:rPr>
        <w:t xml:space="preserve">Почему на голове не растут цветочки, </w:t>
      </w:r>
    </w:p>
    <w:p w:rsidR="006A54EC" w:rsidRPr="00184855" w:rsidRDefault="006A54EC" w:rsidP="00B31380">
      <w:pPr>
        <w:rPr>
          <w:b/>
          <w:sz w:val="28"/>
          <w:szCs w:val="28"/>
        </w:rPr>
      </w:pPr>
      <w:r w:rsidRPr="00184855">
        <w:rPr>
          <w:b/>
          <w:sz w:val="28"/>
          <w:szCs w:val="28"/>
        </w:rPr>
        <w:t xml:space="preserve">          </w:t>
      </w:r>
      <w:r w:rsidRPr="00184855">
        <w:rPr>
          <w:b/>
          <w:sz w:val="28"/>
          <w:szCs w:val="28"/>
          <w:lang w:val="en-US"/>
        </w:rPr>
        <w:t>Dm</w:t>
      </w:r>
      <w:r w:rsidRPr="00184855">
        <w:rPr>
          <w:b/>
          <w:sz w:val="28"/>
          <w:szCs w:val="28"/>
        </w:rPr>
        <w:tab/>
        <w:t xml:space="preserve">            </w:t>
      </w:r>
      <w:r w:rsidRPr="00184855">
        <w:rPr>
          <w:b/>
          <w:sz w:val="28"/>
          <w:szCs w:val="28"/>
          <w:lang w:val="en-US"/>
        </w:rPr>
        <w:t>Am</w:t>
      </w:r>
      <w:r w:rsidRPr="00184855">
        <w:rPr>
          <w:b/>
          <w:sz w:val="28"/>
          <w:szCs w:val="28"/>
        </w:rPr>
        <w:t xml:space="preserve">      </w:t>
      </w:r>
      <w:r w:rsidRPr="00184855">
        <w:rPr>
          <w:b/>
          <w:sz w:val="28"/>
          <w:szCs w:val="28"/>
          <w:lang w:val="en-US"/>
        </w:rPr>
        <w:t>E</w:t>
      </w:r>
      <w:r w:rsidRPr="00184855">
        <w:rPr>
          <w:b/>
          <w:sz w:val="28"/>
          <w:szCs w:val="28"/>
        </w:rPr>
        <w:t>7</w:t>
      </w:r>
      <w:r w:rsidRPr="00184855">
        <w:rPr>
          <w:b/>
          <w:sz w:val="28"/>
          <w:szCs w:val="28"/>
        </w:rPr>
        <w:tab/>
      </w:r>
      <w:r w:rsidRPr="00184855">
        <w:rPr>
          <w:b/>
          <w:sz w:val="28"/>
          <w:szCs w:val="28"/>
        </w:rPr>
        <w:tab/>
        <w:t xml:space="preserve">  </w:t>
      </w:r>
      <w:r w:rsidRPr="00184855">
        <w:rPr>
          <w:b/>
          <w:sz w:val="28"/>
          <w:szCs w:val="28"/>
          <w:lang w:val="en-US"/>
        </w:rPr>
        <w:t>Am</w:t>
      </w:r>
    </w:p>
    <w:p w:rsidR="006A54EC" w:rsidRPr="00184855" w:rsidRDefault="006A54EC" w:rsidP="00B31380">
      <w:pPr>
        <w:rPr>
          <w:b/>
          <w:sz w:val="28"/>
          <w:szCs w:val="28"/>
        </w:rPr>
      </w:pPr>
      <w:r w:rsidRPr="00184855">
        <w:rPr>
          <w:b/>
          <w:sz w:val="28"/>
          <w:szCs w:val="28"/>
        </w:rPr>
        <w:t xml:space="preserve">А растут они в траве       и на каждой кочке. </w:t>
      </w:r>
    </w:p>
    <w:p w:rsidR="006A54EC" w:rsidRPr="00184855" w:rsidRDefault="006A54EC" w:rsidP="00B31380">
      <w:pPr>
        <w:rPr>
          <w:b/>
          <w:sz w:val="28"/>
          <w:szCs w:val="28"/>
        </w:rPr>
      </w:pPr>
      <w:r w:rsidRPr="00184855">
        <w:rPr>
          <w:b/>
          <w:sz w:val="28"/>
          <w:szCs w:val="28"/>
        </w:rPr>
        <w:tab/>
      </w:r>
      <w:r w:rsidRPr="00184855">
        <w:rPr>
          <w:b/>
          <w:sz w:val="28"/>
          <w:szCs w:val="28"/>
          <w:lang w:val="en-US"/>
        </w:rPr>
        <w:t>Am</w:t>
      </w:r>
      <w:r w:rsidRPr="00184855">
        <w:rPr>
          <w:b/>
          <w:sz w:val="28"/>
          <w:szCs w:val="28"/>
        </w:rPr>
        <w:tab/>
      </w:r>
      <w:r w:rsidRPr="00184855">
        <w:rPr>
          <w:b/>
          <w:sz w:val="28"/>
          <w:szCs w:val="28"/>
        </w:rPr>
        <w:tab/>
      </w:r>
      <w:r w:rsidRPr="00184855">
        <w:rPr>
          <w:b/>
          <w:sz w:val="28"/>
          <w:szCs w:val="28"/>
        </w:rPr>
        <w:tab/>
        <w:t xml:space="preserve">          </w:t>
      </w:r>
      <w:r w:rsidRPr="00184855">
        <w:rPr>
          <w:b/>
          <w:sz w:val="28"/>
          <w:szCs w:val="28"/>
          <w:lang w:val="en-US"/>
        </w:rPr>
        <w:t>G</w:t>
      </w:r>
      <w:r w:rsidRPr="00184855">
        <w:rPr>
          <w:b/>
          <w:sz w:val="28"/>
          <w:szCs w:val="28"/>
        </w:rPr>
        <w:t xml:space="preserve">7      </w:t>
      </w:r>
      <w:r w:rsidRPr="00184855">
        <w:rPr>
          <w:b/>
          <w:sz w:val="28"/>
          <w:szCs w:val="28"/>
          <w:lang w:val="en-US"/>
        </w:rPr>
        <w:t>C</w:t>
      </w:r>
    </w:p>
    <w:p w:rsidR="006A54EC" w:rsidRPr="00184855" w:rsidRDefault="006A54EC" w:rsidP="00B31380">
      <w:pPr>
        <w:rPr>
          <w:b/>
          <w:sz w:val="28"/>
          <w:szCs w:val="28"/>
        </w:rPr>
      </w:pPr>
      <w:r w:rsidRPr="00184855">
        <w:rPr>
          <w:b/>
          <w:sz w:val="28"/>
          <w:szCs w:val="28"/>
        </w:rPr>
        <w:t>Если волосы растут, значит, их сажают,</w:t>
      </w:r>
    </w:p>
    <w:p w:rsidR="006A54EC" w:rsidRPr="00184855" w:rsidRDefault="006A54EC" w:rsidP="00B31380">
      <w:pPr>
        <w:rPr>
          <w:b/>
          <w:sz w:val="28"/>
          <w:szCs w:val="28"/>
        </w:rPr>
      </w:pPr>
      <w:r w:rsidRPr="00184855">
        <w:rPr>
          <w:b/>
          <w:sz w:val="28"/>
          <w:szCs w:val="28"/>
        </w:rPr>
        <w:t xml:space="preserve">         </w:t>
      </w:r>
      <w:r w:rsidRPr="00184855">
        <w:rPr>
          <w:b/>
          <w:sz w:val="28"/>
          <w:szCs w:val="28"/>
          <w:lang w:val="en-US"/>
        </w:rPr>
        <w:t>Dm</w:t>
      </w:r>
      <w:r w:rsidRPr="00184855">
        <w:rPr>
          <w:b/>
          <w:sz w:val="28"/>
          <w:szCs w:val="28"/>
        </w:rPr>
        <w:tab/>
      </w:r>
      <w:r w:rsidRPr="00184855">
        <w:rPr>
          <w:b/>
          <w:sz w:val="28"/>
          <w:szCs w:val="28"/>
        </w:rPr>
        <w:tab/>
        <w:t xml:space="preserve">  </w:t>
      </w:r>
      <w:r w:rsidRPr="00184855">
        <w:rPr>
          <w:b/>
          <w:sz w:val="28"/>
          <w:szCs w:val="28"/>
          <w:lang w:val="en-US"/>
        </w:rPr>
        <w:t>Am</w:t>
      </w:r>
      <w:r w:rsidRPr="00184855">
        <w:rPr>
          <w:b/>
          <w:sz w:val="28"/>
          <w:szCs w:val="28"/>
        </w:rPr>
        <w:tab/>
        <w:t xml:space="preserve">    </w:t>
      </w:r>
      <w:r w:rsidRPr="00184855">
        <w:rPr>
          <w:b/>
          <w:sz w:val="28"/>
          <w:szCs w:val="28"/>
          <w:lang w:val="en-US"/>
        </w:rPr>
        <w:t>E</w:t>
      </w:r>
      <w:r w:rsidRPr="00184855">
        <w:rPr>
          <w:b/>
          <w:sz w:val="28"/>
          <w:szCs w:val="28"/>
        </w:rPr>
        <w:t>7</w:t>
      </w:r>
      <w:r w:rsidRPr="00184855">
        <w:rPr>
          <w:b/>
          <w:sz w:val="28"/>
          <w:szCs w:val="28"/>
        </w:rPr>
        <w:tab/>
      </w:r>
      <w:r w:rsidRPr="00184855">
        <w:rPr>
          <w:b/>
          <w:sz w:val="28"/>
          <w:szCs w:val="28"/>
        </w:rPr>
        <w:tab/>
        <w:t xml:space="preserve">    </w:t>
      </w:r>
      <w:r w:rsidRPr="00184855">
        <w:rPr>
          <w:b/>
          <w:sz w:val="28"/>
          <w:szCs w:val="28"/>
          <w:lang w:val="en-US"/>
        </w:rPr>
        <w:t>Am</w:t>
      </w:r>
    </w:p>
    <w:p w:rsidR="006A54EC" w:rsidRPr="00184855" w:rsidRDefault="006A54EC" w:rsidP="00B31380">
      <w:pPr>
        <w:rPr>
          <w:b/>
          <w:sz w:val="28"/>
          <w:szCs w:val="28"/>
        </w:rPr>
      </w:pPr>
      <w:r w:rsidRPr="00184855">
        <w:rPr>
          <w:b/>
          <w:sz w:val="28"/>
          <w:szCs w:val="28"/>
        </w:rPr>
        <w:t xml:space="preserve">почему сажать цветы     мне не разрешают? </w:t>
      </w:r>
    </w:p>
    <w:p w:rsidR="006A54EC" w:rsidRPr="00184855" w:rsidRDefault="006A54EC" w:rsidP="00B31380">
      <w:pPr>
        <w:rPr>
          <w:b/>
          <w:sz w:val="28"/>
          <w:szCs w:val="28"/>
        </w:rPr>
      </w:pPr>
      <w:r>
        <w:rPr>
          <w:noProof/>
        </w:rPr>
        <w:pict>
          <v:shape id="Рисунок 7" o:spid="_x0000_s1030" type="#_x0000_t75" alt="Кудряшки 3" style="position:absolute;margin-left:252pt;margin-top:9.8pt;width:226.5pt;height:174.75pt;rotation:1170116fd;z-index:-251670528;visibility:visible">
            <v:imagedata r:id="rId21" o:title=""/>
          </v:shape>
        </w:pict>
      </w:r>
      <w:r w:rsidRPr="00184855">
        <w:rPr>
          <w:b/>
          <w:sz w:val="28"/>
          <w:szCs w:val="28"/>
        </w:rPr>
        <w:tab/>
      </w:r>
      <w:r w:rsidRPr="00184855">
        <w:rPr>
          <w:b/>
          <w:sz w:val="28"/>
          <w:szCs w:val="28"/>
        </w:rPr>
        <w:tab/>
        <w:t xml:space="preserve">   </w:t>
      </w:r>
      <w:r w:rsidRPr="00184855">
        <w:rPr>
          <w:b/>
          <w:sz w:val="28"/>
          <w:szCs w:val="28"/>
          <w:lang w:val="en-US"/>
        </w:rPr>
        <w:t>Dm</w:t>
      </w:r>
    </w:p>
    <w:p w:rsidR="006A54EC" w:rsidRPr="00184855" w:rsidRDefault="006A54EC" w:rsidP="00B31380">
      <w:pPr>
        <w:rPr>
          <w:b/>
          <w:sz w:val="28"/>
          <w:szCs w:val="28"/>
        </w:rPr>
      </w:pPr>
      <w:r w:rsidRPr="00184855">
        <w:rPr>
          <w:b/>
          <w:sz w:val="28"/>
          <w:szCs w:val="28"/>
        </w:rPr>
        <w:t>Припев: Хорошо бы сделать так:</w:t>
      </w:r>
    </w:p>
    <w:p w:rsidR="006A54EC" w:rsidRPr="00184855" w:rsidRDefault="006A54EC" w:rsidP="00B31380">
      <w:pPr>
        <w:rPr>
          <w:b/>
          <w:sz w:val="28"/>
          <w:szCs w:val="28"/>
        </w:rPr>
      </w:pPr>
      <w:r w:rsidRPr="00184855">
        <w:rPr>
          <w:b/>
          <w:sz w:val="28"/>
          <w:szCs w:val="28"/>
        </w:rPr>
        <w:tab/>
      </w:r>
      <w:r w:rsidRPr="00184855">
        <w:rPr>
          <w:b/>
          <w:sz w:val="28"/>
          <w:szCs w:val="28"/>
        </w:rPr>
        <w:tab/>
      </w:r>
      <w:r w:rsidRPr="00184855">
        <w:rPr>
          <w:b/>
          <w:sz w:val="28"/>
          <w:szCs w:val="28"/>
        </w:rPr>
        <w:tab/>
        <w:t xml:space="preserve">      </w:t>
      </w:r>
      <w:r w:rsidRPr="00184855">
        <w:rPr>
          <w:b/>
          <w:sz w:val="28"/>
          <w:szCs w:val="28"/>
          <w:lang w:val="en-US"/>
        </w:rPr>
        <w:t>Am</w:t>
      </w:r>
    </w:p>
    <w:p w:rsidR="006A54EC" w:rsidRPr="00184855" w:rsidRDefault="006A54EC" w:rsidP="00B31380">
      <w:pPr>
        <w:ind w:firstLine="708"/>
        <w:rPr>
          <w:b/>
          <w:sz w:val="28"/>
          <w:szCs w:val="28"/>
        </w:rPr>
      </w:pPr>
      <w:r w:rsidRPr="00184855">
        <w:rPr>
          <w:b/>
          <w:sz w:val="28"/>
          <w:szCs w:val="28"/>
        </w:rPr>
        <w:t>Срезать все кудряшки</w:t>
      </w:r>
    </w:p>
    <w:p w:rsidR="006A54EC" w:rsidRPr="00184855" w:rsidRDefault="006A54EC" w:rsidP="00B31380">
      <w:pPr>
        <w:ind w:firstLine="708"/>
        <w:rPr>
          <w:b/>
          <w:sz w:val="28"/>
          <w:szCs w:val="28"/>
        </w:rPr>
      </w:pPr>
      <w:r w:rsidRPr="00184855">
        <w:rPr>
          <w:b/>
          <w:sz w:val="28"/>
          <w:szCs w:val="28"/>
        </w:rPr>
        <w:tab/>
      </w:r>
      <w:r w:rsidRPr="00184855">
        <w:rPr>
          <w:b/>
          <w:sz w:val="28"/>
          <w:szCs w:val="28"/>
          <w:lang w:val="en-US"/>
        </w:rPr>
        <w:t>E</w:t>
      </w:r>
      <w:r w:rsidRPr="00184855">
        <w:rPr>
          <w:b/>
          <w:sz w:val="28"/>
          <w:szCs w:val="28"/>
        </w:rPr>
        <w:t>7</w:t>
      </w:r>
    </w:p>
    <w:p w:rsidR="006A54EC" w:rsidRPr="00184855" w:rsidRDefault="006A54EC" w:rsidP="00B31380">
      <w:pPr>
        <w:ind w:firstLine="708"/>
        <w:rPr>
          <w:b/>
          <w:sz w:val="28"/>
          <w:szCs w:val="28"/>
        </w:rPr>
      </w:pPr>
      <w:r w:rsidRPr="00184855">
        <w:rPr>
          <w:b/>
          <w:sz w:val="28"/>
          <w:szCs w:val="28"/>
        </w:rPr>
        <w:t>На макушке красный мак,</w:t>
      </w:r>
    </w:p>
    <w:p w:rsidR="006A54EC" w:rsidRPr="00184855" w:rsidRDefault="006A54EC" w:rsidP="00B31380">
      <w:pPr>
        <w:ind w:firstLine="708"/>
        <w:rPr>
          <w:b/>
          <w:sz w:val="28"/>
          <w:szCs w:val="28"/>
        </w:rPr>
      </w:pPr>
      <w:r w:rsidRPr="00184855">
        <w:rPr>
          <w:b/>
          <w:sz w:val="28"/>
          <w:szCs w:val="28"/>
        </w:rPr>
        <w:tab/>
      </w:r>
      <w:r w:rsidRPr="00184855">
        <w:rPr>
          <w:b/>
          <w:sz w:val="28"/>
          <w:szCs w:val="28"/>
        </w:rPr>
        <w:tab/>
      </w:r>
      <w:r w:rsidRPr="00184855">
        <w:rPr>
          <w:b/>
          <w:sz w:val="28"/>
          <w:szCs w:val="28"/>
          <w:lang w:val="en-US"/>
        </w:rPr>
        <w:t>Am</w:t>
      </w:r>
    </w:p>
    <w:p w:rsidR="006A54EC" w:rsidRPr="00184855" w:rsidRDefault="006A54EC" w:rsidP="00B31380">
      <w:pPr>
        <w:ind w:firstLine="708"/>
        <w:rPr>
          <w:b/>
          <w:sz w:val="28"/>
          <w:szCs w:val="28"/>
        </w:rPr>
      </w:pPr>
      <w:r w:rsidRPr="00184855">
        <w:rPr>
          <w:b/>
          <w:sz w:val="28"/>
          <w:szCs w:val="28"/>
        </w:rPr>
        <w:t>А вокруг ромашки!</w:t>
      </w:r>
      <w:r w:rsidRPr="00184855">
        <w:rPr>
          <w:b/>
          <w:sz w:val="28"/>
          <w:szCs w:val="28"/>
        </w:rPr>
        <w:tab/>
      </w:r>
    </w:p>
    <w:p w:rsidR="006A54EC" w:rsidRPr="00184855" w:rsidRDefault="006A54EC" w:rsidP="00B31380">
      <w:pPr>
        <w:ind w:firstLine="708"/>
        <w:rPr>
          <w:b/>
          <w:sz w:val="28"/>
          <w:szCs w:val="28"/>
        </w:rPr>
      </w:pPr>
    </w:p>
    <w:p w:rsidR="006A54EC" w:rsidRPr="00184855" w:rsidRDefault="006A54EC" w:rsidP="00B31380">
      <w:pPr>
        <w:rPr>
          <w:b/>
          <w:sz w:val="28"/>
          <w:szCs w:val="28"/>
        </w:rPr>
      </w:pPr>
      <w:r w:rsidRPr="00184855">
        <w:rPr>
          <w:b/>
          <w:sz w:val="28"/>
          <w:szCs w:val="28"/>
        </w:rPr>
        <w:t xml:space="preserve">А сестрёнке  бы своей посадил я розы, </w:t>
      </w:r>
    </w:p>
    <w:p w:rsidR="006A54EC" w:rsidRPr="00184855" w:rsidRDefault="006A54EC" w:rsidP="00B31380">
      <w:pPr>
        <w:rPr>
          <w:b/>
          <w:sz w:val="28"/>
          <w:szCs w:val="28"/>
        </w:rPr>
      </w:pPr>
      <w:r w:rsidRPr="00184855">
        <w:rPr>
          <w:b/>
          <w:sz w:val="28"/>
          <w:szCs w:val="28"/>
        </w:rPr>
        <w:t xml:space="preserve">Нет цветов прекрасней роз, </w:t>
      </w:r>
    </w:p>
    <w:p w:rsidR="006A54EC" w:rsidRPr="00184855" w:rsidRDefault="006A54EC" w:rsidP="00B31380">
      <w:pPr>
        <w:rPr>
          <w:b/>
          <w:sz w:val="28"/>
          <w:szCs w:val="28"/>
        </w:rPr>
      </w:pPr>
      <w:r w:rsidRPr="00184855">
        <w:rPr>
          <w:b/>
          <w:sz w:val="28"/>
          <w:szCs w:val="28"/>
        </w:rPr>
        <w:t>А сестрёнка в слёзы:</w:t>
      </w:r>
    </w:p>
    <w:p w:rsidR="006A54EC" w:rsidRPr="00184855" w:rsidRDefault="006A54EC" w:rsidP="00B31380">
      <w:pPr>
        <w:rPr>
          <w:b/>
          <w:sz w:val="28"/>
          <w:szCs w:val="28"/>
        </w:rPr>
      </w:pPr>
      <w:r w:rsidRPr="00184855">
        <w:rPr>
          <w:b/>
          <w:sz w:val="28"/>
          <w:szCs w:val="28"/>
        </w:rPr>
        <w:t>«Я всё маме расскажу, расскажу и спрячусь!»</w:t>
      </w:r>
    </w:p>
    <w:p w:rsidR="006A54EC" w:rsidRPr="00184855" w:rsidRDefault="006A54EC" w:rsidP="00B31380">
      <w:pPr>
        <w:rPr>
          <w:b/>
          <w:sz w:val="28"/>
          <w:szCs w:val="28"/>
        </w:rPr>
      </w:pPr>
      <w:r w:rsidRPr="00184855">
        <w:rPr>
          <w:b/>
          <w:sz w:val="28"/>
          <w:szCs w:val="28"/>
        </w:rPr>
        <w:t>Вот возьму и посажу ей за это кактус!</w:t>
      </w:r>
    </w:p>
    <w:p w:rsidR="006A54EC" w:rsidRPr="00184855" w:rsidRDefault="006A54EC" w:rsidP="00B31380">
      <w:pPr>
        <w:rPr>
          <w:b/>
          <w:sz w:val="28"/>
          <w:szCs w:val="28"/>
        </w:rPr>
      </w:pPr>
      <w:r w:rsidRPr="00184855">
        <w:rPr>
          <w:b/>
          <w:sz w:val="28"/>
          <w:szCs w:val="28"/>
        </w:rPr>
        <w:t>Припев…</w:t>
      </w:r>
    </w:p>
    <w:p w:rsidR="006A54EC" w:rsidRPr="00184855" w:rsidRDefault="006A54EC" w:rsidP="00B31380">
      <w:pPr>
        <w:rPr>
          <w:b/>
          <w:sz w:val="28"/>
          <w:szCs w:val="28"/>
        </w:rPr>
      </w:pPr>
    </w:p>
    <w:p w:rsidR="006A54EC" w:rsidRPr="00184855" w:rsidRDefault="006A54EC" w:rsidP="00B31380">
      <w:pPr>
        <w:rPr>
          <w:b/>
          <w:sz w:val="28"/>
          <w:szCs w:val="28"/>
        </w:rPr>
      </w:pPr>
      <w:r w:rsidRPr="00184855">
        <w:rPr>
          <w:b/>
          <w:sz w:val="28"/>
          <w:szCs w:val="28"/>
        </w:rPr>
        <w:t xml:space="preserve">А себе б я посадил ландыши, гвоздику, </w:t>
      </w:r>
    </w:p>
    <w:p w:rsidR="006A54EC" w:rsidRPr="00184855" w:rsidRDefault="006A54EC" w:rsidP="00B31380">
      <w:pPr>
        <w:rPr>
          <w:b/>
          <w:sz w:val="28"/>
          <w:szCs w:val="28"/>
        </w:rPr>
      </w:pPr>
      <w:r w:rsidRPr="00184855">
        <w:rPr>
          <w:b/>
          <w:sz w:val="28"/>
          <w:szCs w:val="28"/>
        </w:rPr>
        <w:t>Научиться бы ещё, сеять землянику.</w:t>
      </w:r>
    </w:p>
    <w:p w:rsidR="006A54EC" w:rsidRPr="00184855" w:rsidRDefault="006A54EC" w:rsidP="00B31380">
      <w:pPr>
        <w:rPr>
          <w:b/>
          <w:sz w:val="28"/>
          <w:szCs w:val="28"/>
        </w:rPr>
      </w:pPr>
      <w:r w:rsidRPr="00184855">
        <w:rPr>
          <w:b/>
          <w:sz w:val="28"/>
          <w:szCs w:val="28"/>
        </w:rPr>
        <w:t xml:space="preserve">Вот была бы голова  - голова что надо, </w:t>
      </w:r>
    </w:p>
    <w:p w:rsidR="006A54EC" w:rsidRPr="00184855" w:rsidRDefault="006A54EC" w:rsidP="00B31380">
      <w:pPr>
        <w:rPr>
          <w:b/>
          <w:sz w:val="28"/>
          <w:szCs w:val="28"/>
        </w:rPr>
      </w:pPr>
      <w:r w:rsidRPr="00184855">
        <w:rPr>
          <w:b/>
          <w:sz w:val="28"/>
          <w:szCs w:val="28"/>
        </w:rPr>
        <w:t>Лес, кусты, трава, дрова, тишина прохлада!</w:t>
      </w:r>
    </w:p>
    <w:p w:rsidR="006A54EC" w:rsidRPr="00184855" w:rsidRDefault="006A54EC" w:rsidP="00B31380">
      <w:pPr>
        <w:rPr>
          <w:b/>
          <w:sz w:val="28"/>
          <w:szCs w:val="28"/>
        </w:rPr>
      </w:pPr>
      <w:r w:rsidRPr="00184855">
        <w:rPr>
          <w:b/>
          <w:sz w:val="28"/>
          <w:szCs w:val="28"/>
        </w:rPr>
        <w:t>Припев…</w:t>
      </w:r>
    </w:p>
    <w:p w:rsidR="006A54EC" w:rsidRPr="00184855" w:rsidRDefault="006A54EC" w:rsidP="00B31380">
      <w:pPr>
        <w:rPr>
          <w:b/>
          <w:sz w:val="28"/>
          <w:szCs w:val="28"/>
        </w:rPr>
      </w:pPr>
    </w:p>
    <w:p w:rsidR="006A54EC" w:rsidRPr="00184855" w:rsidRDefault="006A54EC" w:rsidP="00B31380">
      <w:pPr>
        <w:rPr>
          <w:b/>
          <w:sz w:val="28"/>
          <w:szCs w:val="28"/>
        </w:rPr>
      </w:pPr>
    </w:p>
    <w:p w:rsidR="006A54EC" w:rsidRPr="00184855" w:rsidRDefault="006A54EC" w:rsidP="00B31380">
      <w:pPr>
        <w:rPr>
          <w:b/>
          <w:sz w:val="28"/>
          <w:szCs w:val="28"/>
        </w:rPr>
      </w:pPr>
      <w:r>
        <w:rPr>
          <w:noProof/>
        </w:rPr>
        <w:pict>
          <v:shape id="Рисунок 20" o:spid="_x0000_s1031" type="#_x0000_t75" alt="кудряшки 1" style="position:absolute;margin-left:135pt;margin-top:8.55pt;width:135.2pt;height:2in;rotation:-1269935fd;z-index:-251657216;visibility:visible">
            <v:imagedata r:id="rId22" o:title="" cropbottom="13459f"/>
          </v:shape>
        </w:pict>
      </w:r>
    </w:p>
    <w:p w:rsidR="006A54EC" w:rsidRPr="00184855" w:rsidRDefault="006A54EC" w:rsidP="00B31380">
      <w:pPr>
        <w:rPr>
          <w:b/>
          <w:sz w:val="28"/>
          <w:szCs w:val="28"/>
        </w:rPr>
      </w:pPr>
    </w:p>
    <w:p w:rsidR="006A54EC" w:rsidRPr="00184855" w:rsidRDefault="006A54EC" w:rsidP="00B31380">
      <w:pPr>
        <w:rPr>
          <w:b/>
          <w:sz w:val="28"/>
          <w:szCs w:val="28"/>
        </w:rPr>
      </w:pPr>
    </w:p>
    <w:p w:rsidR="006A54EC" w:rsidRPr="00184855" w:rsidRDefault="006A54EC" w:rsidP="00B31380">
      <w:pPr>
        <w:rPr>
          <w:b/>
          <w:sz w:val="28"/>
          <w:szCs w:val="28"/>
        </w:rPr>
      </w:pPr>
    </w:p>
    <w:p w:rsidR="006A54EC" w:rsidRPr="00184855" w:rsidRDefault="006A54EC" w:rsidP="00B31380">
      <w:pPr>
        <w:spacing w:line="360" w:lineRule="auto"/>
        <w:rPr>
          <w:b/>
          <w:sz w:val="28"/>
          <w:szCs w:val="28"/>
        </w:rPr>
      </w:pPr>
      <w:r w:rsidRPr="004F5FA4">
        <w:rPr>
          <w:rFonts w:ascii="Arial" w:hAnsi="Arial" w:cs="Arial"/>
          <w:b/>
        </w:rPr>
        <w:br w:type="page"/>
      </w:r>
      <w:r w:rsidRPr="00184855">
        <w:rPr>
          <w:b/>
          <w:sz w:val="28"/>
          <w:szCs w:val="28"/>
        </w:rPr>
        <w:t xml:space="preserve">                          Что с тобой?</w:t>
      </w:r>
    </w:p>
    <w:p w:rsidR="006A54EC" w:rsidRPr="00184855" w:rsidRDefault="006A54EC" w:rsidP="00B31380">
      <w:pPr>
        <w:spacing w:line="360" w:lineRule="auto"/>
        <w:ind w:left="3240"/>
        <w:jc w:val="right"/>
        <w:rPr>
          <w:b/>
          <w:sz w:val="28"/>
          <w:szCs w:val="28"/>
        </w:rPr>
      </w:pPr>
      <w:r w:rsidRPr="00184855">
        <w:rPr>
          <w:b/>
          <w:sz w:val="28"/>
          <w:szCs w:val="28"/>
        </w:rPr>
        <w:t>Стихи и музыка Юлия Кима</w:t>
      </w:r>
    </w:p>
    <w:p w:rsidR="006A54EC" w:rsidRPr="00184855" w:rsidRDefault="006A54EC" w:rsidP="00B31380">
      <w:pPr>
        <w:spacing w:line="360" w:lineRule="auto"/>
        <w:ind w:left="360"/>
        <w:rPr>
          <w:b/>
          <w:sz w:val="28"/>
          <w:szCs w:val="28"/>
        </w:rPr>
      </w:pPr>
      <w:r>
        <w:rPr>
          <w:noProof/>
        </w:rPr>
        <w:pict>
          <v:shape id="Рисунок 8" o:spid="_x0000_s1032" type="#_x0000_t75" alt="Что с тобой" style="position:absolute;left:0;text-align:left;margin-left:3in;margin-top:12.6pt;width:255.75pt;height:238.35pt;rotation:1526721fd;z-index:-251669504;visibility:visible">
            <v:imagedata r:id="rId23" o:title=""/>
          </v:shape>
        </w:pict>
      </w:r>
      <w:r w:rsidRPr="00184855">
        <w:rPr>
          <w:b/>
          <w:sz w:val="28"/>
          <w:szCs w:val="28"/>
        </w:rPr>
        <w:t>- Что  с тобой?</w:t>
      </w:r>
    </w:p>
    <w:p w:rsidR="006A54EC" w:rsidRPr="00184855" w:rsidRDefault="006A54EC" w:rsidP="00B31380">
      <w:pPr>
        <w:spacing w:line="360" w:lineRule="auto"/>
        <w:ind w:left="360"/>
        <w:rPr>
          <w:b/>
          <w:sz w:val="28"/>
          <w:szCs w:val="28"/>
        </w:rPr>
      </w:pPr>
      <w:r w:rsidRPr="00184855">
        <w:rPr>
          <w:b/>
          <w:sz w:val="28"/>
          <w:szCs w:val="28"/>
        </w:rPr>
        <w:t>- А что со мной? Ничего такого,</w:t>
      </w:r>
    </w:p>
    <w:p w:rsidR="006A54EC" w:rsidRPr="00184855" w:rsidRDefault="006A54EC" w:rsidP="00B31380">
      <w:pPr>
        <w:spacing w:line="360" w:lineRule="auto"/>
        <w:ind w:left="360"/>
        <w:rPr>
          <w:b/>
          <w:sz w:val="28"/>
          <w:szCs w:val="28"/>
        </w:rPr>
      </w:pPr>
      <w:r w:rsidRPr="00184855">
        <w:rPr>
          <w:b/>
          <w:sz w:val="28"/>
          <w:szCs w:val="28"/>
        </w:rPr>
        <w:t xml:space="preserve">Я хожу на голове, по воздуху лечу. </w:t>
      </w:r>
    </w:p>
    <w:p w:rsidR="006A54EC" w:rsidRPr="00184855" w:rsidRDefault="006A54EC" w:rsidP="00B31380">
      <w:pPr>
        <w:spacing w:line="360" w:lineRule="auto"/>
        <w:ind w:left="360"/>
        <w:rPr>
          <w:b/>
          <w:sz w:val="28"/>
          <w:szCs w:val="28"/>
        </w:rPr>
      </w:pPr>
      <w:r w:rsidRPr="00184855">
        <w:rPr>
          <w:b/>
          <w:sz w:val="28"/>
          <w:szCs w:val="28"/>
        </w:rPr>
        <w:t xml:space="preserve">Что хочу, делаю, но честное слово, </w:t>
      </w:r>
    </w:p>
    <w:p w:rsidR="006A54EC" w:rsidRPr="00184855" w:rsidRDefault="006A54EC" w:rsidP="00B31380">
      <w:pPr>
        <w:spacing w:line="360" w:lineRule="auto"/>
        <w:ind w:left="360"/>
        <w:rPr>
          <w:b/>
          <w:sz w:val="28"/>
          <w:szCs w:val="28"/>
        </w:rPr>
      </w:pPr>
      <w:r w:rsidRPr="00184855">
        <w:rPr>
          <w:b/>
          <w:sz w:val="28"/>
          <w:szCs w:val="28"/>
        </w:rPr>
        <w:t>Я ничего плохого не хочу.</w:t>
      </w:r>
    </w:p>
    <w:p w:rsidR="006A54EC" w:rsidRPr="00184855" w:rsidRDefault="006A54EC" w:rsidP="00B31380">
      <w:pPr>
        <w:spacing w:line="360" w:lineRule="auto"/>
        <w:ind w:left="360"/>
        <w:rPr>
          <w:b/>
          <w:sz w:val="28"/>
          <w:szCs w:val="28"/>
        </w:rPr>
      </w:pPr>
      <w:r w:rsidRPr="00184855">
        <w:rPr>
          <w:b/>
          <w:sz w:val="28"/>
          <w:szCs w:val="28"/>
        </w:rPr>
        <w:t xml:space="preserve">Припев: </w:t>
      </w:r>
    </w:p>
    <w:p w:rsidR="006A54EC" w:rsidRPr="00184855" w:rsidRDefault="006A54EC" w:rsidP="00B31380">
      <w:pPr>
        <w:spacing w:line="360" w:lineRule="auto"/>
        <w:ind w:left="360"/>
        <w:rPr>
          <w:b/>
          <w:sz w:val="28"/>
          <w:szCs w:val="28"/>
        </w:rPr>
      </w:pPr>
      <w:r w:rsidRPr="00184855">
        <w:rPr>
          <w:b/>
          <w:sz w:val="28"/>
          <w:szCs w:val="28"/>
        </w:rPr>
        <w:t>Начинается день, начинается,</w:t>
      </w:r>
    </w:p>
    <w:p w:rsidR="006A54EC" w:rsidRPr="00184855" w:rsidRDefault="006A54EC" w:rsidP="00B31380">
      <w:pPr>
        <w:spacing w:line="360" w:lineRule="auto"/>
        <w:ind w:left="360"/>
        <w:rPr>
          <w:b/>
          <w:sz w:val="28"/>
          <w:szCs w:val="28"/>
        </w:rPr>
      </w:pPr>
      <w:r w:rsidRPr="00184855">
        <w:rPr>
          <w:b/>
          <w:sz w:val="28"/>
          <w:szCs w:val="28"/>
        </w:rPr>
        <w:t>Вслед за солнцем со дна моря поднимается</w:t>
      </w:r>
    </w:p>
    <w:p w:rsidR="006A54EC" w:rsidRPr="00184855" w:rsidRDefault="006A54EC" w:rsidP="00B31380">
      <w:pPr>
        <w:spacing w:line="360" w:lineRule="auto"/>
        <w:ind w:left="360"/>
        <w:rPr>
          <w:b/>
          <w:sz w:val="28"/>
          <w:szCs w:val="28"/>
        </w:rPr>
      </w:pPr>
      <w:r w:rsidRPr="00184855">
        <w:rPr>
          <w:b/>
          <w:sz w:val="28"/>
          <w:szCs w:val="28"/>
        </w:rPr>
        <w:t>И сверкает и шумит удивительный мир</w:t>
      </w:r>
    </w:p>
    <w:p w:rsidR="006A54EC" w:rsidRPr="00184855" w:rsidRDefault="006A54EC" w:rsidP="00B31380">
      <w:pPr>
        <w:spacing w:line="360" w:lineRule="auto"/>
        <w:ind w:left="360"/>
        <w:rPr>
          <w:b/>
          <w:sz w:val="28"/>
          <w:szCs w:val="28"/>
        </w:rPr>
      </w:pPr>
      <w:r w:rsidRPr="00184855">
        <w:rPr>
          <w:b/>
          <w:sz w:val="28"/>
          <w:szCs w:val="28"/>
        </w:rPr>
        <w:t xml:space="preserve">Любопытный, как тюлень, </w:t>
      </w:r>
    </w:p>
    <w:p w:rsidR="006A54EC" w:rsidRPr="00184855" w:rsidRDefault="006A54EC" w:rsidP="00B31380">
      <w:pPr>
        <w:spacing w:line="360" w:lineRule="auto"/>
        <w:ind w:left="360"/>
        <w:rPr>
          <w:b/>
          <w:sz w:val="28"/>
          <w:szCs w:val="28"/>
        </w:rPr>
      </w:pPr>
      <w:r w:rsidRPr="00184855">
        <w:rPr>
          <w:b/>
          <w:sz w:val="28"/>
          <w:szCs w:val="28"/>
        </w:rPr>
        <w:t>И большой, как рыба-кит!</w:t>
      </w:r>
    </w:p>
    <w:p w:rsidR="006A54EC" w:rsidRPr="00184855" w:rsidRDefault="006A54EC" w:rsidP="00B31380">
      <w:pPr>
        <w:spacing w:line="360" w:lineRule="auto"/>
        <w:rPr>
          <w:b/>
          <w:sz w:val="28"/>
          <w:szCs w:val="28"/>
        </w:rPr>
      </w:pPr>
    </w:p>
    <w:p w:rsidR="006A54EC" w:rsidRPr="00184855" w:rsidRDefault="006A54EC" w:rsidP="00B31380">
      <w:pPr>
        <w:spacing w:line="360" w:lineRule="auto"/>
        <w:ind w:left="360"/>
        <w:rPr>
          <w:b/>
          <w:sz w:val="28"/>
          <w:szCs w:val="28"/>
        </w:rPr>
      </w:pPr>
      <w:r w:rsidRPr="00184855">
        <w:rPr>
          <w:b/>
          <w:sz w:val="28"/>
          <w:szCs w:val="28"/>
        </w:rPr>
        <w:t>Что  с тобой, что  с тобой?</w:t>
      </w:r>
    </w:p>
    <w:p w:rsidR="006A54EC" w:rsidRPr="00184855" w:rsidRDefault="006A54EC" w:rsidP="00B31380">
      <w:pPr>
        <w:spacing w:line="360" w:lineRule="auto"/>
        <w:ind w:left="360"/>
        <w:rPr>
          <w:b/>
          <w:sz w:val="28"/>
          <w:szCs w:val="28"/>
        </w:rPr>
      </w:pPr>
      <w:r w:rsidRPr="00184855">
        <w:rPr>
          <w:b/>
          <w:sz w:val="28"/>
          <w:szCs w:val="28"/>
        </w:rPr>
        <w:t xml:space="preserve">Со мною всё в порядке, всё шиворот-навыворот, </w:t>
      </w:r>
    </w:p>
    <w:p w:rsidR="006A54EC" w:rsidRPr="00184855" w:rsidRDefault="006A54EC" w:rsidP="00B31380">
      <w:pPr>
        <w:spacing w:line="360" w:lineRule="auto"/>
        <w:ind w:left="360"/>
        <w:rPr>
          <w:b/>
          <w:sz w:val="28"/>
          <w:szCs w:val="28"/>
        </w:rPr>
      </w:pPr>
      <w:r w:rsidRPr="00184855">
        <w:rPr>
          <w:b/>
          <w:sz w:val="28"/>
          <w:szCs w:val="28"/>
        </w:rPr>
        <w:t>всё задом наперёд.</w:t>
      </w:r>
    </w:p>
    <w:p w:rsidR="006A54EC" w:rsidRPr="00184855" w:rsidRDefault="006A54EC" w:rsidP="00B31380">
      <w:pPr>
        <w:spacing w:line="360" w:lineRule="auto"/>
        <w:ind w:left="360"/>
        <w:rPr>
          <w:b/>
          <w:sz w:val="28"/>
          <w:szCs w:val="28"/>
        </w:rPr>
      </w:pPr>
      <w:r w:rsidRPr="00184855">
        <w:rPr>
          <w:b/>
          <w:sz w:val="28"/>
          <w:szCs w:val="28"/>
        </w:rPr>
        <w:t>В переходном возрасте слишком мало взрослости,</w:t>
      </w:r>
    </w:p>
    <w:p w:rsidR="006A54EC" w:rsidRPr="00184855" w:rsidRDefault="006A54EC" w:rsidP="00B31380">
      <w:pPr>
        <w:spacing w:line="360" w:lineRule="auto"/>
        <w:ind w:left="360"/>
        <w:rPr>
          <w:b/>
          <w:sz w:val="28"/>
          <w:szCs w:val="28"/>
        </w:rPr>
      </w:pPr>
      <w:r w:rsidRPr="00184855">
        <w:rPr>
          <w:b/>
          <w:sz w:val="28"/>
          <w:szCs w:val="28"/>
        </w:rPr>
        <w:t>Но это говорят со временем пройдёт.</w:t>
      </w:r>
    </w:p>
    <w:p w:rsidR="006A54EC" w:rsidRPr="00184855" w:rsidRDefault="006A54EC" w:rsidP="00B31380">
      <w:pPr>
        <w:spacing w:line="360" w:lineRule="auto"/>
        <w:ind w:left="360"/>
        <w:rPr>
          <w:b/>
          <w:sz w:val="28"/>
          <w:szCs w:val="28"/>
        </w:rPr>
      </w:pPr>
      <w:r w:rsidRPr="00184855">
        <w:rPr>
          <w:b/>
          <w:sz w:val="28"/>
          <w:szCs w:val="28"/>
        </w:rPr>
        <w:t>Припев…</w:t>
      </w:r>
    </w:p>
    <w:p w:rsidR="006A54EC" w:rsidRPr="00184855" w:rsidRDefault="006A54EC" w:rsidP="00B31380">
      <w:pPr>
        <w:spacing w:line="360" w:lineRule="auto"/>
        <w:rPr>
          <w:b/>
          <w:sz w:val="28"/>
          <w:szCs w:val="28"/>
        </w:rPr>
      </w:pPr>
    </w:p>
    <w:p w:rsidR="006A54EC" w:rsidRPr="00184855" w:rsidRDefault="006A54EC" w:rsidP="00B31380">
      <w:pPr>
        <w:spacing w:line="360" w:lineRule="auto"/>
        <w:ind w:left="360"/>
        <w:rPr>
          <w:b/>
          <w:sz w:val="28"/>
          <w:szCs w:val="28"/>
        </w:rPr>
      </w:pPr>
      <w:r w:rsidRPr="00184855">
        <w:rPr>
          <w:b/>
          <w:sz w:val="28"/>
          <w:szCs w:val="28"/>
        </w:rPr>
        <w:t xml:space="preserve">Буду я со временем важным и чинным, </w:t>
      </w:r>
    </w:p>
    <w:p w:rsidR="006A54EC" w:rsidRPr="00184855" w:rsidRDefault="006A54EC" w:rsidP="00B31380">
      <w:pPr>
        <w:spacing w:line="360" w:lineRule="auto"/>
        <w:ind w:left="360"/>
        <w:rPr>
          <w:b/>
          <w:sz w:val="28"/>
          <w:szCs w:val="28"/>
        </w:rPr>
      </w:pPr>
      <w:r w:rsidRPr="00184855">
        <w:rPr>
          <w:b/>
          <w:sz w:val="28"/>
          <w:szCs w:val="28"/>
        </w:rPr>
        <w:t>Что-нибудь построю и встану во главе.</w:t>
      </w:r>
    </w:p>
    <w:p w:rsidR="006A54EC" w:rsidRPr="00184855" w:rsidRDefault="006A54EC" w:rsidP="00B31380">
      <w:pPr>
        <w:spacing w:line="360" w:lineRule="auto"/>
        <w:ind w:left="360"/>
        <w:rPr>
          <w:b/>
          <w:sz w:val="28"/>
          <w:szCs w:val="28"/>
        </w:rPr>
      </w:pPr>
      <w:r w:rsidRPr="00184855">
        <w:rPr>
          <w:b/>
          <w:sz w:val="28"/>
          <w:szCs w:val="28"/>
        </w:rPr>
        <w:t>Но всё-таки, когда-нибудь без видимой причины</w:t>
      </w:r>
    </w:p>
    <w:p w:rsidR="006A54EC" w:rsidRPr="00184855" w:rsidRDefault="006A54EC" w:rsidP="00B31380">
      <w:pPr>
        <w:spacing w:line="360" w:lineRule="auto"/>
        <w:ind w:left="360"/>
        <w:rPr>
          <w:b/>
          <w:sz w:val="28"/>
          <w:szCs w:val="28"/>
        </w:rPr>
      </w:pPr>
      <w:r w:rsidRPr="00184855">
        <w:rPr>
          <w:b/>
          <w:sz w:val="28"/>
          <w:szCs w:val="28"/>
        </w:rPr>
        <w:t>Я разок-другой пройдусь на голове!</w:t>
      </w:r>
    </w:p>
    <w:p w:rsidR="006A54EC" w:rsidRPr="00184855" w:rsidRDefault="006A54EC" w:rsidP="00B31380">
      <w:pPr>
        <w:spacing w:line="360" w:lineRule="auto"/>
        <w:ind w:left="360"/>
        <w:jc w:val="center"/>
        <w:rPr>
          <w:b/>
          <w:sz w:val="28"/>
          <w:szCs w:val="28"/>
        </w:rPr>
      </w:pPr>
      <w:r w:rsidRPr="00184855">
        <w:rPr>
          <w:b/>
          <w:sz w:val="28"/>
          <w:szCs w:val="28"/>
        </w:rPr>
        <w:t xml:space="preserve">Припев… </w:t>
      </w:r>
      <w:r w:rsidRPr="00184855">
        <w:rPr>
          <w:b/>
          <w:sz w:val="28"/>
          <w:szCs w:val="28"/>
        </w:rPr>
        <w:br w:type="page"/>
        <w:t>Резиновый Ёжик.</w:t>
      </w:r>
    </w:p>
    <w:p w:rsidR="006A54EC" w:rsidRPr="00184855" w:rsidRDefault="006A54EC" w:rsidP="00B31380">
      <w:pPr>
        <w:jc w:val="right"/>
        <w:rPr>
          <w:b/>
          <w:sz w:val="28"/>
          <w:szCs w:val="28"/>
        </w:rPr>
      </w:pPr>
      <w:r w:rsidRPr="00184855">
        <w:rPr>
          <w:b/>
          <w:sz w:val="28"/>
          <w:szCs w:val="28"/>
        </w:rPr>
        <w:t>музыка Сергея Никитина, стихи Юнны Мориц</w:t>
      </w:r>
    </w:p>
    <w:p w:rsidR="006A54EC" w:rsidRPr="00184855" w:rsidRDefault="006A54EC" w:rsidP="00B31380">
      <w:pPr>
        <w:ind w:left="1416" w:firstLine="708"/>
        <w:rPr>
          <w:b/>
          <w:sz w:val="28"/>
          <w:szCs w:val="28"/>
        </w:rPr>
      </w:pPr>
      <w:r w:rsidRPr="00184855">
        <w:rPr>
          <w:b/>
          <w:sz w:val="28"/>
          <w:szCs w:val="28"/>
          <w:lang w:val="en-US"/>
        </w:rPr>
        <w:t>I</w:t>
      </w:r>
    </w:p>
    <w:p w:rsidR="006A54EC" w:rsidRPr="00184855" w:rsidRDefault="006A54EC" w:rsidP="00B31380">
      <w:pPr>
        <w:spacing w:line="360" w:lineRule="auto"/>
        <w:rPr>
          <w:b/>
          <w:sz w:val="28"/>
          <w:szCs w:val="28"/>
        </w:rPr>
      </w:pPr>
      <w:r w:rsidRPr="00184855">
        <w:rPr>
          <w:b/>
          <w:sz w:val="28"/>
          <w:szCs w:val="28"/>
        </w:rPr>
        <w:t>По роще калиновой, по роще осиновой,</w:t>
      </w:r>
    </w:p>
    <w:p w:rsidR="006A54EC" w:rsidRPr="00184855" w:rsidRDefault="006A54EC" w:rsidP="00B31380">
      <w:pPr>
        <w:spacing w:line="360" w:lineRule="auto"/>
        <w:rPr>
          <w:b/>
          <w:sz w:val="28"/>
          <w:szCs w:val="28"/>
        </w:rPr>
      </w:pPr>
      <w:r w:rsidRPr="00184855">
        <w:rPr>
          <w:b/>
          <w:sz w:val="28"/>
          <w:szCs w:val="28"/>
        </w:rPr>
        <w:t>На именины к щенку</w:t>
      </w:r>
    </w:p>
    <w:p w:rsidR="006A54EC" w:rsidRPr="00184855" w:rsidRDefault="006A54EC" w:rsidP="00B31380">
      <w:pPr>
        <w:spacing w:line="360" w:lineRule="auto"/>
        <w:rPr>
          <w:b/>
          <w:sz w:val="28"/>
          <w:szCs w:val="28"/>
        </w:rPr>
      </w:pPr>
      <w:r>
        <w:rPr>
          <w:noProof/>
        </w:rPr>
        <w:pict>
          <v:shape id="Рисунок 9" o:spid="_x0000_s1033" type="#_x0000_t75" alt="Ёжик 1" style="position:absolute;margin-left:252pt;margin-top:19.25pt;width:223.5pt;height:161.2pt;rotation:1427740fd;z-index:-251668480;visibility:visible">
            <v:imagedata r:id="rId24" o:title="" cropleft="221f"/>
          </v:shape>
        </w:pict>
      </w:r>
      <w:r w:rsidRPr="00184855">
        <w:rPr>
          <w:b/>
          <w:sz w:val="28"/>
          <w:szCs w:val="28"/>
        </w:rPr>
        <w:t>В шляпе малиновой шёл ёжик резиновый,</w:t>
      </w:r>
    </w:p>
    <w:p w:rsidR="006A54EC" w:rsidRPr="00184855" w:rsidRDefault="006A54EC" w:rsidP="00B31380">
      <w:pPr>
        <w:spacing w:line="360" w:lineRule="auto"/>
        <w:rPr>
          <w:b/>
          <w:sz w:val="28"/>
          <w:szCs w:val="28"/>
        </w:rPr>
      </w:pPr>
      <w:r w:rsidRPr="00184855">
        <w:rPr>
          <w:b/>
          <w:sz w:val="28"/>
          <w:szCs w:val="28"/>
        </w:rPr>
        <w:t>С дырочкой в правом боку.</w:t>
      </w:r>
    </w:p>
    <w:p w:rsidR="006A54EC" w:rsidRPr="00184855" w:rsidRDefault="006A54EC" w:rsidP="00B31380">
      <w:pPr>
        <w:spacing w:line="360" w:lineRule="auto"/>
        <w:rPr>
          <w:b/>
          <w:sz w:val="28"/>
          <w:szCs w:val="28"/>
        </w:rPr>
      </w:pPr>
      <w:r w:rsidRPr="00184855">
        <w:rPr>
          <w:b/>
          <w:sz w:val="28"/>
          <w:szCs w:val="28"/>
        </w:rPr>
        <w:t>Были у ёжика зонтик от дождика,</w:t>
      </w:r>
    </w:p>
    <w:p w:rsidR="006A54EC" w:rsidRPr="00184855" w:rsidRDefault="006A54EC" w:rsidP="00B31380">
      <w:pPr>
        <w:spacing w:line="360" w:lineRule="auto"/>
        <w:rPr>
          <w:b/>
          <w:sz w:val="28"/>
          <w:szCs w:val="28"/>
        </w:rPr>
      </w:pPr>
      <w:r w:rsidRPr="00184855">
        <w:rPr>
          <w:b/>
          <w:sz w:val="28"/>
          <w:szCs w:val="28"/>
        </w:rPr>
        <w:t>Шляпа и пара галош.</w:t>
      </w:r>
    </w:p>
    <w:p w:rsidR="006A54EC" w:rsidRPr="00184855" w:rsidRDefault="006A54EC" w:rsidP="00B31380">
      <w:pPr>
        <w:spacing w:line="360" w:lineRule="auto"/>
        <w:jc w:val="both"/>
        <w:rPr>
          <w:b/>
          <w:sz w:val="28"/>
          <w:szCs w:val="28"/>
        </w:rPr>
      </w:pPr>
      <w:r w:rsidRPr="00184855">
        <w:rPr>
          <w:b/>
          <w:sz w:val="28"/>
          <w:szCs w:val="28"/>
        </w:rPr>
        <w:t xml:space="preserve">Божьей коровке, цветочной головке </w:t>
      </w:r>
    </w:p>
    <w:p w:rsidR="006A54EC" w:rsidRPr="00184855" w:rsidRDefault="006A54EC" w:rsidP="00B31380">
      <w:pPr>
        <w:spacing w:line="360" w:lineRule="auto"/>
        <w:rPr>
          <w:b/>
          <w:sz w:val="28"/>
          <w:szCs w:val="28"/>
        </w:rPr>
      </w:pPr>
      <w:r w:rsidRPr="00184855">
        <w:rPr>
          <w:b/>
          <w:sz w:val="28"/>
          <w:szCs w:val="28"/>
        </w:rPr>
        <w:t>Ласково кланялся ёж.</w:t>
      </w:r>
    </w:p>
    <w:p w:rsidR="006A54EC" w:rsidRPr="00184855" w:rsidRDefault="006A54EC" w:rsidP="00B31380">
      <w:pPr>
        <w:ind w:left="1416" w:firstLine="708"/>
        <w:rPr>
          <w:b/>
          <w:sz w:val="28"/>
          <w:szCs w:val="28"/>
        </w:rPr>
      </w:pPr>
      <w:r w:rsidRPr="00184855">
        <w:rPr>
          <w:b/>
          <w:sz w:val="28"/>
          <w:szCs w:val="28"/>
          <w:lang w:val="en-US"/>
        </w:rPr>
        <w:t>II</w:t>
      </w:r>
    </w:p>
    <w:p w:rsidR="006A54EC" w:rsidRPr="00184855" w:rsidRDefault="006A54EC" w:rsidP="00B31380">
      <w:pPr>
        <w:rPr>
          <w:b/>
          <w:sz w:val="28"/>
          <w:szCs w:val="28"/>
        </w:rPr>
      </w:pPr>
      <w:r w:rsidRPr="00184855">
        <w:rPr>
          <w:b/>
          <w:sz w:val="28"/>
          <w:szCs w:val="28"/>
        </w:rPr>
        <w:t>Здравствуйте, ёлки! На что вам иголки?</w:t>
      </w:r>
    </w:p>
    <w:p w:rsidR="006A54EC" w:rsidRPr="00184855" w:rsidRDefault="006A54EC" w:rsidP="00B31380">
      <w:pPr>
        <w:rPr>
          <w:b/>
          <w:sz w:val="28"/>
          <w:szCs w:val="28"/>
        </w:rPr>
      </w:pPr>
      <w:r w:rsidRPr="00184855">
        <w:rPr>
          <w:b/>
          <w:sz w:val="28"/>
          <w:szCs w:val="28"/>
        </w:rPr>
        <w:t>Разве мы волки вокруг?</w:t>
      </w:r>
    </w:p>
    <w:p w:rsidR="006A54EC" w:rsidRPr="00184855" w:rsidRDefault="006A54EC" w:rsidP="00B31380">
      <w:pPr>
        <w:rPr>
          <w:b/>
          <w:sz w:val="28"/>
          <w:szCs w:val="28"/>
        </w:rPr>
      </w:pPr>
      <w:r w:rsidRPr="00184855">
        <w:rPr>
          <w:b/>
          <w:sz w:val="28"/>
          <w:szCs w:val="28"/>
        </w:rPr>
        <w:t>Как вам не стыдно! Ведь это обидно,</w:t>
      </w:r>
    </w:p>
    <w:p w:rsidR="006A54EC" w:rsidRPr="00184855" w:rsidRDefault="006A54EC" w:rsidP="00B31380">
      <w:pPr>
        <w:rPr>
          <w:b/>
          <w:sz w:val="28"/>
          <w:szCs w:val="28"/>
        </w:rPr>
      </w:pPr>
      <w:r w:rsidRPr="00184855">
        <w:rPr>
          <w:b/>
          <w:sz w:val="28"/>
          <w:szCs w:val="28"/>
        </w:rPr>
        <w:t>Когда ощетинился друг.</w:t>
      </w:r>
    </w:p>
    <w:p w:rsidR="006A54EC" w:rsidRPr="00184855" w:rsidRDefault="006A54EC" w:rsidP="00B31380">
      <w:pPr>
        <w:rPr>
          <w:b/>
          <w:sz w:val="28"/>
          <w:szCs w:val="28"/>
        </w:rPr>
      </w:pPr>
      <w:r w:rsidRPr="00184855">
        <w:rPr>
          <w:b/>
          <w:sz w:val="28"/>
          <w:szCs w:val="28"/>
        </w:rPr>
        <w:t xml:space="preserve">Небо лучистое, облако чистое. </w:t>
      </w:r>
    </w:p>
    <w:p w:rsidR="006A54EC" w:rsidRPr="00184855" w:rsidRDefault="006A54EC" w:rsidP="00B31380">
      <w:pPr>
        <w:rPr>
          <w:b/>
          <w:sz w:val="28"/>
          <w:szCs w:val="28"/>
        </w:rPr>
      </w:pPr>
      <w:r w:rsidRPr="00184855">
        <w:rPr>
          <w:b/>
          <w:sz w:val="28"/>
          <w:szCs w:val="28"/>
        </w:rPr>
        <w:t>На именины к щенку</w:t>
      </w:r>
    </w:p>
    <w:p w:rsidR="006A54EC" w:rsidRPr="00184855" w:rsidRDefault="006A54EC" w:rsidP="00B31380">
      <w:pPr>
        <w:rPr>
          <w:b/>
          <w:sz w:val="28"/>
          <w:szCs w:val="28"/>
        </w:rPr>
      </w:pPr>
      <w:r w:rsidRPr="00184855">
        <w:rPr>
          <w:b/>
          <w:sz w:val="28"/>
          <w:szCs w:val="28"/>
        </w:rPr>
        <w:t>Ёжик резиновый шёл и насвистывал</w:t>
      </w:r>
    </w:p>
    <w:p w:rsidR="006A54EC" w:rsidRPr="00184855" w:rsidRDefault="006A54EC" w:rsidP="00B31380">
      <w:pPr>
        <w:rPr>
          <w:b/>
          <w:sz w:val="28"/>
          <w:szCs w:val="28"/>
        </w:rPr>
      </w:pPr>
      <w:r w:rsidRPr="00184855">
        <w:rPr>
          <w:b/>
          <w:sz w:val="28"/>
          <w:szCs w:val="28"/>
        </w:rPr>
        <w:t>Дырочкой в правом боку.</w:t>
      </w:r>
    </w:p>
    <w:p w:rsidR="006A54EC" w:rsidRPr="00184855" w:rsidRDefault="006A54EC" w:rsidP="00B31380">
      <w:pPr>
        <w:ind w:left="1416" w:firstLine="708"/>
        <w:rPr>
          <w:b/>
          <w:sz w:val="28"/>
          <w:szCs w:val="28"/>
        </w:rPr>
      </w:pPr>
      <w:r w:rsidRPr="00184855">
        <w:rPr>
          <w:b/>
          <w:sz w:val="28"/>
          <w:szCs w:val="28"/>
          <w:lang w:val="en-US"/>
        </w:rPr>
        <w:t>III</w:t>
      </w:r>
    </w:p>
    <w:p w:rsidR="006A54EC" w:rsidRPr="00184855" w:rsidRDefault="006A54EC" w:rsidP="00B31380">
      <w:pPr>
        <w:ind w:left="1416" w:hanging="1416"/>
        <w:jc w:val="both"/>
        <w:rPr>
          <w:b/>
          <w:sz w:val="28"/>
          <w:szCs w:val="28"/>
        </w:rPr>
      </w:pPr>
      <w:r w:rsidRPr="00184855">
        <w:rPr>
          <w:b/>
          <w:sz w:val="28"/>
          <w:szCs w:val="28"/>
        </w:rPr>
        <w:t>Милая птица, извольте спуститься</w:t>
      </w:r>
    </w:p>
    <w:p w:rsidR="006A54EC" w:rsidRPr="00184855" w:rsidRDefault="006A54EC" w:rsidP="00B31380">
      <w:pPr>
        <w:ind w:left="1416" w:hanging="1416"/>
        <w:jc w:val="both"/>
        <w:rPr>
          <w:b/>
          <w:sz w:val="28"/>
          <w:szCs w:val="28"/>
        </w:rPr>
      </w:pPr>
      <w:r w:rsidRPr="00184855">
        <w:rPr>
          <w:b/>
          <w:sz w:val="28"/>
          <w:szCs w:val="28"/>
        </w:rPr>
        <w:t>Вы потеряли перо,</w:t>
      </w:r>
    </w:p>
    <w:p w:rsidR="006A54EC" w:rsidRPr="00184855" w:rsidRDefault="006A54EC" w:rsidP="00B31380">
      <w:pPr>
        <w:ind w:left="1416" w:hanging="1416"/>
        <w:jc w:val="both"/>
        <w:rPr>
          <w:b/>
          <w:sz w:val="28"/>
          <w:szCs w:val="28"/>
        </w:rPr>
      </w:pPr>
      <w:r w:rsidRPr="00184855">
        <w:rPr>
          <w:b/>
          <w:sz w:val="28"/>
          <w:szCs w:val="28"/>
        </w:rPr>
        <w:t>На красной аллее, где клёны алеют</w:t>
      </w:r>
    </w:p>
    <w:p w:rsidR="006A54EC" w:rsidRPr="00184855" w:rsidRDefault="006A54EC" w:rsidP="00B31380">
      <w:pPr>
        <w:ind w:left="1416" w:hanging="1416"/>
        <w:jc w:val="both"/>
        <w:rPr>
          <w:b/>
          <w:sz w:val="28"/>
          <w:szCs w:val="28"/>
        </w:rPr>
      </w:pPr>
      <w:r w:rsidRPr="00184855">
        <w:rPr>
          <w:b/>
          <w:sz w:val="28"/>
          <w:szCs w:val="28"/>
        </w:rPr>
        <w:t>Ждёт Вас находка в бюро!</w:t>
      </w:r>
    </w:p>
    <w:p w:rsidR="006A54EC" w:rsidRPr="00184855" w:rsidRDefault="006A54EC" w:rsidP="00B31380">
      <w:pPr>
        <w:rPr>
          <w:b/>
          <w:sz w:val="28"/>
          <w:szCs w:val="28"/>
        </w:rPr>
      </w:pPr>
      <w:r w:rsidRPr="00184855">
        <w:rPr>
          <w:b/>
          <w:sz w:val="28"/>
          <w:szCs w:val="28"/>
        </w:rPr>
        <w:t>Много дорожек прошёл этот ёжик,</w:t>
      </w:r>
    </w:p>
    <w:p w:rsidR="006A54EC" w:rsidRPr="00184855" w:rsidRDefault="006A54EC" w:rsidP="00B31380">
      <w:pPr>
        <w:rPr>
          <w:b/>
          <w:sz w:val="28"/>
          <w:szCs w:val="28"/>
        </w:rPr>
      </w:pPr>
      <w:r w:rsidRPr="00184855">
        <w:rPr>
          <w:b/>
          <w:sz w:val="28"/>
          <w:szCs w:val="28"/>
        </w:rPr>
        <w:t>А что подарил он дружку?</w:t>
      </w:r>
    </w:p>
    <w:p w:rsidR="006A54EC" w:rsidRPr="00184855" w:rsidRDefault="006A54EC" w:rsidP="00B31380">
      <w:pPr>
        <w:rPr>
          <w:b/>
          <w:sz w:val="28"/>
          <w:szCs w:val="28"/>
        </w:rPr>
      </w:pPr>
      <w:r>
        <w:rPr>
          <w:noProof/>
        </w:rPr>
        <w:pict>
          <v:shape id="Рисунок 11" o:spid="_x0000_s1034" type="#_x0000_t75" alt="Ёжик 4" style="position:absolute;margin-left:198pt;margin-top:3.8pt;width:222pt;height:159.9pt;rotation:-1053704fd;z-index:-251666432;visibility:visible">
            <v:imagedata r:id="rId25" o:title=""/>
          </v:shape>
        </w:pict>
      </w:r>
      <w:r w:rsidRPr="00184855">
        <w:rPr>
          <w:b/>
          <w:sz w:val="28"/>
          <w:szCs w:val="28"/>
        </w:rPr>
        <w:t>Об этом он Ване насвистывал в ванне</w:t>
      </w:r>
    </w:p>
    <w:p w:rsidR="006A54EC" w:rsidRPr="00184855" w:rsidRDefault="006A54EC" w:rsidP="00B31380">
      <w:pPr>
        <w:spacing w:line="360" w:lineRule="auto"/>
        <w:rPr>
          <w:b/>
          <w:sz w:val="28"/>
          <w:szCs w:val="28"/>
        </w:rPr>
      </w:pPr>
      <w:r w:rsidRPr="00184855">
        <w:rPr>
          <w:b/>
          <w:sz w:val="28"/>
          <w:szCs w:val="28"/>
        </w:rPr>
        <w:t>Дырочкой в правом боку.</w:t>
      </w:r>
    </w:p>
    <w:p w:rsidR="006A54EC" w:rsidRPr="00184855" w:rsidRDefault="006A54EC" w:rsidP="00B31380">
      <w:pPr>
        <w:spacing w:line="360" w:lineRule="auto"/>
        <w:jc w:val="center"/>
        <w:rPr>
          <w:b/>
          <w:sz w:val="28"/>
          <w:szCs w:val="28"/>
        </w:rPr>
      </w:pPr>
      <w:r w:rsidRPr="00184855">
        <w:rPr>
          <w:b/>
          <w:sz w:val="28"/>
          <w:szCs w:val="28"/>
        </w:rPr>
        <w:br w:type="page"/>
        <w:t>Ты да я, да мы с тобой.</w:t>
      </w:r>
    </w:p>
    <w:p w:rsidR="006A54EC" w:rsidRPr="00184855" w:rsidRDefault="006A54EC" w:rsidP="00B31380">
      <w:pPr>
        <w:ind w:left="2832" w:firstLine="708"/>
        <w:jc w:val="right"/>
        <w:rPr>
          <w:b/>
          <w:sz w:val="28"/>
          <w:szCs w:val="28"/>
        </w:rPr>
      </w:pPr>
      <w:r w:rsidRPr="00184855">
        <w:rPr>
          <w:b/>
          <w:sz w:val="28"/>
          <w:szCs w:val="28"/>
        </w:rPr>
        <w:t>Владимир Ланцберг</w:t>
      </w:r>
    </w:p>
    <w:p w:rsidR="006A54EC" w:rsidRPr="00184855" w:rsidRDefault="006A54EC" w:rsidP="00B31380">
      <w:pPr>
        <w:rPr>
          <w:b/>
          <w:sz w:val="28"/>
          <w:szCs w:val="28"/>
        </w:rPr>
      </w:pPr>
      <w:r w:rsidRPr="00184855">
        <w:rPr>
          <w:b/>
          <w:sz w:val="28"/>
          <w:szCs w:val="28"/>
        </w:rPr>
        <w:t xml:space="preserve">   </w:t>
      </w:r>
      <w:r w:rsidRPr="00184855">
        <w:rPr>
          <w:b/>
          <w:sz w:val="28"/>
          <w:szCs w:val="28"/>
          <w:lang w:val="en-US"/>
        </w:rPr>
        <w:t>Am</w:t>
      </w:r>
    </w:p>
    <w:p w:rsidR="006A54EC" w:rsidRPr="00184855" w:rsidRDefault="006A54EC" w:rsidP="00B31380">
      <w:pPr>
        <w:rPr>
          <w:b/>
          <w:sz w:val="28"/>
          <w:szCs w:val="28"/>
        </w:rPr>
      </w:pPr>
      <w:r w:rsidRPr="00184855">
        <w:rPr>
          <w:b/>
          <w:sz w:val="28"/>
          <w:szCs w:val="28"/>
        </w:rPr>
        <w:t xml:space="preserve"> Ты да я, да мы с тобой,</w:t>
      </w:r>
    </w:p>
    <w:p w:rsidR="006A54EC" w:rsidRPr="00184855" w:rsidRDefault="006A54EC" w:rsidP="00B31380">
      <w:pPr>
        <w:rPr>
          <w:b/>
          <w:sz w:val="28"/>
          <w:szCs w:val="28"/>
        </w:rPr>
      </w:pPr>
      <w:r w:rsidRPr="00184855">
        <w:rPr>
          <w:b/>
          <w:sz w:val="28"/>
          <w:szCs w:val="28"/>
        </w:rPr>
        <w:t xml:space="preserve">  </w:t>
      </w:r>
      <w:r w:rsidRPr="00184855">
        <w:rPr>
          <w:b/>
          <w:sz w:val="28"/>
          <w:szCs w:val="28"/>
          <w:lang w:val="en-US"/>
        </w:rPr>
        <w:t>Am</w:t>
      </w:r>
    </w:p>
    <w:p w:rsidR="006A54EC" w:rsidRPr="00184855" w:rsidRDefault="006A54EC" w:rsidP="00B31380">
      <w:pPr>
        <w:rPr>
          <w:b/>
          <w:sz w:val="28"/>
          <w:szCs w:val="28"/>
        </w:rPr>
      </w:pPr>
      <w:r w:rsidRPr="00184855">
        <w:rPr>
          <w:b/>
          <w:sz w:val="28"/>
          <w:szCs w:val="28"/>
        </w:rPr>
        <w:t xml:space="preserve"> ты да я, да мы с тобой,</w:t>
      </w:r>
    </w:p>
    <w:p w:rsidR="006A54EC" w:rsidRPr="00184855" w:rsidRDefault="006A54EC" w:rsidP="00B31380">
      <w:pPr>
        <w:rPr>
          <w:b/>
          <w:sz w:val="28"/>
          <w:szCs w:val="28"/>
        </w:rPr>
      </w:pPr>
      <w:r w:rsidRPr="00184855">
        <w:rPr>
          <w:b/>
          <w:sz w:val="28"/>
          <w:szCs w:val="28"/>
        </w:rPr>
        <w:t xml:space="preserve"> </w:t>
      </w:r>
      <w:r w:rsidRPr="00184855">
        <w:rPr>
          <w:b/>
          <w:sz w:val="28"/>
          <w:szCs w:val="28"/>
          <w:lang w:val="en-US"/>
        </w:rPr>
        <w:t>A</w:t>
      </w:r>
      <w:r w:rsidRPr="00184855">
        <w:rPr>
          <w:b/>
          <w:sz w:val="28"/>
          <w:szCs w:val="28"/>
        </w:rPr>
        <w:t>7</w:t>
      </w:r>
      <w:r w:rsidRPr="00184855">
        <w:rPr>
          <w:b/>
          <w:sz w:val="28"/>
          <w:szCs w:val="28"/>
        </w:rPr>
        <w:tab/>
      </w:r>
      <w:r w:rsidRPr="00184855">
        <w:rPr>
          <w:b/>
          <w:sz w:val="28"/>
          <w:szCs w:val="28"/>
        </w:rPr>
        <w:tab/>
      </w:r>
      <w:r w:rsidRPr="00184855">
        <w:rPr>
          <w:b/>
          <w:sz w:val="28"/>
          <w:szCs w:val="28"/>
        </w:rPr>
        <w:tab/>
      </w:r>
      <w:r w:rsidRPr="00184855">
        <w:rPr>
          <w:b/>
          <w:sz w:val="28"/>
          <w:szCs w:val="28"/>
        </w:rPr>
        <w:tab/>
      </w:r>
      <w:r w:rsidRPr="00184855">
        <w:rPr>
          <w:b/>
          <w:sz w:val="28"/>
          <w:szCs w:val="28"/>
        </w:rPr>
        <w:tab/>
        <w:t xml:space="preserve">       </w:t>
      </w:r>
      <w:r w:rsidRPr="00184855">
        <w:rPr>
          <w:b/>
          <w:sz w:val="28"/>
          <w:szCs w:val="28"/>
          <w:lang w:val="en-US"/>
        </w:rPr>
        <w:t>Dm</w:t>
      </w:r>
    </w:p>
    <w:p w:rsidR="006A54EC" w:rsidRPr="00184855" w:rsidRDefault="006A54EC" w:rsidP="00B31380">
      <w:pPr>
        <w:rPr>
          <w:b/>
          <w:sz w:val="28"/>
          <w:szCs w:val="28"/>
        </w:rPr>
      </w:pPr>
      <w:r w:rsidRPr="00184855">
        <w:rPr>
          <w:b/>
          <w:sz w:val="28"/>
          <w:szCs w:val="28"/>
        </w:rPr>
        <w:t>хорошо, когда на свете есть друзья,</w:t>
      </w:r>
    </w:p>
    <w:p w:rsidR="006A54EC" w:rsidRPr="00184855" w:rsidRDefault="006A54EC" w:rsidP="00B31380">
      <w:pPr>
        <w:rPr>
          <w:b/>
          <w:sz w:val="28"/>
          <w:szCs w:val="28"/>
        </w:rPr>
      </w:pPr>
      <w:r w:rsidRPr="00184855">
        <w:rPr>
          <w:b/>
          <w:sz w:val="28"/>
          <w:szCs w:val="28"/>
        </w:rPr>
        <w:t xml:space="preserve"> </w:t>
      </w:r>
      <w:r w:rsidRPr="00184855">
        <w:rPr>
          <w:b/>
          <w:sz w:val="28"/>
          <w:szCs w:val="28"/>
          <w:lang w:val="en-US"/>
        </w:rPr>
        <w:t>Dm</w:t>
      </w:r>
      <w:r w:rsidRPr="00184855">
        <w:rPr>
          <w:b/>
          <w:sz w:val="28"/>
          <w:szCs w:val="28"/>
        </w:rPr>
        <w:tab/>
      </w:r>
      <w:r w:rsidRPr="00184855">
        <w:rPr>
          <w:b/>
          <w:sz w:val="28"/>
          <w:szCs w:val="28"/>
        </w:rPr>
        <w:tab/>
      </w:r>
      <w:r w:rsidRPr="00184855">
        <w:rPr>
          <w:b/>
          <w:sz w:val="28"/>
          <w:szCs w:val="28"/>
        </w:rPr>
        <w:tab/>
        <w:t xml:space="preserve">          </w:t>
      </w:r>
      <w:r w:rsidRPr="00184855">
        <w:rPr>
          <w:b/>
          <w:sz w:val="28"/>
          <w:szCs w:val="28"/>
          <w:lang w:val="en-US"/>
        </w:rPr>
        <w:t>G</w:t>
      </w:r>
    </w:p>
    <w:p w:rsidR="006A54EC" w:rsidRPr="00184855" w:rsidRDefault="006A54EC" w:rsidP="00B31380">
      <w:pPr>
        <w:rPr>
          <w:b/>
          <w:sz w:val="28"/>
          <w:szCs w:val="28"/>
        </w:rPr>
      </w:pPr>
      <w:r w:rsidRPr="00184855">
        <w:rPr>
          <w:b/>
          <w:sz w:val="28"/>
          <w:szCs w:val="28"/>
        </w:rPr>
        <w:t>если б жили все в одиночку,</w:t>
      </w:r>
    </w:p>
    <w:p w:rsidR="006A54EC" w:rsidRPr="00184855" w:rsidRDefault="006A54EC" w:rsidP="00B31380">
      <w:pPr>
        <w:rPr>
          <w:b/>
          <w:sz w:val="28"/>
          <w:szCs w:val="28"/>
        </w:rPr>
      </w:pPr>
      <w:r w:rsidRPr="00184855">
        <w:rPr>
          <w:b/>
          <w:sz w:val="28"/>
          <w:szCs w:val="28"/>
        </w:rPr>
        <w:t xml:space="preserve"> </w:t>
      </w:r>
      <w:r w:rsidRPr="00184855">
        <w:rPr>
          <w:b/>
          <w:sz w:val="28"/>
          <w:szCs w:val="28"/>
          <w:lang w:val="en-US"/>
        </w:rPr>
        <w:t>C</w:t>
      </w:r>
      <w:r w:rsidRPr="00184855">
        <w:rPr>
          <w:b/>
          <w:sz w:val="28"/>
          <w:szCs w:val="28"/>
        </w:rPr>
        <w:tab/>
      </w:r>
      <w:r w:rsidRPr="00184855">
        <w:rPr>
          <w:b/>
          <w:sz w:val="28"/>
          <w:szCs w:val="28"/>
        </w:rPr>
        <w:tab/>
      </w:r>
      <w:r w:rsidRPr="00184855">
        <w:rPr>
          <w:b/>
          <w:sz w:val="28"/>
          <w:szCs w:val="28"/>
        </w:rPr>
        <w:tab/>
        <w:t xml:space="preserve"> </w:t>
      </w:r>
      <w:r w:rsidRPr="00184855">
        <w:rPr>
          <w:b/>
          <w:sz w:val="28"/>
          <w:szCs w:val="28"/>
          <w:lang w:val="en-US"/>
        </w:rPr>
        <w:t>Am</w:t>
      </w:r>
    </w:p>
    <w:p w:rsidR="006A54EC" w:rsidRPr="00184855" w:rsidRDefault="006A54EC" w:rsidP="00B31380">
      <w:pPr>
        <w:rPr>
          <w:b/>
          <w:sz w:val="28"/>
          <w:szCs w:val="28"/>
        </w:rPr>
      </w:pPr>
      <w:r w:rsidRPr="00184855">
        <w:rPr>
          <w:b/>
          <w:sz w:val="28"/>
          <w:szCs w:val="28"/>
        </w:rPr>
        <w:t>то уже давно на кусочки</w:t>
      </w:r>
    </w:p>
    <w:p w:rsidR="006A54EC" w:rsidRPr="00184855" w:rsidRDefault="006A54EC" w:rsidP="00B31380">
      <w:pPr>
        <w:rPr>
          <w:b/>
          <w:sz w:val="28"/>
          <w:szCs w:val="28"/>
        </w:rPr>
      </w:pPr>
      <w:r w:rsidRPr="00184855">
        <w:rPr>
          <w:b/>
          <w:sz w:val="28"/>
          <w:szCs w:val="28"/>
        </w:rPr>
        <w:t xml:space="preserve">  </w:t>
      </w:r>
      <w:r w:rsidRPr="00184855">
        <w:rPr>
          <w:b/>
          <w:sz w:val="28"/>
          <w:szCs w:val="28"/>
          <w:lang w:val="en-US"/>
        </w:rPr>
        <w:t>Dm</w:t>
      </w:r>
      <w:r w:rsidRPr="00184855">
        <w:rPr>
          <w:b/>
          <w:sz w:val="28"/>
          <w:szCs w:val="28"/>
        </w:rPr>
        <w:tab/>
      </w:r>
      <w:r w:rsidRPr="00184855">
        <w:rPr>
          <w:b/>
          <w:sz w:val="28"/>
          <w:szCs w:val="28"/>
        </w:rPr>
        <w:tab/>
      </w:r>
      <w:r w:rsidRPr="00184855">
        <w:rPr>
          <w:b/>
          <w:sz w:val="28"/>
          <w:szCs w:val="28"/>
        </w:rPr>
        <w:tab/>
        <w:t xml:space="preserve">     </w:t>
      </w:r>
      <w:r w:rsidRPr="00184855">
        <w:rPr>
          <w:b/>
          <w:sz w:val="28"/>
          <w:szCs w:val="28"/>
          <w:lang w:val="en-US"/>
        </w:rPr>
        <w:t>E</w:t>
      </w:r>
      <w:r w:rsidRPr="00184855">
        <w:rPr>
          <w:b/>
          <w:sz w:val="28"/>
          <w:szCs w:val="28"/>
        </w:rPr>
        <w:t>7</w:t>
      </w:r>
      <w:r w:rsidRPr="00184855">
        <w:rPr>
          <w:b/>
          <w:sz w:val="28"/>
          <w:szCs w:val="28"/>
        </w:rPr>
        <w:tab/>
      </w:r>
      <w:r w:rsidRPr="00184855">
        <w:rPr>
          <w:b/>
          <w:sz w:val="28"/>
          <w:szCs w:val="28"/>
        </w:rPr>
        <w:tab/>
        <w:t xml:space="preserve">   </w:t>
      </w:r>
      <w:r w:rsidRPr="00184855">
        <w:rPr>
          <w:b/>
          <w:sz w:val="28"/>
          <w:szCs w:val="28"/>
          <w:lang w:val="en-US"/>
        </w:rPr>
        <w:t>Am</w:t>
      </w:r>
      <w:r w:rsidRPr="00184855">
        <w:rPr>
          <w:b/>
          <w:sz w:val="28"/>
          <w:szCs w:val="28"/>
        </w:rPr>
        <w:t xml:space="preserve"> (</w:t>
      </w:r>
      <w:r w:rsidRPr="00184855">
        <w:rPr>
          <w:b/>
          <w:sz w:val="28"/>
          <w:szCs w:val="28"/>
          <w:lang w:val="en-US"/>
        </w:rPr>
        <w:t>A</w:t>
      </w:r>
      <w:r w:rsidRPr="00184855">
        <w:rPr>
          <w:b/>
          <w:sz w:val="28"/>
          <w:szCs w:val="28"/>
        </w:rPr>
        <w:t>7)</w:t>
      </w:r>
    </w:p>
    <w:p w:rsidR="006A54EC" w:rsidRPr="00184855" w:rsidRDefault="006A54EC" w:rsidP="00B31380">
      <w:pPr>
        <w:rPr>
          <w:b/>
          <w:sz w:val="28"/>
          <w:szCs w:val="28"/>
        </w:rPr>
      </w:pPr>
      <w:r w:rsidRPr="00184855">
        <w:rPr>
          <w:b/>
          <w:sz w:val="28"/>
          <w:szCs w:val="28"/>
        </w:rPr>
        <w:t>развалилась бы, наверное, земля.</w:t>
      </w:r>
    </w:p>
    <w:p w:rsidR="006A54EC" w:rsidRPr="00184855" w:rsidRDefault="006A54EC" w:rsidP="00B31380">
      <w:pPr>
        <w:rPr>
          <w:b/>
          <w:sz w:val="28"/>
          <w:szCs w:val="28"/>
        </w:rPr>
      </w:pPr>
    </w:p>
    <w:p w:rsidR="006A54EC" w:rsidRPr="00184855" w:rsidRDefault="006A54EC" w:rsidP="00B31380">
      <w:pPr>
        <w:rPr>
          <w:b/>
          <w:sz w:val="28"/>
          <w:szCs w:val="28"/>
        </w:rPr>
      </w:pPr>
      <w:r w:rsidRPr="00184855">
        <w:rPr>
          <w:b/>
          <w:sz w:val="28"/>
          <w:szCs w:val="28"/>
        </w:rPr>
        <w:t>Ты да я, да мы с тобой,</w:t>
      </w:r>
    </w:p>
    <w:p w:rsidR="006A54EC" w:rsidRPr="00184855" w:rsidRDefault="006A54EC" w:rsidP="00B31380">
      <w:pPr>
        <w:rPr>
          <w:b/>
          <w:sz w:val="28"/>
          <w:szCs w:val="28"/>
        </w:rPr>
      </w:pPr>
      <w:r w:rsidRPr="00184855">
        <w:rPr>
          <w:b/>
          <w:sz w:val="28"/>
          <w:szCs w:val="28"/>
        </w:rPr>
        <w:t xml:space="preserve"> ты да я, да мы с тобой,</w:t>
      </w:r>
    </w:p>
    <w:p w:rsidR="006A54EC" w:rsidRPr="00184855" w:rsidRDefault="006A54EC" w:rsidP="00B31380">
      <w:pPr>
        <w:rPr>
          <w:b/>
          <w:sz w:val="28"/>
          <w:szCs w:val="28"/>
        </w:rPr>
      </w:pPr>
      <w:r w:rsidRPr="00184855">
        <w:rPr>
          <w:b/>
          <w:sz w:val="28"/>
          <w:szCs w:val="28"/>
        </w:rPr>
        <w:t xml:space="preserve">землю обойдём, потом махнём на марс, </w:t>
      </w:r>
    </w:p>
    <w:p w:rsidR="006A54EC" w:rsidRPr="00184855" w:rsidRDefault="006A54EC" w:rsidP="00B31380">
      <w:pPr>
        <w:rPr>
          <w:b/>
          <w:sz w:val="28"/>
          <w:szCs w:val="28"/>
        </w:rPr>
      </w:pPr>
      <w:r w:rsidRPr="00184855">
        <w:rPr>
          <w:b/>
          <w:sz w:val="28"/>
          <w:szCs w:val="28"/>
        </w:rPr>
        <w:t>где-то у оранжевой речки</w:t>
      </w:r>
    </w:p>
    <w:p w:rsidR="006A54EC" w:rsidRPr="00184855" w:rsidRDefault="006A54EC" w:rsidP="00B31380">
      <w:pPr>
        <w:rPr>
          <w:b/>
          <w:sz w:val="28"/>
          <w:szCs w:val="28"/>
        </w:rPr>
      </w:pPr>
      <w:r w:rsidRPr="00184855">
        <w:rPr>
          <w:b/>
          <w:sz w:val="28"/>
          <w:szCs w:val="28"/>
        </w:rPr>
        <w:t>там уже грустят человечки,</w:t>
      </w:r>
    </w:p>
    <w:p w:rsidR="006A54EC" w:rsidRPr="00184855" w:rsidRDefault="006A54EC" w:rsidP="00B31380">
      <w:pPr>
        <w:rPr>
          <w:b/>
          <w:sz w:val="28"/>
          <w:szCs w:val="28"/>
        </w:rPr>
      </w:pPr>
      <w:r w:rsidRPr="00184855">
        <w:rPr>
          <w:b/>
          <w:sz w:val="28"/>
          <w:szCs w:val="28"/>
        </w:rPr>
        <w:t>потому что слишком долго нету нас.</w:t>
      </w:r>
    </w:p>
    <w:p w:rsidR="006A54EC" w:rsidRPr="00184855" w:rsidRDefault="006A54EC" w:rsidP="00B31380">
      <w:pPr>
        <w:rPr>
          <w:b/>
          <w:sz w:val="28"/>
          <w:szCs w:val="28"/>
        </w:rPr>
      </w:pPr>
    </w:p>
    <w:p w:rsidR="006A54EC" w:rsidRPr="00184855" w:rsidRDefault="006A54EC" w:rsidP="00B31380">
      <w:pPr>
        <w:rPr>
          <w:b/>
          <w:sz w:val="28"/>
          <w:szCs w:val="28"/>
        </w:rPr>
      </w:pPr>
      <w:r w:rsidRPr="00184855">
        <w:rPr>
          <w:b/>
          <w:sz w:val="28"/>
          <w:szCs w:val="28"/>
        </w:rPr>
        <w:t>Ты да я, да мы с тобой,</w:t>
      </w:r>
    </w:p>
    <w:p w:rsidR="006A54EC" w:rsidRPr="00184855" w:rsidRDefault="006A54EC" w:rsidP="00B31380">
      <w:pPr>
        <w:rPr>
          <w:b/>
          <w:sz w:val="28"/>
          <w:szCs w:val="28"/>
        </w:rPr>
      </w:pPr>
      <w:r w:rsidRPr="00184855">
        <w:rPr>
          <w:b/>
          <w:sz w:val="28"/>
          <w:szCs w:val="28"/>
        </w:rPr>
        <w:t xml:space="preserve"> ты да я, да мы с тобой,</w:t>
      </w:r>
    </w:p>
    <w:p w:rsidR="006A54EC" w:rsidRPr="00184855" w:rsidRDefault="006A54EC" w:rsidP="00B31380">
      <w:pPr>
        <w:rPr>
          <w:b/>
          <w:sz w:val="28"/>
          <w:szCs w:val="28"/>
        </w:rPr>
      </w:pPr>
      <w:r w:rsidRPr="00184855">
        <w:rPr>
          <w:b/>
          <w:sz w:val="28"/>
          <w:szCs w:val="28"/>
        </w:rPr>
        <w:t>нас не разлучит ничто и никогда,</w:t>
      </w:r>
    </w:p>
    <w:p w:rsidR="006A54EC" w:rsidRPr="00184855" w:rsidRDefault="006A54EC" w:rsidP="00B31380">
      <w:pPr>
        <w:rPr>
          <w:b/>
          <w:sz w:val="28"/>
          <w:szCs w:val="28"/>
        </w:rPr>
      </w:pPr>
      <w:r w:rsidRPr="00184855">
        <w:rPr>
          <w:b/>
          <w:sz w:val="28"/>
          <w:szCs w:val="28"/>
        </w:rPr>
        <w:t xml:space="preserve"> даже если мы расстаёмся,</w:t>
      </w:r>
    </w:p>
    <w:p w:rsidR="006A54EC" w:rsidRPr="00184855" w:rsidRDefault="006A54EC" w:rsidP="00B31380">
      <w:pPr>
        <w:rPr>
          <w:b/>
          <w:sz w:val="28"/>
          <w:szCs w:val="28"/>
        </w:rPr>
      </w:pPr>
      <w:r w:rsidRPr="00184855">
        <w:rPr>
          <w:b/>
          <w:sz w:val="28"/>
          <w:szCs w:val="28"/>
        </w:rPr>
        <w:t>дружба, всё равно, остаётся,</w:t>
      </w:r>
    </w:p>
    <w:p w:rsidR="006A54EC" w:rsidRPr="00184855" w:rsidRDefault="006A54EC" w:rsidP="00B31380">
      <w:pPr>
        <w:rPr>
          <w:b/>
          <w:sz w:val="28"/>
          <w:szCs w:val="28"/>
        </w:rPr>
      </w:pPr>
      <w:r>
        <w:rPr>
          <w:noProof/>
        </w:rPr>
        <w:pict>
          <v:shape id="Рисунок 10" o:spid="_x0000_s1035" type="#_x0000_t75" alt="ты да я" style="position:absolute;margin-left:126pt;margin-top:14.2pt;width:331.45pt;height:231.85pt;rotation:-783722fd;z-index:-251667456;visibility:visible">
            <v:imagedata r:id="rId26" o:title="" cropbottom="609f" cropleft="454f"/>
          </v:shape>
        </w:pict>
      </w:r>
      <w:r w:rsidRPr="00184855">
        <w:rPr>
          <w:b/>
          <w:sz w:val="28"/>
          <w:szCs w:val="28"/>
        </w:rPr>
        <w:t xml:space="preserve">дружба остаётся с нами навсегда. </w:t>
      </w:r>
    </w:p>
    <w:p w:rsidR="006A54EC" w:rsidRPr="00184855" w:rsidRDefault="006A54EC" w:rsidP="00B31380">
      <w:pPr>
        <w:rPr>
          <w:b/>
          <w:sz w:val="28"/>
          <w:szCs w:val="28"/>
        </w:rPr>
      </w:pPr>
    </w:p>
    <w:p w:rsidR="006A54EC" w:rsidRPr="00184855" w:rsidRDefault="006A54EC" w:rsidP="00B31380">
      <w:pPr>
        <w:rPr>
          <w:b/>
          <w:sz w:val="28"/>
          <w:szCs w:val="28"/>
        </w:rPr>
      </w:pPr>
    </w:p>
    <w:p w:rsidR="006A54EC" w:rsidRPr="00184855" w:rsidRDefault="006A54EC" w:rsidP="00B31380">
      <w:pPr>
        <w:rPr>
          <w:b/>
          <w:sz w:val="28"/>
          <w:szCs w:val="28"/>
        </w:rPr>
      </w:pPr>
    </w:p>
    <w:p w:rsidR="006A54EC" w:rsidRPr="00184855" w:rsidRDefault="006A54EC" w:rsidP="00B31380">
      <w:pPr>
        <w:rPr>
          <w:b/>
          <w:sz w:val="28"/>
          <w:szCs w:val="28"/>
        </w:rPr>
      </w:pPr>
    </w:p>
    <w:p w:rsidR="006A54EC" w:rsidRPr="00184855" w:rsidRDefault="006A54EC" w:rsidP="00B31380">
      <w:pPr>
        <w:rPr>
          <w:b/>
          <w:sz w:val="28"/>
          <w:szCs w:val="28"/>
        </w:rPr>
      </w:pPr>
    </w:p>
    <w:p w:rsidR="006A54EC" w:rsidRPr="00184855" w:rsidRDefault="006A54EC" w:rsidP="00B31380">
      <w:pPr>
        <w:rPr>
          <w:b/>
          <w:sz w:val="28"/>
          <w:szCs w:val="28"/>
        </w:rPr>
      </w:pPr>
    </w:p>
    <w:p w:rsidR="006A54EC" w:rsidRPr="00184855" w:rsidRDefault="006A54EC" w:rsidP="00B31380">
      <w:pPr>
        <w:rPr>
          <w:b/>
          <w:sz w:val="28"/>
          <w:szCs w:val="28"/>
        </w:rPr>
      </w:pPr>
    </w:p>
    <w:p w:rsidR="006A54EC" w:rsidRPr="00184855" w:rsidRDefault="006A54EC" w:rsidP="00B31380">
      <w:pPr>
        <w:rPr>
          <w:b/>
          <w:sz w:val="28"/>
          <w:szCs w:val="28"/>
        </w:rPr>
      </w:pPr>
    </w:p>
    <w:p w:rsidR="006A54EC" w:rsidRPr="00184855" w:rsidRDefault="006A54EC" w:rsidP="00B31380">
      <w:pPr>
        <w:rPr>
          <w:b/>
          <w:sz w:val="28"/>
          <w:szCs w:val="28"/>
        </w:rPr>
      </w:pPr>
    </w:p>
    <w:p w:rsidR="006A54EC" w:rsidRPr="00184855" w:rsidRDefault="006A54EC" w:rsidP="00B31380">
      <w:pPr>
        <w:jc w:val="center"/>
        <w:rPr>
          <w:b/>
          <w:sz w:val="28"/>
          <w:szCs w:val="28"/>
        </w:rPr>
      </w:pPr>
      <w:r w:rsidRPr="004F5FA4">
        <w:rPr>
          <w:rFonts w:ascii="Arial" w:hAnsi="Arial" w:cs="Arial"/>
          <w:b/>
        </w:rPr>
        <w:br w:type="page"/>
      </w:r>
      <w:r w:rsidRPr="00184855">
        <w:rPr>
          <w:b/>
          <w:sz w:val="28"/>
          <w:szCs w:val="28"/>
        </w:rPr>
        <w:t>Кораблик «Отважный»</w:t>
      </w:r>
    </w:p>
    <w:p w:rsidR="006A54EC" w:rsidRPr="00184855" w:rsidRDefault="006A54EC" w:rsidP="00B31380">
      <w:pPr>
        <w:jc w:val="center"/>
        <w:rPr>
          <w:b/>
          <w:sz w:val="28"/>
          <w:szCs w:val="28"/>
        </w:rPr>
      </w:pPr>
    </w:p>
    <w:p w:rsidR="006A54EC" w:rsidRPr="00184855" w:rsidRDefault="006A54EC" w:rsidP="00B31380">
      <w:pPr>
        <w:rPr>
          <w:b/>
          <w:sz w:val="28"/>
          <w:szCs w:val="28"/>
        </w:rPr>
      </w:pPr>
      <w:r>
        <w:rPr>
          <w:noProof/>
        </w:rPr>
        <w:pict>
          <v:shape id="Рисунок 12" o:spid="_x0000_s1036" type="#_x0000_t75" alt="отважный 2" style="position:absolute;margin-left:225pt;margin-top:1.7pt;width:279.75pt;height:194.4pt;rotation:260882fd;z-index:-251665408;visibility:visible">
            <v:imagedata r:id="rId27" o:title=""/>
          </v:shape>
        </w:pict>
      </w:r>
      <w:r w:rsidRPr="00184855">
        <w:rPr>
          <w:b/>
          <w:sz w:val="28"/>
          <w:szCs w:val="28"/>
        </w:rPr>
        <w:t xml:space="preserve">Лёгкий кораблик качается на волне, </w:t>
      </w:r>
    </w:p>
    <w:p w:rsidR="006A54EC" w:rsidRPr="00184855" w:rsidRDefault="006A54EC" w:rsidP="00B31380">
      <w:pPr>
        <w:rPr>
          <w:b/>
          <w:sz w:val="28"/>
          <w:szCs w:val="28"/>
        </w:rPr>
      </w:pPr>
      <w:r w:rsidRPr="00184855">
        <w:rPr>
          <w:b/>
          <w:sz w:val="28"/>
          <w:szCs w:val="28"/>
        </w:rPr>
        <w:t>Пусть и бумажный, но имя «Отважный»</w:t>
      </w:r>
    </w:p>
    <w:p w:rsidR="006A54EC" w:rsidRPr="00184855" w:rsidRDefault="006A54EC" w:rsidP="00B31380">
      <w:pPr>
        <w:rPr>
          <w:b/>
          <w:sz w:val="28"/>
          <w:szCs w:val="28"/>
        </w:rPr>
      </w:pPr>
      <w:r w:rsidRPr="00184855">
        <w:rPr>
          <w:b/>
          <w:sz w:val="28"/>
          <w:szCs w:val="28"/>
        </w:rPr>
        <w:t>Лучшего для корабля просто нет.</w:t>
      </w:r>
    </w:p>
    <w:p w:rsidR="006A54EC" w:rsidRPr="00184855" w:rsidRDefault="006A54EC" w:rsidP="00B31380">
      <w:pPr>
        <w:rPr>
          <w:b/>
          <w:i/>
          <w:sz w:val="28"/>
          <w:szCs w:val="28"/>
        </w:rPr>
      </w:pPr>
      <w:r w:rsidRPr="00184855">
        <w:rPr>
          <w:b/>
          <w:i/>
          <w:sz w:val="28"/>
          <w:szCs w:val="28"/>
        </w:rPr>
        <w:t>Припев:</w:t>
      </w:r>
    </w:p>
    <w:p w:rsidR="006A54EC" w:rsidRPr="00184855" w:rsidRDefault="006A54EC" w:rsidP="00B31380">
      <w:pPr>
        <w:ind w:firstLine="960"/>
        <w:rPr>
          <w:b/>
          <w:sz w:val="28"/>
          <w:szCs w:val="28"/>
        </w:rPr>
      </w:pPr>
      <w:r w:rsidRPr="00184855">
        <w:rPr>
          <w:b/>
          <w:sz w:val="28"/>
          <w:szCs w:val="28"/>
        </w:rPr>
        <w:t>Жаркие страны ждут капитана</w:t>
      </w:r>
    </w:p>
    <w:p w:rsidR="006A54EC" w:rsidRPr="00184855" w:rsidRDefault="006A54EC" w:rsidP="00B31380">
      <w:pPr>
        <w:ind w:firstLine="960"/>
        <w:rPr>
          <w:b/>
          <w:sz w:val="28"/>
          <w:szCs w:val="28"/>
        </w:rPr>
      </w:pPr>
      <w:r w:rsidRPr="00184855">
        <w:rPr>
          <w:b/>
          <w:sz w:val="28"/>
          <w:szCs w:val="28"/>
        </w:rPr>
        <w:t>И даже девятый вал.</w:t>
      </w:r>
    </w:p>
    <w:p w:rsidR="006A54EC" w:rsidRPr="00184855" w:rsidRDefault="006A54EC" w:rsidP="00B31380">
      <w:pPr>
        <w:ind w:firstLine="960"/>
        <w:rPr>
          <w:b/>
          <w:sz w:val="28"/>
          <w:szCs w:val="28"/>
        </w:rPr>
      </w:pPr>
      <w:r w:rsidRPr="00184855">
        <w:rPr>
          <w:b/>
          <w:sz w:val="28"/>
          <w:szCs w:val="28"/>
        </w:rPr>
        <w:t xml:space="preserve">Всё впереди, но это не странно, </w:t>
      </w:r>
    </w:p>
    <w:p w:rsidR="006A54EC" w:rsidRPr="00184855" w:rsidRDefault="006A54EC" w:rsidP="00B31380">
      <w:pPr>
        <w:ind w:firstLine="960"/>
        <w:rPr>
          <w:b/>
          <w:sz w:val="28"/>
          <w:szCs w:val="28"/>
        </w:rPr>
      </w:pPr>
      <w:r w:rsidRPr="00184855">
        <w:rPr>
          <w:b/>
          <w:sz w:val="28"/>
          <w:szCs w:val="28"/>
        </w:rPr>
        <w:t>Поскольку лет всего капитану – восемь,</w:t>
      </w:r>
    </w:p>
    <w:p w:rsidR="006A54EC" w:rsidRPr="00184855" w:rsidRDefault="006A54EC" w:rsidP="00B31380">
      <w:pPr>
        <w:ind w:firstLine="960"/>
        <w:rPr>
          <w:b/>
          <w:sz w:val="28"/>
          <w:szCs w:val="28"/>
        </w:rPr>
      </w:pPr>
      <w:r w:rsidRPr="00184855">
        <w:rPr>
          <w:b/>
          <w:sz w:val="28"/>
          <w:szCs w:val="28"/>
        </w:rPr>
        <w:t>И в море он ещё не бывал.</w:t>
      </w:r>
    </w:p>
    <w:p w:rsidR="006A54EC" w:rsidRPr="00184855" w:rsidRDefault="006A54EC" w:rsidP="00B31380">
      <w:pPr>
        <w:rPr>
          <w:b/>
          <w:sz w:val="28"/>
          <w:szCs w:val="28"/>
        </w:rPr>
      </w:pPr>
    </w:p>
    <w:p w:rsidR="006A54EC" w:rsidRPr="00184855" w:rsidRDefault="006A54EC" w:rsidP="00B31380">
      <w:pPr>
        <w:rPr>
          <w:b/>
          <w:sz w:val="28"/>
          <w:szCs w:val="28"/>
        </w:rPr>
      </w:pPr>
      <w:r w:rsidRPr="00184855">
        <w:rPr>
          <w:b/>
          <w:sz w:val="28"/>
          <w:szCs w:val="28"/>
        </w:rPr>
        <w:t>Мчится в потоке весеннем</w:t>
      </w:r>
    </w:p>
    <w:p w:rsidR="006A54EC" w:rsidRPr="00184855" w:rsidRDefault="006A54EC" w:rsidP="00B31380">
      <w:pPr>
        <w:rPr>
          <w:b/>
          <w:sz w:val="28"/>
          <w:szCs w:val="28"/>
        </w:rPr>
      </w:pPr>
      <w:r w:rsidRPr="00184855">
        <w:rPr>
          <w:b/>
          <w:sz w:val="28"/>
          <w:szCs w:val="28"/>
        </w:rPr>
        <w:t>Кораблик отважный.</w:t>
      </w:r>
    </w:p>
    <w:p w:rsidR="006A54EC" w:rsidRPr="00184855" w:rsidRDefault="006A54EC" w:rsidP="00B31380">
      <w:pPr>
        <w:rPr>
          <w:b/>
          <w:sz w:val="28"/>
          <w:szCs w:val="28"/>
        </w:rPr>
      </w:pPr>
      <w:r w:rsidRPr="00184855">
        <w:rPr>
          <w:b/>
          <w:sz w:val="28"/>
          <w:szCs w:val="28"/>
        </w:rPr>
        <w:t>Рифы и скалы – мир небывалый</w:t>
      </w:r>
    </w:p>
    <w:p w:rsidR="006A54EC" w:rsidRPr="00184855" w:rsidRDefault="006A54EC" w:rsidP="00B31380">
      <w:pPr>
        <w:rPr>
          <w:b/>
          <w:sz w:val="28"/>
          <w:szCs w:val="28"/>
        </w:rPr>
      </w:pPr>
      <w:r w:rsidRPr="00184855">
        <w:rPr>
          <w:b/>
          <w:sz w:val="28"/>
          <w:szCs w:val="28"/>
        </w:rPr>
        <w:t>Сказочный мир, впрочем, это не важно.</w:t>
      </w:r>
    </w:p>
    <w:p w:rsidR="006A54EC" w:rsidRPr="00184855" w:rsidRDefault="006A54EC" w:rsidP="00B31380">
      <w:pPr>
        <w:rPr>
          <w:b/>
          <w:i/>
          <w:sz w:val="28"/>
          <w:szCs w:val="28"/>
        </w:rPr>
      </w:pPr>
      <w:r w:rsidRPr="00184855">
        <w:rPr>
          <w:b/>
          <w:i/>
          <w:sz w:val="28"/>
          <w:szCs w:val="28"/>
        </w:rPr>
        <w:t>Припев:…</w:t>
      </w:r>
    </w:p>
    <w:p w:rsidR="006A54EC" w:rsidRPr="00184855" w:rsidRDefault="006A54EC" w:rsidP="00B31380">
      <w:pPr>
        <w:rPr>
          <w:b/>
          <w:i/>
          <w:sz w:val="28"/>
          <w:szCs w:val="28"/>
        </w:rPr>
      </w:pPr>
    </w:p>
    <w:p w:rsidR="006A54EC" w:rsidRPr="00184855" w:rsidRDefault="006A54EC" w:rsidP="00B31380">
      <w:pPr>
        <w:rPr>
          <w:b/>
          <w:sz w:val="28"/>
          <w:szCs w:val="28"/>
        </w:rPr>
      </w:pPr>
      <w:r w:rsidRPr="00184855">
        <w:rPr>
          <w:b/>
          <w:sz w:val="28"/>
          <w:szCs w:val="28"/>
        </w:rPr>
        <w:t xml:space="preserve">Мимо меня пробегает детство, </w:t>
      </w:r>
    </w:p>
    <w:p w:rsidR="006A54EC" w:rsidRPr="00184855" w:rsidRDefault="006A54EC" w:rsidP="00B31380">
      <w:pPr>
        <w:rPr>
          <w:b/>
          <w:sz w:val="28"/>
          <w:szCs w:val="28"/>
        </w:rPr>
      </w:pPr>
      <w:r w:rsidRPr="00184855">
        <w:rPr>
          <w:b/>
          <w:sz w:val="28"/>
          <w:szCs w:val="28"/>
        </w:rPr>
        <w:t>Не торопись, дай наглядеться</w:t>
      </w:r>
    </w:p>
    <w:p w:rsidR="006A54EC" w:rsidRPr="00184855" w:rsidRDefault="006A54EC" w:rsidP="00B31380">
      <w:pPr>
        <w:rPr>
          <w:b/>
          <w:sz w:val="28"/>
          <w:szCs w:val="28"/>
        </w:rPr>
      </w:pPr>
      <w:r>
        <w:rPr>
          <w:noProof/>
        </w:rPr>
        <w:pict>
          <v:shape id="Рисунок 13" o:spid="_x0000_s1037" type="#_x0000_t75" alt="Отважный 4" style="position:absolute;margin-left:225pt;margin-top:8.95pt;width:238.4pt;height:174.65pt;rotation:643436fd;z-index:-251664384;visibility:visible">
            <v:imagedata r:id="rId28" o:title="" cropleft="442f"/>
          </v:shape>
        </w:pict>
      </w:r>
      <w:r w:rsidRPr="00184855">
        <w:rPr>
          <w:b/>
          <w:sz w:val="28"/>
          <w:szCs w:val="28"/>
        </w:rPr>
        <w:t>На этот кораблик и грозные скалы,</w:t>
      </w:r>
    </w:p>
    <w:p w:rsidR="006A54EC" w:rsidRPr="00184855" w:rsidRDefault="006A54EC" w:rsidP="00B31380">
      <w:pPr>
        <w:rPr>
          <w:b/>
          <w:sz w:val="28"/>
          <w:szCs w:val="28"/>
        </w:rPr>
      </w:pPr>
      <w:r w:rsidRPr="00184855">
        <w:rPr>
          <w:b/>
          <w:sz w:val="28"/>
          <w:szCs w:val="28"/>
        </w:rPr>
        <w:t>На сказочный мир – мир небывалый.</w:t>
      </w:r>
    </w:p>
    <w:p w:rsidR="006A54EC" w:rsidRPr="00184855" w:rsidRDefault="006A54EC" w:rsidP="00B31380">
      <w:pPr>
        <w:rPr>
          <w:b/>
          <w:sz w:val="28"/>
          <w:szCs w:val="28"/>
        </w:rPr>
      </w:pPr>
      <w:r w:rsidRPr="00184855">
        <w:rPr>
          <w:b/>
          <w:sz w:val="28"/>
          <w:szCs w:val="28"/>
        </w:rPr>
        <w:t>Эй, капитан, юнга не нужен?</w:t>
      </w:r>
    </w:p>
    <w:p w:rsidR="006A54EC" w:rsidRPr="00184855" w:rsidRDefault="006A54EC" w:rsidP="00B31380">
      <w:pPr>
        <w:rPr>
          <w:b/>
          <w:sz w:val="28"/>
          <w:szCs w:val="28"/>
        </w:rPr>
      </w:pPr>
      <w:r w:rsidRPr="00184855">
        <w:rPr>
          <w:b/>
          <w:sz w:val="28"/>
          <w:szCs w:val="28"/>
        </w:rPr>
        <w:t>Может, возьмёшь? Море – не лужа.</w:t>
      </w:r>
    </w:p>
    <w:p w:rsidR="006A54EC" w:rsidRPr="00184855" w:rsidRDefault="006A54EC" w:rsidP="00B31380">
      <w:pPr>
        <w:rPr>
          <w:b/>
          <w:sz w:val="28"/>
          <w:szCs w:val="28"/>
        </w:rPr>
      </w:pPr>
      <w:r w:rsidRPr="00184855">
        <w:rPr>
          <w:b/>
          <w:sz w:val="28"/>
          <w:szCs w:val="28"/>
        </w:rPr>
        <w:t>Вместе оно, брат, веселее…</w:t>
      </w:r>
    </w:p>
    <w:p w:rsidR="006A54EC" w:rsidRPr="00184855" w:rsidRDefault="006A54EC" w:rsidP="00B31380">
      <w:pPr>
        <w:rPr>
          <w:b/>
          <w:sz w:val="28"/>
          <w:szCs w:val="28"/>
        </w:rPr>
      </w:pPr>
      <w:r w:rsidRPr="00184855">
        <w:rPr>
          <w:b/>
          <w:sz w:val="28"/>
          <w:szCs w:val="28"/>
        </w:rPr>
        <w:t>Но тает вдали парус на рее.</w:t>
      </w:r>
    </w:p>
    <w:p w:rsidR="006A54EC" w:rsidRPr="00184855" w:rsidRDefault="006A54EC" w:rsidP="00B31380">
      <w:pPr>
        <w:rPr>
          <w:b/>
          <w:sz w:val="28"/>
          <w:szCs w:val="28"/>
        </w:rPr>
      </w:pPr>
    </w:p>
    <w:p w:rsidR="006A54EC" w:rsidRPr="00184855" w:rsidRDefault="006A54EC" w:rsidP="00B31380">
      <w:pPr>
        <w:rPr>
          <w:b/>
          <w:i/>
          <w:sz w:val="28"/>
          <w:szCs w:val="28"/>
        </w:rPr>
      </w:pPr>
      <w:r w:rsidRPr="00184855">
        <w:rPr>
          <w:b/>
          <w:i/>
          <w:sz w:val="28"/>
          <w:szCs w:val="28"/>
        </w:rPr>
        <w:t xml:space="preserve">Припев: </w:t>
      </w:r>
    </w:p>
    <w:p w:rsidR="006A54EC" w:rsidRPr="00184855" w:rsidRDefault="006A54EC" w:rsidP="00B31380">
      <w:pPr>
        <w:ind w:firstLine="960"/>
        <w:rPr>
          <w:b/>
          <w:sz w:val="28"/>
          <w:szCs w:val="28"/>
        </w:rPr>
      </w:pPr>
      <w:r w:rsidRPr="00184855">
        <w:rPr>
          <w:b/>
          <w:sz w:val="28"/>
          <w:szCs w:val="28"/>
        </w:rPr>
        <w:t>Ведь</w:t>
      </w:r>
      <w:r w:rsidRPr="00184855">
        <w:rPr>
          <w:b/>
          <w:i/>
          <w:sz w:val="28"/>
          <w:szCs w:val="28"/>
        </w:rPr>
        <w:t xml:space="preserve"> ж</w:t>
      </w:r>
      <w:r w:rsidRPr="00184855">
        <w:rPr>
          <w:b/>
          <w:sz w:val="28"/>
          <w:szCs w:val="28"/>
        </w:rPr>
        <w:t>аркие страны ждут капитана</w:t>
      </w:r>
    </w:p>
    <w:p w:rsidR="006A54EC" w:rsidRPr="00184855" w:rsidRDefault="006A54EC" w:rsidP="00B31380">
      <w:pPr>
        <w:ind w:firstLine="960"/>
        <w:rPr>
          <w:b/>
          <w:sz w:val="28"/>
          <w:szCs w:val="28"/>
        </w:rPr>
      </w:pPr>
      <w:r w:rsidRPr="00184855">
        <w:rPr>
          <w:b/>
          <w:sz w:val="28"/>
          <w:szCs w:val="28"/>
        </w:rPr>
        <w:t>И даже девятый вал.</w:t>
      </w:r>
    </w:p>
    <w:p w:rsidR="006A54EC" w:rsidRPr="00184855" w:rsidRDefault="006A54EC" w:rsidP="00B31380">
      <w:pPr>
        <w:ind w:firstLine="960"/>
        <w:rPr>
          <w:b/>
          <w:sz w:val="28"/>
          <w:szCs w:val="28"/>
        </w:rPr>
      </w:pPr>
      <w:r w:rsidRPr="00184855">
        <w:rPr>
          <w:b/>
          <w:sz w:val="28"/>
          <w:szCs w:val="28"/>
        </w:rPr>
        <w:t xml:space="preserve">Всё впереди, но это не странно, </w:t>
      </w:r>
    </w:p>
    <w:p w:rsidR="006A54EC" w:rsidRPr="00184855" w:rsidRDefault="006A54EC" w:rsidP="00B31380">
      <w:pPr>
        <w:ind w:firstLine="960"/>
        <w:rPr>
          <w:b/>
          <w:sz w:val="28"/>
          <w:szCs w:val="28"/>
        </w:rPr>
      </w:pPr>
      <w:r w:rsidRPr="00184855">
        <w:rPr>
          <w:b/>
          <w:sz w:val="28"/>
          <w:szCs w:val="28"/>
        </w:rPr>
        <w:t>Поскольку лет всего капитану – восемь,</w:t>
      </w:r>
    </w:p>
    <w:p w:rsidR="006A54EC" w:rsidRPr="00184855" w:rsidRDefault="006A54EC" w:rsidP="00B31380">
      <w:pPr>
        <w:ind w:firstLine="960"/>
        <w:rPr>
          <w:b/>
          <w:sz w:val="28"/>
          <w:szCs w:val="28"/>
        </w:rPr>
      </w:pPr>
      <w:r w:rsidRPr="00184855">
        <w:rPr>
          <w:b/>
          <w:sz w:val="28"/>
          <w:szCs w:val="28"/>
        </w:rPr>
        <w:t xml:space="preserve">И в море он ещё не бывал. </w:t>
      </w:r>
    </w:p>
    <w:p w:rsidR="006A54EC" w:rsidRPr="00184855" w:rsidRDefault="006A54EC" w:rsidP="00B31380">
      <w:pPr>
        <w:ind w:firstLine="960"/>
        <w:rPr>
          <w:b/>
          <w:sz w:val="28"/>
          <w:szCs w:val="28"/>
        </w:rPr>
      </w:pPr>
    </w:p>
    <w:p w:rsidR="006A54EC" w:rsidRPr="00184855" w:rsidRDefault="006A54EC" w:rsidP="00B31380">
      <w:pPr>
        <w:ind w:firstLine="960"/>
        <w:rPr>
          <w:b/>
          <w:sz w:val="28"/>
          <w:szCs w:val="28"/>
        </w:rPr>
      </w:pPr>
    </w:p>
    <w:p w:rsidR="006A54EC" w:rsidRDefault="006A54EC" w:rsidP="00B31380">
      <w:pPr>
        <w:spacing w:line="360" w:lineRule="auto"/>
        <w:jc w:val="center"/>
        <w:rPr>
          <w:rFonts w:ascii="Arial" w:hAnsi="Arial" w:cs="Arial"/>
          <w:b/>
        </w:rPr>
      </w:pPr>
      <w:r w:rsidRPr="004F5FA4">
        <w:rPr>
          <w:rFonts w:ascii="Arial" w:hAnsi="Arial" w:cs="Arial"/>
          <w:b/>
        </w:rPr>
        <w:br w:type="page"/>
      </w:r>
    </w:p>
    <w:p w:rsidR="006A54EC" w:rsidRDefault="006A54EC" w:rsidP="00B31380">
      <w:pPr>
        <w:spacing w:line="360" w:lineRule="auto"/>
        <w:jc w:val="center"/>
        <w:rPr>
          <w:rFonts w:ascii="Arial" w:hAnsi="Arial" w:cs="Arial"/>
          <w:b/>
        </w:rPr>
      </w:pPr>
      <w:r>
        <w:rPr>
          <w:noProof/>
        </w:rPr>
        <w:pict>
          <v:shape id="Рисунок 25" o:spid="_x0000_s1038" type="#_x0000_t75" alt="100_6931f1" style="position:absolute;left:0;text-align:left;margin-left:45pt;margin-top:-22.8pt;width:364.8pt;height:242.85pt;z-index:-251652096;visibility:visible">
            <v:imagedata r:id="rId29" o:title="" blacklevel="6554f"/>
          </v:shape>
        </w:pict>
      </w:r>
    </w:p>
    <w:p w:rsidR="006A54EC" w:rsidRDefault="006A54EC" w:rsidP="00B31380">
      <w:pPr>
        <w:spacing w:line="360" w:lineRule="auto"/>
        <w:jc w:val="center"/>
        <w:rPr>
          <w:rFonts w:ascii="Arial" w:hAnsi="Arial" w:cs="Arial"/>
          <w:b/>
        </w:rPr>
      </w:pPr>
    </w:p>
    <w:p w:rsidR="006A54EC" w:rsidRDefault="006A54EC" w:rsidP="00B31380">
      <w:pPr>
        <w:spacing w:line="360" w:lineRule="auto"/>
        <w:jc w:val="center"/>
        <w:rPr>
          <w:rFonts w:ascii="Arial" w:hAnsi="Arial" w:cs="Arial"/>
          <w:b/>
        </w:rPr>
      </w:pPr>
    </w:p>
    <w:p w:rsidR="006A54EC" w:rsidRDefault="006A54EC" w:rsidP="00B31380">
      <w:pPr>
        <w:spacing w:line="360" w:lineRule="auto"/>
        <w:jc w:val="center"/>
        <w:rPr>
          <w:rFonts w:ascii="Arial" w:hAnsi="Arial" w:cs="Arial"/>
          <w:b/>
        </w:rPr>
      </w:pPr>
    </w:p>
    <w:p w:rsidR="006A54EC" w:rsidRDefault="006A54EC" w:rsidP="00B31380">
      <w:pPr>
        <w:spacing w:line="360" w:lineRule="auto"/>
        <w:jc w:val="center"/>
        <w:rPr>
          <w:rFonts w:ascii="Arial" w:hAnsi="Arial" w:cs="Arial"/>
          <w:b/>
        </w:rPr>
      </w:pPr>
    </w:p>
    <w:p w:rsidR="006A54EC" w:rsidRDefault="006A54EC" w:rsidP="00B31380">
      <w:pPr>
        <w:spacing w:line="360" w:lineRule="auto"/>
        <w:jc w:val="center"/>
        <w:rPr>
          <w:rFonts w:ascii="Arial" w:hAnsi="Arial" w:cs="Arial"/>
          <w:b/>
        </w:rPr>
      </w:pPr>
    </w:p>
    <w:p w:rsidR="006A54EC" w:rsidRDefault="006A54EC" w:rsidP="00B31380">
      <w:pPr>
        <w:spacing w:line="360" w:lineRule="auto"/>
        <w:jc w:val="center"/>
        <w:rPr>
          <w:rFonts w:ascii="Arial" w:hAnsi="Arial" w:cs="Arial"/>
          <w:b/>
        </w:rPr>
      </w:pPr>
    </w:p>
    <w:p w:rsidR="006A54EC" w:rsidRDefault="006A54EC" w:rsidP="00B31380">
      <w:pPr>
        <w:spacing w:line="360" w:lineRule="auto"/>
        <w:jc w:val="center"/>
        <w:rPr>
          <w:rFonts w:ascii="Arial" w:hAnsi="Arial" w:cs="Arial"/>
          <w:b/>
        </w:rPr>
      </w:pPr>
    </w:p>
    <w:p w:rsidR="006A54EC" w:rsidRDefault="006A54EC" w:rsidP="00B31380">
      <w:pPr>
        <w:spacing w:line="360" w:lineRule="auto"/>
        <w:jc w:val="center"/>
        <w:rPr>
          <w:rFonts w:ascii="Arial" w:hAnsi="Arial" w:cs="Arial"/>
          <w:b/>
        </w:rPr>
      </w:pPr>
    </w:p>
    <w:p w:rsidR="006A54EC" w:rsidRDefault="006A54EC" w:rsidP="00B31380">
      <w:pPr>
        <w:spacing w:line="360" w:lineRule="auto"/>
        <w:jc w:val="center"/>
        <w:rPr>
          <w:rFonts w:ascii="Arial" w:hAnsi="Arial" w:cs="Arial"/>
          <w:b/>
        </w:rPr>
      </w:pPr>
    </w:p>
    <w:p w:rsidR="006A54EC" w:rsidRDefault="006A54EC" w:rsidP="00B31380">
      <w:pPr>
        <w:spacing w:line="360" w:lineRule="auto"/>
        <w:jc w:val="center"/>
        <w:rPr>
          <w:rFonts w:ascii="Arial" w:hAnsi="Arial" w:cs="Arial"/>
          <w:b/>
        </w:rPr>
      </w:pPr>
    </w:p>
    <w:p w:rsidR="006A54EC" w:rsidRPr="00E758D6" w:rsidRDefault="006A54EC" w:rsidP="00B31380">
      <w:pPr>
        <w:spacing w:line="360" w:lineRule="auto"/>
        <w:jc w:val="center"/>
        <w:rPr>
          <w:b/>
          <w:sz w:val="28"/>
          <w:szCs w:val="28"/>
        </w:rPr>
      </w:pPr>
      <w:r w:rsidRPr="00E758D6">
        <w:rPr>
          <w:b/>
          <w:sz w:val="28"/>
          <w:szCs w:val="28"/>
        </w:rPr>
        <w:t>Зимняя сказка.</w:t>
      </w:r>
    </w:p>
    <w:p w:rsidR="006A54EC" w:rsidRPr="00E758D6" w:rsidRDefault="006A54EC" w:rsidP="00B31380">
      <w:pPr>
        <w:spacing w:line="360" w:lineRule="auto"/>
        <w:jc w:val="right"/>
        <w:rPr>
          <w:b/>
          <w:sz w:val="28"/>
          <w:szCs w:val="28"/>
        </w:rPr>
      </w:pPr>
      <w:r w:rsidRPr="00E758D6">
        <w:rPr>
          <w:b/>
          <w:sz w:val="28"/>
          <w:szCs w:val="28"/>
        </w:rPr>
        <w:t>Сергей Крылов</w:t>
      </w:r>
    </w:p>
    <w:p w:rsidR="006A54EC" w:rsidRPr="00E758D6" w:rsidRDefault="006A54EC" w:rsidP="00B31380">
      <w:pPr>
        <w:spacing w:line="360" w:lineRule="auto"/>
        <w:rPr>
          <w:b/>
          <w:sz w:val="28"/>
          <w:szCs w:val="28"/>
        </w:rPr>
      </w:pPr>
      <w:r w:rsidRPr="00E758D6">
        <w:rPr>
          <w:b/>
          <w:sz w:val="28"/>
          <w:szCs w:val="28"/>
        </w:rPr>
        <w:tab/>
      </w:r>
      <w:r w:rsidRPr="00E758D6">
        <w:rPr>
          <w:b/>
          <w:sz w:val="28"/>
          <w:szCs w:val="28"/>
        </w:rPr>
        <w:tab/>
        <w:t xml:space="preserve">     </w:t>
      </w:r>
      <w:r w:rsidRPr="00E758D6">
        <w:rPr>
          <w:b/>
          <w:sz w:val="28"/>
          <w:szCs w:val="28"/>
          <w:lang w:val="en-US"/>
        </w:rPr>
        <w:t>Dm</w:t>
      </w:r>
      <w:r w:rsidRPr="00E758D6">
        <w:rPr>
          <w:b/>
          <w:sz w:val="28"/>
          <w:szCs w:val="28"/>
        </w:rPr>
        <w:tab/>
      </w:r>
      <w:r w:rsidRPr="00E758D6">
        <w:rPr>
          <w:b/>
          <w:sz w:val="28"/>
          <w:szCs w:val="28"/>
        </w:rPr>
        <w:tab/>
        <w:t xml:space="preserve">          </w:t>
      </w:r>
      <w:r w:rsidRPr="00E758D6">
        <w:rPr>
          <w:b/>
          <w:sz w:val="28"/>
          <w:szCs w:val="28"/>
          <w:lang w:val="en-US"/>
        </w:rPr>
        <w:t>E</w:t>
      </w:r>
      <w:r w:rsidRPr="00E758D6">
        <w:rPr>
          <w:b/>
          <w:sz w:val="28"/>
          <w:szCs w:val="28"/>
        </w:rPr>
        <w:t>7</w:t>
      </w:r>
    </w:p>
    <w:p w:rsidR="006A54EC" w:rsidRPr="00E758D6" w:rsidRDefault="006A54EC" w:rsidP="00B31380">
      <w:pPr>
        <w:rPr>
          <w:b/>
          <w:sz w:val="28"/>
          <w:szCs w:val="28"/>
        </w:rPr>
      </w:pPr>
      <w:r w:rsidRPr="00E758D6">
        <w:rPr>
          <w:b/>
          <w:sz w:val="28"/>
          <w:szCs w:val="28"/>
        </w:rPr>
        <w:t>Когда зимний вечер уснёт тихим сном,</w:t>
      </w:r>
    </w:p>
    <w:p w:rsidR="006A54EC" w:rsidRPr="00E758D6" w:rsidRDefault="006A54EC" w:rsidP="00B31380">
      <w:pPr>
        <w:rPr>
          <w:b/>
          <w:sz w:val="28"/>
          <w:szCs w:val="28"/>
        </w:rPr>
      </w:pPr>
      <w:r w:rsidRPr="00E758D6">
        <w:rPr>
          <w:b/>
          <w:sz w:val="28"/>
          <w:szCs w:val="28"/>
        </w:rPr>
        <w:tab/>
      </w:r>
      <w:r w:rsidRPr="00E758D6">
        <w:rPr>
          <w:b/>
          <w:sz w:val="28"/>
          <w:szCs w:val="28"/>
        </w:rPr>
        <w:tab/>
        <w:t xml:space="preserve">   </w:t>
      </w:r>
      <w:r w:rsidRPr="00E758D6">
        <w:rPr>
          <w:b/>
          <w:sz w:val="28"/>
          <w:szCs w:val="28"/>
          <w:lang w:val="en-US"/>
        </w:rPr>
        <w:t>A</w:t>
      </w:r>
      <w:r w:rsidRPr="00E758D6">
        <w:rPr>
          <w:b/>
          <w:sz w:val="28"/>
          <w:szCs w:val="28"/>
        </w:rPr>
        <w:t>7</w:t>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Dm</w:t>
      </w:r>
    </w:p>
    <w:p w:rsidR="006A54EC" w:rsidRPr="00E758D6" w:rsidRDefault="006A54EC" w:rsidP="00B31380">
      <w:pPr>
        <w:rPr>
          <w:b/>
          <w:sz w:val="28"/>
          <w:szCs w:val="28"/>
        </w:rPr>
      </w:pPr>
      <w:r w:rsidRPr="00E758D6">
        <w:rPr>
          <w:b/>
          <w:sz w:val="28"/>
          <w:szCs w:val="28"/>
        </w:rPr>
        <w:t>Сосульками ветер звенит за окном,</w:t>
      </w:r>
    </w:p>
    <w:p w:rsidR="006A54EC" w:rsidRPr="00E758D6" w:rsidRDefault="006A54EC" w:rsidP="00B31380">
      <w:pPr>
        <w:rPr>
          <w:b/>
          <w:sz w:val="28"/>
          <w:szCs w:val="28"/>
        </w:rPr>
      </w:pPr>
      <w:r w:rsidRPr="00E758D6">
        <w:rPr>
          <w:b/>
          <w:sz w:val="28"/>
          <w:szCs w:val="28"/>
        </w:rPr>
        <w:tab/>
        <w:t xml:space="preserve">         </w:t>
      </w:r>
      <w:r w:rsidRPr="00E758D6">
        <w:rPr>
          <w:b/>
          <w:sz w:val="28"/>
          <w:szCs w:val="28"/>
          <w:lang w:val="en-US"/>
        </w:rPr>
        <w:t>D</w:t>
      </w:r>
      <w:r w:rsidRPr="00E758D6">
        <w:rPr>
          <w:b/>
          <w:sz w:val="28"/>
          <w:szCs w:val="28"/>
        </w:rPr>
        <w:t>7</w:t>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Gm</w:t>
      </w:r>
    </w:p>
    <w:p w:rsidR="006A54EC" w:rsidRPr="00E758D6" w:rsidRDefault="006A54EC" w:rsidP="00B31380">
      <w:pPr>
        <w:rPr>
          <w:b/>
          <w:sz w:val="28"/>
          <w:szCs w:val="28"/>
        </w:rPr>
      </w:pPr>
      <w:r w:rsidRPr="00E758D6">
        <w:rPr>
          <w:b/>
          <w:sz w:val="28"/>
          <w:szCs w:val="28"/>
        </w:rPr>
        <w:t xml:space="preserve">Луна потихоньку из снега встаёт </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Dm</w:t>
      </w:r>
      <w:r w:rsidRPr="00E758D6">
        <w:rPr>
          <w:b/>
          <w:sz w:val="28"/>
          <w:szCs w:val="28"/>
        </w:rPr>
        <w:t xml:space="preserve"> </w:t>
      </w:r>
      <w:r w:rsidRPr="00E758D6">
        <w:rPr>
          <w:b/>
          <w:sz w:val="28"/>
          <w:szCs w:val="28"/>
        </w:rPr>
        <w:tab/>
        <w:t xml:space="preserve">        </w:t>
      </w:r>
      <w:r w:rsidRPr="00E758D6">
        <w:rPr>
          <w:b/>
          <w:sz w:val="28"/>
          <w:szCs w:val="28"/>
          <w:lang w:val="en-US"/>
        </w:rPr>
        <w:t>B</w:t>
      </w:r>
      <w:r w:rsidRPr="00E758D6">
        <w:rPr>
          <w:b/>
          <w:sz w:val="28"/>
          <w:szCs w:val="28"/>
        </w:rPr>
        <w:tab/>
      </w:r>
      <w:r w:rsidRPr="00E758D6">
        <w:rPr>
          <w:b/>
          <w:sz w:val="28"/>
          <w:szCs w:val="28"/>
        </w:rPr>
        <w:tab/>
        <w:t xml:space="preserve">    </w:t>
      </w:r>
      <w:r w:rsidRPr="00E758D6">
        <w:rPr>
          <w:b/>
          <w:sz w:val="28"/>
          <w:szCs w:val="28"/>
          <w:lang w:val="en-US"/>
        </w:rPr>
        <w:t>E</w:t>
      </w:r>
      <w:r w:rsidRPr="00E758D6">
        <w:rPr>
          <w:b/>
          <w:sz w:val="28"/>
          <w:szCs w:val="28"/>
        </w:rPr>
        <w:t xml:space="preserve">7 </w:t>
      </w:r>
      <w:r w:rsidRPr="00E758D6">
        <w:rPr>
          <w:b/>
          <w:sz w:val="28"/>
          <w:szCs w:val="28"/>
          <w:lang w:val="en-US"/>
        </w:rPr>
        <w:t>A</w:t>
      </w:r>
      <w:r w:rsidRPr="00E758D6">
        <w:rPr>
          <w:b/>
          <w:sz w:val="28"/>
          <w:szCs w:val="28"/>
        </w:rPr>
        <w:t xml:space="preserve">7      </w:t>
      </w:r>
      <w:r w:rsidRPr="00E758D6">
        <w:rPr>
          <w:b/>
          <w:sz w:val="28"/>
          <w:szCs w:val="28"/>
          <w:lang w:val="en-US"/>
        </w:rPr>
        <w:t>Dm</w:t>
      </w:r>
      <w:r w:rsidRPr="00E758D6">
        <w:rPr>
          <w:b/>
          <w:sz w:val="28"/>
          <w:szCs w:val="28"/>
        </w:rPr>
        <w:t xml:space="preserve">     </w:t>
      </w:r>
    </w:p>
    <w:p w:rsidR="006A54EC" w:rsidRPr="00E758D6" w:rsidRDefault="006A54EC" w:rsidP="00B31380">
      <w:pPr>
        <w:rPr>
          <w:b/>
          <w:sz w:val="28"/>
          <w:szCs w:val="28"/>
        </w:rPr>
      </w:pPr>
      <w:r w:rsidRPr="00E758D6">
        <w:rPr>
          <w:b/>
          <w:sz w:val="28"/>
          <w:szCs w:val="28"/>
        </w:rPr>
        <w:t>И жёлтым цыплёнком по небу     идёт.</w:t>
      </w:r>
    </w:p>
    <w:p w:rsidR="006A54EC" w:rsidRPr="00E758D6" w:rsidRDefault="006A54EC" w:rsidP="00B31380">
      <w:pPr>
        <w:rPr>
          <w:b/>
          <w:sz w:val="28"/>
          <w:szCs w:val="28"/>
        </w:rPr>
      </w:pPr>
    </w:p>
    <w:p w:rsidR="006A54EC" w:rsidRPr="00E758D6" w:rsidRDefault="006A54EC" w:rsidP="00B31380">
      <w:pPr>
        <w:rPr>
          <w:b/>
          <w:sz w:val="28"/>
          <w:szCs w:val="28"/>
        </w:rPr>
      </w:pPr>
      <w:r w:rsidRPr="00E758D6">
        <w:rPr>
          <w:b/>
          <w:sz w:val="28"/>
          <w:szCs w:val="28"/>
        </w:rPr>
        <w:t>А в окна струится сиреневый свет,</w:t>
      </w:r>
    </w:p>
    <w:p w:rsidR="006A54EC" w:rsidRPr="00E758D6" w:rsidRDefault="006A54EC" w:rsidP="00B31380">
      <w:pPr>
        <w:rPr>
          <w:b/>
          <w:sz w:val="28"/>
          <w:szCs w:val="28"/>
        </w:rPr>
      </w:pPr>
      <w:r w:rsidRPr="00E758D6">
        <w:rPr>
          <w:b/>
          <w:sz w:val="28"/>
          <w:szCs w:val="28"/>
        </w:rPr>
        <w:t>На хвою ложится серебряный снег,</w:t>
      </w:r>
    </w:p>
    <w:p w:rsidR="006A54EC" w:rsidRPr="00E758D6" w:rsidRDefault="006A54EC" w:rsidP="00B31380">
      <w:pPr>
        <w:rPr>
          <w:b/>
          <w:sz w:val="28"/>
          <w:szCs w:val="28"/>
        </w:rPr>
      </w:pPr>
      <w:r w:rsidRPr="00E758D6">
        <w:rPr>
          <w:b/>
          <w:sz w:val="28"/>
          <w:szCs w:val="28"/>
        </w:rPr>
        <w:t>И, словно снежинки, в ночной тишине</w:t>
      </w:r>
    </w:p>
    <w:p w:rsidR="006A54EC" w:rsidRPr="00E758D6" w:rsidRDefault="006A54EC" w:rsidP="00B31380">
      <w:pPr>
        <w:rPr>
          <w:b/>
          <w:sz w:val="28"/>
          <w:szCs w:val="28"/>
        </w:rPr>
      </w:pPr>
      <w:r w:rsidRPr="00E758D6">
        <w:rPr>
          <w:b/>
          <w:sz w:val="28"/>
          <w:szCs w:val="28"/>
        </w:rPr>
        <w:t>Хорошие сны прилетают ко мне.</w:t>
      </w:r>
    </w:p>
    <w:p w:rsidR="006A54EC" w:rsidRPr="00E758D6" w:rsidRDefault="006A54EC" w:rsidP="00B31380">
      <w:pPr>
        <w:rPr>
          <w:b/>
          <w:sz w:val="28"/>
          <w:szCs w:val="28"/>
        </w:rPr>
      </w:pPr>
    </w:p>
    <w:p w:rsidR="006A54EC" w:rsidRPr="00E758D6" w:rsidRDefault="006A54EC" w:rsidP="00B31380">
      <w:pPr>
        <w:rPr>
          <w:b/>
          <w:sz w:val="28"/>
          <w:szCs w:val="28"/>
        </w:rPr>
      </w:pPr>
      <w:r w:rsidRPr="00E758D6">
        <w:rPr>
          <w:b/>
          <w:sz w:val="28"/>
          <w:szCs w:val="28"/>
        </w:rPr>
        <w:t>Ах, что вы хотите, хорошие сны?</w:t>
      </w:r>
    </w:p>
    <w:p w:rsidR="006A54EC" w:rsidRPr="00E758D6" w:rsidRDefault="006A54EC" w:rsidP="00B31380">
      <w:pPr>
        <w:rPr>
          <w:b/>
          <w:sz w:val="28"/>
          <w:szCs w:val="28"/>
        </w:rPr>
      </w:pPr>
      <w:r w:rsidRPr="00E758D6">
        <w:rPr>
          <w:b/>
          <w:sz w:val="28"/>
          <w:szCs w:val="28"/>
        </w:rPr>
        <w:t>Вы мне расскажите о тропах лесных,</w:t>
      </w:r>
    </w:p>
    <w:p w:rsidR="006A54EC" w:rsidRPr="00E758D6" w:rsidRDefault="006A54EC" w:rsidP="00B31380">
      <w:pPr>
        <w:rPr>
          <w:b/>
          <w:sz w:val="28"/>
          <w:szCs w:val="28"/>
        </w:rPr>
      </w:pPr>
      <w:r w:rsidRPr="00E758D6">
        <w:rPr>
          <w:b/>
          <w:sz w:val="28"/>
          <w:szCs w:val="28"/>
        </w:rPr>
        <w:t>Где всё словно в сказке, где - сказка сама –</w:t>
      </w:r>
    </w:p>
    <w:p w:rsidR="006A54EC" w:rsidRPr="00E758D6" w:rsidRDefault="006A54EC" w:rsidP="00B31380">
      <w:pPr>
        <w:rPr>
          <w:b/>
          <w:sz w:val="28"/>
          <w:szCs w:val="28"/>
        </w:rPr>
      </w:pPr>
      <w:r w:rsidRPr="00E758D6">
        <w:rPr>
          <w:b/>
          <w:sz w:val="28"/>
          <w:szCs w:val="28"/>
        </w:rPr>
        <w:t>Красавица русская бродит зима.</w:t>
      </w:r>
    </w:p>
    <w:p w:rsidR="006A54EC" w:rsidRPr="00E758D6" w:rsidRDefault="006A54EC" w:rsidP="00B31380">
      <w:pPr>
        <w:rPr>
          <w:b/>
          <w:sz w:val="28"/>
          <w:szCs w:val="28"/>
        </w:rPr>
      </w:pPr>
    </w:p>
    <w:p w:rsidR="006A54EC" w:rsidRPr="00E758D6" w:rsidRDefault="006A54EC" w:rsidP="00B31380">
      <w:pPr>
        <w:rPr>
          <w:b/>
          <w:sz w:val="28"/>
          <w:szCs w:val="28"/>
        </w:rPr>
      </w:pPr>
      <w:r w:rsidRPr="00E758D6">
        <w:rPr>
          <w:b/>
          <w:sz w:val="28"/>
          <w:szCs w:val="28"/>
        </w:rPr>
        <w:t>Но что это? Холод на землю упал,</w:t>
      </w:r>
    </w:p>
    <w:p w:rsidR="006A54EC" w:rsidRPr="00E758D6" w:rsidRDefault="006A54EC" w:rsidP="00B31380">
      <w:pPr>
        <w:rPr>
          <w:b/>
          <w:sz w:val="28"/>
          <w:szCs w:val="28"/>
        </w:rPr>
      </w:pPr>
      <w:r w:rsidRPr="00E758D6">
        <w:rPr>
          <w:b/>
          <w:sz w:val="28"/>
          <w:szCs w:val="28"/>
        </w:rPr>
        <w:t>И небо погасло как синий кристалл…</w:t>
      </w:r>
    </w:p>
    <w:p w:rsidR="006A54EC" w:rsidRPr="00E758D6" w:rsidRDefault="006A54EC" w:rsidP="00B31380">
      <w:pPr>
        <w:rPr>
          <w:b/>
          <w:sz w:val="28"/>
          <w:szCs w:val="28"/>
        </w:rPr>
      </w:pPr>
      <w:r w:rsidRPr="00E758D6">
        <w:rPr>
          <w:b/>
          <w:sz w:val="28"/>
          <w:szCs w:val="28"/>
        </w:rPr>
        <w:t>То жёлтый цыплёнок, что в небе гулял,</w:t>
      </w:r>
    </w:p>
    <w:p w:rsidR="006A54EC" w:rsidRPr="00E758D6" w:rsidRDefault="006A54EC" w:rsidP="00B31380">
      <w:pPr>
        <w:rPr>
          <w:b/>
          <w:sz w:val="28"/>
          <w:szCs w:val="28"/>
        </w:rPr>
      </w:pPr>
      <w:r w:rsidRPr="00E758D6">
        <w:rPr>
          <w:b/>
          <w:sz w:val="28"/>
          <w:szCs w:val="28"/>
        </w:rPr>
        <w:t xml:space="preserve">Все белые звёзды, как зёрна, склевал. </w:t>
      </w:r>
    </w:p>
    <w:p w:rsidR="006A54EC" w:rsidRPr="00E758D6" w:rsidRDefault="006A54EC" w:rsidP="00B31380">
      <w:pPr>
        <w:jc w:val="center"/>
        <w:rPr>
          <w:b/>
          <w:sz w:val="28"/>
          <w:szCs w:val="28"/>
        </w:rPr>
      </w:pPr>
      <w:r w:rsidRPr="00E758D6">
        <w:rPr>
          <w:b/>
          <w:sz w:val="28"/>
          <w:szCs w:val="28"/>
        </w:rPr>
        <w:br w:type="page"/>
        <w:t>Зелёная карета.</w:t>
      </w:r>
    </w:p>
    <w:p w:rsidR="006A54EC" w:rsidRPr="00E758D6" w:rsidRDefault="006A54EC" w:rsidP="00B31380">
      <w:pPr>
        <w:jc w:val="right"/>
        <w:rPr>
          <w:b/>
          <w:sz w:val="28"/>
          <w:szCs w:val="28"/>
        </w:rPr>
      </w:pPr>
      <w:r w:rsidRPr="00E758D6">
        <w:rPr>
          <w:b/>
          <w:sz w:val="28"/>
          <w:szCs w:val="28"/>
        </w:rPr>
        <w:t>Александр Суханов</w:t>
      </w:r>
    </w:p>
    <w:p w:rsidR="006A54EC" w:rsidRPr="00E758D6" w:rsidRDefault="006A54EC" w:rsidP="00B31380">
      <w:pPr>
        <w:rPr>
          <w:b/>
          <w:sz w:val="28"/>
          <w:szCs w:val="28"/>
        </w:rPr>
      </w:pPr>
      <w:r w:rsidRPr="00E758D6">
        <w:rPr>
          <w:b/>
          <w:sz w:val="28"/>
          <w:szCs w:val="28"/>
        </w:rPr>
        <w:t xml:space="preserve">Проигрыш: </w:t>
      </w:r>
      <w:r w:rsidRPr="00E758D6">
        <w:rPr>
          <w:b/>
          <w:sz w:val="28"/>
          <w:szCs w:val="28"/>
          <w:lang w:val="en-US"/>
        </w:rPr>
        <w:t>Em</w:t>
      </w:r>
      <w:r w:rsidRPr="00E758D6">
        <w:rPr>
          <w:b/>
          <w:sz w:val="28"/>
          <w:szCs w:val="28"/>
        </w:rPr>
        <w:t xml:space="preserve">\ </w:t>
      </w:r>
      <w:r w:rsidRPr="00E758D6">
        <w:rPr>
          <w:b/>
          <w:sz w:val="28"/>
          <w:szCs w:val="28"/>
          <w:lang w:val="en-US"/>
        </w:rPr>
        <w:t>Am</w:t>
      </w:r>
      <w:r w:rsidRPr="00E758D6">
        <w:rPr>
          <w:b/>
          <w:sz w:val="28"/>
          <w:szCs w:val="28"/>
        </w:rPr>
        <w:t xml:space="preserve">\ </w:t>
      </w:r>
      <w:r w:rsidRPr="00E758D6">
        <w:rPr>
          <w:b/>
          <w:sz w:val="28"/>
          <w:szCs w:val="28"/>
          <w:lang w:val="en-US"/>
        </w:rPr>
        <w:t>D</w:t>
      </w:r>
      <w:r w:rsidRPr="00E758D6">
        <w:rPr>
          <w:b/>
          <w:sz w:val="28"/>
          <w:szCs w:val="28"/>
        </w:rPr>
        <w:t xml:space="preserve">7\ </w:t>
      </w:r>
      <w:r w:rsidRPr="00E758D6">
        <w:rPr>
          <w:b/>
          <w:sz w:val="28"/>
          <w:szCs w:val="28"/>
          <w:lang w:val="en-US"/>
        </w:rPr>
        <w:t>G</w:t>
      </w:r>
      <w:r w:rsidRPr="00E758D6">
        <w:rPr>
          <w:b/>
          <w:sz w:val="28"/>
          <w:szCs w:val="28"/>
        </w:rPr>
        <w:t xml:space="preserve">\ </w:t>
      </w:r>
      <w:r w:rsidRPr="00E758D6">
        <w:rPr>
          <w:b/>
          <w:sz w:val="28"/>
          <w:szCs w:val="28"/>
          <w:lang w:val="en-US"/>
        </w:rPr>
        <w:t>C</w:t>
      </w:r>
      <w:r w:rsidRPr="00E758D6">
        <w:rPr>
          <w:b/>
          <w:sz w:val="28"/>
          <w:szCs w:val="28"/>
        </w:rPr>
        <w:t xml:space="preserve">\ </w:t>
      </w:r>
      <w:r w:rsidRPr="00E758D6">
        <w:rPr>
          <w:b/>
          <w:sz w:val="28"/>
          <w:szCs w:val="28"/>
          <w:lang w:val="en-US"/>
        </w:rPr>
        <w:t>Am</w:t>
      </w:r>
      <w:r w:rsidRPr="00E758D6">
        <w:rPr>
          <w:b/>
          <w:sz w:val="28"/>
          <w:szCs w:val="28"/>
        </w:rPr>
        <w:t xml:space="preserve">\ </w:t>
      </w:r>
      <w:r w:rsidRPr="00E758D6">
        <w:rPr>
          <w:b/>
          <w:sz w:val="28"/>
          <w:szCs w:val="28"/>
          <w:lang w:val="en-US"/>
        </w:rPr>
        <w:t>H</w:t>
      </w:r>
      <w:r w:rsidRPr="00E758D6">
        <w:rPr>
          <w:b/>
          <w:sz w:val="28"/>
          <w:szCs w:val="28"/>
        </w:rPr>
        <w:t xml:space="preserve">7\ </w:t>
      </w:r>
      <w:r w:rsidRPr="00E758D6">
        <w:rPr>
          <w:b/>
          <w:sz w:val="28"/>
          <w:szCs w:val="28"/>
          <w:lang w:val="en-US"/>
        </w:rPr>
        <w:t>Em</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Em</w:t>
      </w:r>
      <w:r w:rsidRPr="00E758D6">
        <w:rPr>
          <w:b/>
          <w:sz w:val="28"/>
          <w:szCs w:val="28"/>
        </w:rPr>
        <w:tab/>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Am</w:t>
      </w:r>
    </w:p>
    <w:p w:rsidR="006A54EC" w:rsidRPr="00E758D6" w:rsidRDefault="006A54EC" w:rsidP="00B31380">
      <w:pPr>
        <w:rPr>
          <w:b/>
          <w:sz w:val="28"/>
          <w:szCs w:val="28"/>
        </w:rPr>
      </w:pPr>
      <w:r w:rsidRPr="00E758D6">
        <w:rPr>
          <w:b/>
          <w:sz w:val="28"/>
          <w:szCs w:val="28"/>
        </w:rPr>
        <w:t xml:space="preserve">Спят…спят мышата, спят ежата, </w:t>
      </w:r>
    </w:p>
    <w:p w:rsidR="006A54EC" w:rsidRPr="00E758D6" w:rsidRDefault="006A54EC" w:rsidP="00B31380">
      <w:pPr>
        <w:rPr>
          <w:b/>
          <w:sz w:val="28"/>
          <w:szCs w:val="28"/>
        </w:rPr>
      </w:pPr>
      <w:r w:rsidRPr="00E758D6">
        <w:rPr>
          <w:b/>
          <w:sz w:val="28"/>
          <w:szCs w:val="28"/>
        </w:rPr>
        <w:tab/>
        <w:t xml:space="preserve">  </w:t>
      </w:r>
      <w:r w:rsidRPr="00E758D6">
        <w:rPr>
          <w:b/>
          <w:sz w:val="28"/>
          <w:szCs w:val="28"/>
          <w:lang w:val="en-US"/>
        </w:rPr>
        <w:t>D</w:t>
      </w:r>
      <w:r w:rsidRPr="00E758D6">
        <w:rPr>
          <w:b/>
          <w:sz w:val="28"/>
          <w:szCs w:val="28"/>
        </w:rPr>
        <w:t>7</w:t>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G</w:t>
      </w:r>
    </w:p>
    <w:p w:rsidR="006A54EC" w:rsidRPr="00E758D6" w:rsidRDefault="006A54EC" w:rsidP="00B31380">
      <w:pPr>
        <w:rPr>
          <w:b/>
          <w:sz w:val="28"/>
          <w:szCs w:val="28"/>
        </w:rPr>
      </w:pPr>
      <w:r w:rsidRPr="00E758D6">
        <w:rPr>
          <w:b/>
          <w:sz w:val="28"/>
          <w:szCs w:val="28"/>
        </w:rPr>
        <w:t>Медвежата, медвежата и ребята.</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C</w:t>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Am</w:t>
      </w:r>
    </w:p>
    <w:p w:rsidR="006A54EC" w:rsidRPr="00E758D6" w:rsidRDefault="006A54EC" w:rsidP="00B31380">
      <w:pPr>
        <w:rPr>
          <w:b/>
          <w:sz w:val="28"/>
          <w:szCs w:val="28"/>
        </w:rPr>
      </w:pPr>
      <w:r w:rsidRPr="00E758D6">
        <w:rPr>
          <w:b/>
          <w:sz w:val="28"/>
          <w:szCs w:val="28"/>
        </w:rPr>
        <w:t>Все, все уснули до рассвета,</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G</w:t>
      </w:r>
      <w:r w:rsidRPr="00E758D6">
        <w:rPr>
          <w:b/>
          <w:sz w:val="28"/>
          <w:szCs w:val="28"/>
        </w:rPr>
        <w:tab/>
      </w:r>
      <w:r w:rsidRPr="00E758D6">
        <w:rPr>
          <w:b/>
          <w:sz w:val="28"/>
          <w:szCs w:val="28"/>
        </w:rPr>
        <w:tab/>
        <w:t xml:space="preserve">           </w:t>
      </w:r>
      <w:r w:rsidRPr="00E758D6">
        <w:rPr>
          <w:b/>
          <w:sz w:val="28"/>
          <w:szCs w:val="28"/>
          <w:lang w:val="en-US"/>
        </w:rPr>
        <w:t>H</w:t>
      </w:r>
      <w:r w:rsidRPr="00E758D6">
        <w:rPr>
          <w:b/>
          <w:sz w:val="28"/>
          <w:szCs w:val="28"/>
        </w:rPr>
        <w:t>7</w:t>
      </w:r>
    </w:p>
    <w:p w:rsidR="006A54EC" w:rsidRPr="00E758D6" w:rsidRDefault="006A54EC" w:rsidP="00B31380">
      <w:pPr>
        <w:rPr>
          <w:b/>
          <w:sz w:val="28"/>
          <w:szCs w:val="28"/>
        </w:rPr>
      </w:pPr>
      <w:r w:rsidRPr="00E758D6">
        <w:rPr>
          <w:b/>
          <w:sz w:val="28"/>
          <w:szCs w:val="28"/>
        </w:rPr>
        <w:t>Лишь зелёная карета.</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G</w:t>
      </w:r>
      <w:r w:rsidRPr="00E758D6">
        <w:rPr>
          <w:b/>
          <w:sz w:val="28"/>
          <w:szCs w:val="28"/>
        </w:rPr>
        <w:tab/>
      </w:r>
      <w:r w:rsidRPr="00E758D6">
        <w:rPr>
          <w:b/>
          <w:sz w:val="28"/>
          <w:szCs w:val="28"/>
        </w:rPr>
        <w:tab/>
        <w:t xml:space="preserve">          </w:t>
      </w:r>
      <w:r w:rsidRPr="00E758D6">
        <w:rPr>
          <w:b/>
          <w:sz w:val="28"/>
          <w:szCs w:val="28"/>
          <w:lang w:val="en-US"/>
        </w:rPr>
        <w:t>H</w:t>
      </w:r>
      <w:r w:rsidRPr="00E758D6">
        <w:rPr>
          <w:b/>
          <w:sz w:val="28"/>
          <w:szCs w:val="28"/>
        </w:rPr>
        <w:t>7</w:t>
      </w:r>
    </w:p>
    <w:p w:rsidR="006A54EC" w:rsidRPr="00E758D6" w:rsidRDefault="006A54EC" w:rsidP="00B31380">
      <w:pPr>
        <w:rPr>
          <w:b/>
          <w:sz w:val="28"/>
          <w:szCs w:val="28"/>
        </w:rPr>
      </w:pPr>
      <w:r w:rsidRPr="00E758D6">
        <w:rPr>
          <w:b/>
          <w:sz w:val="28"/>
          <w:szCs w:val="28"/>
        </w:rPr>
        <w:t>Лишь зелёная карета</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Am</w:t>
      </w:r>
      <w:r w:rsidRPr="00E758D6">
        <w:rPr>
          <w:b/>
          <w:sz w:val="28"/>
          <w:szCs w:val="28"/>
        </w:rPr>
        <w:t xml:space="preserve">         </w:t>
      </w:r>
      <w:r w:rsidRPr="00E758D6">
        <w:rPr>
          <w:b/>
          <w:sz w:val="28"/>
          <w:szCs w:val="28"/>
          <w:lang w:val="en-US"/>
        </w:rPr>
        <w:t>D</w:t>
      </w:r>
      <w:r w:rsidRPr="00E758D6">
        <w:rPr>
          <w:b/>
          <w:sz w:val="28"/>
          <w:szCs w:val="28"/>
        </w:rPr>
        <w:t>7</w:t>
      </w:r>
      <w:r w:rsidRPr="00E758D6">
        <w:rPr>
          <w:b/>
          <w:sz w:val="28"/>
          <w:szCs w:val="28"/>
        </w:rPr>
        <w:tab/>
        <w:t xml:space="preserve">            </w:t>
      </w:r>
      <w:r w:rsidRPr="00E758D6">
        <w:rPr>
          <w:b/>
          <w:sz w:val="28"/>
          <w:szCs w:val="28"/>
          <w:lang w:val="en-US"/>
        </w:rPr>
        <w:t>G</w:t>
      </w:r>
    </w:p>
    <w:p w:rsidR="006A54EC" w:rsidRPr="00E758D6" w:rsidRDefault="006A54EC" w:rsidP="00B31380">
      <w:pPr>
        <w:rPr>
          <w:b/>
          <w:sz w:val="28"/>
          <w:szCs w:val="28"/>
        </w:rPr>
      </w:pPr>
      <w:r w:rsidRPr="00E758D6">
        <w:rPr>
          <w:b/>
          <w:sz w:val="28"/>
          <w:szCs w:val="28"/>
        </w:rPr>
        <w:t>Мчится, мчится в вышине,</w:t>
      </w:r>
    </w:p>
    <w:p w:rsidR="006A54EC" w:rsidRPr="00E758D6" w:rsidRDefault="006A54EC" w:rsidP="00B31380">
      <w:pPr>
        <w:rPr>
          <w:b/>
          <w:sz w:val="28"/>
          <w:szCs w:val="28"/>
        </w:rPr>
      </w:pPr>
      <w:r w:rsidRPr="00E758D6">
        <w:rPr>
          <w:b/>
          <w:sz w:val="28"/>
          <w:szCs w:val="28"/>
        </w:rPr>
        <w:t xml:space="preserve"> </w:t>
      </w:r>
      <w:r w:rsidRPr="00E758D6">
        <w:rPr>
          <w:b/>
          <w:sz w:val="28"/>
          <w:szCs w:val="28"/>
        </w:rPr>
        <w:tab/>
        <w:t xml:space="preserve">    </w:t>
      </w:r>
      <w:r w:rsidRPr="00E758D6">
        <w:rPr>
          <w:b/>
          <w:sz w:val="28"/>
          <w:szCs w:val="28"/>
          <w:lang w:val="en-US"/>
        </w:rPr>
        <w:t>Am</w:t>
      </w:r>
      <w:r w:rsidRPr="00E758D6">
        <w:rPr>
          <w:b/>
          <w:sz w:val="28"/>
          <w:szCs w:val="28"/>
        </w:rPr>
        <w:tab/>
      </w:r>
      <w:r w:rsidRPr="00E758D6">
        <w:rPr>
          <w:b/>
          <w:sz w:val="28"/>
          <w:szCs w:val="28"/>
        </w:rPr>
        <w:tab/>
        <w:t xml:space="preserve">     </w:t>
      </w:r>
      <w:r w:rsidRPr="00E758D6">
        <w:rPr>
          <w:b/>
          <w:sz w:val="28"/>
          <w:szCs w:val="28"/>
          <w:lang w:val="en-US"/>
        </w:rPr>
        <w:t>H</w:t>
      </w:r>
      <w:r w:rsidRPr="00E758D6">
        <w:rPr>
          <w:b/>
          <w:sz w:val="28"/>
          <w:szCs w:val="28"/>
        </w:rPr>
        <w:t>7</w:t>
      </w:r>
    </w:p>
    <w:p w:rsidR="006A54EC" w:rsidRPr="00E758D6" w:rsidRDefault="006A54EC" w:rsidP="00B31380">
      <w:pPr>
        <w:rPr>
          <w:b/>
          <w:sz w:val="28"/>
          <w:szCs w:val="28"/>
        </w:rPr>
      </w:pPr>
      <w:r w:rsidRPr="00E758D6">
        <w:rPr>
          <w:b/>
          <w:sz w:val="28"/>
          <w:szCs w:val="28"/>
        </w:rPr>
        <w:t>В серебристой тишине.</w:t>
      </w:r>
    </w:p>
    <w:p w:rsidR="006A54EC" w:rsidRPr="00E758D6" w:rsidRDefault="006A54EC" w:rsidP="00B31380">
      <w:pPr>
        <w:ind w:firstLine="1320"/>
        <w:rPr>
          <w:b/>
          <w:sz w:val="28"/>
          <w:szCs w:val="28"/>
        </w:rPr>
      </w:pPr>
      <w:r w:rsidRPr="00E758D6">
        <w:rPr>
          <w:b/>
          <w:sz w:val="28"/>
          <w:szCs w:val="28"/>
        </w:rPr>
        <w:t xml:space="preserve">   </w:t>
      </w:r>
      <w:r w:rsidRPr="00E758D6">
        <w:rPr>
          <w:b/>
          <w:sz w:val="28"/>
          <w:szCs w:val="28"/>
          <w:lang w:val="en-US"/>
        </w:rPr>
        <w:t>Em</w:t>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Am</w:t>
      </w:r>
    </w:p>
    <w:p w:rsidR="006A54EC" w:rsidRPr="00E758D6" w:rsidRDefault="006A54EC" w:rsidP="00B31380">
      <w:pPr>
        <w:ind w:firstLine="1320"/>
        <w:rPr>
          <w:b/>
          <w:sz w:val="28"/>
          <w:szCs w:val="28"/>
        </w:rPr>
      </w:pPr>
      <w:r w:rsidRPr="00E758D6">
        <w:rPr>
          <w:b/>
          <w:sz w:val="28"/>
          <w:szCs w:val="28"/>
        </w:rPr>
        <w:t>Шесть коней (па па па)     разгорячённых</w:t>
      </w:r>
    </w:p>
    <w:p w:rsidR="006A54EC" w:rsidRPr="00E758D6" w:rsidRDefault="006A54EC" w:rsidP="00B31380">
      <w:pPr>
        <w:ind w:firstLine="1320"/>
        <w:rPr>
          <w:b/>
          <w:sz w:val="28"/>
          <w:szCs w:val="28"/>
        </w:rPr>
      </w:pPr>
      <w:r w:rsidRPr="00E758D6">
        <w:rPr>
          <w:b/>
          <w:sz w:val="28"/>
          <w:szCs w:val="28"/>
          <w:lang w:val="en-US"/>
        </w:rPr>
        <w:t>D</w:t>
      </w:r>
      <w:r w:rsidRPr="00E758D6">
        <w:rPr>
          <w:b/>
          <w:sz w:val="28"/>
          <w:szCs w:val="28"/>
        </w:rPr>
        <w:t>7</w:t>
      </w:r>
      <w:r w:rsidRPr="00E758D6">
        <w:rPr>
          <w:b/>
          <w:sz w:val="28"/>
          <w:szCs w:val="28"/>
        </w:rPr>
        <w:tab/>
        <w:t xml:space="preserve">      </w:t>
      </w:r>
      <w:r w:rsidRPr="00E758D6">
        <w:rPr>
          <w:b/>
          <w:sz w:val="28"/>
          <w:szCs w:val="28"/>
          <w:lang w:val="en-US"/>
        </w:rPr>
        <w:t>G</w:t>
      </w:r>
    </w:p>
    <w:p w:rsidR="006A54EC" w:rsidRPr="00E758D6" w:rsidRDefault="006A54EC" w:rsidP="00B31380">
      <w:pPr>
        <w:ind w:firstLine="1320"/>
        <w:rPr>
          <w:b/>
          <w:sz w:val="28"/>
          <w:szCs w:val="28"/>
        </w:rPr>
      </w:pPr>
      <w:r w:rsidRPr="00E758D6">
        <w:rPr>
          <w:b/>
          <w:sz w:val="28"/>
          <w:szCs w:val="28"/>
        </w:rPr>
        <w:t>В шляпах алых    и зелёных,</w:t>
      </w:r>
    </w:p>
    <w:p w:rsidR="006A54EC" w:rsidRPr="00E758D6" w:rsidRDefault="006A54EC" w:rsidP="00B31380">
      <w:pPr>
        <w:ind w:firstLine="1320"/>
        <w:rPr>
          <w:b/>
          <w:sz w:val="28"/>
          <w:szCs w:val="28"/>
        </w:rPr>
      </w:pPr>
      <w:r w:rsidRPr="00E758D6">
        <w:rPr>
          <w:b/>
          <w:sz w:val="28"/>
          <w:szCs w:val="28"/>
        </w:rPr>
        <w:t xml:space="preserve">  </w:t>
      </w:r>
      <w:r w:rsidRPr="00E758D6">
        <w:rPr>
          <w:b/>
          <w:sz w:val="28"/>
          <w:szCs w:val="28"/>
          <w:lang w:val="en-US"/>
        </w:rPr>
        <w:t>Am</w:t>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H</w:t>
      </w:r>
      <w:r w:rsidRPr="00E758D6">
        <w:rPr>
          <w:b/>
          <w:sz w:val="28"/>
          <w:szCs w:val="28"/>
        </w:rPr>
        <w:t>7</w:t>
      </w:r>
    </w:p>
    <w:p w:rsidR="006A54EC" w:rsidRPr="00E758D6" w:rsidRDefault="006A54EC" w:rsidP="00B31380">
      <w:pPr>
        <w:ind w:firstLine="1320"/>
        <w:rPr>
          <w:b/>
          <w:sz w:val="28"/>
          <w:szCs w:val="28"/>
        </w:rPr>
      </w:pPr>
      <w:r w:rsidRPr="00E758D6">
        <w:rPr>
          <w:b/>
          <w:sz w:val="28"/>
          <w:szCs w:val="28"/>
        </w:rPr>
        <w:t>Над землёй несутся вскачь,</w:t>
      </w:r>
    </w:p>
    <w:p w:rsidR="006A54EC" w:rsidRPr="00E758D6" w:rsidRDefault="006A54EC" w:rsidP="00B31380">
      <w:pPr>
        <w:ind w:firstLine="1320"/>
        <w:rPr>
          <w:b/>
          <w:sz w:val="28"/>
          <w:szCs w:val="28"/>
        </w:rPr>
      </w:pPr>
      <w:r w:rsidRPr="00E758D6">
        <w:rPr>
          <w:b/>
          <w:sz w:val="28"/>
          <w:szCs w:val="28"/>
        </w:rPr>
        <w:t xml:space="preserve">           </w:t>
      </w:r>
      <w:r w:rsidRPr="00E758D6">
        <w:rPr>
          <w:b/>
          <w:sz w:val="28"/>
          <w:szCs w:val="28"/>
          <w:lang w:val="en-US"/>
        </w:rPr>
        <w:t>Am</w:t>
      </w:r>
      <w:r w:rsidRPr="00E758D6">
        <w:rPr>
          <w:b/>
          <w:sz w:val="28"/>
          <w:szCs w:val="28"/>
        </w:rPr>
        <w:tab/>
      </w:r>
      <w:r w:rsidRPr="00E758D6">
        <w:rPr>
          <w:b/>
          <w:sz w:val="28"/>
          <w:szCs w:val="28"/>
        </w:rPr>
        <w:tab/>
        <w:t xml:space="preserve">       </w:t>
      </w:r>
      <w:r w:rsidRPr="00E758D6">
        <w:rPr>
          <w:b/>
          <w:sz w:val="28"/>
          <w:szCs w:val="28"/>
          <w:lang w:val="en-US"/>
        </w:rPr>
        <w:t>H</w:t>
      </w:r>
      <w:r w:rsidRPr="00E758D6">
        <w:rPr>
          <w:b/>
          <w:sz w:val="28"/>
          <w:szCs w:val="28"/>
        </w:rPr>
        <w:t>7</w:t>
      </w:r>
    </w:p>
    <w:p w:rsidR="006A54EC" w:rsidRPr="00E758D6" w:rsidRDefault="006A54EC" w:rsidP="00B31380">
      <w:pPr>
        <w:ind w:firstLine="1320"/>
        <w:rPr>
          <w:b/>
          <w:sz w:val="28"/>
          <w:szCs w:val="28"/>
        </w:rPr>
      </w:pPr>
      <w:r w:rsidRPr="00E758D6">
        <w:rPr>
          <w:b/>
          <w:sz w:val="28"/>
          <w:szCs w:val="28"/>
        </w:rPr>
        <w:t>На запятках - чёрный грач.</w:t>
      </w:r>
    </w:p>
    <w:p w:rsidR="006A54EC" w:rsidRPr="00E758D6" w:rsidRDefault="006A54EC" w:rsidP="00B31380">
      <w:pPr>
        <w:ind w:firstLine="1320"/>
        <w:rPr>
          <w:b/>
          <w:sz w:val="28"/>
          <w:szCs w:val="28"/>
        </w:rPr>
      </w:pPr>
      <w:r w:rsidRPr="00E758D6">
        <w:rPr>
          <w:b/>
          <w:sz w:val="28"/>
          <w:szCs w:val="28"/>
        </w:rPr>
        <w:t xml:space="preserve">  </w:t>
      </w:r>
      <w:r w:rsidRPr="00E758D6">
        <w:rPr>
          <w:b/>
          <w:sz w:val="28"/>
          <w:szCs w:val="28"/>
          <w:lang w:val="en-US"/>
        </w:rPr>
        <w:t>Am</w:t>
      </w:r>
      <w:r w:rsidRPr="00E758D6">
        <w:rPr>
          <w:b/>
          <w:sz w:val="28"/>
          <w:szCs w:val="28"/>
        </w:rPr>
        <w:t xml:space="preserve">   </w:t>
      </w:r>
      <w:r w:rsidRPr="00E758D6">
        <w:rPr>
          <w:b/>
          <w:sz w:val="28"/>
          <w:szCs w:val="28"/>
          <w:lang w:val="en-US"/>
        </w:rPr>
        <w:t>D</w:t>
      </w:r>
      <w:r w:rsidRPr="00E758D6">
        <w:rPr>
          <w:b/>
          <w:sz w:val="28"/>
          <w:szCs w:val="28"/>
        </w:rPr>
        <w:t>7</w:t>
      </w:r>
      <w:r w:rsidRPr="00E758D6">
        <w:rPr>
          <w:b/>
          <w:sz w:val="28"/>
          <w:szCs w:val="28"/>
        </w:rPr>
        <w:tab/>
        <w:t xml:space="preserve"> </w:t>
      </w:r>
      <w:r w:rsidRPr="00E758D6">
        <w:rPr>
          <w:b/>
          <w:sz w:val="28"/>
          <w:szCs w:val="28"/>
          <w:lang w:val="en-US"/>
        </w:rPr>
        <w:t>G</w:t>
      </w:r>
      <w:r w:rsidRPr="00E758D6">
        <w:rPr>
          <w:b/>
          <w:sz w:val="28"/>
          <w:szCs w:val="28"/>
        </w:rPr>
        <w:t xml:space="preserve">      </w:t>
      </w:r>
      <w:r w:rsidRPr="00E758D6">
        <w:rPr>
          <w:b/>
          <w:sz w:val="28"/>
          <w:szCs w:val="28"/>
          <w:lang w:val="en-US"/>
        </w:rPr>
        <w:t>C</w:t>
      </w:r>
    </w:p>
    <w:p w:rsidR="006A54EC" w:rsidRPr="00E758D6" w:rsidRDefault="006A54EC" w:rsidP="00B31380">
      <w:pPr>
        <w:ind w:firstLine="1320"/>
        <w:rPr>
          <w:b/>
          <w:sz w:val="28"/>
          <w:szCs w:val="28"/>
        </w:rPr>
      </w:pPr>
      <w:r w:rsidRPr="00E758D6">
        <w:rPr>
          <w:b/>
          <w:sz w:val="28"/>
          <w:szCs w:val="28"/>
        </w:rPr>
        <w:t>Не угнаться за каретой!</w:t>
      </w:r>
    </w:p>
    <w:p w:rsidR="006A54EC" w:rsidRPr="00E758D6" w:rsidRDefault="006A54EC" w:rsidP="00B31380">
      <w:pPr>
        <w:ind w:firstLine="1320"/>
        <w:rPr>
          <w:b/>
          <w:sz w:val="28"/>
          <w:szCs w:val="28"/>
        </w:rPr>
      </w:pPr>
      <w:r w:rsidRPr="00E758D6">
        <w:rPr>
          <w:b/>
          <w:sz w:val="28"/>
          <w:szCs w:val="28"/>
        </w:rPr>
        <w:t xml:space="preserve"> </w:t>
      </w:r>
      <w:r w:rsidRPr="00E758D6">
        <w:rPr>
          <w:b/>
          <w:sz w:val="28"/>
          <w:szCs w:val="28"/>
          <w:lang w:val="en-US"/>
        </w:rPr>
        <w:t>G</w:t>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H</w:t>
      </w:r>
      <w:r w:rsidRPr="00E758D6">
        <w:rPr>
          <w:b/>
          <w:sz w:val="28"/>
          <w:szCs w:val="28"/>
        </w:rPr>
        <w:t>7</w:t>
      </w:r>
    </w:p>
    <w:p w:rsidR="006A54EC" w:rsidRPr="00E758D6" w:rsidRDefault="006A54EC" w:rsidP="00B31380">
      <w:pPr>
        <w:ind w:firstLine="1320"/>
        <w:rPr>
          <w:b/>
          <w:sz w:val="28"/>
          <w:szCs w:val="28"/>
        </w:rPr>
      </w:pPr>
      <w:r w:rsidRPr="00E758D6">
        <w:rPr>
          <w:b/>
          <w:sz w:val="28"/>
          <w:szCs w:val="28"/>
        </w:rPr>
        <w:t>Ведь весна в карете этой!</w:t>
      </w:r>
    </w:p>
    <w:p w:rsidR="006A54EC" w:rsidRPr="00E758D6" w:rsidRDefault="006A54EC" w:rsidP="00B31380">
      <w:pPr>
        <w:ind w:firstLine="1320"/>
        <w:rPr>
          <w:b/>
          <w:sz w:val="28"/>
          <w:szCs w:val="28"/>
        </w:rPr>
      </w:pPr>
      <w:r w:rsidRPr="00E758D6">
        <w:rPr>
          <w:b/>
          <w:sz w:val="28"/>
          <w:szCs w:val="28"/>
        </w:rPr>
        <w:t xml:space="preserve">  </w:t>
      </w:r>
      <w:r w:rsidRPr="00E758D6">
        <w:rPr>
          <w:b/>
          <w:sz w:val="28"/>
          <w:szCs w:val="28"/>
          <w:lang w:val="en-US"/>
        </w:rPr>
        <w:t>G</w:t>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H</w:t>
      </w:r>
      <w:r w:rsidRPr="00E758D6">
        <w:rPr>
          <w:b/>
          <w:sz w:val="28"/>
          <w:szCs w:val="28"/>
        </w:rPr>
        <w:t>7</w:t>
      </w:r>
    </w:p>
    <w:p w:rsidR="006A54EC" w:rsidRPr="00E758D6" w:rsidRDefault="006A54EC" w:rsidP="00B31380">
      <w:pPr>
        <w:ind w:firstLine="1320"/>
        <w:rPr>
          <w:b/>
          <w:sz w:val="28"/>
          <w:szCs w:val="28"/>
        </w:rPr>
      </w:pPr>
      <w:r w:rsidRPr="00E758D6">
        <w:rPr>
          <w:b/>
          <w:sz w:val="28"/>
          <w:szCs w:val="28"/>
        </w:rPr>
        <w:t>Ведь весна в карете этой!</w:t>
      </w:r>
    </w:p>
    <w:p w:rsidR="006A54EC" w:rsidRPr="00E758D6" w:rsidRDefault="006A54EC" w:rsidP="00B31380">
      <w:pPr>
        <w:rPr>
          <w:b/>
          <w:sz w:val="28"/>
          <w:szCs w:val="28"/>
        </w:rPr>
      </w:pPr>
      <w:r w:rsidRPr="00E758D6">
        <w:rPr>
          <w:b/>
          <w:sz w:val="28"/>
          <w:szCs w:val="28"/>
        </w:rPr>
        <w:t>Спите! Спите, спите медвежата!</w:t>
      </w:r>
    </w:p>
    <w:p w:rsidR="006A54EC" w:rsidRPr="00E758D6" w:rsidRDefault="006A54EC" w:rsidP="00B31380">
      <w:pPr>
        <w:rPr>
          <w:b/>
          <w:sz w:val="28"/>
          <w:szCs w:val="28"/>
        </w:rPr>
      </w:pPr>
      <w:r w:rsidRPr="00E758D6">
        <w:rPr>
          <w:b/>
          <w:sz w:val="28"/>
          <w:szCs w:val="28"/>
        </w:rPr>
        <w:t>Медвежата, медвежата и ребята.</w:t>
      </w:r>
    </w:p>
    <w:p w:rsidR="006A54EC" w:rsidRPr="00E758D6" w:rsidRDefault="006A54EC" w:rsidP="00B31380">
      <w:pPr>
        <w:rPr>
          <w:b/>
          <w:sz w:val="28"/>
          <w:szCs w:val="28"/>
        </w:rPr>
      </w:pPr>
      <w:r w:rsidRPr="00E758D6">
        <w:rPr>
          <w:b/>
          <w:sz w:val="28"/>
          <w:szCs w:val="28"/>
        </w:rPr>
        <w:t>В самый, в самый тихий,  ранний час</w:t>
      </w:r>
    </w:p>
    <w:p w:rsidR="006A54EC" w:rsidRPr="00E758D6" w:rsidRDefault="006A54EC" w:rsidP="00B31380">
      <w:pPr>
        <w:rPr>
          <w:b/>
          <w:sz w:val="28"/>
          <w:szCs w:val="28"/>
        </w:rPr>
      </w:pPr>
      <w:r w:rsidRPr="00E758D6">
        <w:rPr>
          <w:b/>
          <w:sz w:val="28"/>
          <w:szCs w:val="28"/>
        </w:rPr>
        <w:t>Звон подков разбудит вас!</w:t>
      </w:r>
    </w:p>
    <w:p w:rsidR="006A54EC" w:rsidRPr="00E758D6" w:rsidRDefault="006A54EC" w:rsidP="00B31380">
      <w:pPr>
        <w:rPr>
          <w:b/>
          <w:sz w:val="28"/>
          <w:szCs w:val="28"/>
        </w:rPr>
      </w:pPr>
      <w:r w:rsidRPr="00E758D6">
        <w:rPr>
          <w:b/>
          <w:sz w:val="28"/>
          <w:szCs w:val="28"/>
        </w:rPr>
        <w:t>Звон подков разбудит вас!</w:t>
      </w:r>
    </w:p>
    <w:p w:rsidR="006A54EC" w:rsidRPr="00E758D6" w:rsidRDefault="006A54EC" w:rsidP="00B31380">
      <w:pPr>
        <w:rPr>
          <w:b/>
          <w:sz w:val="28"/>
          <w:szCs w:val="28"/>
        </w:rPr>
      </w:pPr>
      <w:r w:rsidRPr="00E758D6">
        <w:rPr>
          <w:b/>
          <w:sz w:val="28"/>
          <w:szCs w:val="28"/>
        </w:rPr>
        <w:t xml:space="preserve">Только глянешь из окна, </w:t>
      </w:r>
    </w:p>
    <w:p w:rsidR="006A54EC" w:rsidRPr="00E758D6" w:rsidRDefault="006A54EC" w:rsidP="00B31380">
      <w:pPr>
        <w:rPr>
          <w:b/>
          <w:sz w:val="28"/>
          <w:szCs w:val="28"/>
        </w:rPr>
      </w:pPr>
      <w:r w:rsidRPr="00E758D6">
        <w:rPr>
          <w:b/>
          <w:sz w:val="28"/>
          <w:szCs w:val="28"/>
        </w:rPr>
        <w:t>На дворе стоит весна!</w:t>
      </w:r>
    </w:p>
    <w:p w:rsidR="006A54EC" w:rsidRPr="00E758D6" w:rsidRDefault="006A54EC" w:rsidP="00B31380">
      <w:pPr>
        <w:jc w:val="center"/>
        <w:rPr>
          <w:b/>
          <w:sz w:val="28"/>
          <w:szCs w:val="28"/>
        </w:rPr>
      </w:pPr>
      <w:r w:rsidRPr="004F5FA4">
        <w:rPr>
          <w:rFonts w:ascii="Arial" w:hAnsi="Arial" w:cs="Arial"/>
          <w:b/>
        </w:rPr>
        <w:br w:type="page"/>
      </w:r>
      <w:r w:rsidRPr="00E758D6">
        <w:rPr>
          <w:b/>
          <w:sz w:val="28"/>
          <w:szCs w:val="28"/>
        </w:rPr>
        <w:t>Песенка ослика</w:t>
      </w:r>
    </w:p>
    <w:p w:rsidR="006A54EC" w:rsidRPr="00E758D6" w:rsidRDefault="006A54EC" w:rsidP="00B31380">
      <w:pPr>
        <w:rPr>
          <w:b/>
          <w:sz w:val="28"/>
          <w:szCs w:val="28"/>
        </w:rPr>
      </w:pPr>
      <w:r w:rsidRPr="00E758D6">
        <w:rPr>
          <w:b/>
          <w:sz w:val="28"/>
          <w:szCs w:val="28"/>
        </w:rPr>
        <w:t>Из мультфильма «Большой секрет для маленькой компании»</w:t>
      </w:r>
    </w:p>
    <w:p w:rsidR="006A54EC" w:rsidRPr="00E758D6" w:rsidRDefault="006A54EC" w:rsidP="00B31380">
      <w:pPr>
        <w:jc w:val="right"/>
        <w:rPr>
          <w:b/>
          <w:sz w:val="28"/>
          <w:szCs w:val="28"/>
        </w:rPr>
      </w:pPr>
      <w:r w:rsidRPr="00E758D6">
        <w:rPr>
          <w:b/>
          <w:sz w:val="28"/>
          <w:szCs w:val="28"/>
        </w:rPr>
        <w:t>музыка С.Никитина, стихи Ю. Мориц</w:t>
      </w:r>
    </w:p>
    <w:p w:rsidR="006A54EC" w:rsidRPr="00E758D6" w:rsidRDefault="006A54EC" w:rsidP="00B31380">
      <w:pPr>
        <w:rPr>
          <w:b/>
          <w:sz w:val="28"/>
          <w:szCs w:val="28"/>
        </w:rPr>
      </w:pPr>
      <w:r w:rsidRPr="00E758D6">
        <w:rPr>
          <w:b/>
          <w:sz w:val="28"/>
          <w:szCs w:val="28"/>
        </w:rPr>
        <w:tab/>
        <w:t xml:space="preserve">  </w:t>
      </w:r>
      <w:r w:rsidRPr="00E758D6">
        <w:rPr>
          <w:b/>
          <w:sz w:val="28"/>
          <w:szCs w:val="28"/>
          <w:lang w:val="en-US"/>
        </w:rPr>
        <w:t>C</w:t>
      </w:r>
    </w:p>
    <w:p w:rsidR="006A54EC" w:rsidRPr="00E758D6" w:rsidRDefault="006A54EC" w:rsidP="00B31380">
      <w:pPr>
        <w:rPr>
          <w:b/>
          <w:sz w:val="28"/>
          <w:szCs w:val="28"/>
        </w:rPr>
      </w:pPr>
      <w:r w:rsidRPr="00E758D6">
        <w:rPr>
          <w:b/>
          <w:sz w:val="28"/>
          <w:szCs w:val="28"/>
        </w:rPr>
        <w:t>Не секрет, что друзья не растут в огороде,</w:t>
      </w:r>
    </w:p>
    <w:p w:rsidR="006A54EC" w:rsidRPr="00E758D6" w:rsidRDefault="006A54EC" w:rsidP="00B31380">
      <w:pPr>
        <w:rPr>
          <w:b/>
          <w:sz w:val="28"/>
          <w:szCs w:val="28"/>
        </w:rPr>
      </w:pPr>
      <w:r w:rsidRPr="00E758D6">
        <w:rPr>
          <w:b/>
          <w:sz w:val="28"/>
          <w:szCs w:val="28"/>
        </w:rPr>
        <w:tab/>
        <w:t xml:space="preserve">  </w:t>
      </w:r>
      <w:r w:rsidRPr="00E758D6">
        <w:rPr>
          <w:b/>
          <w:sz w:val="28"/>
          <w:szCs w:val="28"/>
          <w:lang w:val="en-US"/>
        </w:rPr>
        <w:t>Gm</w:t>
      </w:r>
      <w:r w:rsidRPr="00E758D6">
        <w:rPr>
          <w:b/>
          <w:sz w:val="28"/>
          <w:szCs w:val="28"/>
        </w:rPr>
        <w:t xml:space="preserve">             </w:t>
      </w:r>
      <w:r w:rsidRPr="00E758D6">
        <w:rPr>
          <w:b/>
          <w:sz w:val="28"/>
          <w:szCs w:val="28"/>
          <w:lang w:val="en-US"/>
        </w:rPr>
        <w:t>A</w:t>
      </w:r>
      <w:r w:rsidRPr="00E758D6">
        <w:rPr>
          <w:b/>
          <w:sz w:val="28"/>
          <w:szCs w:val="28"/>
        </w:rPr>
        <w:t xml:space="preserve">7                  </w:t>
      </w:r>
      <w:r w:rsidRPr="00E758D6">
        <w:rPr>
          <w:b/>
          <w:sz w:val="28"/>
          <w:szCs w:val="28"/>
          <w:lang w:val="en-US"/>
        </w:rPr>
        <w:t>D</w:t>
      </w:r>
      <w:r w:rsidRPr="00E758D6">
        <w:rPr>
          <w:b/>
          <w:sz w:val="28"/>
          <w:szCs w:val="28"/>
        </w:rPr>
        <w:t xml:space="preserve"> </w:t>
      </w:r>
    </w:p>
    <w:p w:rsidR="006A54EC" w:rsidRPr="00E758D6" w:rsidRDefault="006A54EC" w:rsidP="00B31380">
      <w:pPr>
        <w:rPr>
          <w:b/>
          <w:sz w:val="28"/>
          <w:szCs w:val="28"/>
        </w:rPr>
      </w:pPr>
      <w:r w:rsidRPr="00E758D6">
        <w:rPr>
          <w:b/>
          <w:sz w:val="28"/>
          <w:szCs w:val="28"/>
        </w:rPr>
        <w:t>Не продашь и не купишь друзей.</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Dm</w:t>
      </w:r>
      <w:r w:rsidRPr="00E758D6">
        <w:rPr>
          <w:b/>
          <w:sz w:val="28"/>
          <w:szCs w:val="28"/>
        </w:rPr>
        <w:tab/>
        <w:t xml:space="preserve">  </w:t>
      </w:r>
      <w:r w:rsidRPr="00E758D6">
        <w:rPr>
          <w:b/>
          <w:sz w:val="28"/>
          <w:szCs w:val="28"/>
          <w:lang w:val="en-US"/>
        </w:rPr>
        <w:t>E</w:t>
      </w:r>
      <w:r w:rsidRPr="00E758D6">
        <w:rPr>
          <w:b/>
          <w:sz w:val="28"/>
          <w:szCs w:val="28"/>
        </w:rPr>
        <w:t>7</w:t>
      </w:r>
      <w:r w:rsidRPr="00E758D6">
        <w:rPr>
          <w:b/>
          <w:sz w:val="28"/>
          <w:szCs w:val="28"/>
        </w:rPr>
        <w:tab/>
      </w:r>
      <w:r w:rsidRPr="00E758D6">
        <w:rPr>
          <w:b/>
          <w:sz w:val="28"/>
          <w:szCs w:val="28"/>
        </w:rPr>
        <w:tab/>
        <w:t xml:space="preserve">           </w:t>
      </w:r>
      <w:r w:rsidRPr="00E758D6">
        <w:rPr>
          <w:b/>
          <w:sz w:val="28"/>
          <w:szCs w:val="28"/>
          <w:lang w:val="en-US"/>
        </w:rPr>
        <w:t>Am</w:t>
      </w:r>
    </w:p>
    <w:p w:rsidR="006A54EC" w:rsidRPr="00E758D6" w:rsidRDefault="006A54EC" w:rsidP="00B31380">
      <w:pPr>
        <w:rPr>
          <w:b/>
          <w:sz w:val="28"/>
          <w:szCs w:val="28"/>
        </w:rPr>
      </w:pPr>
      <w:r w:rsidRPr="00E758D6">
        <w:rPr>
          <w:b/>
          <w:sz w:val="28"/>
          <w:szCs w:val="28"/>
        </w:rPr>
        <w:t xml:space="preserve">И поэтому  я     всё бегу по дороге </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F</w:t>
      </w:r>
      <w:r w:rsidRPr="00E758D6">
        <w:rPr>
          <w:b/>
          <w:sz w:val="28"/>
          <w:szCs w:val="28"/>
        </w:rPr>
        <w:tab/>
      </w:r>
      <w:r w:rsidRPr="00E758D6">
        <w:rPr>
          <w:b/>
          <w:sz w:val="28"/>
          <w:szCs w:val="28"/>
        </w:rPr>
        <w:tab/>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E</w:t>
      </w:r>
      <w:r w:rsidRPr="00E758D6">
        <w:rPr>
          <w:b/>
          <w:sz w:val="28"/>
          <w:szCs w:val="28"/>
        </w:rPr>
        <w:t>7</w:t>
      </w:r>
    </w:p>
    <w:p w:rsidR="006A54EC" w:rsidRPr="00E758D6" w:rsidRDefault="006A54EC" w:rsidP="00B31380">
      <w:pPr>
        <w:rPr>
          <w:b/>
          <w:sz w:val="28"/>
          <w:szCs w:val="28"/>
        </w:rPr>
      </w:pPr>
      <w:r w:rsidRPr="00E758D6">
        <w:rPr>
          <w:b/>
          <w:sz w:val="28"/>
          <w:szCs w:val="28"/>
        </w:rPr>
        <w:t>С патефоном волшебным в тележке своей.</w:t>
      </w:r>
    </w:p>
    <w:p w:rsidR="006A54EC" w:rsidRPr="00E758D6" w:rsidRDefault="006A54EC" w:rsidP="00B31380">
      <w:pPr>
        <w:rPr>
          <w:b/>
          <w:sz w:val="28"/>
          <w:szCs w:val="28"/>
          <w:lang w:val="en-US"/>
        </w:rPr>
      </w:pPr>
      <w:r w:rsidRPr="00E758D6">
        <w:rPr>
          <w:b/>
          <w:sz w:val="28"/>
          <w:szCs w:val="28"/>
        </w:rPr>
        <w:t>Припев</w:t>
      </w:r>
      <w:r w:rsidRPr="00E758D6">
        <w:rPr>
          <w:b/>
          <w:sz w:val="28"/>
          <w:szCs w:val="28"/>
          <w:lang w:val="en-US"/>
        </w:rPr>
        <w:t xml:space="preserve">:     </w:t>
      </w:r>
      <w:r w:rsidRPr="00E758D6">
        <w:rPr>
          <w:b/>
          <w:sz w:val="28"/>
          <w:szCs w:val="28"/>
          <w:lang w:val="en-US"/>
        </w:rPr>
        <w:tab/>
        <w:t xml:space="preserve">    Dm     E7       Am</w:t>
      </w:r>
      <w:r w:rsidRPr="00E758D6">
        <w:rPr>
          <w:b/>
          <w:sz w:val="28"/>
          <w:szCs w:val="28"/>
          <w:lang w:val="en-US"/>
        </w:rPr>
        <w:tab/>
        <w:t xml:space="preserve">    Dm    E7      Am</w:t>
      </w:r>
    </w:p>
    <w:p w:rsidR="006A54EC" w:rsidRPr="00E758D6" w:rsidRDefault="006A54EC" w:rsidP="00B31380">
      <w:pPr>
        <w:ind w:firstLine="960"/>
        <w:rPr>
          <w:b/>
          <w:sz w:val="28"/>
          <w:szCs w:val="28"/>
        </w:rPr>
      </w:pPr>
      <w:r w:rsidRPr="00E758D6">
        <w:rPr>
          <w:b/>
          <w:sz w:val="28"/>
          <w:szCs w:val="28"/>
        </w:rPr>
        <w:t>Под грустное   мычание, под бодрое рычание,</w:t>
      </w:r>
    </w:p>
    <w:p w:rsidR="006A54EC" w:rsidRPr="00E758D6" w:rsidRDefault="006A54EC" w:rsidP="00B31380">
      <w:pPr>
        <w:ind w:firstLine="960"/>
        <w:rPr>
          <w:b/>
          <w:sz w:val="28"/>
          <w:szCs w:val="28"/>
        </w:rPr>
      </w:pPr>
      <w:r w:rsidRPr="00E758D6">
        <w:rPr>
          <w:b/>
          <w:sz w:val="28"/>
          <w:szCs w:val="28"/>
        </w:rPr>
        <w:tab/>
        <w:t xml:space="preserve">    </w:t>
      </w:r>
      <w:r w:rsidRPr="00E758D6">
        <w:rPr>
          <w:b/>
          <w:sz w:val="28"/>
          <w:szCs w:val="28"/>
          <w:lang w:val="en-US"/>
        </w:rPr>
        <w:t>A</w:t>
      </w:r>
      <w:r w:rsidRPr="00E758D6">
        <w:rPr>
          <w:b/>
          <w:sz w:val="28"/>
          <w:szCs w:val="28"/>
        </w:rPr>
        <w:t>7</w:t>
      </w:r>
      <w:r w:rsidRPr="00E758D6">
        <w:rPr>
          <w:b/>
          <w:sz w:val="28"/>
          <w:szCs w:val="28"/>
        </w:rPr>
        <w:tab/>
      </w:r>
      <w:r w:rsidRPr="00E758D6">
        <w:rPr>
          <w:b/>
          <w:sz w:val="28"/>
          <w:szCs w:val="28"/>
        </w:rPr>
        <w:tab/>
        <w:t xml:space="preserve">   </w:t>
      </w:r>
      <w:r w:rsidRPr="00E758D6">
        <w:rPr>
          <w:b/>
          <w:sz w:val="28"/>
          <w:szCs w:val="28"/>
          <w:lang w:val="en-US"/>
        </w:rPr>
        <w:t>Dm</w:t>
      </w:r>
      <w:r w:rsidRPr="00E758D6">
        <w:rPr>
          <w:b/>
          <w:sz w:val="28"/>
          <w:szCs w:val="28"/>
        </w:rPr>
        <w:tab/>
        <w:t xml:space="preserve">             </w:t>
      </w:r>
      <w:r w:rsidRPr="00E758D6">
        <w:rPr>
          <w:b/>
          <w:sz w:val="28"/>
          <w:szCs w:val="28"/>
          <w:lang w:val="en-US"/>
        </w:rPr>
        <w:t>G</w:t>
      </w:r>
      <w:r w:rsidRPr="00E758D6">
        <w:rPr>
          <w:b/>
          <w:sz w:val="28"/>
          <w:szCs w:val="28"/>
        </w:rPr>
        <w:t xml:space="preserve">                 </w:t>
      </w:r>
      <w:r w:rsidRPr="00E758D6">
        <w:rPr>
          <w:b/>
          <w:sz w:val="28"/>
          <w:szCs w:val="28"/>
          <w:lang w:val="en-US"/>
        </w:rPr>
        <w:t>C</w:t>
      </w:r>
    </w:p>
    <w:p w:rsidR="006A54EC" w:rsidRPr="00E758D6" w:rsidRDefault="006A54EC" w:rsidP="00B31380">
      <w:pPr>
        <w:ind w:firstLine="960"/>
        <w:rPr>
          <w:b/>
          <w:sz w:val="28"/>
          <w:szCs w:val="28"/>
        </w:rPr>
      </w:pPr>
      <w:r w:rsidRPr="00E758D6">
        <w:rPr>
          <w:b/>
          <w:sz w:val="28"/>
          <w:szCs w:val="28"/>
        </w:rPr>
        <w:t>Под дружеское ржание рождается на свет</w:t>
      </w:r>
    </w:p>
    <w:p w:rsidR="006A54EC" w:rsidRPr="00E758D6" w:rsidRDefault="006A54EC" w:rsidP="00B31380">
      <w:pPr>
        <w:ind w:firstLine="960"/>
        <w:rPr>
          <w:b/>
          <w:sz w:val="28"/>
          <w:szCs w:val="28"/>
        </w:rPr>
      </w:pPr>
      <w:r w:rsidRPr="00E758D6">
        <w:rPr>
          <w:b/>
          <w:sz w:val="28"/>
          <w:szCs w:val="28"/>
        </w:rPr>
        <w:tab/>
        <w:t xml:space="preserve">    </w:t>
      </w:r>
      <w:r w:rsidRPr="00E758D6">
        <w:rPr>
          <w:b/>
          <w:sz w:val="28"/>
          <w:szCs w:val="28"/>
          <w:lang w:val="en-US"/>
        </w:rPr>
        <w:t>A</w:t>
      </w:r>
      <w:r w:rsidRPr="00E758D6">
        <w:rPr>
          <w:b/>
          <w:sz w:val="28"/>
          <w:szCs w:val="28"/>
        </w:rPr>
        <w:t>7</w:t>
      </w:r>
      <w:r w:rsidRPr="00E758D6">
        <w:rPr>
          <w:b/>
          <w:sz w:val="28"/>
          <w:szCs w:val="28"/>
        </w:rPr>
        <w:tab/>
      </w:r>
      <w:r w:rsidRPr="00E758D6">
        <w:rPr>
          <w:b/>
          <w:sz w:val="28"/>
          <w:szCs w:val="28"/>
        </w:rPr>
        <w:tab/>
        <w:t xml:space="preserve">         </w:t>
      </w:r>
      <w:r w:rsidRPr="00E758D6">
        <w:rPr>
          <w:b/>
          <w:sz w:val="28"/>
          <w:szCs w:val="28"/>
          <w:lang w:val="en-US"/>
        </w:rPr>
        <w:t>Dm</w:t>
      </w:r>
    </w:p>
    <w:p w:rsidR="006A54EC" w:rsidRPr="00E758D6" w:rsidRDefault="006A54EC" w:rsidP="00B31380">
      <w:pPr>
        <w:ind w:firstLine="960"/>
        <w:rPr>
          <w:b/>
          <w:sz w:val="28"/>
          <w:szCs w:val="28"/>
        </w:rPr>
      </w:pPr>
      <w:r w:rsidRPr="00E758D6">
        <w:rPr>
          <w:b/>
          <w:sz w:val="28"/>
          <w:szCs w:val="28"/>
        </w:rPr>
        <w:t xml:space="preserve">Большой секрет для маленькой, </w:t>
      </w:r>
    </w:p>
    <w:p w:rsidR="006A54EC" w:rsidRPr="00E758D6" w:rsidRDefault="006A54EC" w:rsidP="00B31380">
      <w:pPr>
        <w:ind w:firstLine="960"/>
        <w:rPr>
          <w:b/>
          <w:sz w:val="28"/>
          <w:szCs w:val="28"/>
        </w:rPr>
      </w:pPr>
      <w:r w:rsidRPr="00E758D6">
        <w:rPr>
          <w:b/>
          <w:sz w:val="28"/>
          <w:szCs w:val="28"/>
        </w:rPr>
        <w:tab/>
        <w:t xml:space="preserve">  </w:t>
      </w:r>
      <w:r w:rsidRPr="00E758D6">
        <w:rPr>
          <w:b/>
          <w:sz w:val="28"/>
          <w:szCs w:val="28"/>
          <w:lang w:val="en-US"/>
        </w:rPr>
        <w:t>G</w:t>
      </w:r>
      <w:r w:rsidRPr="00E758D6">
        <w:rPr>
          <w:b/>
          <w:sz w:val="28"/>
          <w:szCs w:val="28"/>
        </w:rPr>
        <w:t xml:space="preserve">7                                 </w:t>
      </w:r>
      <w:r w:rsidRPr="00E758D6">
        <w:rPr>
          <w:b/>
          <w:sz w:val="28"/>
          <w:szCs w:val="28"/>
          <w:lang w:val="en-US"/>
        </w:rPr>
        <w:t>C</w:t>
      </w:r>
    </w:p>
    <w:p w:rsidR="006A54EC" w:rsidRPr="00E758D6" w:rsidRDefault="006A54EC" w:rsidP="00B31380">
      <w:pPr>
        <w:ind w:firstLine="960"/>
        <w:rPr>
          <w:b/>
          <w:sz w:val="28"/>
          <w:szCs w:val="28"/>
        </w:rPr>
      </w:pPr>
      <w:r w:rsidRPr="00E758D6">
        <w:rPr>
          <w:b/>
          <w:sz w:val="28"/>
          <w:szCs w:val="28"/>
        </w:rPr>
        <w:t xml:space="preserve">для маленькой такой компании, </w:t>
      </w:r>
    </w:p>
    <w:p w:rsidR="006A54EC" w:rsidRPr="00E758D6" w:rsidRDefault="006A54EC" w:rsidP="00B31380">
      <w:pPr>
        <w:ind w:firstLine="960"/>
        <w:rPr>
          <w:b/>
          <w:sz w:val="28"/>
          <w:szCs w:val="28"/>
        </w:rPr>
      </w:pPr>
      <w:r w:rsidRPr="00E758D6">
        <w:rPr>
          <w:b/>
          <w:sz w:val="28"/>
          <w:szCs w:val="28"/>
        </w:rPr>
        <w:tab/>
        <w:t xml:space="preserve">    </w:t>
      </w:r>
      <w:r w:rsidRPr="00E758D6">
        <w:rPr>
          <w:b/>
          <w:sz w:val="28"/>
          <w:szCs w:val="28"/>
          <w:lang w:val="en-US"/>
        </w:rPr>
        <w:t>F</w:t>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B</w:t>
      </w:r>
      <w:r w:rsidRPr="00E758D6">
        <w:rPr>
          <w:b/>
          <w:sz w:val="28"/>
          <w:szCs w:val="28"/>
        </w:rPr>
        <w:t>7</w:t>
      </w:r>
    </w:p>
    <w:p w:rsidR="006A54EC" w:rsidRPr="00E758D6" w:rsidRDefault="006A54EC" w:rsidP="00B31380">
      <w:pPr>
        <w:ind w:firstLine="960"/>
        <w:rPr>
          <w:b/>
          <w:sz w:val="28"/>
          <w:szCs w:val="28"/>
        </w:rPr>
      </w:pPr>
      <w:r w:rsidRPr="00E758D6">
        <w:rPr>
          <w:b/>
          <w:sz w:val="28"/>
          <w:szCs w:val="28"/>
        </w:rPr>
        <w:t>для скромной такой компании</w:t>
      </w:r>
    </w:p>
    <w:p w:rsidR="006A54EC" w:rsidRPr="00E758D6" w:rsidRDefault="006A54EC" w:rsidP="00B31380">
      <w:pPr>
        <w:ind w:firstLine="960"/>
        <w:rPr>
          <w:b/>
          <w:sz w:val="28"/>
          <w:szCs w:val="28"/>
        </w:rPr>
      </w:pPr>
      <w:r w:rsidRPr="00E758D6">
        <w:rPr>
          <w:b/>
          <w:sz w:val="28"/>
          <w:szCs w:val="28"/>
        </w:rPr>
        <w:t xml:space="preserve">    </w:t>
      </w:r>
      <w:r w:rsidRPr="00E758D6">
        <w:rPr>
          <w:b/>
          <w:sz w:val="28"/>
          <w:szCs w:val="28"/>
          <w:lang w:val="en-US"/>
        </w:rPr>
        <w:t>E</w:t>
      </w:r>
      <w:r w:rsidRPr="00E758D6">
        <w:rPr>
          <w:b/>
          <w:sz w:val="28"/>
          <w:szCs w:val="28"/>
        </w:rPr>
        <w:t xml:space="preserve">7  </w:t>
      </w:r>
      <w:r w:rsidRPr="00E758D6">
        <w:rPr>
          <w:b/>
          <w:sz w:val="28"/>
          <w:szCs w:val="28"/>
        </w:rPr>
        <w:tab/>
      </w:r>
      <w:r w:rsidRPr="00E758D6">
        <w:rPr>
          <w:b/>
          <w:sz w:val="28"/>
          <w:szCs w:val="28"/>
        </w:rPr>
        <w:tab/>
        <w:t xml:space="preserve">      </w:t>
      </w:r>
      <w:r w:rsidRPr="00E758D6">
        <w:rPr>
          <w:b/>
          <w:sz w:val="28"/>
          <w:szCs w:val="28"/>
          <w:lang w:val="en-US"/>
        </w:rPr>
        <w:t>F</w:t>
      </w:r>
      <w:r w:rsidRPr="00E758D6">
        <w:rPr>
          <w:b/>
          <w:sz w:val="28"/>
          <w:szCs w:val="28"/>
        </w:rPr>
        <w:t xml:space="preserve">  </w:t>
      </w:r>
      <w:r w:rsidRPr="00E758D6">
        <w:rPr>
          <w:b/>
          <w:sz w:val="28"/>
          <w:szCs w:val="28"/>
          <w:lang w:val="en-US"/>
        </w:rPr>
        <w:t>A</w:t>
      </w:r>
      <w:r w:rsidRPr="00E758D6">
        <w:rPr>
          <w:b/>
          <w:sz w:val="28"/>
          <w:szCs w:val="28"/>
        </w:rPr>
        <w:t>7</w:t>
      </w:r>
    </w:p>
    <w:p w:rsidR="006A54EC" w:rsidRPr="00E758D6" w:rsidRDefault="006A54EC" w:rsidP="00B31380">
      <w:pPr>
        <w:ind w:firstLine="960"/>
        <w:rPr>
          <w:b/>
          <w:sz w:val="28"/>
          <w:szCs w:val="28"/>
        </w:rPr>
      </w:pPr>
      <w:r w:rsidRPr="00E758D6">
        <w:rPr>
          <w:b/>
          <w:sz w:val="28"/>
          <w:szCs w:val="28"/>
        </w:rPr>
        <w:t>огромный такой секрет.</w:t>
      </w:r>
    </w:p>
    <w:p w:rsidR="006A54EC" w:rsidRPr="00E758D6" w:rsidRDefault="006A54EC" w:rsidP="00B31380">
      <w:pPr>
        <w:rPr>
          <w:b/>
          <w:sz w:val="28"/>
          <w:szCs w:val="28"/>
          <w:lang w:val="en-US"/>
        </w:rPr>
      </w:pPr>
      <w:r w:rsidRPr="00E758D6">
        <w:rPr>
          <w:b/>
          <w:sz w:val="28"/>
          <w:szCs w:val="28"/>
        </w:rPr>
        <w:t xml:space="preserve">     </w:t>
      </w:r>
      <w:r w:rsidRPr="00E758D6">
        <w:rPr>
          <w:b/>
          <w:sz w:val="28"/>
          <w:szCs w:val="28"/>
          <w:lang w:val="en-US"/>
        </w:rPr>
        <w:t>Dm\Am\ Fm\ C A7\ Dm\ E7\ Am\ G7</w:t>
      </w:r>
    </w:p>
    <w:p w:rsidR="006A54EC" w:rsidRPr="00E758D6" w:rsidRDefault="006A54EC" w:rsidP="00B31380">
      <w:pPr>
        <w:rPr>
          <w:b/>
          <w:sz w:val="28"/>
          <w:szCs w:val="28"/>
        </w:rPr>
      </w:pPr>
      <w:r w:rsidRPr="00E758D6">
        <w:rPr>
          <w:b/>
          <w:sz w:val="28"/>
          <w:szCs w:val="28"/>
        </w:rPr>
        <w:t>Ля ля ля ля ля ля….</w:t>
      </w:r>
    </w:p>
    <w:p w:rsidR="006A54EC" w:rsidRPr="00E758D6" w:rsidRDefault="006A54EC" w:rsidP="00B31380">
      <w:pPr>
        <w:ind w:left="1416" w:firstLine="708"/>
        <w:rPr>
          <w:b/>
          <w:sz w:val="28"/>
          <w:szCs w:val="28"/>
        </w:rPr>
      </w:pPr>
      <w:r w:rsidRPr="00E758D6">
        <w:rPr>
          <w:b/>
          <w:sz w:val="28"/>
          <w:szCs w:val="28"/>
          <w:lang w:val="en-US"/>
        </w:rPr>
        <w:t>II</w:t>
      </w:r>
    </w:p>
    <w:p w:rsidR="006A54EC" w:rsidRPr="00E758D6" w:rsidRDefault="006A54EC" w:rsidP="00B31380">
      <w:pPr>
        <w:rPr>
          <w:b/>
          <w:sz w:val="28"/>
          <w:szCs w:val="28"/>
        </w:rPr>
      </w:pPr>
      <w:r w:rsidRPr="00E758D6">
        <w:rPr>
          <w:b/>
          <w:sz w:val="28"/>
          <w:szCs w:val="28"/>
        </w:rPr>
        <w:t>Не секрет, что друзья это честь и отвага,</w:t>
      </w:r>
    </w:p>
    <w:p w:rsidR="006A54EC" w:rsidRPr="00E758D6" w:rsidRDefault="006A54EC" w:rsidP="00B31380">
      <w:pPr>
        <w:rPr>
          <w:b/>
          <w:sz w:val="28"/>
          <w:szCs w:val="28"/>
        </w:rPr>
      </w:pPr>
      <w:r w:rsidRPr="00E758D6">
        <w:rPr>
          <w:b/>
          <w:sz w:val="28"/>
          <w:szCs w:val="28"/>
        </w:rPr>
        <w:t>Это верность, отвага и честь.</w:t>
      </w:r>
    </w:p>
    <w:p w:rsidR="006A54EC" w:rsidRPr="00E758D6" w:rsidRDefault="006A54EC" w:rsidP="00B31380">
      <w:pPr>
        <w:rPr>
          <w:b/>
          <w:sz w:val="28"/>
          <w:szCs w:val="28"/>
        </w:rPr>
      </w:pPr>
      <w:r w:rsidRPr="00E758D6">
        <w:rPr>
          <w:b/>
          <w:sz w:val="28"/>
          <w:szCs w:val="28"/>
        </w:rPr>
        <w:t>А отвага и честь – это рыцарь и шпага,</w:t>
      </w:r>
    </w:p>
    <w:p w:rsidR="006A54EC" w:rsidRPr="00E758D6" w:rsidRDefault="006A54EC" w:rsidP="00B31380">
      <w:pPr>
        <w:rPr>
          <w:b/>
          <w:sz w:val="28"/>
          <w:szCs w:val="28"/>
        </w:rPr>
      </w:pPr>
      <w:r w:rsidRPr="00E758D6">
        <w:rPr>
          <w:b/>
          <w:sz w:val="28"/>
          <w:szCs w:val="28"/>
        </w:rPr>
        <w:t>Всем глотателям шпаг никогда их не съесть!</w:t>
      </w:r>
    </w:p>
    <w:p w:rsidR="006A54EC" w:rsidRPr="00E758D6" w:rsidRDefault="006A54EC" w:rsidP="00B31380">
      <w:pPr>
        <w:rPr>
          <w:b/>
          <w:sz w:val="28"/>
          <w:szCs w:val="28"/>
        </w:rPr>
      </w:pPr>
      <w:r w:rsidRPr="00E758D6">
        <w:rPr>
          <w:b/>
          <w:sz w:val="28"/>
          <w:szCs w:val="28"/>
        </w:rPr>
        <w:t>Припев…</w:t>
      </w:r>
    </w:p>
    <w:p w:rsidR="006A54EC" w:rsidRPr="00E758D6" w:rsidRDefault="006A54EC" w:rsidP="00B31380">
      <w:pPr>
        <w:ind w:left="1416" w:firstLine="708"/>
        <w:rPr>
          <w:b/>
          <w:sz w:val="28"/>
          <w:szCs w:val="28"/>
        </w:rPr>
      </w:pPr>
      <w:r w:rsidRPr="00E758D6">
        <w:rPr>
          <w:b/>
          <w:sz w:val="28"/>
          <w:szCs w:val="28"/>
          <w:lang w:val="en-US"/>
        </w:rPr>
        <w:t>III</w:t>
      </w:r>
    </w:p>
    <w:p w:rsidR="006A54EC" w:rsidRPr="00E758D6" w:rsidRDefault="006A54EC" w:rsidP="00B31380">
      <w:pPr>
        <w:rPr>
          <w:b/>
          <w:sz w:val="28"/>
          <w:szCs w:val="28"/>
        </w:rPr>
      </w:pPr>
      <w:r w:rsidRPr="00E758D6">
        <w:rPr>
          <w:b/>
          <w:sz w:val="28"/>
          <w:szCs w:val="28"/>
        </w:rPr>
        <w:t>Не секрет, что друзья в облака обожают</w:t>
      </w:r>
    </w:p>
    <w:p w:rsidR="006A54EC" w:rsidRPr="00E758D6" w:rsidRDefault="006A54EC" w:rsidP="00B31380">
      <w:pPr>
        <w:rPr>
          <w:b/>
          <w:sz w:val="28"/>
          <w:szCs w:val="28"/>
        </w:rPr>
      </w:pPr>
      <w:r w:rsidRPr="00E758D6">
        <w:rPr>
          <w:b/>
          <w:sz w:val="28"/>
          <w:szCs w:val="28"/>
        </w:rPr>
        <w:t>Уноситься на крыльях и без.</w:t>
      </w:r>
    </w:p>
    <w:p w:rsidR="006A54EC" w:rsidRPr="00E758D6" w:rsidRDefault="006A54EC" w:rsidP="00B31380">
      <w:pPr>
        <w:rPr>
          <w:b/>
          <w:sz w:val="28"/>
          <w:szCs w:val="28"/>
        </w:rPr>
      </w:pPr>
      <w:r w:rsidRPr="00E758D6">
        <w:rPr>
          <w:b/>
          <w:sz w:val="28"/>
          <w:szCs w:val="28"/>
        </w:rPr>
        <w:t>Но бросаются к нам, если нас обижают,</w:t>
      </w:r>
    </w:p>
    <w:p w:rsidR="006A54EC" w:rsidRPr="00E758D6" w:rsidRDefault="006A54EC" w:rsidP="00B31380">
      <w:pPr>
        <w:rPr>
          <w:b/>
          <w:sz w:val="28"/>
          <w:szCs w:val="28"/>
        </w:rPr>
      </w:pPr>
      <w:r w:rsidRPr="00E758D6">
        <w:rPr>
          <w:b/>
          <w:sz w:val="28"/>
          <w:szCs w:val="28"/>
        </w:rPr>
        <w:t>К нам бросаются даже, даже с небес!</w:t>
      </w:r>
    </w:p>
    <w:p w:rsidR="006A54EC" w:rsidRPr="00E758D6" w:rsidRDefault="006A54EC" w:rsidP="00B31380">
      <w:pPr>
        <w:rPr>
          <w:b/>
          <w:sz w:val="28"/>
          <w:szCs w:val="28"/>
        </w:rPr>
      </w:pPr>
      <w:r w:rsidRPr="00E758D6">
        <w:rPr>
          <w:b/>
          <w:sz w:val="28"/>
          <w:szCs w:val="28"/>
        </w:rPr>
        <w:t>Припев…</w:t>
      </w:r>
    </w:p>
    <w:p w:rsidR="006A54EC" w:rsidRPr="00E758D6" w:rsidRDefault="006A54EC" w:rsidP="00B31380">
      <w:pPr>
        <w:jc w:val="center"/>
        <w:rPr>
          <w:b/>
          <w:sz w:val="28"/>
          <w:szCs w:val="28"/>
        </w:rPr>
      </w:pPr>
      <w:r w:rsidRPr="004F5FA4">
        <w:rPr>
          <w:rFonts w:ascii="Arial" w:hAnsi="Arial" w:cs="Arial"/>
          <w:b/>
        </w:rPr>
        <w:br w:type="page"/>
      </w:r>
      <w:r w:rsidRPr="00E758D6">
        <w:rPr>
          <w:b/>
          <w:sz w:val="28"/>
          <w:szCs w:val="28"/>
        </w:rPr>
        <w:t>Скоро горы.</w:t>
      </w:r>
    </w:p>
    <w:p w:rsidR="006A54EC" w:rsidRPr="00E758D6" w:rsidRDefault="006A54EC" w:rsidP="00B31380">
      <w:pPr>
        <w:jc w:val="right"/>
        <w:rPr>
          <w:b/>
          <w:sz w:val="28"/>
          <w:szCs w:val="28"/>
        </w:rPr>
      </w:pPr>
      <w:r w:rsidRPr="00E758D6">
        <w:rPr>
          <w:b/>
          <w:sz w:val="28"/>
          <w:szCs w:val="28"/>
        </w:rPr>
        <w:t>музыка Александра Гейнца  стихи Сергея Данилова</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Em</w:t>
      </w:r>
      <w:r w:rsidRPr="00E758D6">
        <w:rPr>
          <w:b/>
          <w:sz w:val="28"/>
          <w:szCs w:val="28"/>
        </w:rPr>
        <w:tab/>
      </w:r>
      <w:r w:rsidRPr="00E758D6">
        <w:rPr>
          <w:b/>
          <w:sz w:val="28"/>
          <w:szCs w:val="28"/>
        </w:rPr>
        <w:tab/>
        <w:t xml:space="preserve">            </w:t>
      </w:r>
      <w:r w:rsidRPr="00E758D6">
        <w:rPr>
          <w:b/>
          <w:sz w:val="28"/>
          <w:szCs w:val="28"/>
          <w:lang w:val="en-US"/>
        </w:rPr>
        <w:t>F</w:t>
      </w:r>
      <w:r w:rsidRPr="00E758D6">
        <w:rPr>
          <w:b/>
          <w:sz w:val="28"/>
          <w:szCs w:val="28"/>
        </w:rPr>
        <w:t xml:space="preserve">#7            </w:t>
      </w:r>
      <w:r w:rsidRPr="00E758D6">
        <w:rPr>
          <w:b/>
          <w:sz w:val="28"/>
          <w:szCs w:val="28"/>
          <w:lang w:val="en-US"/>
        </w:rPr>
        <w:t>H</w:t>
      </w:r>
      <w:r w:rsidRPr="00E758D6">
        <w:rPr>
          <w:b/>
          <w:sz w:val="28"/>
          <w:szCs w:val="28"/>
        </w:rPr>
        <w:t>7</w:t>
      </w:r>
    </w:p>
    <w:p w:rsidR="006A54EC" w:rsidRPr="00E758D6" w:rsidRDefault="006A54EC" w:rsidP="00B31380">
      <w:pPr>
        <w:rPr>
          <w:b/>
          <w:sz w:val="28"/>
          <w:szCs w:val="28"/>
        </w:rPr>
      </w:pPr>
      <w:r w:rsidRPr="00E758D6">
        <w:rPr>
          <w:b/>
          <w:sz w:val="28"/>
          <w:szCs w:val="28"/>
        </w:rPr>
        <w:t>В сумерках марта сложена «Варта»,</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E</w:t>
      </w:r>
      <w:r w:rsidRPr="00E758D6">
        <w:rPr>
          <w:b/>
          <w:sz w:val="28"/>
          <w:szCs w:val="28"/>
        </w:rPr>
        <w:t>7</w:t>
      </w:r>
      <w:r w:rsidRPr="00E758D6">
        <w:rPr>
          <w:b/>
          <w:sz w:val="28"/>
          <w:szCs w:val="28"/>
        </w:rPr>
        <w:tab/>
      </w:r>
      <w:r w:rsidRPr="00E758D6">
        <w:rPr>
          <w:b/>
          <w:sz w:val="28"/>
          <w:szCs w:val="28"/>
        </w:rPr>
        <w:tab/>
        <w:t xml:space="preserve">       </w:t>
      </w:r>
      <w:r w:rsidRPr="00E758D6">
        <w:rPr>
          <w:b/>
          <w:sz w:val="28"/>
          <w:szCs w:val="28"/>
          <w:lang w:val="en-US"/>
        </w:rPr>
        <w:t>Am</w:t>
      </w:r>
    </w:p>
    <w:p w:rsidR="006A54EC" w:rsidRPr="00E758D6" w:rsidRDefault="006A54EC" w:rsidP="00B31380">
      <w:pPr>
        <w:rPr>
          <w:b/>
          <w:sz w:val="28"/>
          <w:szCs w:val="28"/>
        </w:rPr>
      </w:pPr>
      <w:r w:rsidRPr="00E758D6">
        <w:rPr>
          <w:b/>
          <w:sz w:val="28"/>
          <w:szCs w:val="28"/>
        </w:rPr>
        <w:t>Группа легла на курс.</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H</w:t>
      </w:r>
      <w:r w:rsidRPr="00E758D6">
        <w:rPr>
          <w:b/>
          <w:sz w:val="28"/>
          <w:szCs w:val="28"/>
        </w:rPr>
        <w:t xml:space="preserve">7    </w:t>
      </w:r>
      <w:r w:rsidRPr="00E758D6">
        <w:rPr>
          <w:b/>
          <w:sz w:val="28"/>
          <w:szCs w:val="28"/>
          <w:lang w:val="en-US"/>
        </w:rPr>
        <w:t>Em</w:t>
      </w:r>
      <w:r w:rsidRPr="00E758D6">
        <w:rPr>
          <w:b/>
          <w:sz w:val="28"/>
          <w:szCs w:val="28"/>
        </w:rPr>
        <w:t xml:space="preserve">  </w:t>
      </w:r>
      <w:r w:rsidRPr="00E758D6">
        <w:rPr>
          <w:b/>
          <w:sz w:val="28"/>
          <w:szCs w:val="28"/>
          <w:lang w:val="en-US"/>
        </w:rPr>
        <w:t>F</w:t>
      </w:r>
      <w:r w:rsidRPr="00E758D6">
        <w:rPr>
          <w:b/>
          <w:sz w:val="28"/>
          <w:szCs w:val="28"/>
        </w:rPr>
        <w:t>#7</w:t>
      </w:r>
      <w:r w:rsidRPr="00E758D6">
        <w:rPr>
          <w:b/>
          <w:sz w:val="28"/>
          <w:szCs w:val="28"/>
        </w:rPr>
        <w:tab/>
        <w:t xml:space="preserve">               </w:t>
      </w:r>
      <w:r w:rsidRPr="00E758D6">
        <w:rPr>
          <w:b/>
          <w:sz w:val="28"/>
          <w:szCs w:val="28"/>
          <w:lang w:val="en-US"/>
        </w:rPr>
        <w:t>H</w:t>
      </w:r>
      <w:r w:rsidRPr="00E758D6">
        <w:rPr>
          <w:b/>
          <w:sz w:val="28"/>
          <w:szCs w:val="28"/>
        </w:rPr>
        <w:t>7</w:t>
      </w:r>
    </w:p>
    <w:p w:rsidR="006A54EC" w:rsidRPr="00E758D6" w:rsidRDefault="006A54EC" w:rsidP="00B31380">
      <w:pPr>
        <w:rPr>
          <w:b/>
          <w:sz w:val="28"/>
          <w:szCs w:val="28"/>
        </w:rPr>
      </w:pPr>
      <w:r w:rsidRPr="00E758D6">
        <w:rPr>
          <w:b/>
          <w:sz w:val="28"/>
          <w:szCs w:val="28"/>
        </w:rPr>
        <w:t>Скоро горы. Мы покидаем зону леса.</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Em</w:t>
      </w:r>
      <w:r w:rsidRPr="00E758D6">
        <w:rPr>
          <w:b/>
          <w:sz w:val="28"/>
          <w:szCs w:val="28"/>
        </w:rPr>
        <w:tab/>
      </w:r>
      <w:r w:rsidRPr="00E758D6">
        <w:rPr>
          <w:b/>
          <w:sz w:val="28"/>
          <w:szCs w:val="28"/>
        </w:rPr>
        <w:tab/>
        <w:t xml:space="preserve">        </w:t>
      </w:r>
      <w:r w:rsidRPr="00E758D6">
        <w:rPr>
          <w:b/>
          <w:sz w:val="28"/>
          <w:szCs w:val="28"/>
          <w:lang w:val="en-US"/>
        </w:rPr>
        <w:t>F</w:t>
      </w:r>
      <w:r w:rsidRPr="00E758D6">
        <w:rPr>
          <w:b/>
          <w:sz w:val="28"/>
          <w:szCs w:val="28"/>
        </w:rPr>
        <w:t>#7</w:t>
      </w:r>
      <w:r w:rsidRPr="00E758D6">
        <w:rPr>
          <w:b/>
          <w:sz w:val="28"/>
          <w:szCs w:val="28"/>
        </w:rPr>
        <w:tab/>
        <w:t xml:space="preserve">      </w:t>
      </w:r>
      <w:r w:rsidRPr="00E758D6">
        <w:rPr>
          <w:b/>
          <w:sz w:val="28"/>
          <w:szCs w:val="28"/>
          <w:lang w:val="en-US"/>
        </w:rPr>
        <w:t>H</w:t>
      </w:r>
      <w:r w:rsidRPr="00E758D6">
        <w:rPr>
          <w:b/>
          <w:sz w:val="28"/>
          <w:szCs w:val="28"/>
        </w:rPr>
        <w:t>7</w:t>
      </w:r>
    </w:p>
    <w:p w:rsidR="006A54EC" w:rsidRPr="00E758D6" w:rsidRDefault="006A54EC" w:rsidP="00B31380">
      <w:pPr>
        <w:rPr>
          <w:b/>
          <w:sz w:val="28"/>
          <w:szCs w:val="28"/>
        </w:rPr>
      </w:pPr>
      <w:r w:rsidRPr="00E758D6">
        <w:rPr>
          <w:b/>
          <w:sz w:val="28"/>
          <w:szCs w:val="28"/>
        </w:rPr>
        <w:t>Кончены сборы, в сторону споры,</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C</w:t>
      </w:r>
      <w:r w:rsidRPr="00E758D6">
        <w:rPr>
          <w:b/>
          <w:sz w:val="28"/>
          <w:szCs w:val="28"/>
        </w:rPr>
        <w:tab/>
        <w:t xml:space="preserve">          </w:t>
      </w:r>
      <w:r w:rsidRPr="00E758D6">
        <w:rPr>
          <w:b/>
          <w:sz w:val="28"/>
          <w:szCs w:val="28"/>
          <w:lang w:val="en-US"/>
        </w:rPr>
        <w:t>E</w:t>
      </w:r>
      <w:r w:rsidRPr="00E758D6">
        <w:rPr>
          <w:b/>
          <w:sz w:val="28"/>
          <w:szCs w:val="28"/>
        </w:rPr>
        <w:t xml:space="preserve">7      </w:t>
      </w:r>
      <w:r w:rsidRPr="00E758D6">
        <w:rPr>
          <w:b/>
          <w:sz w:val="28"/>
          <w:szCs w:val="28"/>
          <w:lang w:val="en-US"/>
        </w:rPr>
        <w:t>Am</w:t>
      </w:r>
    </w:p>
    <w:p w:rsidR="006A54EC" w:rsidRPr="00E758D6" w:rsidRDefault="006A54EC" w:rsidP="00B31380">
      <w:pPr>
        <w:rPr>
          <w:b/>
          <w:sz w:val="28"/>
          <w:szCs w:val="28"/>
        </w:rPr>
      </w:pPr>
      <w:r w:rsidRPr="00E758D6">
        <w:rPr>
          <w:b/>
          <w:sz w:val="28"/>
          <w:szCs w:val="28"/>
        </w:rPr>
        <w:t>Только вперёд и пусть</w:t>
      </w:r>
    </w:p>
    <w:p w:rsidR="006A54EC" w:rsidRPr="00E758D6" w:rsidRDefault="006A54EC" w:rsidP="00B31380">
      <w:pPr>
        <w:rPr>
          <w:b/>
          <w:sz w:val="28"/>
          <w:szCs w:val="28"/>
        </w:rPr>
      </w:pPr>
      <w:r w:rsidRPr="00E758D6">
        <w:rPr>
          <w:b/>
          <w:sz w:val="28"/>
          <w:szCs w:val="28"/>
          <w:lang w:val="en-US"/>
        </w:rPr>
        <w:t>H</w:t>
      </w:r>
      <w:r w:rsidRPr="00E758D6">
        <w:rPr>
          <w:b/>
          <w:sz w:val="28"/>
          <w:szCs w:val="28"/>
        </w:rPr>
        <w:t xml:space="preserve">7         </w:t>
      </w:r>
      <w:r w:rsidRPr="00E758D6">
        <w:rPr>
          <w:b/>
          <w:sz w:val="28"/>
          <w:szCs w:val="28"/>
          <w:lang w:val="en-US"/>
        </w:rPr>
        <w:t>Em</w:t>
      </w:r>
      <w:r w:rsidRPr="00E758D6">
        <w:rPr>
          <w:b/>
          <w:sz w:val="28"/>
          <w:szCs w:val="28"/>
        </w:rPr>
        <w:t xml:space="preserve">     </w:t>
      </w:r>
      <w:r w:rsidRPr="00E758D6">
        <w:rPr>
          <w:b/>
          <w:sz w:val="28"/>
          <w:szCs w:val="28"/>
          <w:lang w:val="en-US"/>
        </w:rPr>
        <w:t>F</w:t>
      </w:r>
      <w:r w:rsidRPr="00E758D6">
        <w:rPr>
          <w:b/>
          <w:sz w:val="28"/>
          <w:szCs w:val="28"/>
        </w:rPr>
        <w:t>#7</w:t>
      </w:r>
      <w:r w:rsidRPr="00E758D6">
        <w:rPr>
          <w:b/>
          <w:sz w:val="28"/>
          <w:szCs w:val="28"/>
        </w:rPr>
        <w:tab/>
      </w:r>
      <w:r w:rsidRPr="00E758D6">
        <w:rPr>
          <w:b/>
          <w:sz w:val="28"/>
          <w:szCs w:val="28"/>
        </w:rPr>
        <w:tab/>
        <w:t xml:space="preserve">            </w:t>
      </w:r>
      <w:r w:rsidRPr="00E758D6">
        <w:rPr>
          <w:b/>
          <w:sz w:val="28"/>
          <w:szCs w:val="28"/>
          <w:lang w:val="en-US"/>
        </w:rPr>
        <w:t>H</w:t>
      </w:r>
      <w:r w:rsidRPr="00E758D6">
        <w:rPr>
          <w:b/>
          <w:sz w:val="28"/>
          <w:szCs w:val="28"/>
        </w:rPr>
        <w:t>7</w:t>
      </w:r>
    </w:p>
    <w:p w:rsidR="006A54EC" w:rsidRPr="00E758D6" w:rsidRDefault="006A54EC" w:rsidP="00B31380">
      <w:pPr>
        <w:rPr>
          <w:b/>
          <w:sz w:val="28"/>
          <w:szCs w:val="28"/>
        </w:rPr>
      </w:pPr>
      <w:r w:rsidRPr="00E758D6">
        <w:rPr>
          <w:b/>
          <w:sz w:val="28"/>
          <w:szCs w:val="28"/>
        </w:rPr>
        <w:t>Где-то ветры  ставят нам снежную завесу.</w:t>
      </w:r>
    </w:p>
    <w:p w:rsidR="006A54EC" w:rsidRPr="00E758D6" w:rsidRDefault="006A54EC" w:rsidP="00B31380">
      <w:pPr>
        <w:rPr>
          <w:b/>
          <w:sz w:val="28"/>
          <w:szCs w:val="28"/>
        </w:rPr>
      </w:pPr>
      <w:r w:rsidRPr="00E758D6">
        <w:rPr>
          <w:b/>
          <w:sz w:val="28"/>
          <w:szCs w:val="28"/>
        </w:rPr>
        <w:tab/>
        <w:t xml:space="preserve">          </w:t>
      </w:r>
      <w:r w:rsidRPr="00E758D6">
        <w:rPr>
          <w:b/>
          <w:sz w:val="28"/>
          <w:szCs w:val="28"/>
          <w:lang w:val="en-US"/>
        </w:rPr>
        <w:t>Am</w:t>
      </w:r>
      <w:r w:rsidRPr="00E758D6">
        <w:rPr>
          <w:b/>
          <w:sz w:val="28"/>
          <w:szCs w:val="28"/>
        </w:rPr>
        <w:t>7</w:t>
      </w:r>
      <w:r w:rsidRPr="00E758D6">
        <w:rPr>
          <w:b/>
          <w:sz w:val="28"/>
          <w:szCs w:val="28"/>
        </w:rPr>
        <w:tab/>
        <w:t xml:space="preserve">        </w:t>
      </w:r>
      <w:r w:rsidRPr="00E758D6">
        <w:rPr>
          <w:b/>
          <w:sz w:val="28"/>
          <w:szCs w:val="28"/>
          <w:lang w:val="en-US"/>
        </w:rPr>
        <w:t>D</w:t>
      </w:r>
      <w:r w:rsidRPr="00E758D6">
        <w:rPr>
          <w:b/>
          <w:sz w:val="28"/>
          <w:szCs w:val="28"/>
        </w:rPr>
        <w:t xml:space="preserve">7  </w:t>
      </w:r>
      <w:r w:rsidRPr="00E758D6">
        <w:rPr>
          <w:b/>
          <w:sz w:val="28"/>
          <w:szCs w:val="28"/>
          <w:lang w:val="en-US"/>
        </w:rPr>
        <w:t>G</w:t>
      </w:r>
      <w:r w:rsidRPr="00E758D6">
        <w:rPr>
          <w:b/>
          <w:sz w:val="28"/>
          <w:szCs w:val="28"/>
        </w:rPr>
        <w:t xml:space="preserve"> </w:t>
      </w:r>
      <w:r w:rsidRPr="00E758D6">
        <w:rPr>
          <w:b/>
          <w:sz w:val="28"/>
          <w:szCs w:val="28"/>
        </w:rPr>
        <w:tab/>
        <w:t xml:space="preserve">                    </w:t>
      </w:r>
      <w:r w:rsidRPr="00E758D6">
        <w:rPr>
          <w:b/>
          <w:sz w:val="28"/>
          <w:szCs w:val="28"/>
          <w:lang w:val="en-US"/>
        </w:rPr>
        <w:t>Em</w:t>
      </w:r>
    </w:p>
    <w:p w:rsidR="006A54EC" w:rsidRPr="00E758D6" w:rsidRDefault="006A54EC" w:rsidP="00B31380">
      <w:pPr>
        <w:rPr>
          <w:b/>
          <w:sz w:val="28"/>
          <w:szCs w:val="28"/>
        </w:rPr>
      </w:pPr>
      <w:r w:rsidRPr="00E758D6">
        <w:rPr>
          <w:b/>
          <w:sz w:val="28"/>
          <w:szCs w:val="28"/>
        </w:rPr>
        <w:t xml:space="preserve">Припев:      Люди и города  издавна не в ладах,       </w:t>
      </w:r>
    </w:p>
    <w:p w:rsidR="006A54EC" w:rsidRPr="00E758D6" w:rsidRDefault="006A54EC" w:rsidP="00B31380">
      <w:pPr>
        <w:ind w:firstLine="1080"/>
        <w:rPr>
          <w:b/>
          <w:sz w:val="28"/>
          <w:szCs w:val="28"/>
        </w:rPr>
      </w:pPr>
      <w:r w:rsidRPr="00E758D6">
        <w:rPr>
          <w:b/>
          <w:sz w:val="28"/>
          <w:szCs w:val="28"/>
        </w:rPr>
        <w:tab/>
      </w:r>
      <w:r w:rsidRPr="00E758D6">
        <w:rPr>
          <w:b/>
          <w:sz w:val="28"/>
          <w:szCs w:val="28"/>
        </w:rPr>
        <w:tab/>
      </w:r>
      <w:r w:rsidRPr="00E758D6">
        <w:rPr>
          <w:b/>
          <w:sz w:val="28"/>
          <w:szCs w:val="28"/>
          <w:lang w:val="en-US"/>
        </w:rPr>
        <w:t>Am</w:t>
      </w:r>
      <w:r w:rsidRPr="00E758D6">
        <w:rPr>
          <w:b/>
          <w:sz w:val="28"/>
          <w:szCs w:val="28"/>
        </w:rPr>
        <w:t>7</w:t>
      </w:r>
      <w:r w:rsidRPr="00E758D6">
        <w:rPr>
          <w:b/>
          <w:sz w:val="28"/>
          <w:szCs w:val="28"/>
        </w:rPr>
        <w:tab/>
        <w:t xml:space="preserve">                  </w:t>
      </w:r>
      <w:r w:rsidRPr="00E758D6">
        <w:rPr>
          <w:b/>
          <w:sz w:val="28"/>
          <w:szCs w:val="28"/>
          <w:lang w:val="en-US"/>
        </w:rPr>
        <w:t>H</w:t>
      </w:r>
      <w:r w:rsidRPr="00E758D6">
        <w:rPr>
          <w:b/>
          <w:sz w:val="28"/>
          <w:szCs w:val="28"/>
        </w:rPr>
        <w:t>7</w:t>
      </w:r>
      <w:r w:rsidRPr="00E758D6">
        <w:rPr>
          <w:b/>
          <w:sz w:val="28"/>
          <w:szCs w:val="28"/>
        </w:rPr>
        <w:tab/>
      </w:r>
      <w:r w:rsidRPr="00E758D6">
        <w:rPr>
          <w:b/>
          <w:sz w:val="28"/>
          <w:szCs w:val="28"/>
        </w:rPr>
        <w:tab/>
        <w:t xml:space="preserve">         </w:t>
      </w:r>
      <w:r w:rsidRPr="00E758D6">
        <w:rPr>
          <w:b/>
          <w:sz w:val="28"/>
          <w:szCs w:val="28"/>
          <w:lang w:val="en-US"/>
        </w:rPr>
        <w:t>Em</w:t>
      </w:r>
      <w:r w:rsidRPr="00E758D6">
        <w:rPr>
          <w:b/>
          <w:sz w:val="28"/>
          <w:szCs w:val="28"/>
        </w:rPr>
        <w:t xml:space="preserve">    </w:t>
      </w:r>
      <w:r w:rsidRPr="00E758D6">
        <w:rPr>
          <w:b/>
          <w:sz w:val="28"/>
          <w:szCs w:val="28"/>
        </w:rPr>
        <w:tab/>
        <w:t xml:space="preserve">       </w:t>
      </w:r>
      <w:r w:rsidRPr="00E758D6">
        <w:rPr>
          <w:b/>
          <w:sz w:val="28"/>
          <w:szCs w:val="28"/>
          <w:lang w:val="en-US"/>
        </w:rPr>
        <w:t>E</w:t>
      </w:r>
      <w:r w:rsidRPr="00E758D6">
        <w:rPr>
          <w:b/>
          <w:sz w:val="28"/>
          <w:szCs w:val="28"/>
        </w:rPr>
        <w:t>7</w:t>
      </w:r>
    </w:p>
    <w:p w:rsidR="006A54EC" w:rsidRPr="00E758D6" w:rsidRDefault="006A54EC" w:rsidP="00B31380">
      <w:pPr>
        <w:ind w:left="372" w:firstLine="708"/>
        <w:rPr>
          <w:b/>
          <w:sz w:val="28"/>
          <w:szCs w:val="28"/>
        </w:rPr>
      </w:pPr>
      <w:r w:rsidRPr="00E758D6">
        <w:rPr>
          <w:b/>
          <w:sz w:val="28"/>
          <w:szCs w:val="28"/>
        </w:rPr>
        <w:t>Снова</w:t>
      </w:r>
      <w:r w:rsidRPr="00E758D6">
        <w:rPr>
          <w:b/>
          <w:sz w:val="28"/>
          <w:szCs w:val="28"/>
        </w:rPr>
        <w:tab/>
        <w:t>гордые горы вскинули горны, сыгран сбор</w:t>
      </w:r>
    </w:p>
    <w:p w:rsidR="006A54EC" w:rsidRPr="00E758D6" w:rsidRDefault="006A54EC" w:rsidP="00B31380">
      <w:pPr>
        <w:rPr>
          <w:b/>
          <w:sz w:val="28"/>
          <w:szCs w:val="28"/>
        </w:rPr>
      </w:pPr>
      <w:r w:rsidRPr="00E758D6">
        <w:rPr>
          <w:b/>
          <w:sz w:val="28"/>
          <w:szCs w:val="28"/>
        </w:rPr>
        <w:t xml:space="preserve">                   .  </w:t>
      </w:r>
      <w:r w:rsidRPr="00E758D6">
        <w:rPr>
          <w:b/>
          <w:sz w:val="28"/>
          <w:szCs w:val="28"/>
          <w:lang w:val="en-US"/>
        </w:rPr>
        <w:t>Am</w:t>
      </w:r>
      <w:r w:rsidRPr="00E758D6">
        <w:rPr>
          <w:b/>
          <w:sz w:val="28"/>
          <w:szCs w:val="28"/>
        </w:rPr>
        <w:t>7</w:t>
      </w:r>
      <w:r w:rsidRPr="00E758D6">
        <w:rPr>
          <w:b/>
          <w:sz w:val="28"/>
          <w:szCs w:val="28"/>
        </w:rPr>
        <w:tab/>
        <w:t xml:space="preserve">                 </w:t>
      </w:r>
      <w:r w:rsidRPr="00E758D6">
        <w:rPr>
          <w:b/>
          <w:sz w:val="28"/>
          <w:szCs w:val="28"/>
          <w:lang w:val="en-US"/>
        </w:rPr>
        <w:t>D</w:t>
      </w:r>
      <w:r w:rsidRPr="00E758D6">
        <w:rPr>
          <w:b/>
          <w:sz w:val="28"/>
          <w:szCs w:val="28"/>
        </w:rPr>
        <w:t xml:space="preserve">7  </w:t>
      </w:r>
      <w:r w:rsidRPr="00E758D6">
        <w:rPr>
          <w:b/>
          <w:sz w:val="28"/>
          <w:szCs w:val="28"/>
          <w:lang w:val="en-US"/>
        </w:rPr>
        <w:t>G</w:t>
      </w:r>
      <w:r w:rsidRPr="00E758D6">
        <w:rPr>
          <w:b/>
          <w:sz w:val="28"/>
          <w:szCs w:val="28"/>
        </w:rPr>
        <w:tab/>
        <w:t xml:space="preserve">                   </w:t>
      </w:r>
      <w:r w:rsidRPr="00E758D6">
        <w:rPr>
          <w:b/>
          <w:sz w:val="28"/>
          <w:szCs w:val="28"/>
          <w:lang w:val="en-US"/>
        </w:rPr>
        <w:t>Em</w:t>
      </w:r>
    </w:p>
    <w:p w:rsidR="006A54EC" w:rsidRPr="00E758D6" w:rsidRDefault="006A54EC" w:rsidP="00B31380">
      <w:pPr>
        <w:ind w:firstLine="1080"/>
        <w:rPr>
          <w:b/>
          <w:sz w:val="28"/>
          <w:szCs w:val="28"/>
        </w:rPr>
      </w:pPr>
      <w:r w:rsidRPr="00E758D6">
        <w:rPr>
          <w:b/>
          <w:sz w:val="28"/>
          <w:szCs w:val="28"/>
        </w:rPr>
        <w:tab/>
        <w:t>Если с тобой беда, То ни к чему рыдать,</w:t>
      </w:r>
    </w:p>
    <w:p w:rsidR="006A54EC" w:rsidRPr="00E758D6" w:rsidRDefault="006A54EC" w:rsidP="00B31380">
      <w:pPr>
        <w:ind w:left="1044" w:firstLine="1080"/>
        <w:rPr>
          <w:b/>
          <w:sz w:val="28"/>
          <w:szCs w:val="28"/>
        </w:rPr>
      </w:pPr>
      <w:r w:rsidRPr="00E758D6">
        <w:rPr>
          <w:b/>
          <w:sz w:val="28"/>
          <w:szCs w:val="28"/>
        </w:rPr>
        <w:t xml:space="preserve">  </w:t>
      </w:r>
      <w:r w:rsidRPr="00E758D6">
        <w:rPr>
          <w:b/>
          <w:sz w:val="28"/>
          <w:szCs w:val="28"/>
          <w:lang w:val="en-US"/>
        </w:rPr>
        <w:t>Am</w:t>
      </w:r>
      <w:r w:rsidRPr="00E758D6">
        <w:rPr>
          <w:b/>
          <w:sz w:val="28"/>
          <w:szCs w:val="28"/>
        </w:rPr>
        <w:tab/>
        <w:t xml:space="preserve">                      </w:t>
      </w:r>
      <w:r w:rsidRPr="00E758D6">
        <w:rPr>
          <w:b/>
          <w:sz w:val="28"/>
          <w:szCs w:val="28"/>
          <w:lang w:val="en-US"/>
        </w:rPr>
        <w:t>H</w:t>
      </w:r>
      <w:r w:rsidRPr="00E758D6">
        <w:rPr>
          <w:b/>
          <w:sz w:val="28"/>
          <w:szCs w:val="28"/>
        </w:rPr>
        <w:t>7</w:t>
      </w:r>
      <w:r w:rsidRPr="00E758D6">
        <w:rPr>
          <w:b/>
          <w:sz w:val="28"/>
          <w:szCs w:val="28"/>
        </w:rPr>
        <w:tab/>
        <w:t xml:space="preserve">              </w:t>
      </w:r>
      <w:r w:rsidRPr="00E758D6">
        <w:rPr>
          <w:b/>
          <w:sz w:val="28"/>
          <w:szCs w:val="28"/>
          <w:lang w:val="en-US"/>
        </w:rPr>
        <w:t>Em</w:t>
      </w:r>
    </w:p>
    <w:p w:rsidR="006A54EC" w:rsidRPr="00E758D6" w:rsidRDefault="006A54EC" w:rsidP="00B31380">
      <w:pPr>
        <w:ind w:firstLine="1080"/>
        <w:rPr>
          <w:b/>
          <w:sz w:val="28"/>
          <w:szCs w:val="28"/>
        </w:rPr>
      </w:pPr>
      <w:r w:rsidRPr="00E758D6">
        <w:rPr>
          <w:b/>
          <w:sz w:val="28"/>
          <w:szCs w:val="28"/>
        </w:rPr>
        <w:tab/>
        <w:t>Помни: Есть ещё время, мы у подножья гор.</w:t>
      </w:r>
    </w:p>
    <w:p w:rsidR="006A54EC" w:rsidRPr="00E758D6" w:rsidRDefault="006A54EC" w:rsidP="00B31380">
      <w:pPr>
        <w:rPr>
          <w:b/>
          <w:sz w:val="28"/>
          <w:szCs w:val="28"/>
        </w:rPr>
      </w:pPr>
      <w:r w:rsidRPr="00E758D6">
        <w:rPr>
          <w:b/>
          <w:sz w:val="28"/>
          <w:szCs w:val="28"/>
          <w:lang w:val="en-US"/>
        </w:rPr>
        <w:t>II</w:t>
      </w:r>
      <w:r w:rsidRPr="00E758D6">
        <w:rPr>
          <w:b/>
          <w:sz w:val="28"/>
          <w:szCs w:val="28"/>
        </w:rPr>
        <w:t xml:space="preserve"> Здесь всё иначе – цель и задача,</w:t>
      </w:r>
    </w:p>
    <w:p w:rsidR="006A54EC" w:rsidRPr="00E758D6" w:rsidRDefault="006A54EC" w:rsidP="00B31380">
      <w:pPr>
        <w:rPr>
          <w:b/>
          <w:sz w:val="28"/>
          <w:szCs w:val="28"/>
        </w:rPr>
      </w:pPr>
      <w:r w:rsidRPr="00E758D6">
        <w:rPr>
          <w:b/>
          <w:sz w:val="28"/>
          <w:szCs w:val="28"/>
        </w:rPr>
        <w:t>Трезвый расчёт и риск.</w:t>
      </w:r>
    </w:p>
    <w:p w:rsidR="006A54EC" w:rsidRPr="00E758D6" w:rsidRDefault="006A54EC" w:rsidP="00B31380">
      <w:pPr>
        <w:rPr>
          <w:b/>
          <w:sz w:val="28"/>
          <w:szCs w:val="28"/>
        </w:rPr>
      </w:pPr>
      <w:r w:rsidRPr="00E758D6">
        <w:rPr>
          <w:b/>
          <w:sz w:val="28"/>
          <w:szCs w:val="28"/>
        </w:rPr>
        <w:t>Скажет каждый, кто побывал в горах однажды.</w:t>
      </w:r>
    </w:p>
    <w:p w:rsidR="006A54EC" w:rsidRPr="00E758D6" w:rsidRDefault="006A54EC" w:rsidP="00B31380">
      <w:pPr>
        <w:rPr>
          <w:b/>
          <w:sz w:val="28"/>
          <w:szCs w:val="28"/>
        </w:rPr>
      </w:pPr>
      <w:r w:rsidRPr="00E758D6">
        <w:rPr>
          <w:b/>
          <w:sz w:val="28"/>
          <w:szCs w:val="28"/>
        </w:rPr>
        <w:t>Станет расплатой скальное плато</w:t>
      </w:r>
    </w:p>
    <w:p w:rsidR="006A54EC" w:rsidRPr="00E758D6" w:rsidRDefault="006A54EC" w:rsidP="00B31380">
      <w:pPr>
        <w:rPr>
          <w:b/>
          <w:sz w:val="28"/>
          <w:szCs w:val="28"/>
        </w:rPr>
      </w:pPr>
      <w:r w:rsidRPr="00E758D6">
        <w:rPr>
          <w:b/>
          <w:sz w:val="28"/>
          <w:szCs w:val="28"/>
        </w:rPr>
        <w:t>С выходом на карниз.</w:t>
      </w:r>
    </w:p>
    <w:p w:rsidR="006A54EC" w:rsidRPr="00E758D6" w:rsidRDefault="006A54EC" w:rsidP="00B31380">
      <w:pPr>
        <w:rPr>
          <w:b/>
          <w:sz w:val="28"/>
          <w:szCs w:val="28"/>
        </w:rPr>
      </w:pPr>
      <w:r w:rsidRPr="00E758D6">
        <w:rPr>
          <w:b/>
          <w:sz w:val="28"/>
          <w:szCs w:val="28"/>
        </w:rPr>
        <w:t>Скоро горы! А остальное всё не важно.</w:t>
      </w:r>
    </w:p>
    <w:p w:rsidR="006A54EC" w:rsidRPr="00E758D6" w:rsidRDefault="006A54EC" w:rsidP="00B31380">
      <w:pPr>
        <w:ind w:left="708" w:firstLine="708"/>
        <w:rPr>
          <w:b/>
          <w:sz w:val="28"/>
          <w:szCs w:val="28"/>
        </w:rPr>
      </w:pPr>
      <w:r w:rsidRPr="00E758D6">
        <w:rPr>
          <w:b/>
          <w:sz w:val="28"/>
          <w:szCs w:val="28"/>
        </w:rPr>
        <w:t>Припев:</w:t>
      </w:r>
    </w:p>
    <w:p w:rsidR="006A54EC" w:rsidRPr="00E758D6" w:rsidRDefault="006A54EC" w:rsidP="00B31380">
      <w:pPr>
        <w:pStyle w:val="HTMLPreformatted"/>
        <w:rPr>
          <w:rFonts w:ascii="Times New Roman" w:hAnsi="Times New Roman" w:cs="Times New Roman"/>
          <w:b/>
          <w:color w:val="000000"/>
          <w:sz w:val="28"/>
          <w:szCs w:val="28"/>
        </w:rPr>
      </w:pPr>
      <w:r w:rsidRPr="00E758D6">
        <w:rPr>
          <w:rFonts w:ascii="Times New Roman" w:hAnsi="Times New Roman" w:cs="Times New Roman"/>
          <w:b/>
          <w:color w:val="000000"/>
          <w:sz w:val="28"/>
          <w:szCs w:val="28"/>
          <w:lang w:val="en-US"/>
        </w:rPr>
        <w:t>III</w:t>
      </w:r>
      <w:r w:rsidRPr="00E758D6">
        <w:rPr>
          <w:rFonts w:ascii="Times New Roman" w:hAnsi="Times New Roman" w:cs="Times New Roman"/>
          <w:b/>
          <w:color w:val="000000"/>
          <w:sz w:val="28"/>
          <w:szCs w:val="28"/>
        </w:rPr>
        <w:t xml:space="preserve"> Группа в движенье, и снаряженье </w:t>
      </w:r>
    </w:p>
    <w:p w:rsidR="006A54EC" w:rsidRPr="00E758D6" w:rsidRDefault="006A54EC" w:rsidP="00B31380">
      <w:pPr>
        <w:pStyle w:val="HTMLPreformatted"/>
        <w:rPr>
          <w:rFonts w:ascii="Times New Roman" w:hAnsi="Times New Roman" w:cs="Times New Roman"/>
          <w:b/>
          <w:color w:val="000000"/>
          <w:sz w:val="28"/>
          <w:szCs w:val="28"/>
        </w:rPr>
      </w:pPr>
      <w:r w:rsidRPr="00E758D6">
        <w:rPr>
          <w:rFonts w:ascii="Times New Roman" w:hAnsi="Times New Roman" w:cs="Times New Roman"/>
          <w:b/>
          <w:color w:val="000000"/>
          <w:sz w:val="28"/>
          <w:szCs w:val="28"/>
        </w:rPr>
        <w:t>Самый приятный груз,</w:t>
      </w:r>
    </w:p>
    <w:p w:rsidR="006A54EC" w:rsidRPr="00E758D6" w:rsidRDefault="006A54EC" w:rsidP="00B31380">
      <w:pPr>
        <w:pStyle w:val="HTMLPreformatted"/>
        <w:rPr>
          <w:rFonts w:ascii="Times New Roman" w:hAnsi="Times New Roman" w:cs="Times New Roman"/>
          <w:b/>
          <w:color w:val="000000"/>
          <w:sz w:val="28"/>
          <w:szCs w:val="28"/>
        </w:rPr>
      </w:pPr>
      <w:r w:rsidRPr="00E758D6">
        <w:rPr>
          <w:rFonts w:ascii="Times New Roman" w:hAnsi="Times New Roman" w:cs="Times New Roman"/>
          <w:b/>
          <w:color w:val="000000"/>
          <w:sz w:val="28"/>
          <w:szCs w:val="28"/>
        </w:rPr>
        <w:t>Скоро горы! Это потом придет усталость.</w:t>
      </w:r>
    </w:p>
    <w:p w:rsidR="006A54EC" w:rsidRPr="00E758D6" w:rsidRDefault="006A54EC" w:rsidP="00B31380">
      <w:pPr>
        <w:pStyle w:val="HTMLPreformatted"/>
        <w:rPr>
          <w:rFonts w:ascii="Times New Roman" w:hAnsi="Times New Roman" w:cs="Times New Roman"/>
          <w:b/>
          <w:color w:val="000000"/>
          <w:sz w:val="28"/>
          <w:szCs w:val="28"/>
        </w:rPr>
      </w:pPr>
      <w:r w:rsidRPr="00E758D6">
        <w:rPr>
          <w:rFonts w:ascii="Times New Roman" w:hAnsi="Times New Roman" w:cs="Times New Roman"/>
          <w:b/>
          <w:color w:val="000000"/>
          <w:sz w:val="28"/>
          <w:szCs w:val="28"/>
        </w:rPr>
        <w:t xml:space="preserve"> Воздух весенний дышит весельем,</w:t>
      </w:r>
    </w:p>
    <w:p w:rsidR="006A54EC" w:rsidRPr="00E758D6" w:rsidRDefault="006A54EC" w:rsidP="00B31380">
      <w:pPr>
        <w:pStyle w:val="HTMLPreformatted"/>
        <w:rPr>
          <w:rFonts w:ascii="Times New Roman" w:hAnsi="Times New Roman" w:cs="Times New Roman"/>
          <w:b/>
          <w:color w:val="000000"/>
          <w:sz w:val="28"/>
          <w:szCs w:val="28"/>
        </w:rPr>
      </w:pPr>
      <w:r w:rsidRPr="00E758D6">
        <w:rPr>
          <w:rFonts w:ascii="Times New Roman" w:hAnsi="Times New Roman" w:cs="Times New Roman"/>
          <w:b/>
          <w:color w:val="000000"/>
          <w:sz w:val="28"/>
          <w:szCs w:val="28"/>
        </w:rPr>
        <w:t xml:space="preserve"> Гонит тоску и грусть,</w:t>
      </w:r>
    </w:p>
    <w:p w:rsidR="006A54EC" w:rsidRPr="00E758D6" w:rsidRDefault="006A54EC" w:rsidP="00B31380">
      <w:pPr>
        <w:pStyle w:val="HTMLPreformatted"/>
        <w:rPr>
          <w:rFonts w:ascii="Times New Roman" w:hAnsi="Times New Roman" w:cs="Times New Roman"/>
          <w:b/>
          <w:sz w:val="28"/>
          <w:szCs w:val="28"/>
        </w:rPr>
      </w:pPr>
      <w:r w:rsidRPr="00E758D6">
        <w:rPr>
          <w:rFonts w:ascii="Times New Roman" w:hAnsi="Times New Roman" w:cs="Times New Roman"/>
          <w:b/>
          <w:sz w:val="28"/>
          <w:szCs w:val="28"/>
        </w:rPr>
        <w:t xml:space="preserve"> Счастья часто нам в городах недоставало.</w:t>
      </w:r>
    </w:p>
    <w:p w:rsidR="006A54EC" w:rsidRPr="00E758D6" w:rsidRDefault="006A54EC" w:rsidP="00B31380">
      <w:pPr>
        <w:pStyle w:val="HTMLPreformatted"/>
        <w:rPr>
          <w:rFonts w:ascii="Times New Roman" w:hAnsi="Times New Roman" w:cs="Times New Roman"/>
          <w:b/>
          <w:sz w:val="28"/>
          <w:szCs w:val="28"/>
        </w:rPr>
      </w:pPr>
      <w:r w:rsidRPr="00E758D6">
        <w:rPr>
          <w:rFonts w:ascii="Times New Roman" w:hAnsi="Times New Roman" w:cs="Times New Roman"/>
          <w:b/>
          <w:sz w:val="28"/>
          <w:szCs w:val="28"/>
        </w:rPr>
        <w:tab/>
      </w:r>
      <w:r w:rsidRPr="00E758D6">
        <w:rPr>
          <w:rFonts w:ascii="Times New Roman" w:hAnsi="Times New Roman" w:cs="Times New Roman"/>
          <w:b/>
          <w:sz w:val="28"/>
          <w:szCs w:val="28"/>
        </w:rPr>
        <w:tab/>
        <w:t>Припев:</w:t>
      </w:r>
    </w:p>
    <w:p w:rsidR="006A54EC" w:rsidRPr="00E758D6" w:rsidRDefault="006A54EC" w:rsidP="00B31380">
      <w:pPr>
        <w:pStyle w:val="HTMLPreformatted"/>
        <w:rPr>
          <w:rFonts w:ascii="Times New Roman" w:hAnsi="Times New Roman" w:cs="Times New Roman"/>
          <w:b/>
          <w:color w:val="000000"/>
          <w:sz w:val="28"/>
          <w:szCs w:val="28"/>
        </w:rPr>
      </w:pPr>
      <w:r w:rsidRPr="00E758D6">
        <w:rPr>
          <w:rFonts w:ascii="Times New Roman" w:hAnsi="Times New Roman" w:cs="Times New Roman"/>
          <w:b/>
          <w:color w:val="000000"/>
          <w:sz w:val="28"/>
          <w:szCs w:val="28"/>
          <w:lang w:val="en-US"/>
        </w:rPr>
        <w:t>IV</w:t>
      </w:r>
      <w:r w:rsidRPr="00E758D6">
        <w:rPr>
          <w:rFonts w:ascii="Times New Roman" w:hAnsi="Times New Roman" w:cs="Times New Roman"/>
          <w:b/>
          <w:color w:val="000000"/>
          <w:sz w:val="28"/>
          <w:szCs w:val="28"/>
        </w:rPr>
        <w:t xml:space="preserve"> В сумерках марта сложена "Варта",</w:t>
      </w:r>
    </w:p>
    <w:p w:rsidR="006A54EC" w:rsidRPr="00E758D6" w:rsidRDefault="006A54EC" w:rsidP="00B31380">
      <w:pPr>
        <w:pStyle w:val="HTMLPreformatted"/>
        <w:rPr>
          <w:rFonts w:ascii="Times New Roman" w:hAnsi="Times New Roman" w:cs="Times New Roman"/>
          <w:b/>
          <w:color w:val="000000"/>
          <w:sz w:val="28"/>
          <w:szCs w:val="28"/>
        </w:rPr>
      </w:pPr>
      <w:r w:rsidRPr="00E758D6">
        <w:rPr>
          <w:rFonts w:ascii="Times New Roman" w:hAnsi="Times New Roman" w:cs="Times New Roman"/>
          <w:b/>
          <w:color w:val="000000"/>
          <w:sz w:val="28"/>
          <w:szCs w:val="28"/>
        </w:rPr>
        <w:t>Группа легла на курс.</w:t>
      </w:r>
    </w:p>
    <w:p w:rsidR="006A54EC" w:rsidRPr="00E758D6" w:rsidRDefault="006A54EC" w:rsidP="00B31380">
      <w:pPr>
        <w:pStyle w:val="HTMLPreformatted"/>
        <w:rPr>
          <w:rFonts w:ascii="Times New Roman" w:hAnsi="Times New Roman" w:cs="Times New Roman"/>
          <w:b/>
          <w:color w:val="000000"/>
          <w:sz w:val="28"/>
          <w:szCs w:val="28"/>
        </w:rPr>
      </w:pPr>
      <w:r w:rsidRPr="00E758D6">
        <w:rPr>
          <w:rFonts w:ascii="Times New Roman" w:hAnsi="Times New Roman" w:cs="Times New Roman"/>
          <w:b/>
          <w:color w:val="000000"/>
          <w:sz w:val="28"/>
          <w:szCs w:val="28"/>
        </w:rPr>
        <w:t>Скоро горы. Где-то внизу лесная зона.</w:t>
      </w:r>
    </w:p>
    <w:p w:rsidR="006A54EC" w:rsidRPr="00E758D6" w:rsidRDefault="006A54EC" w:rsidP="00B31380">
      <w:pPr>
        <w:pStyle w:val="HTMLPreformatted"/>
        <w:rPr>
          <w:rFonts w:ascii="Times New Roman" w:hAnsi="Times New Roman" w:cs="Times New Roman"/>
          <w:b/>
          <w:color w:val="000000"/>
          <w:sz w:val="28"/>
          <w:szCs w:val="28"/>
        </w:rPr>
      </w:pPr>
      <w:r w:rsidRPr="00E758D6">
        <w:rPr>
          <w:rFonts w:ascii="Times New Roman" w:hAnsi="Times New Roman" w:cs="Times New Roman"/>
          <w:b/>
          <w:color w:val="000000"/>
          <w:sz w:val="28"/>
          <w:szCs w:val="28"/>
        </w:rPr>
        <w:t xml:space="preserve"> Кончены сборы. В сторону споры,</w:t>
      </w:r>
    </w:p>
    <w:p w:rsidR="006A54EC" w:rsidRPr="00E758D6" w:rsidRDefault="006A54EC" w:rsidP="00B31380">
      <w:pPr>
        <w:pStyle w:val="HTMLPreformatted"/>
        <w:rPr>
          <w:rFonts w:ascii="Times New Roman" w:hAnsi="Times New Roman" w:cs="Times New Roman"/>
          <w:b/>
          <w:color w:val="000000"/>
          <w:sz w:val="28"/>
          <w:szCs w:val="28"/>
        </w:rPr>
      </w:pPr>
      <w:r w:rsidRPr="00E758D6">
        <w:rPr>
          <w:rFonts w:ascii="Times New Roman" w:hAnsi="Times New Roman" w:cs="Times New Roman"/>
          <w:b/>
          <w:color w:val="000000"/>
          <w:sz w:val="28"/>
          <w:szCs w:val="28"/>
        </w:rPr>
        <w:t xml:space="preserve"> Только вперед и пусть</w:t>
      </w:r>
    </w:p>
    <w:p w:rsidR="006A54EC" w:rsidRPr="00E758D6" w:rsidRDefault="006A54EC" w:rsidP="00B31380">
      <w:pPr>
        <w:pStyle w:val="HTMLPreformatted"/>
        <w:rPr>
          <w:rFonts w:ascii="Times New Roman" w:hAnsi="Times New Roman" w:cs="Times New Roman"/>
          <w:b/>
          <w:color w:val="000000"/>
          <w:sz w:val="28"/>
          <w:szCs w:val="28"/>
        </w:rPr>
      </w:pPr>
      <w:r w:rsidRPr="00E758D6">
        <w:rPr>
          <w:rFonts w:ascii="Times New Roman" w:hAnsi="Times New Roman" w:cs="Times New Roman"/>
          <w:b/>
          <w:color w:val="000000"/>
          <w:sz w:val="28"/>
          <w:szCs w:val="28"/>
        </w:rPr>
        <w:t xml:space="preserve"> Склоны тонут в розовой дымке горизонта.</w:t>
      </w:r>
    </w:p>
    <w:p w:rsidR="006A54EC" w:rsidRPr="00E758D6" w:rsidRDefault="006A54EC" w:rsidP="00B31380">
      <w:pPr>
        <w:jc w:val="center"/>
        <w:rPr>
          <w:b/>
          <w:sz w:val="28"/>
          <w:szCs w:val="28"/>
        </w:rPr>
      </w:pPr>
      <w:r w:rsidRPr="004F5FA4">
        <w:rPr>
          <w:rFonts w:ascii="Arial" w:hAnsi="Arial"/>
          <w:b/>
          <w:sz w:val="22"/>
          <w:szCs w:val="22"/>
        </w:rPr>
        <w:br w:type="page"/>
      </w:r>
      <w:r w:rsidRPr="00E758D6">
        <w:rPr>
          <w:b/>
          <w:sz w:val="28"/>
          <w:szCs w:val="28"/>
        </w:rPr>
        <w:t>Вершина.</w:t>
      </w:r>
    </w:p>
    <w:p w:rsidR="006A54EC" w:rsidRPr="00E758D6" w:rsidRDefault="006A54EC" w:rsidP="00B31380">
      <w:pPr>
        <w:jc w:val="right"/>
        <w:rPr>
          <w:b/>
          <w:sz w:val="28"/>
          <w:szCs w:val="28"/>
        </w:rPr>
      </w:pPr>
      <w:r w:rsidRPr="00E758D6">
        <w:rPr>
          <w:b/>
          <w:sz w:val="28"/>
          <w:szCs w:val="28"/>
        </w:rPr>
        <w:t>Владимир Высоцкий.</w:t>
      </w:r>
    </w:p>
    <w:p w:rsidR="006A54EC" w:rsidRPr="00E758D6" w:rsidRDefault="006A54EC" w:rsidP="00B31380">
      <w:pPr>
        <w:rPr>
          <w:b/>
          <w:sz w:val="28"/>
          <w:szCs w:val="28"/>
        </w:rPr>
      </w:pPr>
      <w:r w:rsidRPr="00E758D6">
        <w:rPr>
          <w:b/>
          <w:sz w:val="28"/>
          <w:szCs w:val="28"/>
        </w:rPr>
        <w:tab/>
      </w:r>
      <w:r w:rsidRPr="00E758D6">
        <w:rPr>
          <w:b/>
          <w:sz w:val="28"/>
          <w:szCs w:val="28"/>
          <w:lang w:val="en-US"/>
        </w:rPr>
        <w:t>Am</w:t>
      </w:r>
    </w:p>
    <w:p w:rsidR="006A54EC" w:rsidRPr="00E758D6" w:rsidRDefault="006A54EC" w:rsidP="00B31380">
      <w:pPr>
        <w:rPr>
          <w:b/>
          <w:sz w:val="28"/>
          <w:szCs w:val="28"/>
        </w:rPr>
      </w:pPr>
      <w:r w:rsidRPr="00E758D6">
        <w:rPr>
          <w:b/>
          <w:sz w:val="28"/>
          <w:szCs w:val="28"/>
        </w:rPr>
        <w:t>Здесь вам не равнина, здесь климат иной-</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Am</w:t>
      </w:r>
    </w:p>
    <w:p w:rsidR="006A54EC" w:rsidRPr="00E758D6" w:rsidRDefault="006A54EC" w:rsidP="00B31380">
      <w:pPr>
        <w:rPr>
          <w:b/>
          <w:sz w:val="28"/>
          <w:szCs w:val="28"/>
        </w:rPr>
      </w:pPr>
      <w:r w:rsidRPr="00E758D6">
        <w:rPr>
          <w:b/>
          <w:sz w:val="28"/>
          <w:szCs w:val="28"/>
        </w:rPr>
        <w:t>Идут лавины одна за одной,</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Dm</w:t>
      </w:r>
      <w:r w:rsidRPr="00E758D6">
        <w:rPr>
          <w:b/>
          <w:sz w:val="28"/>
          <w:szCs w:val="28"/>
        </w:rPr>
        <w:tab/>
        <w:t xml:space="preserve">      </w:t>
      </w:r>
      <w:r w:rsidRPr="00E758D6">
        <w:rPr>
          <w:b/>
          <w:sz w:val="28"/>
          <w:szCs w:val="28"/>
          <w:lang w:val="en-US"/>
        </w:rPr>
        <w:t>G</w:t>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C</w:t>
      </w:r>
      <w:r w:rsidRPr="00E758D6">
        <w:rPr>
          <w:b/>
          <w:sz w:val="28"/>
          <w:szCs w:val="28"/>
        </w:rPr>
        <w:t xml:space="preserve">    </w:t>
      </w:r>
      <w:r w:rsidRPr="00E758D6">
        <w:rPr>
          <w:b/>
          <w:sz w:val="28"/>
          <w:szCs w:val="28"/>
          <w:lang w:val="en-US"/>
        </w:rPr>
        <w:t>A</w:t>
      </w:r>
      <w:r w:rsidRPr="00E758D6">
        <w:rPr>
          <w:b/>
          <w:sz w:val="28"/>
          <w:szCs w:val="28"/>
        </w:rPr>
        <w:t>7</w:t>
      </w:r>
    </w:p>
    <w:p w:rsidR="006A54EC" w:rsidRPr="00E758D6" w:rsidRDefault="006A54EC" w:rsidP="00B31380">
      <w:pPr>
        <w:rPr>
          <w:b/>
          <w:sz w:val="28"/>
          <w:szCs w:val="28"/>
        </w:rPr>
      </w:pPr>
      <w:r w:rsidRPr="00E758D6">
        <w:rPr>
          <w:b/>
          <w:sz w:val="28"/>
          <w:szCs w:val="28"/>
        </w:rPr>
        <w:t>И здесь за камнепадом ревёт камнепад,</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Dm</w:t>
      </w:r>
    </w:p>
    <w:p w:rsidR="006A54EC" w:rsidRPr="00E758D6" w:rsidRDefault="006A54EC" w:rsidP="00B31380">
      <w:pPr>
        <w:rPr>
          <w:b/>
          <w:sz w:val="28"/>
          <w:szCs w:val="28"/>
        </w:rPr>
      </w:pPr>
      <w:r w:rsidRPr="00E758D6">
        <w:rPr>
          <w:b/>
          <w:sz w:val="28"/>
          <w:szCs w:val="28"/>
        </w:rPr>
        <w:t>И можно свернуть обрыв обогнуть,</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Am</w:t>
      </w:r>
    </w:p>
    <w:p w:rsidR="006A54EC" w:rsidRPr="00E758D6" w:rsidRDefault="006A54EC" w:rsidP="00B31380">
      <w:pPr>
        <w:rPr>
          <w:b/>
          <w:sz w:val="28"/>
          <w:szCs w:val="28"/>
        </w:rPr>
      </w:pPr>
      <w:r w:rsidRPr="00E758D6">
        <w:rPr>
          <w:b/>
          <w:sz w:val="28"/>
          <w:szCs w:val="28"/>
        </w:rPr>
        <w:t>но мы выбираем трудный путь,</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E</w:t>
      </w:r>
      <w:r w:rsidRPr="00E758D6">
        <w:rPr>
          <w:b/>
          <w:sz w:val="28"/>
          <w:szCs w:val="28"/>
        </w:rPr>
        <w:t>7</w:t>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Am</w:t>
      </w:r>
      <w:r w:rsidRPr="00E758D6">
        <w:rPr>
          <w:b/>
          <w:sz w:val="28"/>
          <w:szCs w:val="28"/>
        </w:rPr>
        <w:t xml:space="preserve"> (</w:t>
      </w:r>
      <w:r w:rsidRPr="00E758D6">
        <w:rPr>
          <w:b/>
          <w:sz w:val="28"/>
          <w:szCs w:val="28"/>
          <w:lang w:val="en-US"/>
        </w:rPr>
        <w:t>A</w:t>
      </w:r>
      <w:r w:rsidRPr="00E758D6">
        <w:rPr>
          <w:b/>
          <w:sz w:val="28"/>
          <w:szCs w:val="28"/>
        </w:rPr>
        <w:t>7)</w:t>
      </w:r>
    </w:p>
    <w:p w:rsidR="006A54EC" w:rsidRPr="00E758D6" w:rsidRDefault="006A54EC" w:rsidP="00B31380">
      <w:pPr>
        <w:rPr>
          <w:b/>
          <w:sz w:val="28"/>
          <w:szCs w:val="28"/>
        </w:rPr>
      </w:pPr>
      <w:r w:rsidRPr="00E758D6">
        <w:rPr>
          <w:b/>
          <w:sz w:val="28"/>
          <w:szCs w:val="28"/>
        </w:rPr>
        <w:t>Опасный, как военная тропа.</w:t>
      </w: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spacing w:line="360" w:lineRule="auto"/>
        <w:rPr>
          <w:b/>
          <w:sz w:val="28"/>
          <w:szCs w:val="28"/>
        </w:rPr>
      </w:pPr>
      <w:r w:rsidRPr="00E758D6">
        <w:rPr>
          <w:b/>
          <w:sz w:val="28"/>
          <w:szCs w:val="28"/>
        </w:rPr>
        <w:t xml:space="preserve">Кто здесь не бывал, кто не рисковал – </w:t>
      </w:r>
    </w:p>
    <w:p w:rsidR="006A54EC" w:rsidRPr="00E758D6" w:rsidRDefault="006A54EC" w:rsidP="00B31380">
      <w:pPr>
        <w:spacing w:line="360" w:lineRule="auto"/>
        <w:rPr>
          <w:b/>
          <w:sz w:val="28"/>
          <w:szCs w:val="28"/>
        </w:rPr>
      </w:pPr>
      <w:r w:rsidRPr="00E758D6">
        <w:rPr>
          <w:b/>
          <w:sz w:val="28"/>
          <w:szCs w:val="28"/>
        </w:rPr>
        <w:t>Тот сам себя не испытал,</w:t>
      </w:r>
    </w:p>
    <w:p w:rsidR="006A54EC" w:rsidRPr="00E758D6" w:rsidRDefault="006A54EC" w:rsidP="00B31380">
      <w:pPr>
        <w:spacing w:line="360" w:lineRule="auto"/>
        <w:rPr>
          <w:b/>
          <w:sz w:val="28"/>
          <w:szCs w:val="28"/>
        </w:rPr>
      </w:pPr>
      <w:r w:rsidRPr="00E758D6">
        <w:rPr>
          <w:b/>
          <w:sz w:val="28"/>
          <w:szCs w:val="28"/>
        </w:rPr>
        <w:t>Пусть даже внизу он звёзды хватал с небес.</w:t>
      </w:r>
    </w:p>
    <w:p w:rsidR="006A54EC" w:rsidRPr="00E758D6" w:rsidRDefault="006A54EC" w:rsidP="00B31380">
      <w:pPr>
        <w:spacing w:line="360" w:lineRule="auto"/>
        <w:rPr>
          <w:b/>
          <w:sz w:val="28"/>
          <w:szCs w:val="28"/>
        </w:rPr>
      </w:pPr>
      <w:r w:rsidRPr="00E758D6">
        <w:rPr>
          <w:b/>
          <w:sz w:val="28"/>
          <w:szCs w:val="28"/>
        </w:rPr>
        <w:t>Внизу не встретишь, как не тянись,</w:t>
      </w:r>
    </w:p>
    <w:p w:rsidR="006A54EC" w:rsidRPr="00E758D6" w:rsidRDefault="006A54EC" w:rsidP="00B31380">
      <w:pPr>
        <w:spacing w:line="360" w:lineRule="auto"/>
        <w:rPr>
          <w:b/>
          <w:sz w:val="28"/>
          <w:szCs w:val="28"/>
        </w:rPr>
      </w:pPr>
      <w:r w:rsidRPr="00E758D6">
        <w:rPr>
          <w:b/>
          <w:sz w:val="28"/>
          <w:szCs w:val="28"/>
        </w:rPr>
        <w:t>За всю свою счастливую жизнь</w:t>
      </w:r>
    </w:p>
    <w:p w:rsidR="006A54EC" w:rsidRPr="00E758D6" w:rsidRDefault="006A54EC" w:rsidP="00B31380">
      <w:pPr>
        <w:spacing w:line="360" w:lineRule="auto"/>
        <w:rPr>
          <w:b/>
          <w:sz w:val="28"/>
          <w:szCs w:val="28"/>
        </w:rPr>
      </w:pPr>
      <w:r w:rsidRPr="00E758D6">
        <w:rPr>
          <w:b/>
          <w:sz w:val="28"/>
          <w:szCs w:val="28"/>
        </w:rPr>
        <w:t>Десятой доли таких красот и чудес.</w:t>
      </w:r>
    </w:p>
    <w:p w:rsidR="006A54EC" w:rsidRPr="00E758D6" w:rsidRDefault="006A54EC" w:rsidP="00B31380">
      <w:pPr>
        <w:spacing w:line="360" w:lineRule="auto"/>
        <w:rPr>
          <w:b/>
          <w:sz w:val="28"/>
          <w:szCs w:val="28"/>
        </w:rPr>
      </w:pPr>
    </w:p>
    <w:p w:rsidR="006A54EC" w:rsidRPr="00E758D6" w:rsidRDefault="006A54EC" w:rsidP="00B31380">
      <w:pPr>
        <w:spacing w:line="360" w:lineRule="auto"/>
        <w:rPr>
          <w:b/>
          <w:sz w:val="28"/>
          <w:szCs w:val="28"/>
        </w:rPr>
      </w:pPr>
      <w:r w:rsidRPr="00E758D6">
        <w:rPr>
          <w:b/>
          <w:sz w:val="28"/>
          <w:szCs w:val="28"/>
        </w:rPr>
        <w:t>Нет алых роз и траурных лент,</w:t>
      </w:r>
    </w:p>
    <w:p w:rsidR="006A54EC" w:rsidRPr="00E758D6" w:rsidRDefault="006A54EC" w:rsidP="00B31380">
      <w:pPr>
        <w:spacing w:line="360" w:lineRule="auto"/>
        <w:rPr>
          <w:b/>
          <w:sz w:val="28"/>
          <w:szCs w:val="28"/>
        </w:rPr>
      </w:pPr>
      <w:r w:rsidRPr="00E758D6">
        <w:rPr>
          <w:b/>
          <w:sz w:val="28"/>
          <w:szCs w:val="28"/>
        </w:rPr>
        <w:t>И не похож на монумент</w:t>
      </w:r>
    </w:p>
    <w:p w:rsidR="006A54EC" w:rsidRPr="00E758D6" w:rsidRDefault="006A54EC" w:rsidP="00B31380">
      <w:pPr>
        <w:spacing w:line="360" w:lineRule="auto"/>
        <w:rPr>
          <w:b/>
          <w:sz w:val="28"/>
          <w:szCs w:val="28"/>
        </w:rPr>
      </w:pPr>
      <w:r w:rsidRPr="00E758D6">
        <w:rPr>
          <w:b/>
          <w:sz w:val="28"/>
          <w:szCs w:val="28"/>
        </w:rPr>
        <w:t>Тот камень, что покой тебе подарил.</w:t>
      </w:r>
    </w:p>
    <w:p w:rsidR="006A54EC" w:rsidRPr="00E758D6" w:rsidRDefault="006A54EC" w:rsidP="00B31380">
      <w:pPr>
        <w:spacing w:line="360" w:lineRule="auto"/>
        <w:rPr>
          <w:b/>
          <w:sz w:val="28"/>
          <w:szCs w:val="28"/>
        </w:rPr>
      </w:pPr>
      <w:r w:rsidRPr="00E758D6">
        <w:rPr>
          <w:b/>
          <w:sz w:val="28"/>
          <w:szCs w:val="28"/>
        </w:rPr>
        <w:t>Как Вечным огнём, сверкает днём</w:t>
      </w:r>
    </w:p>
    <w:p w:rsidR="006A54EC" w:rsidRPr="00E758D6" w:rsidRDefault="006A54EC" w:rsidP="00B31380">
      <w:pPr>
        <w:spacing w:line="360" w:lineRule="auto"/>
        <w:rPr>
          <w:b/>
          <w:sz w:val="28"/>
          <w:szCs w:val="28"/>
        </w:rPr>
      </w:pPr>
      <w:r w:rsidRPr="00E758D6">
        <w:rPr>
          <w:b/>
          <w:sz w:val="28"/>
          <w:szCs w:val="28"/>
        </w:rPr>
        <w:t>Вершина изумрудным льдом,</w:t>
      </w:r>
    </w:p>
    <w:p w:rsidR="006A54EC" w:rsidRPr="00E758D6" w:rsidRDefault="006A54EC" w:rsidP="00B31380">
      <w:pPr>
        <w:spacing w:line="360" w:lineRule="auto"/>
        <w:rPr>
          <w:b/>
          <w:sz w:val="28"/>
          <w:szCs w:val="28"/>
        </w:rPr>
      </w:pPr>
      <w:r w:rsidRPr="00E758D6">
        <w:rPr>
          <w:b/>
          <w:sz w:val="28"/>
          <w:szCs w:val="28"/>
        </w:rPr>
        <w:t>Которую ты так и не покорил.</w:t>
      </w:r>
    </w:p>
    <w:p w:rsidR="006A54EC" w:rsidRPr="00E758D6" w:rsidRDefault="006A54EC" w:rsidP="00B31380">
      <w:pPr>
        <w:spacing w:line="360" w:lineRule="auto"/>
        <w:rPr>
          <w:b/>
          <w:sz w:val="28"/>
          <w:szCs w:val="28"/>
        </w:rPr>
      </w:pPr>
    </w:p>
    <w:p w:rsidR="006A54EC" w:rsidRPr="00E758D6" w:rsidRDefault="006A54EC" w:rsidP="00B31380">
      <w:pPr>
        <w:spacing w:line="360" w:lineRule="auto"/>
        <w:rPr>
          <w:b/>
          <w:sz w:val="28"/>
          <w:szCs w:val="28"/>
        </w:rPr>
      </w:pPr>
      <w:r w:rsidRPr="00E758D6">
        <w:rPr>
          <w:b/>
          <w:sz w:val="28"/>
          <w:szCs w:val="28"/>
        </w:rPr>
        <w:t>И пусть говорят, да, пусть говорят,</w:t>
      </w:r>
    </w:p>
    <w:p w:rsidR="006A54EC" w:rsidRPr="00E758D6" w:rsidRDefault="006A54EC" w:rsidP="00B31380">
      <w:pPr>
        <w:spacing w:line="360" w:lineRule="auto"/>
        <w:rPr>
          <w:b/>
          <w:sz w:val="28"/>
          <w:szCs w:val="28"/>
        </w:rPr>
      </w:pPr>
      <w:r w:rsidRPr="00E758D6">
        <w:rPr>
          <w:b/>
          <w:sz w:val="28"/>
          <w:szCs w:val="28"/>
        </w:rPr>
        <w:t>Но – нет, никто не гибнет зря!</w:t>
      </w:r>
    </w:p>
    <w:p w:rsidR="006A54EC" w:rsidRPr="00E758D6" w:rsidRDefault="006A54EC" w:rsidP="00B31380">
      <w:pPr>
        <w:spacing w:line="360" w:lineRule="auto"/>
        <w:rPr>
          <w:b/>
          <w:sz w:val="28"/>
          <w:szCs w:val="28"/>
        </w:rPr>
      </w:pPr>
      <w:r w:rsidRPr="00E758D6">
        <w:rPr>
          <w:b/>
          <w:sz w:val="28"/>
          <w:szCs w:val="28"/>
        </w:rPr>
        <w:t>Так лучше – чем от водки и от простуд.</w:t>
      </w:r>
    </w:p>
    <w:p w:rsidR="006A54EC" w:rsidRPr="00E758D6" w:rsidRDefault="006A54EC" w:rsidP="00B31380">
      <w:pPr>
        <w:spacing w:line="360" w:lineRule="auto"/>
        <w:rPr>
          <w:b/>
          <w:sz w:val="28"/>
          <w:szCs w:val="28"/>
        </w:rPr>
      </w:pPr>
      <w:r w:rsidRPr="00E758D6">
        <w:rPr>
          <w:b/>
          <w:sz w:val="28"/>
          <w:szCs w:val="28"/>
        </w:rPr>
        <w:t>Другие придут, сменив уют</w:t>
      </w:r>
    </w:p>
    <w:p w:rsidR="006A54EC" w:rsidRPr="00E758D6" w:rsidRDefault="006A54EC" w:rsidP="00B31380">
      <w:pPr>
        <w:spacing w:line="360" w:lineRule="auto"/>
        <w:rPr>
          <w:b/>
          <w:sz w:val="28"/>
          <w:szCs w:val="28"/>
        </w:rPr>
      </w:pPr>
      <w:r w:rsidRPr="00E758D6">
        <w:rPr>
          <w:b/>
          <w:sz w:val="28"/>
          <w:szCs w:val="28"/>
        </w:rPr>
        <w:t>На риск и непомерный труд,-</w:t>
      </w:r>
    </w:p>
    <w:p w:rsidR="006A54EC" w:rsidRPr="00E758D6" w:rsidRDefault="006A54EC" w:rsidP="00B31380">
      <w:pPr>
        <w:spacing w:line="360" w:lineRule="auto"/>
        <w:rPr>
          <w:b/>
          <w:sz w:val="28"/>
          <w:szCs w:val="28"/>
        </w:rPr>
      </w:pPr>
      <w:r w:rsidRPr="00E758D6">
        <w:rPr>
          <w:b/>
          <w:sz w:val="28"/>
          <w:szCs w:val="28"/>
        </w:rPr>
        <w:t>Пройдут тобой не пройденный маршрут.</w:t>
      </w:r>
    </w:p>
    <w:p w:rsidR="006A54EC" w:rsidRPr="00E758D6" w:rsidRDefault="006A54EC" w:rsidP="00B31380">
      <w:pPr>
        <w:spacing w:line="360" w:lineRule="auto"/>
        <w:rPr>
          <w:b/>
          <w:sz w:val="28"/>
          <w:szCs w:val="28"/>
        </w:rPr>
      </w:pPr>
    </w:p>
    <w:p w:rsidR="006A54EC" w:rsidRPr="00E758D6" w:rsidRDefault="006A54EC" w:rsidP="00B31380">
      <w:pPr>
        <w:spacing w:line="360" w:lineRule="auto"/>
        <w:rPr>
          <w:b/>
          <w:sz w:val="28"/>
          <w:szCs w:val="28"/>
        </w:rPr>
      </w:pPr>
      <w:r w:rsidRPr="00E758D6">
        <w:rPr>
          <w:b/>
          <w:sz w:val="28"/>
          <w:szCs w:val="28"/>
        </w:rPr>
        <w:t>Отвесные стены…А ну не зевай!</w:t>
      </w:r>
    </w:p>
    <w:p w:rsidR="006A54EC" w:rsidRPr="00E758D6" w:rsidRDefault="006A54EC" w:rsidP="00B31380">
      <w:pPr>
        <w:spacing w:line="360" w:lineRule="auto"/>
        <w:rPr>
          <w:b/>
          <w:sz w:val="28"/>
          <w:szCs w:val="28"/>
        </w:rPr>
      </w:pPr>
      <w:r w:rsidRPr="00E758D6">
        <w:rPr>
          <w:b/>
          <w:sz w:val="28"/>
          <w:szCs w:val="28"/>
        </w:rPr>
        <w:t>Ты здесь на везение не уповай,</w:t>
      </w:r>
    </w:p>
    <w:p w:rsidR="006A54EC" w:rsidRPr="00E758D6" w:rsidRDefault="006A54EC" w:rsidP="00B31380">
      <w:pPr>
        <w:spacing w:line="360" w:lineRule="auto"/>
        <w:rPr>
          <w:b/>
          <w:sz w:val="28"/>
          <w:szCs w:val="28"/>
        </w:rPr>
      </w:pPr>
      <w:r w:rsidRPr="00E758D6">
        <w:rPr>
          <w:b/>
          <w:sz w:val="28"/>
          <w:szCs w:val="28"/>
        </w:rPr>
        <w:t>В горах не надёжны ни камень, ни лёд, ни скала.</w:t>
      </w:r>
    </w:p>
    <w:p w:rsidR="006A54EC" w:rsidRPr="00E758D6" w:rsidRDefault="006A54EC" w:rsidP="00B31380">
      <w:pPr>
        <w:spacing w:line="360" w:lineRule="auto"/>
        <w:rPr>
          <w:b/>
          <w:sz w:val="28"/>
          <w:szCs w:val="28"/>
        </w:rPr>
      </w:pPr>
      <w:r w:rsidRPr="00E758D6">
        <w:rPr>
          <w:b/>
          <w:sz w:val="28"/>
          <w:szCs w:val="28"/>
        </w:rPr>
        <w:t>Надеемся только на крепость рук,</w:t>
      </w:r>
    </w:p>
    <w:p w:rsidR="006A54EC" w:rsidRPr="00E758D6" w:rsidRDefault="006A54EC" w:rsidP="00B31380">
      <w:pPr>
        <w:spacing w:line="360" w:lineRule="auto"/>
        <w:rPr>
          <w:b/>
          <w:sz w:val="28"/>
          <w:szCs w:val="28"/>
        </w:rPr>
      </w:pPr>
      <w:r w:rsidRPr="00E758D6">
        <w:rPr>
          <w:b/>
          <w:sz w:val="28"/>
          <w:szCs w:val="28"/>
        </w:rPr>
        <w:t>На руки друга и вбитый крюк</w:t>
      </w:r>
    </w:p>
    <w:p w:rsidR="006A54EC" w:rsidRPr="00E758D6" w:rsidRDefault="006A54EC" w:rsidP="00B31380">
      <w:pPr>
        <w:spacing w:line="360" w:lineRule="auto"/>
        <w:rPr>
          <w:b/>
          <w:sz w:val="28"/>
          <w:szCs w:val="28"/>
        </w:rPr>
      </w:pPr>
      <w:r w:rsidRPr="00E758D6">
        <w:rPr>
          <w:b/>
          <w:sz w:val="28"/>
          <w:szCs w:val="28"/>
        </w:rPr>
        <w:t>И молимся, что бы страховка не подвела.</w:t>
      </w:r>
    </w:p>
    <w:p w:rsidR="006A54EC" w:rsidRPr="00E758D6" w:rsidRDefault="006A54EC" w:rsidP="00B31380">
      <w:pPr>
        <w:spacing w:line="360" w:lineRule="auto"/>
        <w:rPr>
          <w:b/>
          <w:sz w:val="28"/>
          <w:szCs w:val="28"/>
        </w:rPr>
      </w:pPr>
    </w:p>
    <w:p w:rsidR="006A54EC" w:rsidRPr="00E758D6" w:rsidRDefault="006A54EC" w:rsidP="00B31380">
      <w:pPr>
        <w:spacing w:line="360" w:lineRule="auto"/>
        <w:rPr>
          <w:b/>
          <w:sz w:val="28"/>
          <w:szCs w:val="28"/>
        </w:rPr>
      </w:pPr>
      <w:r w:rsidRPr="00E758D6">
        <w:rPr>
          <w:b/>
          <w:sz w:val="28"/>
          <w:szCs w:val="28"/>
        </w:rPr>
        <w:t>Мы рубим ступени… Ни шагу назад!</w:t>
      </w:r>
    </w:p>
    <w:p w:rsidR="006A54EC" w:rsidRPr="00E758D6" w:rsidRDefault="006A54EC" w:rsidP="00B31380">
      <w:pPr>
        <w:spacing w:line="360" w:lineRule="auto"/>
        <w:rPr>
          <w:b/>
          <w:sz w:val="28"/>
          <w:szCs w:val="28"/>
        </w:rPr>
      </w:pPr>
      <w:r w:rsidRPr="00E758D6">
        <w:rPr>
          <w:b/>
          <w:sz w:val="28"/>
          <w:szCs w:val="28"/>
        </w:rPr>
        <w:t>И от напряженья колени дрожат,</w:t>
      </w:r>
    </w:p>
    <w:p w:rsidR="006A54EC" w:rsidRPr="00E758D6" w:rsidRDefault="006A54EC" w:rsidP="00B31380">
      <w:pPr>
        <w:spacing w:line="360" w:lineRule="auto"/>
        <w:rPr>
          <w:b/>
          <w:sz w:val="28"/>
          <w:szCs w:val="28"/>
        </w:rPr>
      </w:pPr>
      <w:r w:rsidRPr="00E758D6">
        <w:rPr>
          <w:b/>
          <w:sz w:val="28"/>
          <w:szCs w:val="28"/>
        </w:rPr>
        <w:t>И сердце готово к вершине бежать из груди.</w:t>
      </w:r>
    </w:p>
    <w:p w:rsidR="006A54EC" w:rsidRPr="00E758D6" w:rsidRDefault="006A54EC" w:rsidP="00B31380">
      <w:pPr>
        <w:spacing w:line="360" w:lineRule="auto"/>
        <w:rPr>
          <w:b/>
          <w:sz w:val="28"/>
          <w:szCs w:val="28"/>
        </w:rPr>
      </w:pPr>
      <w:r w:rsidRPr="00E758D6">
        <w:rPr>
          <w:b/>
          <w:sz w:val="28"/>
          <w:szCs w:val="28"/>
        </w:rPr>
        <w:t>Весь мир на ладони – ты счастлив и нем!</w:t>
      </w:r>
    </w:p>
    <w:p w:rsidR="006A54EC" w:rsidRPr="00E758D6" w:rsidRDefault="006A54EC" w:rsidP="00B31380">
      <w:pPr>
        <w:spacing w:line="360" w:lineRule="auto"/>
        <w:rPr>
          <w:b/>
          <w:sz w:val="28"/>
          <w:szCs w:val="28"/>
        </w:rPr>
      </w:pPr>
      <w:r w:rsidRPr="00E758D6">
        <w:rPr>
          <w:b/>
          <w:sz w:val="28"/>
          <w:szCs w:val="28"/>
        </w:rPr>
        <w:t xml:space="preserve">И только немного завидуешь тем – </w:t>
      </w:r>
    </w:p>
    <w:p w:rsidR="006A54EC" w:rsidRPr="00E758D6" w:rsidRDefault="006A54EC" w:rsidP="00B31380">
      <w:pPr>
        <w:spacing w:line="360" w:lineRule="auto"/>
        <w:rPr>
          <w:b/>
          <w:sz w:val="28"/>
          <w:szCs w:val="28"/>
        </w:rPr>
      </w:pPr>
      <w:r w:rsidRPr="00E758D6">
        <w:rPr>
          <w:b/>
          <w:sz w:val="28"/>
          <w:szCs w:val="28"/>
        </w:rPr>
        <w:t xml:space="preserve">Другим, у которых вершина ещё впереди. </w:t>
      </w:r>
    </w:p>
    <w:p w:rsidR="006A54EC" w:rsidRDefault="006A54EC" w:rsidP="00B31380">
      <w:pPr>
        <w:spacing w:line="360" w:lineRule="auto"/>
        <w:rPr>
          <w:rFonts w:ascii="Arial" w:hAnsi="Arial" w:cs="Arial"/>
          <w:b/>
        </w:rPr>
      </w:pPr>
    </w:p>
    <w:p w:rsidR="006A54EC" w:rsidRDefault="006A54EC" w:rsidP="00B31380">
      <w:pPr>
        <w:spacing w:line="360" w:lineRule="auto"/>
        <w:rPr>
          <w:rFonts w:ascii="Arial" w:hAnsi="Arial" w:cs="Arial"/>
          <w:b/>
        </w:rPr>
      </w:pPr>
      <w:r>
        <w:rPr>
          <w:noProof/>
        </w:rPr>
        <w:pict>
          <v:shape id="Рисунок 26" o:spid="_x0000_s1039" type="#_x0000_t75" alt="BNv3NVo3nnE" style="position:absolute;margin-left:36pt;margin-top:14.3pt;width:300.75pt;height:201pt;z-index:-251651072;visibility:visible">
            <v:imagedata r:id="rId30" o:title=""/>
          </v:shape>
        </w:pict>
      </w:r>
    </w:p>
    <w:p w:rsidR="006A54EC" w:rsidRDefault="006A54EC" w:rsidP="00B31380">
      <w:pPr>
        <w:spacing w:line="360" w:lineRule="auto"/>
        <w:rPr>
          <w:rFonts w:ascii="Arial" w:hAnsi="Arial" w:cs="Arial"/>
          <w:b/>
        </w:rPr>
      </w:pPr>
    </w:p>
    <w:p w:rsidR="006A54EC" w:rsidRDefault="006A54EC" w:rsidP="00B31380">
      <w:pPr>
        <w:spacing w:line="360" w:lineRule="auto"/>
        <w:rPr>
          <w:rFonts w:ascii="Arial" w:hAnsi="Arial" w:cs="Arial"/>
          <w:b/>
        </w:rPr>
      </w:pPr>
    </w:p>
    <w:p w:rsidR="006A54EC" w:rsidRDefault="006A54EC" w:rsidP="00B31380">
      <w:pPr>
        <w:spacing w:line="360" w:lineRule="auto"/>
        <w:rPr>
          <w:rFonts w:ascii="Arial" w:hAnsi="Arial" w:cs="Arial"/>
          <w:b/>
        </w:rPr>
      </w:pPr>
    </w:p>
    <w:p w:rsidR="006A54EC" w:rsidRDefault="006A54EC" w:rsidP="00B31380">
      <w:pPr>
        <w:spacing w:line="360" w:lineRule="auto"/>
        <w:rPr>
          <w:rFonts w:ascii="Arial" w:hAnsi="Arial" w:cs="Arial"/>
          <w:b/>
        </w:rPr>
      </w:pPr>
    </w:p>
    <w:p w:rsidR="006A54EC" w:rsidRDefault="006A54EC" w:rsidP="00B31380">
      <w:pPr>
        <w:spacing w:line="360" w:lineRule="auto"/>
        <w:rPr>
          <w:rFonts w:ascii="Arial" w:hAnsi="Arial" w:cs="Arial"/>
          <w:b/>
        </w:rPr>
      </w:pPr>
    </w:p>
    <w:p w:rsidR="006A54EC" w:rsidRDefault="006A54EC" w:rsidP="00B31380">
      <w:pPr>
        <w:spacing w:line="360" w:lineRule="auto"/>
        <w:rPr>
          <w:rFonts w:ascii="Arial" w:hAnsi="Arial" w:cs="Arial"/>
          <w:b/>
        </w:rPr>
      </w:pPr>
    </w:p>
    <w:p w:rsidR="006A54EC" w:rsidRDefault="006A54EC" w:rsidP="00B31380">
      <w:pPr>
        <w:spacing w:line="360" w:lineRule="auto"/>
        <w:rPr>
          <w:rFonts w:ascii="Arial" w:hAnsi="Arial" w:cs="Arial"/>
          <w:b/>
        </w:rPr>
      </w:pPr>
    </w:p>
    <w:p w:rsidR="006A54EC" w:rsidRPr="004F5FA4" w:rsidRDefault="006A54EC" w:rsidP="00B31380">
      <w:pPr>
        <w:spacing w:line="360" w:lineRule="auto"/>
        <w:rPr>
          <w:rFonts w:ascii="Arial" w:hAnsi="Arial" w:cs="Arial"/>
          <w:b/>
        </w:rPr>
      </w:pPr>
    </w:p>
    <w:p w:rsidR="006A54EC" w:rsidRPr="00E758D6" w:rsidRDefault="006A54EC" w:rsidP="00B31380">
      <w:pPr>
        <w:jc w:val="center"/>
        <w:rPr>
          <w:b/>
          <w:sz w:val="28"/>
          <w:szCs w:val="28"/>
        </w:rPr>
      </w:pPr>
      <w:r w:rsidRPr="004F5FA4">
        <w:rPr>
          <w:rFonts w:ascii="Arial" w:hAnsi="Arial" w:cs="Arial"/>
          <w:b/>
        </w:rPr>
        <w:br w:type="page"/>
      </w:r>
      <w:r w:rsidRPr="00E758D6">
        <w:rPr>
          <w:b/>
          <w:sz w:val="28"/>
          <w:szCs w:val="28"/>
        </w:rPr>
        <w:t>Песня о друге.</w:t>
      </w:r>
    </w:p>
    <w:p w:rsidR="006A54EC" w:rsidRPr="00E758D6" w:rsidRDefault="006A54EC" w:rsidP="00B31380">
      <w:pPr>
        <w:jc w:val="right"/>
        <w:rPr>
          <w:b/>
          <w:sz w:val="28"/>
          <w:szCs w:val="28"/>
        </w:rPr>
      </w:pPr>
      <w:r w:rsidRPr="00E758D6">
        <w:rPr>
          <w:b/>
          <w:sz w:val="28"/>
          <w:szCs w:val="28"/>
        </w:rPr>
        <w:t>Владимир Высоцкий</w:t>
      </w:r>
    </w:p>
    <w:p w:rsidR="006A54EC" w:rsidRPr="00E758D6" w:rsidRDefault="006A54EC" w:rsidP="00B31380">
      <w:pPr>
        <w:rPr>
          <w:b/>
          <w:sz w:val="28"/>
          <w:szCs w:val="28"/>
        </w:rPr>
      </w:pPr>
      <w:r w:rsidRPr="00E758D6">
        <w:rPr>
          <w:b/>
          <w:sz w:val="28"/>
          <w:szCs w:val="28"/>
          <w:lang w:val="en-US"/>
        </w:rPr>
        <w:t>Am</w:t>
      </w:r>
      <w:r w:rsidRPr="00E758D6">
        <w:rPr>
          <w:b/>
          <w:sz w:val="28"/>
          <w:szCs w:val="28"/>
        </w:rPr>
        <w:tab/>
      </w:r>
      <w:r w:rsidRPr="00E758D6">
        <w:rPr>
          <w:b/>
          <w:sz w:val="28"/>
          <w:szCs w:val="28"/>
        </w:rPr>
        <w:tab/>
        <w:t xml:space="preserve">          </w:t>
      </w:r>
      <w:r w:rsidRPr="00E758D6">
        <w:rPr>
          <w:b/>
          <w:sz w:val="28"/>
          <w:szCs w:val="28"/>
          <w:lang w:val="en-US"/>
        </w:rPr>
        <w:t>E</w:t>
      </w:r>
      <w:r w:rsidRPr="00E758D6">
        <w:rPr>
          <w:b/>
          <w:sz w:val="28"/>
          <w:szCs w:val="28"/>
        </w:rPr>
        <w:t>7</w:t>
      </w:r>
    </w:p>
    <w:p w:rsidR="006A54EC" w:rsidRPr="00E758D6" w:rsidRDefault="006A54EC" w:rsidP="00B31380">
      <w:pPr>
        <w:rPr>
          <w:b/>
          <w:sz w:val="28"/>
          <w:szCs w:val="28"/>
        </w:rPr>
      </w:pPr>
      <w:r w:rsidRPr="00E758D6">
        <w:rPr>
          <w:b/>
          <w:sz w:val="28"/>
          <w:szCs w:val="28"/>
        </w:rPr>
        <w:t xml:space="preserve">     Если друг оказался вдруг</w:t>
      </w:r>
    </w:p>
    <w:p w:rsidR="006A54EC" w:rsidRPr="00E758D6" w:rsidRDefault="006A54EC" w:rsidP="00B31380">
      <w:pPr>
        <w:rPr>
          <w:b/>
          <w:sz w:val="28"/>
          <w:szCs w:val="28"/>
        </w:rPr>
      </w:pPr>
      <w:r w:rsidRPr="00E758D6">
        <w:rPr>
          <w:b/>
          <w:sz w:val="28"/>
          <w:szCs w:val="28"/>
        </w:rPr>
        <w:tab/>
      </w:r>
      <w:r w:rsidRPr="00E758D6">
        <w:rPr>
          <w:b/>
          <w:sz w:val="28"/>
          <w:szCs w:val="28"/>
        </w:rPr>
        <w:tab/>
        <w:t xml:space="preserve">      </w:t>
      </w:r>
      <w:r w:rsidRPr="00E758D6">
        <w:rPr>
          <w:b/>
          <w:sz w:val="28"/>
          <w:szCs w:val="28"/>
          <w:lang w:val="en-US"/>
        </w:rPr>
        <w:t>Am</w:t>
      </w:r>
    </w:p>
    <w:p w:rsidR="006A54EC" w:rsidRPr="00E758D6" w:rsidRDefault="006A54EC" w:rsidP="00B31380">
      <w:pPr>
        <w:rPr>
          <w:b/>
          <w:sz w:val="28"/>
          <w:szCs w:val="28"/>
        </w:rPr>
      </w:pPr>
      <w:r w:rsidRPr="00E758D6">
        <w:rPr>
          <w:b/>
          <w:sz w:val="28"/>
          <w:szCs w:val="28"/>
        </w:rPr>
        <w:t>И не друг и не враг -  а так…</w:t>
      </w:r>
    </w:p>
    <w:p w:rsidR="006A54EC" w:rsidRPr="00E758D6" w:rsidRDefault="006A54EC" w:rsidP="00B31380">
      <w:pPr>
        <w:rPr>
          <w:b/>
          <w:sz w:val="28"/>
          <w:szCs w:val="28"/>
        </w:rPr>
      </w:pPr>
      <w:r w:rsidRPr="00E758D6">
        <w:rPr>
          <w:b/>
          <w:sz w:val="28"/>
          <w:szCs w:val="28"/>
          <w:lang w:val="en-US"/>
        </w:rPr>
        <w:t>A</w:t>
      </w:r>
      <w:r w:rsidRPr="00E758D6">
        <w:rPr>
          <w:b/>
          <w:sz w:val="28"/>
          <w:szCs w:val="28"/>
        </w:rPr>
        <w:t>7</w:t>
      </w:r>
      <w:r w:rsidRPr="00E758D6">
        <w:rPr>
          <w:b/>
          <w:sz w:val="28"/>
          <w:szCs w:val="28"/>
        </w:rPr>
        <w:tab/>
      </w:r>
      <w:r w:rsidRPr="00E758D6">
        <w:rPr>
          <w:b/>
          <w:sz w:val="28"/>
          <w:szCs w:val="28"/>
        </w:rPr>
        <w:tab/>
      </w:r>
      <w:r w:rsidRPr="00E758D6">
        <w:rPr>
          <w:b/>
          <w:sz w:val="28"/>
          <w:szCs w:val="28"/>
        </w:rPr>
        <w:tab/>
      </w:r>
      <w:r w:rsidRPr="00E758D6">
        <w:rPr>
          <w:b/>
          <w:sz w:val="28"/>
          <w:szCs w:val="28"/>
          <w:lang w:val="en-US"/>
        </w:rPr>
        <w:t>Dm</w:t>
      </w:r>
      <w:r w:rsidRPr="00E758D6">
        <w:rPr>
          <w:b/>
          <w:sz w:val="28"/>
          <w:szCs w:val="28"/>
        </w:rPr>
        <w:tab/>
      </w:r>
      <w:r w:rsidRPr="00E758D6">
        <w:rPr>
          <w:b/>
          <w:sz w:val="28"/>
          <w:szCs w:val="28"/>
        </w:rPr>
        <w:tab/>
      </w:r>
      <w:r w:rsidRPr="00E758D6">
        <w:rPr>
          <w:b/>
          <w:sz w:val="28"/>
          <w:szCs w:val="28"/>
        </w:rPr>
        <w:tab/>
      </w:r>
    </w:p>
    <w:p w:rsidR="006A54EC" w:rsidRPr="00E758D6" w:rsidRDefault="006A54EC" w:rsidP="00B31380">
      <w:pPr>
        <w:rPr>
          <w:b/>
          <w:sz w:val="28"/>
          <w:szCs w:val="28"/>
        </w:rPr>
      </w:pPr>
      <w:r w:rsidRPr="00E758D6">
        <w:rPr>
          <w:b/>
          <w:sz w:val="28"/>
          <w:szCs w:val="28"/>
        </w:rPr>
        <w:t xml:space="preserve">     Если сразу не разберёшь,</w:t>
      </w:r>
    </w:p>
    <w:p w:rsidR="006A54EC" w:rsidRPr="00E758D6" w:rsidRDefault="006A54EC" w:rsidP="00B31380">
      <w:pPr>
        <w:rPr>
          <w:b/>
          <w:sz w:val="28"/>
          <w:szCs w:val="28"/>
        </w:rPr>
      </w:pPr>
      <w:r w:rsidRPr="00E758D6">
        <w:rPr>
          <w:b/>
          <w:sz w:val="28"/>
          <w:szCs w:val="28"/>
          <w:lang w:val="en-US"/>
        </w:rPr>
        <w:t>G</w:t>
      </w:r>
      <w:r w:rsidRPr="00E758D6">
        <w:rPr>
          <w:b/>
          <w:sz w:val="28"/>
          <w:szCs w:val="28"/>
        </w:rPr>
        <w:t>7</w:t>
      </w:r>
      <w:r w:rsidRPr="00E758D6">
        <w:rPr>
          <w:b/>
          <w:sz w:val="28"/>
          <w:szCs w:val="28"/>
        </w:rPr>
        <w:tab/>
      </w:r>
      <w:r w:rsidRPr="00E758D6">
        <w:rPr>
          <w:b/>
          <w:sz w:val="28"/>
          <w:szCs w:val="28"/>
        </w:rPr>
        <w:tab/>
        <w:t xml:space="preserve">           </w:t>
      </w:r>
      <w:r w:rsidRPr="00E758D6">
        <w:rPr>
          <w:b/>
          <w:sz w:val="28"/>
          <w:szCs w:val="28"/>
          <w:lang w:val="en-US"/>
        </w:rPr>
        <w:t>C</w:t>
      </w:r>
      <w:r w:rsidRPr="00E758D6">
        <w:rPr>
          <w:b/>
          <w:sz w:val="28"/>
          <w:szCs w:val="28"/>
        </w:rPr>
        <w:t xml:space="preserve">    </w:t>
      </w:r>
      <w:r w:rsidRPr="00E758D6">
        <w:rPr>
          <w:b/>
          <w:sz w:val="28"/>
          <w:szCs w:val="28"/>
          <w:lang w:val="en-US"/>
        </w:rPr>
        <w:t>E</w:t>
      </w:r>
      <w:r w:rsidRPr="00E758D6">
        <w:rPr>
          <w:b/>
          <w:sz w:val="28"/>
          <w:szCs w:val="28"/>
        </w:rPr>
        <w:t>7</w:t>
      </w:r>
    </w:p>
    <w:p w:rsidR="006A54EC" w:rsidRPr="00E758D6" w:rsidRDefault="006A54EC" w:rsidP="00B31380">
      <w:pPr>
        <w:rPr>
          <w:b/>
          <w:sz w:val="28"/>
          <w:szCs w:val="28"/>
        </w:rPr>
      </w:pPr>
      <w:r w:rsidRPr="00E758D6">
        <w:rPr>
          <w:b/>
          <w:sz w:val="28"/>
          <w:szCs w:val="28"/>
        </w:rPr>
        <w:t xml:space="preserve">    Плох он или хорош,</w:t>
      </w:r>
    </w:p>
    <w:p w:rsidR="006A54EC" w:rsidRPr="00E758D6" w:rsidRDefault="006A54EC" w:rsidP="00B31380">
      <w:pPr>
        <w:rPr>
          <w:b/>
          <w:sz w:val="28"/>
          <w:szCs w:val="28"/>
        </w:rPr>
      </w:pPr>
      <w:r w:rsidRPr="00E758D6">
        <w:rPr>
          <w:b/>
          <w:sz w:val="28"/>
          <w:szCs w:val="28"/>
          <w:lang w:val="en-US"/>
        </w:rPr>
        <w:t>Am</w:t>
      </w:r>
      <w:r w:rsidRPr="00E758D6">
        <w:rPr>
          <w:b/>
          <w:sz w:val="28"/>
          <w:szCs w:val="28"/>
        </w:rPr>
        <w:t xml:space="preserve">  </w:t>
      </w:r>
      <w:r w:rsidRPr="00E758D6">
        <w:rPr>
          <w:b/>
          <w:sz w:val="28"/>
          <w:szCs w:val="28"/>
        </w:rPr>
        <w:tab/>
      </w:r>
      <w:r w:rsidRPr="00E758D6">
        <w:rPr>
          <w:b/>
          <w:sz w:val="28"/>
          <w:szCs w:val="28"/>
        </w:rPr>
        <w:tab/>
      </w:r>
      <w:r w:rsidRPr="00E758D6">
        <w:rPr>
          <w:b/>
          <w:sz w:val="28"/>
          <w:szCs w:val="28"/>
        </w:rPr>
        <w:tab/>
      </w:r>
      <w:r w:rsidRPr="00E758D6">
        <w:rPr>
          <w:b/>
          <w:sz w:val="28"/>
          <w:szCs w:val="28"/>
          <w:lang w:val="en-US"/>
        </w:rPr>
        <w:t>Dm</w:t>
      </w:r>
      <w:r w:rsidRPr="00E758D6">
        <w:rPr>
          <w:b/>
          <w:sz w:val="28"/>
          <w:szCs w:val="28"/>
        </w:rPr>
        <w:t>6</w:t>
      </w:r>
    </w:p>
    <w:p w:rsidR="006A54EC" w:rsidRPr="00E758D6" w:rsidRDefault="006A54EC" w:rsidP="00B31380">
      <w:pPr>
        <w:rPr>
          <w:b/>
          <w:sz w:val="28"/>
          <w:szCs w:val="28"/>
        </w:rPr>
      </w:pPr>
      <w:r w:rsidRPr="00E758D6">
        <w:rPr>
          <w:b/>
          <w:sz w:val="28"/>
          <w:szCs w:val="28"/>
        </w:rPr>
        <w:t xml:space="preserve">     Парня в горы тяни – рискни! –</w:t>
      </w:r>
    </w:p>
    <w:p w:rsidR="006A54EC" w:rsidRPr="00E758D6" w:rsidRDefault="006A54EC" w:rsidP="00B31380">
      <w:pPr>
        <w:rPr>
          <w:b/>
          <w:sz w:val="28"/>
          <w:szCs w:val="28"/>
        </w:rPr>
      </w:pPr>
      <w:r w:rsidRPr="00E758D6">
        <w:rPr>
          <w:b/>
          <w:sz w:val="28"/>
          <w:szCs w:val="28"/>
        </w:rPr>
        <w:tab/>
      </w:r>
      <w:r w:rsidRPr="00E758D6">
        <w:rPr>
          <w:b/>
          <w:sz w:val="28"/>
          <w:szCs w:val="28"/>
        </w:rPr>
        <w:tab/>
        <w:t xml:space="preserve">      </w:t>
      </w:r>
      <w:r w:rsidRPr="00E758D6">
        <w:rPr>
          <w:b/>
          <w:sz w:val="28"/>
          <w:szCs w:val="28"/>
          <w:lang w:val="en-US"/>
        </w:rPr>
        <w:t>Am</w:t>
      </w:r>
    </w:p>
    <w:p w:rsidR="006A54EC" w:rsidRPr="00E758D6" w:rsidRDefault="006A54EC" w:rsidP="00B31380">
      <w:pPr>
        <w:rPr>
          <w:b/>
          <w:sz w:val="28"/>
          <w:szCs w:val="28"/>
        </w:rPr>
      </w:pPr>
      <w:r w:rsidRPr="00E758D6">
        <w:rPr>
          <w:b/>
          <w:sz w:val="28"/>
          <w:szCs w:val="28"/>
        </w:rPr>
        <w:t>Не бросай одного его:</w:t>
      </w:r>
    </w:p>
    <w:p w:rsidR="006A54EC" w:rsidRPr="00E758D6" w:rsidRDefault="006A54EC" w:rsidP="00B31380">
      <w:pPr>
        <w:rPr>
          <w:b/>
          <w:sz w:val="28"/>
          <w:szCs w:val="28"/>
        </w:rPr>
      </w:pP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Dm</w:t>
      </w:r>
      <w:r w:rsidRPr="00E758D6">
        <w:rPr>
          <w:b/>
          <w:sz w:val="28"/>
          <w:szCs w:val="28"/>
        </w:rPr>
        <w:t>6</w:t>
      </w:r>
    </w:p>
    <w:p w:rsidR="006A54EC" w:rsidRPr="00E758D6" w:rsidRDefault="006A54EC" w:rsidP="00B31380">
      <w:pPr>
        <w:rPr>
          <w:b/>
          <w:sz w:val="28"/>
          <w:szCs w:val="28"/>
        </w:rPr>
      </w:pPr>
      <w:r w:rsidRPr="00E758D6">
        <w:rPr>
          <w:b/>
          <w:sz w:val="28"/>
          <w:szCs w:val="28"/>
        </w:rPr>
        <w:t>Пусть он в связке в одной с тобой –</w:t>
      </w:r>
    </w:p>
    <w:p w:rsidR="006A54EC" w:rsidRPr="00E758D6" w:rsidRDefault="006A54EC" w:rsidP="00B31380">
      <w:pPr>
        <w:rPr>
          <w:b/>
          <w:sz w:val="28"/>
          <w:szCs w:val="28"/>
        </w:rPr>
      </w:pPr>
      <w:r w:rsidRPr="00E758D6">
        <w:rPr>
          <w:b/>
          <w:sz w:val="28"/>
          <w:szCs w:val="28"/>
          <w:lang w:val="en-US"/>
        </w:rPr>
        <w:t>E</w:t>
      </w:r>
      <w:r w:rsidRPr="00E758D6">
        <w:rPr>
          <w:b/>
          <w:sz w:val="28"/>
          <w:szCs w:val="28"/>
        </w:rPr>
        <w:t>7</w:t>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Am</w:t>
      </w:r>
    </w:p>
    <w:p w:rsidR="006A54EC" w:rsidRPr="00E758D6" w:rsidRDefault="006A54EC" w:rsidP="00B31380">
      <w:pPr>
        <w:rPr>
          <w:b/>
          <w:sz w:val="28"/>
          <w:szCs w:val="28"/>
        </w:rPr>
      </w:pPr>
      <w:r w:rsidRPr="00E758D6">
        <w:rPr>
          <w:b/>
          <w:sz w:val="28"/>
          <w:szCs w:val="28"/>
        </w:rPr>
        <w:t xml:space="preserve">    Там поймёшь, кто такой.</w:t>
      </w:r>
    </w:p>
    <w:p w:rsidR="006A54EC" w:rsidRPr="00E758D6" w:rsidRDefault="006A54EC" w:rsidP="00B31380">
      <w:pPr>
        <w:spacing w:line="360" w:lineRule="auto"/>
        <w:rPr>
          <w:b/>
          <w:sz w:val="28"/>
          <w:szCs w:val="28"/>
        </w:rPr>
      </w:pPr>
    </w:p>
    <w:p w:rsidR="006A54EC" w:rsidRPr="00E758D6" w:rsidRDefault="006A54EC" w:rsidP="00B31380">
      <w:pPr>
        <w:rPr>
          <w:b/>
          <w:sz w:val="28"/>
          <w:szCs w:val="28"/>
        </w:rPr>
      </w:pPr>
      <w:r w:rsidRPr="00E758D6">
        <w:rPr>
          <w:b/>
          <w:sz w:val="28"/>
          <w:szCs w:val="28"/>
        </w:rPr>
        <w:t>Если парень в горах – не ах,</w:t>
      </w:r>
    </w:p>
    <w:p w:rsidR="006A54EC" w:rsidRPr="00E758D6" w:rsidRDefault="006A54EC" w:rsidP="00B31380">
      <w:pPr>
        <w:rPr>
          <w:b/>
          <w:sz w:val="28"/>
          <w:szCs w:val="28"/>
        </w:rPr>
      </w:pPr>
      <w:r w:rsidRPr="00E758D6">
        <w:rPr>
          <w:b/>
          <w:sz w:val="28"/>
          <w:szCs w:val="28"/>
        </w:rPr>
        <w:t>Если сразу раскис – и вниз,</w:t>
      </w:r>
    </w:p>
    <w:p w:rsidR="006A54EC" w:rsidRPr="00E758D6" w:rsidRDefault="006A54EC" w:rsidP="00B31380">
      <w:pPr>
        <w:rPr>
          <w:b/>
          <w:sz w:val="28"/>
          <w:szCs w:val="28"/>
        </w:rPr>
      </w:pPr>
      <w:r w:rsidRPr="00E758D6">
        <w:rPr>
          <w:b/>
          <w:sz w:val="28"/>
          <w:szCs w:val="28"/>
        </w:rPr>
        <w:t>Шаг ступил на ледник – и сник,</w:t>
      </w:r>
    </w:p>
    <w:p w:rsidR="006A54EC" w:rsidRPr="00E758D6" w:rsidRDefault="006A54EC" w:rsidP="00B31380">
      <w:pPr>
        <w:rPr>
          <w:b/>
          <w:sz w:val="28"/>
          <w:szCs w:val="28"/>
        </w:rPr>
      </w:pPr>
      <w:r w:rsidRPr="00E758D6">
        <w:rPr>
          <w:b/>
          <w:sz w:val="28"/>
          <w:szCs w:val="28"/>
        </w:rPr>
        <w:t>Оступился – и в крик,</w:t>
      </w:r>
    </w:p>
    <w:p w:rsidR="006A54EC" w:rsidRPr="00E758D6" w:rsidRDefault="006A54EC" w:rsidP="00B31380">
      <w:pPr>
        <w:rPr>
          <w:b/>
          <w:sz w:val="28"/>
          <w:szCs w:val="28"/>
        </w:rPr>
      </w:pPr>
      <w:r w:rsidRPr="00E758D6">
        <w:rPr>
          <w:b/>
          <w:sz w:val="28"/>
          <w:szCs w:val="28"/>
        </w:rPr>
        <w:t>Значит, рядом с тобой – чужой,</w:t>
      </w:r>
    </w:p>
    <w:p w:rsidR="006A54EC" w:rsidRPr="00E758D6" w:rsidRDefault="006A54EC" w:rsidP="00B31380">
      <w:pPr>
        <w:rPr>
          <w:b/>
          <w:sz w:val="28"/>
          <w:szCs w:val="28"/>
        </w:rPr>
      </w:pPr>
      <w:r w:rsidRPr="00E758D6">
        <w:rPr>
          <w:b/>
          <w:sz w:val="28"/>
          <w:szCs w:val="28"/>
        </w:rPr>
        <w:t>Ты его не брони – гони:</w:t>
      </w:r>
    </w:p>
    <w:p w:rsidR="006A54EC" w:rsidRPr="00E758D6" w:rsidRDefault="006A54EC" w:rsidP="00B31380">
      <w:pPr>
        <w:rPr>
          <w:b/>
          <w:sz w:val="28"/>
          <w:szCs w:val="28"/>
        </w:rPr>
      </w:pPr>
      <w:r w:rsidRPr="00E758D6">
        <w:rPr>
          <w:b/>
          <w:sz w:val="28"/>
          <w:szCs w:val="28"/>
        </w:rPr>
        <w:t>Вверх таких не берут, и тут</w:t>
      </w:r>
    </w:p>
    <w:p w:rsidR="006A54EC" w:rsidRPr="00E758D6" w:rsidRDefault="006A54EC" w:rsidP="00B31380">
      <w:pPr>
        <w:rPr>
          <w:b/>
          <w:sz w:val="28"/>
          <w:szCs w:val="28"/>
        </w:rPr>
      </w:pPr>
      <w:r w:rsidRPr="00E758D6">
        <w:rPr>
          <w:b/>
          <w:sz w:val="28"/>
          <w:szCs w:val="28"/>
        </w:rPr>
        <w:t>Про таких не поют.</w:t>
      </w:r>
    </w:p>
    <w:p w:rsidR="006A54EC" w:rsidRPr="00E758D6" w:rsidRDefault="006A54EC" w:rsidP="00B31380">
      <w:pPr>
        <w:rPr>
          <w:b/>
          <w:sz w:val="28"/>
          <w:szCs w:val="28"/>
        </w:rPr>
      </w:pPr>
    </w:p>
    <w:p w:rsidR="006A54EC" w:rsidRPr="00E758D6" w:rsidRDefault="006A54EC" w:rsidP="00B31380">
      <w:pPr>
        <w:rPr>
          <w:b/>
          <w:sz w:val="28"/>
          <w:szCs w:val="28"/>
        </w:rPr>
      </w:pPr>
      <w:r w:rsidRPr="00E758D6">
        <w:rPr>
          <w:b/>
          <w:sz w:val="28"/>
          <w:szCs w:val="28"/>
        </w:rPr>
        <w:t>Если ж он не скулил, не ныл,</w:t>
      </w:r>
    </w:p>
    <w:p w:rsidR="006A54EC" w:rsidRPr="00E758D6" w:rsidRDefault="006A54EC" w:rsidP="00B31380">
      <w:pPr>
        <w:rPr>
          <w:b/>
          <w:sz w:val="28"/>
          <w:szCs w:val="28"/>
        </w:rPr>
      </w:pPr>
      <w:r w:rsidRPr="00E758D6">
        <w:rPr>
          <w:b/>
          <w:sz w:val="28"/>
          <w:szCs w:val="28"/>
        </w:rPr>
        <w:t>Пусть он хмур был и зол, но – шёл,</w:t>
      </w:r>
    </w:p>
    <w:p w:rsidR="006A54EC" w:rsidRPr="00E758D6" w:rsidRDefault="006A54EC" w:rsidP="00B31380">
      <w:pPr>
        <w:rPr>
          <w:b/>
          <w:sz w:val="28"/>
          <w:szCs w:val="28"/>
        </w:rPr>
      </w:pPr>
      <w:r w:rsidRPr="00E758D6">
        <w:rPr>
          <w:b/>
          <w:sz w:val="28"/>
          <w:szCs w:val="28"/>
        </w:rPr>
        <w:t>А когда ты упал со скал,</w:t>
      </w:r>
    </w:p>
    <w:p w:rsidR="006A54EC" w:rsidRPr="00E758D6" w:rsidRDefault="006A54EC" w:rsidP="00B31380">
      <w:pPr>
        <w:rPr>
          <w:b/>
          <w:sz w:val="28"/>
          <w:szCs w:val="28"/>
        </w:rPr>
      </w:pPr>
      <w:r w:rsidRPr="00E758D6">
        <w:rPr>
          <w:b/>
          <w:sz w:val="28"/>
          <w:szCs w:val="28"/>
        </w:rPr>
        <w:t>Он стонал, но держал;</w:t>
      </w:r>
    </w:p>
    <w:p w:rsidR="006A54EC" w:rsidRPr="00E758D6" w:rsidRDefault="006A54EC" w:rsidP="00B31380">
      <w:pPr>
        <w:rPr>
          <w:b/>
          <w:sz w:val="28"/>
          <w:szCs w:val="28"/>
        </w:rPr>
      </w:pPr>
      <w:r w:rsidRPr="00E758D6">
        <w:rPr>
          <w:b/>
          <w:sz w:val="28"/>
          <w:szCs w:val="28"/>
        </w:rPr>
        <w:t>Если шёл он с тобой, как в бой,</w:t>
      </w:r>
    </w:p>
    <w:p w:rsidR="006A54EC" w:rsidRPr="00E758D6" w:rsidRDefault="006A54EC" w:rsidP="00B31380">
      <w:pPr>
        <w:rPr>
          <w:b/>
          <w:sz w:val="28"/>
          <w:szCs w:val="28"/>
        </w:rPr>
      </w:pPr>
      <w:r w:rsidRPr="00E758D6">
        <w:rPr>
          <w:b/>
          <w:sz w:val="28"/>
          <w:szCs w:val="28"/>
        </w:rPr>
        <w:t>На вершине стоял хмельной,</w:t>
      </w:r>
    </w:p>
    <w:p w:rsidR="006A54EC" w:rsidRPr="00E758D6" w:rsidRDefault="006A54EC" w:rsidP="00B31380">
      <w:pPr>
        <w:rPr>
          <w:b/>
          <w:sz w:val="28"/>
          <w:szCs w:val="28"/>
        </w:rPr>
      </w:pPr>
      <w:r w:rsidRPr="00E758D6">
        <w:rPr>
          <w:b/>
          <w:sz w:val="28"/>
          <w:szCs w:val="28"/>
        </w:rPr>
        <w:t>Значит, как на себя самого,</w:t>
      </w:r>
    </w:p>
    <w:p w:rsidR="006A54EC" w:rsidRPr="00E758D6" w:rsidRDefault="006A54EC" w:rsidP="00B31380">
      <w:pPr>
        <w:rPr>
          <w:b/>
          <w:sz w:val="28"/>
          <w:szCs w:val="28"/>
        </w:rPr>
      </w:pPr>
      <w:r w:rsidRPr="00E758D6">
        <w:rPr>
          <w:b/>
          <w:sz w:val="28"/>
          <w:szCs w:val="28"/>
        </w:rPr>
        <w:t xml:space="preserve">Положись на него. </w:t>
      </w:r>
    </w:p>
    <w:p w:rsidR="006A54EC" w:rsidRPr="00E758D6" w:rsidRDefault="006A54EC" w:rsidP="00B31380">
      <w:pPr>
        <w:jc w:val="center"/>
        <w:rPr>
          <w:b/>
          <w:sz w:val="28"/>
          <w:szCs w:val="28"/>
        </w:rPr>
      </w:pPr>
      <w:r w:rsidRPr="00E758D6">
        <w:rPr>
          <w:b/>
          <w:sz w:val="28"/>
          <w:szCs w:val="28"/>
        </w:rPr>
        <w:br w:type="page"/>
        <w:t>Баксанская.</w:t>
      </w:r>
    </w:p>
    <w:p w:rsidR="006A54EC" w:rsidRPr="00E758D6" w:rsidRDefault="006A54EC" w:rsidP="00B31380">
      <w:pPr>
        <w:rPr>
          <w:b/>
          <w:sz w:val="28"/>
          <w:szCs w:val="28"/>
        </w:rPr>
      </w:pPr>
      <w:r w:rsidRPr="00E758D6">
        <w:rPr>
          <w:b/>
          <w:sz w:val="28"/>
          <w:szCs w:val="28"/>
        </w:rPr>
        <w:t xml:space="preserve"> Музыка: Б. Терентьева Стихи воинов-альпинистов Андрея Грязнова, Любови Коротаевой, Ники Персиянинова</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Am</w:t>
      </w:r>
      <w:r w:rsidRPr="00E758D6">
        <w:rPr>
          <w:b/>
          <w:sz w:val="28"/>
          <w:szCs w:val="28"/>
        </w:rPr>
        <w:t xml:space="preserve">              </w:t>
      </w:r>
      <w:r w:rsidRPr="00E758D6">
        <w:rPr>
          <w:b/>
          <w:sz w:val="28"/>
          <w:szCs w:val="28"/>
        </w:rPr>
        <w:tab/>
      </w:r>
      <w:r w:rsidRPr="00E758D6">
        <w:rPr>
          <w:b/>
          <w:sz w:val="28"/>
          <w:szCs w:val="28"/>
        </w:rPr>
        <w:tab/>
        <w:t xml:space="preserve">  </w:t>
      </w:r>
      <w:r w:rsidRPr="00E758D6">
        <w:rPr>
          <w:b/>
          <w:sz w:val="28"/>
          <w:szCs w:val="28"/>
          <w:lang w:val="en-US"/>
        </w:rPr>
        <w:t>Dm</w:t>
      </w:r>
      <w:r w:rsidRPr="00E758D6">
        <w:rPr>
          <w:b/>
          <w:sz w:val="28"/>
          <w:szCs w:val="28"/>
        </w:rPr>
        <w:br/>
        <w:t xml:space="preserve">Где снега тропинки заметают, </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E</w:t>
      </w:r>
      <w:r w:rsidRPr="00E758D6">
        <w:rPr>
          <w:b/>
          <w:sz w:val="28"/>
          <w:szCs w:val="28"/>
        </w:rPr>
        <w:t xml:space="preserve">7   </w:t>
      </w:r>
      <w:r w:rsidRPr="00E758D6">
        <w:rPr>
          <w:b/>
          <w:sz w:val="28"/>
          <w:szCs w:val="28"/>
        </w:rPr>
        <w:tab/>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Am</w:t>
      </w:r>
      <w:r w:rsidRPr="00E758D6">
        <w:rPr>
          <w:b/>
          <w:sz w:val="28"/>
          <w:szCs w:val="28"/>
        </w:rPr>
        <w:t xml:space="preserve"> </w:t>
      </w:r>
      <w:r w:rsidRPr="00E758D6">
        <w:rPr>
          <w:b/>
          <w:sz w:val="28"/>
          <w:szCs w:val="28"/>
          <w:lang w:val="en-US"/>
        </w:rPr>
        <w:t>E</w:t>
      </w:r>
      <w:r w:rsidRPr="00E758D6">
        <w:rPr>
          <w:b/>
          <w:sz w:val="28"/>
          <w:szCs w:val="28"/>
        </w:rPr>
        <w:t>7</w:t>
      </w:r>
    </w:p>
    <w:p w:rsidR="006A54EC" w:rsidRPr="00E758D6" w:rsidRDefault="006A54EC" w:rsidP="00B31380">
      <w:pPr>
        <w:rPr>
          <w:b/>
          <w:sz w:val="28"/>
          <w:szCs w:val="28"/>
        </w:rPr>
      </w:pPr>
      <w:r w:rsidRPr="00E758D6">
        <w:rPr>
          <w:b/>
          <w:sz w:val="28"/>
          <w:szCs w:val="28"/>
        </w:rPr>
        <w:t>Где лавины грозные шумят,</w:t>
      </w:r>
    </w:p>
    <w:p w:rsidR="006A54EC" w:rsidRPr="00E758D6" w:rsidRDefault="006A54EC" w:rsidP="00B31380">
      <w:pPr>
        <w:rPr>
          <w:b/>
          <w:sz w:val="28"/>
          <w:szCs w:val="28"/>
        </w:rPr>
      </w:pPr>
      <w:r w:rsidRPr="00E758D6">
        <w:rPr>
          <w:b/>
          <w:sz w:val="28"/>
          <w:szCs w:val="28"/>
          <w:lang w:val="en-US"/>
        </w:rPr>
        <w:t>Am</w:t>
      </w:r>
      <w:r w:rsidRPr="00E758D6">
        <w:rPr>
          <w:b/>
          <w:sz w:val="28"/>
          <w:szCs w:val="28"/>
        </w:rPr>
        <w:tab/>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Dm</w:t>
      </w:r>
      <w:r w:rsidRPr="00E758D6">
        <w:rPr>
          <w:b/>
          <w:sz w:val="28"/>
          <w:szCs w:val="28"/>
        </w:rPr>
        <w:br/>
        <w:t xml:space="preserve">Эту песнь сложил и распевает </w:t>
      </w:r>
    </w:p>
    <w:p w:rsidR="006A54EC" w:rsidRPr="00E758D6" w:rsidRDefault="006A54EC" w:rsidP="00B31380">
      <w:pPr>
        <w:rPr>
          <w:b/>
          <w:sz w:val="28"/>
          <w:szCs w:val="28"/>
        </w:rPr>
      </w:pPr>
      <w:r w:rsidRPr="00E758D6">
        <w:rPr>
          <w:b/>
          <w:sz w:val="28"/>
          <w:szCs w:val="28"/>
          <w:lang w:val="en-US"/>
        </w:rPr>
        <w:t>E</w:t>
      </w:r>
      <w:r w:rsidRPr="00E758D6">
        <w:rPr>
          <w:b/>
          <w:sz w:val="28"/>
          <w:szCs w:val="28"/>
        </w:rPr>
        <w:t>7</w:t>
      </w:r>
      <w:r w:rsidRPr="00E758D6">
        <w:rPr>
          <w:b/>
          <w:sz w:val="28"/>
          <w:szCs w:val="28"/>
        </w:rPr>
        <w:tab/>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Am</w:t>
      </w:r>
    </w:p>
    <w:p w:rsidR="006A54EC" w:rsidRPr="00E758D6" w:rsidRDefault="006A54EC" w:rsidP="00B31380">
      <w:pPr>
        <w:rPr>
          <w:b/>
          <w:sz w:val="28"/>
          <w:szCs w:val="28"/>
        </w:rPr>
      </w:pPr>
      <w:r w:rsidRPr="00E758D6">
        <w:rPr>
          <w:b/>
          <w:sz w:val="28"/>
          <w:szCs w:val="28"/>
        </w:rPr>
        <w:t>Альпинистов боевой отряд.</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C</w:t>
      </w:r>
      <w:r w:rsidRPr="00E758D6">
        <w:rPr>
          <w:b/>
          <w:sz w:val="28"/>
          <w:szCs w:val="28"/>
        </w:rPr>
        <w:tab/>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Dm</w:t>
      </w:r>
    </w:p>
    <w:p w:rsidR="006A54EC" w:rsidRPr="00E758D6" w:rsidRDefault="006A54EC" w:rsidP="00B31380">
      <w:pPr>
        <w:rPr>
          <w:b/>
          <w:sz w:val="28"/>
          <w:szCs w:val="28"/>
        </w:rPr>
      </w:pPr>
      <w:r w:rsidRPr="00E758D6">
        <w:rPr>
          <w:b/>
          <w:sz w:val="28"/>
          <w:szCs w:val="28"/>
        </w:rPr>
        <w:t>Нам в боях родными стали горы,</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G</w:t>
      </w:r>
      <w:r w:rsidRPr="00E758D6">
        <w:rPr>
          <w:b/>
          <w:sz w:val="28"/>
          <w:szCs w:val="28"/>
        </w:rPr>
        <w:tab/>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C</w:t>
      </w:r>
      <w:r w:rsidRPr="00E758D6">
        <w:rPr>
          <w:b/>
          <w:sz w:val="28"/>
          <w:szCs w:val="28"/>
        </w:rPr>
        <w:t xml:space="preserve">  </w:t>
      </w:r>
      <w:r w:rsidRPr="00E758D6">
        <w:rPr>
          <w:b/>
          <w:sz w:val="28"/>
          <w:szCs w:val="28"/>
          <w:lang w:val="en-US"/>
        </w:rPr>
        <w:t>E</w:t>
      </w:r>
      <w:r w:rsidRPr="00E758D6">
        <w:rPr>
          <w:b/>
          <w:sz w:val="28"/>
          <w:szCs w:val="28"/>
        </w:rPr>
        <w:t>7</w:t>
      </w:r>
      <w:r w:rsidRPr="00E758D6">
        <w:rPr>
          <w:b/>
          <w:sz w:val="28"/>
          <w:szCs w:val="28"/>
        </w:rPr>
        <w:br/>
        <w:t>Не страшны бураны и пурга.</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Am</w:t>
      </w:r>
      <w:r w:rsidRPr="00E758D6">
        <w:rPr>
          <w:b/>
          <w:sz w:val="28"/>
          <w:szCs w:val="28"/>
        </w:rPr>
        <w:tab/>
      </w:r>
      <w:r w:rsidRPr="00E758D6">
        <w:rPr>
          <w:b/>
          <w:sz w:val="28"/>
          <w:szCs w:val="28"/>
        </w:rPr>
        <w:tab/>
      </w:r>
      <w:r w:rsidRPr="00E758D6">
        <w:rPr>
          <w:b/>
          <w:sz w:val="28"/>
          <w:szCs w:val="28"/>
        </w:rPr>
        <w:tab/>
      </w:r>
      <w:r w:rsidRPr="00E758D6">
        <w:rPr>
          <w:b/>
          <w:sz w:val="28"/>
          <w:szCs w:val="28"/>
        </w:rPr>
        <w:tab/>
      </w:r>
      <w:r w:rsidRPr="00E758D6">
        <w:rPr>
          <w:b/>
          <w:sz w:val="28"/>
          <w:szCs w:val="28"/>
        </w:rPr>
        <w:tab/>
      </w:r>
      <w:r w:rsidRPr="00E758D6">
        <w:rPr>
          <w:b/>
          <w:sz w:val="28"/>
          <w:szCs w:val="28"/>
          <w:lang w:val="en-US"/>
        </w:rPr>
        <w:t>Dm</w:t>
      </w:r>
      <w:r w:rsidRPr="00E758D6">
        <w:rPr>
          <w:b/>
          <w:sz w:val="28"/>
          <w:szCs w:val="28"/>
        </w:rPr>
        <w:br/>
        <w:t>Дан приказ, недолги были сборы,</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E</w:t>
      </w:r>
      <w:r w:rsidRPr="00E758D6">
        <w:rPr>
          <w:b/>
          <w:sz w:val="28"/>
          <w:szCs w:val="28"/>
        </w:rPr>
        <w:t>7</w:t>
      </w:r>
      <w:r w:rsidRPr="00E758D6">
        <w:rPr>
          <w:b/>
          <w:sz w:val="28"/>
          <w:szCs w:val="28"/>
        </w:rPr>
        <w:tab/>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Am</w:t>
      </w:r>
      <w:r w:rsidRPr="00E758D6">
        <w:rPr>
          <w:b/>
          <w:sz w:val="28"/>
          <w:szCs w:val="28"/>
        </w:rPr>
        <w:br/>
        <w:t>На разведку в логово врага.</w:t>
      </w:r>
    </w:p>
    <w:p w:rsidR="006A54EC" w:rsidRPr="00E758D6" w:rsidRDefault="006A54EC" w:rsidP="00B31380">
      <w:pPr>
        <w:rPr>
          <w:b/>
          <w:sz w:val="28"/>
          <w:szCs w:val="28"/>
        </w:rPr>
      </w:pPr>
      <w:r w:rsidRPr="00E758D6">
        <w:rPr>
          <w:b/>
          <w:sz w:val="28"/>
          <w:szCs w:val="28"/>
        </w:rPr>
        <w:tab/>
        <w:t xml:space="preserve">        </w:t>
      </w:r>
      <w:r w:rsidRPr="00E758D6">
        <w:rPr>
          <w:b/>
          <w:sz w:val="28"/>
          <w:szCs w:val="28"/>
          <w:lang w:val="en-US"/>
        </w:rPr>
        <w:t>Am</w:t>
      </w:r>
      <w:r w:rsidRPr="00E758D6">
        <w:rPr>
          <w:b/>
          <w:sz w:val="28"/>
          <w:szCs w:val="28"/>
        </w:rPr>
        <w:tab/>
      </w:r>
      <w:r w:rsidRPr="00E758D6">
        <w:rPr>
          <w:b/>
          <w:sz w:val="28"/>
          <w:szCs w:val="28"/>
        </w:rPr>
        <w:tab/>
      </w:r>
      <w:r w:rsidRPr="00E758D6">
        <w:rPr>
          <w:b/>
          <w:sz w:val="28"/>
          <w:szCs w:val="28"/>
        </w:rPr>
        <w:tab/>
      </w:r>
      <w:r w:rsidRPr="00E758D6">
        <w:rPr>
          <w:b/>
          <w:sz w:val="28"/>
          <w:szCs w:val="28"/>
          <w:lang w:val="en-US"/>
        </w:rPr>
        <w:t>Dm</w:t>
      </w:r>
    </w:p>
    <w:p w:rsidR="006A54EC" w:rsidRPr="00E758D6" w:rsidRDefault="006A54EC" w:rsidP="00B31380">
      <w:pPr>
        <w:ind w:left="1080"/>
        <w:rPr>
          <w:b/>
          <w:sz w:val="28"/>
          <w:szCs w:val="28"/>
        </w:rPr>
      </w:pPr>
      <w:r w:rsidRPr="00E758D6">
        <w:rPr>
          <w:b/>
          <w:sz w:val="28"/>
          <w:szCs w:val="28"/>
        </w:rPr>
        <w:t>Помнишь, товарищ, белые снега,</w:t>
      </w:r>
    </w:p>
    <w:p w:rsidR="006A54EC" w:rsidRPr="00E758D6" w:rsidRDefault="006A54EC" w:rsidP="00B31380">
      <w:pPr>
        <w:ind w:left="1080"/>
        <w:rPr>
          <w:b/>
          <w:sz w:val="28"/>
          <w:szCs w:val="28"/>
        </w:rPr>
      </w:pPr>
      <w:r w:rsidRPr="00E758D6">
        <w:rPr>
          <w:b/>
          <w:sz w:val="28"/>
          <w:szCs w:val="28"/>
        </w:rPr>
        <w:t xml:space="preserve">     </w:t>
      </w:r>
      <w:r w:rsidRPr="00E758D6">
        <w:rPr>
          <w:b/>
          <w:sz w:val="28"/>
          <w:szCs w:val="28"/>
          <w:lang w:val="en-US"/>
        </w:rPr>
        <w:t>G</w:t>
      </w:r>
      <w:r w:rsidRPr="00E758D6">
        <w:rPr>
          <w:b/>
          <w:sz w:val="28"/>
          <w:szCs w:val="28"/>
        </w:rPr>
        <w:tab/>
      </w:r>
      <w:r w:rsidRPr="00E758D6">
        <w:rPr>
          <w:b/>
          <w:sz w:val="28"/>
          <w:szCs w:val="28"/>
        </w:rPr>
        <w:tab/>
      </w:r>
      <w:r w:rsidRPr="00E758D6">
        <w:rPr>
          <w:b/>
          <w:sz w:val="28"/>
          <w:szCs w:val="28"/>
        </w:rPr>
        <w:tab/>
      </w:r>
      <w:r w:rsidRPr="00E758D6">
        <w:rPr>
          <w:b/>
          <w:sz w:val="28"/>
          <w:szCs w:val="28"/>
        </w:rPr>
        <w:tab/>
      </w:r>
      <w:r w:rsidRPr="00E758D6">
        <w:rPr>
          <w:b/>
          <w:sz w:val="28"/>
          <w:szCs w:val="28"/>
          <w:lang w:val="en-US"/>
        </w:rPr>
        <w:t>C</w:t>
      </w:r>
      <w:r w:rsidRPr="00E758D6">
        <w:rPr>
          <w:b/>
          <w:sz w:val="28"/>
          <w:szCs w:val="28"/>
        </w:rPr>
        <w:tab/>
      </w:r>
      <w:r w:rsidRPr="00E758D6">
        <w:rPr>
          <w:b/>
          <w:sz w:val="28"/>
          <w:szCs w:val="28"/>
        </w:rPr>
        <w:tab/>
      </w:r>
      <w:r w:rsidRPr="00E758D6">
        <w:rPr>
          <w:b/>
          <w:sz w:val="28"/>
          <w:szCs w:val="28"/>
          <w:lang w:val="en-US"/>
        </w:rPr>
        <w:t>C</w:t>
      </w:r>
      <w:r w:rsidRPr="00E758D6">
        <w:rPr>
          <w:b/>
          <w:sz w:val="28"/>
          <w:szCs w:val="28"/>
        </w:rPr>
        <w:t xml:space="preserve"> </w:t>
      </w:r>
      <w:r w:rsidRPr="00E758D6">
        <w:rPr>
          <w:b/>
          <w:sz w:val="28"/>
          <w:szCs w:val="28"/>
          <w:lang w:val="en-US"/>
        </w:rPr>
        <w:t>E</w:t>
      </w:r>
      <w:r w:rsidRPr="00E758D6">
        <w:rPr>
          <w:b/>
          <w:sz w:val="28"/>
          <w:szCs w:val="28"/>
        </w:rPr>
        <w:t>7</w:t>
      </w:r>
      <w:r w:rsidRPr="00E758D6">
        <w:rPr>
          <w:b/>
          <w:sz w:val="28"/>
          <w:szCs w:val="28"/>
        </w:rPr>
        <w:br/>
        <w:t>Стройный лес Баксана, блиндажи врага.</w:t>
      </w:r>
    </w:p>
    <w:p w:rsidR="006A54EC" w:rsidRPr="00E758D6" w:rsidRDefault="006A54EC" w:rsidP="00B31380">
      <w:pPr>
        <w:ind w:left="1080"/>
        <w:rPr>
          <w:b/>
          <w:sz w:val="28"/>
          <w:szCs w:val="28"/>
        </w:rPr>
      </w:pPr>
      <w:r w:rsidRPr="00E758D6">
        <w:rPr>
          <w:b/>
          <w:sz w:val="28"/>
          <w:szCs w:val="28"/>
        </w:rPr>
        <w:t xml:space="preserve">  </w:t>
      </w:r>
      <w:r w:rsidRPr="00E758D6">
        <w:rPr>
          <w:b/>
          <w:sz w:val="28"/>
          <w:szCs w:val="28"/>
          <w:lang w:val="en-US"/>
        </w:rPr>
        <w:t>Am</w:t>
      </w:r>
      <w:r w:rsidRPr="00E758D6">
        <w:rPr>
          <w:b/>
          <w:sz w:val="28"/>
          <w:szCs w:val="28"/>
        </w:rPr>
        <w:tab/>
      </w:r>
      <w:r w:rsidRPr="00E758D6">
        <w:rPr>
          <w:b/>
          <w:sz w:val="28"/>
          <w:szCs w:val="28"/>
        </w:rPr>
        <w:tab/>
        <w:t xml:space="preserve">       </w:t>
      </w:r>
      <w:r w:rsidRPr="00E758D6">
        <w:rPr>
          <w:b/>
          <w:sz w:val="28"/>
          <w:szCs w:val="28"/>
          <w:lang w:val="en-US"/>
        </w:rPr>
        <w:t>Dm</w:t>
      </w:r>
      <w:r w:rsidRPr="00E758D6">
        <w:rPr>
          <w:b/>
          <w:sz w:val="28"/>
          <w:szCs w:val="28"/>
        </w:rPr>
        <w:br/>
        <w:t>Помнишь гранату и записку в ней</w:t>
      </w:r>
    </w:p>
    <w:p w:rsidR="006A54EC" w:rsidRPr="00E758D6" w:rsidRDefault="006A54EC" w:rsidP="00B31380">
      <w:pPr>
        <w:ind w:left="1080"/>
        <w:rPr>
          <w:b/>
          <w:sz w:val="28"/>
          <w:szCs w:val="28"/>
        </w:rPr>
      </w:pPr>
      <w:r w:rsidRPr="00E758D6">
        <w:rPr>
          <w:b/>
          <w:sz w:val="28"/>
          <w:szCs w:val="28"/>
        </w:rPr>
        <w:t xml:space="preserve"> </w:t>
      </w:r>
      <w:r w:rsidRPr="00E758D6">
        <w:rPr>
          <w:b/>
          <w:sz w:val="28"/>
          <w:szCs w:val="28"/>
          <w:lang w:val="en-US"/>
        </w:rPr>
        <w:t>E</w:t>
      </w:r>
      <w:r w:rsidRPr="00E758D6">
        <w:rPr>
          <w:b/>
          <w:sz w:val="28"/>
          <w:szCs w:val="28"/>
        </w:rPr>
        <w:t>7</w:t>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Am</w:t>
      </w:r>
      <w:r w:rsidRPr="00E758D6">
        <w:rPr>
          <w:b/>
          <w:sz w:val="28"/>
          <w:szCs w:val="28"/>
        </w:rPr>
        <w:br/>
        <w:t>На скалистом гребне для грядущих дней.</w:t>
      </w:r>
    </w:p>
    <w:p w:rsidR="006A54EC" w:rsidRPr="00E758D6" w:rsidRDefault="006A54EC" w:rsidP="00B31380">
      <w:pPr>
        <w:ind w:left="1080"/>
        <w:rPr>
          <w:b/>
          <w:sz w:val="28"/>
          <w:szCs w:val="28"/>
        </w:rPr>
      </w:pPr>
    </w:p>
    <w:p w:rsidR="006A54EC" w:rsidRPr="00E758D6" w:rsidRDefault="006A54EC" w:rsidP="00B31380">
      <w:pPr>
        <w:rPr>
          <w:b/>
          <w:sz w:val="28"/>
          <w:szCs w:val="28"/>
        </w:rPr>
      </w:pPr>
      <w:r w:rsidRPr="00E758D6">
        <w:rPr>
          <w:b/>
          <w:sz w:val="28"/>
          <w:szCs w:val="28"/>
        </w:rPr>
        <w:t>На костре в дыму трещали ветки,</w:t>
      </w:r>
      <w:r w:rsidRPr="00E758D6">
        <w:rPr>
          <w:b/>
          <w:sz w:val="28"/>
          <w:szCs w:val="28"/>
        </w:rPr>
        <w:br/>
        <w:t>В котелке дымился крепкий чай.</w:t>
      </w:r>
      <w:r w:rsidRPr="00E758D6">
        <w:rPr>
          <w:b/>
          <w:sz w:val="28"/>
          <w:szCs w:val="28"/>
        </w:rPr>
        <w:br/>
        <w:t>Ты пришел усталый из разведки,</w:t>
      </w:r>
      <w:r w:rsidRPr="00E758D6">
        <w:rPr>
          <w:b/>
          <w:sz w:val="28"/>
          <w:szCs w:val="28"/>
        </w:rPr>
        <w:br/>
        <w:t>Много пил и столько же молчал.</w:t>
      </w:r>
    </w:p>
    <w:p w:rsidR="006A54EC" w:rsidRPr="00E758D6" w:rsidRDefault="006A54EC" w:rsidP="00B31380">
      <w:pPr>
        <w:rPr>
          <w:b/>
          <w:sz w:val="28"/>
          <w:szCs w:val="28"/>
        </w:rPr>
      </w:pPr>
      <w:r w:rsidRPr="00E758D6">
        <w:rPr>
          <w:b/>
          <w:sz w:val="28"/>
          <w:szCs w:val="28"/>
        </w:rPr>
        <w:t>Синими замерзшими руками,</w:t>
      </w:r>
      <w:r w:rsidRPr="00E758D6">
        <w:rPr>
          <w:b/>
          <w:sz w:val="28"/>
          <w:szCs w:val="28"/>
        </w:rPr>
        <w:br/>
        <w:t>Протирал вспотевший автомат,</w:t>
      </w:r>
      <w:r w:rsidRPr="00E758D6">
        <w:rPr>
          <w:b/>
          <w:sz w:val="28"/>
          <w:szCs w:val="28"/>
        </w:rPr>
        <w:br/>
        <w:t>И о чем-то думал временами,</w:t>
      </w:r>
      <w:r w:rsidRPr="00E758D6">
        <w:rPr>
          <w:b/>
          <w:sz w:val="28"/>
          <w:szCs w:val="28"/>
        </w:rPr>
        <w:br/>
        <w:t>Головой откинувшись назад.</w:t>
      </w:r>
    </w:p>
    <w:p w:rsidR="006A54EC" w:rsidRPr="00E758D6" w:rsidRDefault="006A54EC" w:rsidP="00B31380">
      <w:pPr>
        <w:rPr>
          <w:b/>
          <w:sz w:val="28"/>
          <w:szCs w:val="28"/>
        </w:rPr>
      </w:pPr>
    </w:p>
    <w:p w:rsidR="006A54EC" w:rsidRPr="00E758D6" w:rsidRDefault="006A54EC" w:rsidP="00B31380">
      <w:pPr>
        <w:ind w:left="1080"/>
        <w:rPr>
          <w:b/>
          <w:sz w:val="28"/>
          <w:szCs w:val="28"/>
        </w:rPr>
      </w:pPr>
      <w:r w:rsidRPr="00E758D6">
        <w:rPr>
          <w:b/>
          <w:sz w:val="28"/>
          <w:szCs w:val="28"/>
        </w:rPr>
        <w:t>Помнишь, товарищ, вой ночной пурги,</w:t>
      </w:r>
      <w:r w:rsidRPr="00E758D6">
        <w:rPr>
          <w:b/>
          <w:sz w:val="28"/>
          <w:szCs w:val="28"/>
        </w:rPr>
        <w:br/>
        <w:t>Помнишь, как бежали в панике враги,</w:t>
      </w:r>
      <w:r w:rsidRPr="00E758D6">
        <w:rPr>
          <w:b/>
          <w:sz w:val="28"/>
          <w:szCs w:val="28"/>
        </w:rPr>
        <w:br/>
        <w:t>Как загрохотал твой грозный автомат,</w:t>
      </w:r>
      <w:r w:rsidRPr="00E758D6">
        <w:rPr>
          <w:b/>
          <w:sz w:val="28"/>
          <w:szCs w:val="28"/>
        </w:rPr>
        <w:br/>
        <w:t xml:space="preserve">Помнишь, как вернулись мы с тобой в отряд? </w:t>
      </w:r>
    </w:p>
    <w:p w:rsidR="006A54EC" w:rsidRPr="00E758D6" w:rsidRDefault="006A54EC" w:rsidP="00B31380">
      <w:pPr>
        <w:ind w:left="1080"/>
        <w:rPr>
          <w:b/>
          <w:sz w:val="28"/>
          <w:szCs w:val="28"/>
        </w:rPr>
      </w:pPr>
    </w:p>
    <w:p w:rsidR="006A54EC" w:rsidRPr="00E758D6" w:rsidRDefault="006A54EC" w:rsidP="00B31380">
      <w:pPr>
        <w:rPr>
          <w:b/>
          <w:sz w:val="28"/>
          <w:szCs w:val="28"/>
        </w:rPr>
      </w:pPr>
      <w:r w:rsidRPr="00E758D6">
        <w:rPr>
          <w:b/>
          <w:sz w:val="28"/>
          <w:szCs w:val="28"/>
        </w:rPr>
        <w:t>Там, где днем и ночью крутят шквалы,</w:t>
      </w:r>
      <w:r w:rsidRPr="00E758D6">
        <w:rPr>
          <w:b/>
          <w:sz w:val="28"/>
          <w:szCs w:val="28"/>
        </w:rPr>
        <w:br/>
        <w:t>Где вершины грозные в снегу,</w:t>
      </w:r>
      <w:r w:rsidRPr="00E758D6">
        <w:rPr>
          <w:b/>
          <w:sz w:val="28"/>
          <w:szCs w:val="28"/>
        </w:rPr>
        <w:br/>
        <w:t>Мы закрыли прочно перевалы,</w:t>
      </w:r>
      <w:r w:rsidRPr="00E758D6">
        <w:rPr>
          <w:b/>
          <w:sz w:val="28"/>
          <w:szCs w:val="28"/>
        </w:rPr>
        <w:br/>
        <w:t>И ни пяди не дали врагу.</w:t>
      </w:r>
    </w:p>
    <w:p w:rsidR="006A54EC" w:rsidRPr="00E758D6" w:rsidRDefault="006A54EC" w:rsidP="00B31380">
      <w:pPr>
        <w:rPr>
          <w:b/>
          <w:sz w:val="28"/>
          <w:szCs w:val="28"/>
        </w:rPr>
      </w:pPr>
      <w:r w:rsidRPr="00E758D6">
        <w:rPr>
          <w:b/>
          <w:sz w:val="28"/>
          <w:szCs w:val="28"/>
        </w:rPr>
        <w:t>День придет решительным ударом,</w:t>
      </w:r>
      <w:r w:rsidRPr="00E758D6">
        <w:rPr>
          <w:b/>
          <w:sz w:val="28"/>
          <w:szCs w:val="28"/>
        </w:rPr>
        <w:br/>
        <w:t>В бой пойдет народ в последний раз,</w:t>
      </w:r>
      <w:r w:rsidRPr="00E758D6">
        <w:rPr>
          <w:b/>
          <w:sz w:val="28"/>
          <w:szCs w:val="28"/>
        </w:rPr>
        <w:br/>
        <w:t>И тогда он скажет, что недаром</w:t>
      </w:r>
      <w:r w:rsidRPr="00E758D6">
        <w:rPr>
          <w:b/>
          <w:sz w:val="28"/>
          <w:szCs w:val="28"/>
        </w:rPr>
        <w:br/>
        <w:t>Мы стояли насмерть за Кавказ.</w:t>
      </w:r>
    </w:p>
    <w:p w:rsidR="006A54EC" w:rsidRPr="00E758D6" w:rsidRDefault="006A54EC" w:rsidP="00B31380">
      <w:pPr>
        <w:rPr>
          <w:b/>
          <w:sz w:val="28"/>
          <w:szCs w:val="28"/>
        </w:rPr>
      </w:pPr>
    </w:p>
    <w:p w:rsidR="006A54EC" w:rsidRPr="00E758D6" w:rsidRDefault="006A54EC" w:rsidP="00B31380">
      <w:pPr>
        <w:ind w:left="1080"/>
        <w:rPr>
          <w:b/>
          <w:color w:val="000000"/>
          <w:sz w:val="28"/>
          <w:szCs w:val="28"/>
        </w:rPr>
      </w:pPr>
      <w:r w:rsidRPr="00E758D6">
        <w:rPr>
          <w:b/>
          <w:color w:val="000000"/>
          <w:sz w:val="28"/>
          <w:szCs w:val="28"/>
        </w:rPr>
        <w:t>Шуткам не учат в наших лагерях,</w:t>
      </w:r>
      <w:r w:rsidRPr="00E758D6">
        <w:rPr>
          <w:b/>
          <w:color w:val="000000"/>
          <w:sz w:val="28"/>
          <w:szCs w:val="28"/>
        </w:rPr>
        <w:br/>
        <w:t>Может быть придется воевать в горах,</w:t>
      </w:r>
      <w:r w:rsidRPr="00E758D6">
        <w:rPr>
          <w:b/>
          <w:color w:val="000000"/>
          <w:sz w:val="28"/>
          <w:szCs w:val="28"/>
        </w:rPr>
        <w:br/>
        <w:t>Вместе с ледорубом возьмешь ты автомат,</w:t>
      </w:r>
      <w:r w:rsidRPr="00E758D6">
        <w:rPr>
          <w:b/>
          <w:color w:val="000000"/>
          <w:sz w:val="28"/>
          <w:szCs w:val="28"/>
        </w:rPr>
        <w:br/>
        <w:t>Словно на страховке, сожмешь его приклад.</w:t>
      </w:r>
    </w:p>
    <w:p w:rsidR="006A54EC" w:rsidRPr="00E758D6" w:rsidRDefault="006A54EC" w:rsidP="00B31380">
      <w:pPr>
        <w:ind w:left="1080"/>
        <w:rPr>
          <w:b/>
          <w:sz w:val="28"/>
          <w:szCs w:val="28"/>
        </w:rPr>
      </w:pPr>
    </w:p>
    <w:p w:rsidR="006A54EC" w:rsidRPr="00E758D6" w:rsidRDefault="006A54EC" w:rsidP="00B31380">
      <w:pPr>
        <w:rPr>
          <w:b/>
          <w:sz w:val="28"/>
          <w:szCs w:val="28"/>
        </w:rPr>
      </w:pPr>
      <w:r w:rsidRPr="00E758D6">
        <w:rPr>
          <w:b/>
          <w:sz w:val="28"/>
          <w:szCs w:val="28"/>
        </w:rPr>
        <w:t>Время былое пролетит, как дым,</w:t>
      </w:r>
      <w:r w:rsidRPr="00E758D6">
        <w:rPr>
          <w:b/>
          <w:sz w:val="28"/>
          <w:szCs w:val="28"/>
        </w:rPr>
        <w:br/>
        <w:t>В памяти развеет прошлого следы,</w:t>
      </w:r>
      <w:r w:rsidRPr="00E758D6">
        <w:rPr>
          <w:b/>
          <w:sz w:val="28"/>
          <w:szCs w:val="28"/>
        </w:rPr>
        <w:br/>
        <w:t>Но не забыть нам этих грозных дней,</w:t>
      </w:r>
      <w:r w:rsidRPr="00E758D6">
        <w:rPr>
          <w:b/>
          <w:sz w:val="28"/>
          <w:szCs w:val="28"/>
        </w:rPr>
        <w:br/>
        <w:t>Вечно сохраним их в памяти своей.</w:t>
      </w: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r>
        <w:rPr>
          <w:noProof/>
        </w:rPr>
        <w:pict>
          <v:shape id="Рисунок 32" o:spid="_x0000_s1040" type="#_x0000_t75" alt="На_Эльбрусе" style="position:absolute;margin-left:27pt;margin-top:10.3pt;width:300.75pt;height:186.75pt;z-index:-251644928;visibility:visible">
            <v:imagedata r:id="rId31" o:title=""/>
          </v:shape>
        </w:pict>
      </w: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jc w:val="center"/>
        <w:rPr>
          <w:b/>
          <w:sz w:val="28"/>
          <w:szCs w:val="28"/>
        </w:rPr>
      </w:pPr>
      <w:r w:rsidRPr="004F5FA4">
        <w:rPr>
          <w:rFonts w:ascii="Arial" w:hAnsi="Arial" w:cs="Arial"/>
          <w:b/>
        </w:rPr>
        <w:br w:type="page"/>
      </w:r>
      <w:r w:rsidRPr="00E758D6">
        <w:rPr>
          <w:b/>
          <w:sz w:val="28"/>
          <w:szCs w:val="28"/>
        </w:rPr>
        <w:t>Атланты.</w:t>
      </w:r>
    </w:p>
    <w:p w:rsidR="006A54EC" w:rsidRPr="00E758D6" w:rsidRDefault="006A54EC" w:rsidP="00B31380">
      <w:pPr>
        <w:jc w:val="right"/>
        <w:rPr>
          <w:b/>
          <w:sz w:val="28"/>
          <w:szCs w:val="28"/>
        </w:rPr>
      </w:pPr>
      <w:r w:rsidRPr="00E758D6">
        <w:rPr>
          <w:b/>
          <w:sz w:val="28"/>
          <w:szCs w:val="28"/>
        </w:rPr>
        <w:t>Александр Городницкий</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Em</w:t>
      </w:r>
      <w:r w:rsidRPr="00E758D6">
        <w:rPr>
          <w:b/>
          <w:sz w:val="28"/>
          <w:szCs w:val="28"/>
        </w:rPr>
        <w:tab/>
        <w:t xml:space="preserve">         </w:t>
      </w:r>
      <w:r w:rsidRPr="00E758D6">
        <w:rPr>
          <w:b/>
          <w:sz w:val="28"/>
          <w:szCs w:val="28"/>
          <w:lang w:val="en-US"/>
        </w:rPr>
        <w:t>Am</w:t>
      </w:r>
      <w:r w:rsidRPr="00E758D6">
        <w:rPr>
          <w:b/>
          <w:sz w:val="28"/>
          <w:szCs w:val="28"/>
        </w:rPr>
        <w:t xml:space="preserve"> </w:t>
      </w:r>
      <w:r w:rsidRPr="00E758D6">
        <w:rPr>
          <w:b/>
          <w:sz w:val="28"/>
          <w:szCs w:val="28"/>
        </w:rPr>
        <w:tab/>
        <w:t xml:space="preserve">       </w:t>
      </w:r>
      <w:r w:rsidRPr="00E758D6">
        <w:rPr>
          <w:b/>
          <w:sz w:val="28"/>
          <w:szCs w:val="28"/>
          <w:lang w:val="en-US"/>
        </w:rPr>
        <w:t>H</w:t>
      </w:r>
      <w:r w:rsidRPr="00E758D6">
        <w:rPr>
          <w:b/>
          <w:sz w:val="28"/>
          <w:szCs w:val="28"/>
        </w:rPr>
        <w:t>7</w:t>
      </w:r>
      <w:r w:rsidRPr="00E758D6">
        <w:rPr>
          <w:b/>
          <w:sz w:val="28"/>
          <w:szCs w:val="28"/>
        </w:rPr>
        <w:tab/>
      </w:r>
      <w:r w:rsidRPr="00E758D6">
        <w:rPr>
          <w:b/>
          <w:sz w:val="28"/>
          <w:szCs w:val="28"/>
        </w:rPr>
        <w:tab/>
        <w:t xml:space="preserve"> </w:t>
      </w:r>
      <w:r w:rsidRPr="00E758D6">
        <w:rPr>
          <w:b/>
          <w:sz w:val="28"/>
          <w:szCs w:val="28"/>
          <w:lang w:val="en-US"/>
        </w:rPr>
        <w:t>Em</w:t>
      </w:r>
      <w:r w:rsidRPr="00E758D6">
        <w:rPr>
          <w:b/>
          <w:sz w:val="28"/>
          <w:szCs w:val="28"/>
        </w:rPr>
        <w:tab/>
        <w:t xml:space="preserve">        </w:t>
      </w:r>
      <w:r w:rsidRPr="00E758D6">
        <w:rPr>
          <w:b/>
          <w:sz w:val="28"/>
          <w:szCs w:val="28"/>
        </w:rPr>
        <w:tab/>
      </w:r>
    </w:p>
    <w:p w:rsidR="006A54EC" w:rsidRPr="00E758D6" w:rsidRDefault="006A54EC" w:rsidP="00B31380">
      <w:pPr>
        <w:rPr>
          <w:b/>
          <w:sz w:val="28"/>
          <w:szCs w:val="28"/>
        </w:rPr>
      </w:pPr>
      <w:r w:rsidRPr="00E758D6">
        <w:rPr>
          <w:b/>
          <w:sz w:val="28"/>
          <w:szCs w:val="28"/>
        </w:rPr>
        <w:t>Когда на сердце тяжесть и холодно в груди</w:t>
      </w:r>
    </w:p>
    <w:p w:rsidR="006A54EC" w:rsidRPr="00E758D6" w:rsidRDefault="006A54EC" w:rsidP="00B31380">
      <w:pPr>
        <w:rPr>
          <w:b/>
          <w:sz w:val="28"/>
          <w:szCs w:val="28"/>
        </w:rPr>
      </w:pPr>
      <w:r w:rsidRPr="00E758D6">
        <w:rPr>
          <w:b/>
          <w:sz w:val="28"/>
          <w:szCs w:val="28"/>
        </w:rPr>
        <w:tab/>
      </w:r>
      <w:r w:rsidRPr="00E758D6">
        <w:rPr>
          <w:b/>
          <w:sz w:val="28"/>
          <w:szCs w:val="28"/>
        </w:rPr>
        <w:tab/>
        <w:t xml:space="preserve">         </w:t>
      </w:r>
      <w:r w:rsidRPr="00E758D6">
        <w:rPr>
          <w:b/>
          <w:sz w:val="28"/>
          <w:szCs w:val="28"/>
          <w:lang w:val="en-US"/>
        </w:rPr>
        <w:t>Am</w:t>
      </w:r>
      <w:r w:rsidRPr="00E758D6">
        <w:rPr>
          <w:b/>
          <w:sz w:val="28"/>
          <w:szCs w:val="28"/>
        </w:rPr>
        <w:tab/>
        <w:t xml:space="preserve">        </w:t>
      </w:r>
      <w:r w:rsidRPr="00E758D6">
        <w:rPr>
          <w:b/>
          <w:sz w:val="28"/>
          <w:szCs w:val="28"/>
          <w:lang w:val="en-US"/>
        </w:rPr>
        <w:t>D</w:t>
      </w:r>
      <w:r w:rsidRPr="00E758D6">
        <w:rPr>
          <w:b/>
          <w:sz w:val="28"/>
          <w:szCs w:val="28"/>
        </w:rPr>
        <w:t>7</w:t>
      </w:r>
      <w:r w:rsidRPr="00E758D6">
        <w:rPr>
          <w:b/>
          <w:sz w:val="28"/>
          <w:szCs w:val="28"/>
        </w:rPr>
        <w:tab/>
        <w:t xml:space="preserve">         </w:t>
      </w:r>
      <w:r w:rsidRPr="00E758D6">
        <w:rPr>
          <w:b/>
          <w:sz w:val="28"/>
          <w:szCs w:val="28"/>
          <w:lang w:val="en-US"/>
        </w:rPr>
        <w:t>G</w:t>
      </w:r>
      <w:r w:rsidRPr="00E758D6">
        <w:rPr>
          <w:b/>
          <w:sz w:val="28"/>
          <w:szCs w:val="28"/>
        </w:rPr>
        <w:t xml:space="preserve">    </w:t>
      </w:r>
    </w:p>
    <w:p w:rsidR="006A54EC" w:rsidRPr="00E758D6" w:rsidRDefault="006A54EC" w:rsidP="00B31380">
      <w:pPr>
        <w:rPr>
          <w:b/>
          <w:sz w:val="28"/>
          <w:szCs w:val="28"/>
        </w:rPr>
      </w:pPr>
      <w:r w:rsidRPr="00E758D6">
        <w:rPr>
          <w:b/>
          <w:sz w:val="28"/>
          <w:szCs w:val="28"/>
        </w:rPr>
        <w:t>К ступеням Эрмитажа ты в сумерки приди,</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E</w:t>
      </w:r>
      <w:r w:rsidRPr="00E758D6">
        <w:rPr>
          <w:b/>
          <w:sz w:val="28"/>
          <w:szCs w:val="28"/>
        </w:rPr>
        <w:t xml:space="preserve">7   </w:t>
      </w:r>
      <w:r w:rsidRPr="00E758D6">
        <w:rPr>
          <w:b/>
          <w:sz w:val="28"/>
          <w:szCs w:val="28"/>
        </w:rPr>
        <w:tab/>
        <w:t xml:space="preserve">          </w:t>
      </w:r>
      <w:r w:rsidRPr="00E758D6">
        <w:rPr>
          <w:b/>
          <w:sz w:val="28"/>
          <w:szCs w:val="28"/>
          <w:lang w:val="en-US"/>
        </w:rPr>
        <w:t>Am</w:t>
      </w:r>
      <w:r w:rsidRPr="00E758D6">
        <w:rPr>
          <w:b/>
          <w:sz w:val="28"/>
          <w:szCs w:val="28"/>
        </w:rPr>
        <w:t xml:space="preserve">          </w:t>
      </w:r>
      <w:r w:rsidRPr="00E758D6">
        <w:rPr>
          <w:b/>
          <w:sz w:val="28"/>
          <w:szCs w:val="28"/>
          <w:lang w:val="en-US"/>
        </w:rPr>
        <w:t>D</w:t>
      </w:r>
      <w:r w:rsidRPr="00E758D6">
        <w:rPr>
          <w:b/>
          <w:sz w:val="28"/>
          <w:szCs w:val="28"/>
        </w:rPr>
        <w:t>7</w:t>
      </w:r>
      <w:r w:rsidRPr="00E758D6">
        <w:rPr>
          <w:b/>
          <w:sz w:val="28"/>
          <w:szCs w:val="28"/>
        </w:rPr>
        <w:tab/>
        <w:t xml:space="preserve">              </w:t>
      </w:r>
      <w:r w:rsidRPr="00E758D6">
        <w:rPr>
          <w:b/>
          <w:sz w:val="28"/>
          <w:szCs w:val="28"/>
          <w:lang w:val="en-US"/>
        </w:rPr>
        <w:t>G</w:t>
      </w:r>
      <w:r w:rsidRPr="00E758D6">
        <w:rPr>
          <w:b/>
          <w:sz w:val="28"/>
          <w:szCs w:val="28"/>
        </w:rPr>
        <w:t xml:space="preserve">       </w:t>
      </w:r>
    </w:p>
    <w:p w:rsidR="006A54EC" w:rsidRPr="00E758D6" w:rsidRDefault="006A54EC" w:rsidP="00B31380">
      <w:pPr>
        <w:rPr>
          <w:b/>
          <w:sz w:val="28"/>
          <w:szCs w:val="28"/>
        </w:rPr>
      </w:pPr>
      <w:r w:rsidRPr="00E758D6">
        <w:rPr>
          <w:b/>
          <w:sz w:val="28"/>
          <w:szCs w:val="28"/>
        </w:rPr>
        <w:t xml:space="preserve">Где без питья и хлеба, забытые в веках,      </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Am</w:t>
      </w:r>
      <w:r w:rsidRPr="00E758D6">
        <w:rPr>
          <w:b/>
          <w:sz w:val="28"/>
          <w:szCs w:val="28"/>
        </w:rPr>
        <w:t xml:space="preserve"> (</w:t>
      </w:r>
      <w:r w:rsidRPr="00E758D6">
        <w:rPr>
          <w:b/>
          <w:sz w:val="28"/>
          <w:szCs w:val="28"/>
          <w:lang w:val="en-US"/>
        </w:rPr>
        <w:t>F</w:t>
      </w:r>
      <w:r w:rsidRPr="00E758D6">
        <w:rPr>
          <w:b/>
          <w:sz w:val="28"/>
          <w:szCs w:val="28"/>
        </w:rPr>
        <w:t>)</w:t>
      </w:r>
      <w:r w:rsidRPr="00E758D6">
        <w:rPr>
          <w:b/>
          <w:sz w:val="28"/>
          <w:szCs w:val="28"/>
        </w:rPr>
        <w:tab/>
        <w:t xml:space="preserve">          </w:t>
      </w:r>
      <w:r w:rsidRPr="00E758D6">
        <w:rPr>
          <w:b/>
          <w:sz w:val="28"/>
          <w:szCs w:val="28"/>
          <w:lang w:val="en-US"/>
        </w:rPr>
        <w:t>Em</w:t>
      </w:r>
      <w:r w:rsidRPr="00E758D6">
        <w:rPr>
          <w:b/>
          <w:sz w:val="28"/>
          <w:szCs w:val="28"/>
        </w:rPr>
        <w:t xml:space="preserve">         </w:t>
      </w:r>
      <w:r w:rsidRPr="00E758D6">
        <w:rPr>
          <w:b/>
          <w:sz w:val="28"/>
          <w:szCs w:val="28"/>
          <w:lang w:val="en-US"/>
        </w:rPr>
        <w:t>H</w:t>
      </w:r>
      <w:r w:rsidRPr="00E758D6">
        <w:rPr>
          <w:b/>
          <w:sz w:val="28"/>
          <w:szCs w:val="28"/>
        </w:rPr>
        <w:t>7</w:t>
      </w:r>
      <w:r w:rsidRPr="00E758D6">
        <w:rPr>
          <w:b/>
          <w:sz w:val="28"/>
          <w:szCs w:val="28"/>
        </w:rPr>
        <w:tab/>
        <w:t xml:space="preserve">                </w:t>
      </w:r>
      <w:r w:rsidRPr="00E758D6">
        <w:rPr>
          <w:b/>
          <w:sz w:val="28"/>
          <w:szCs w:val="28"/>
          <w:lang w:val="en-US"/>
        </w:rPr>
        <w:t>C</w:t>
      </w:r>
    </w:p>
    <w:p w:rsidR="006A54EC" w:rsidRPr="00E758D6" w:rsidRDefault="006A54EC" w:rsidP="00B31380">
      <w:pPr>
        <w:rPr>
          <w:b/>
          <w:sz w:val="28"/>
          <w:szCs w:val="28"/>
        </w:rPr>
      </w:pPr>
      <w:r w:rsidRPr="00E758D6">
        <w:rPr>
          <w:b/>
          <w:sz w:val="28"/>
          <w:szCs w:val="28"/>
        </w:rPr>
        <w:t xml:space="preserve">атланты держат небо на каменных руках.     </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Am</w:t>
      </w:r>
      <w:r w:rsidRPr="00E758D6">
        <w:rPr>
          <w:b/>
          <w:sz w:val="28"/>
          <w:szCs w:val="28"/>
        </w:rPr>
        <w:t xml:space="preserve"> </w:t>
      </w:r>
      <w:r w:rsidRPr="00E758D6">
        <w:rPr>
          <w:b/>
          <w:sz w:val="28"/>
          <w:szCs w:val="28"/>
        </w:rPr>
        <w:tab/>
      </w:r>
      <w:r w:rsidRPr="00E758D6">
        <w:rPr>
          <w:b/>
          <w:sz w:val="28"/>
          <w:szCs w:val="28"/>
        </w:rPr>
        <w:tab/>
        <w:t xml:space="preserve">         </w:t>
      </w:r>
      <w:r w:rsidRPr="00E758D6">
        <w:rPr>
          <w:b/>
          <w:sz w:val="28"/>
          <w:szCs w:val="28"/>
          <w:lang w:val="en-US"/>
        </w:rPr>
        <w:t>Em</w:t>
      </w:r>
      <w:r w:rsidRPr="00E758D6">
        <w:rPr>
          <w:b/>
          <w:sz w:val="28"/>
          <w:szCs w:val="28"/>
        </w:rPr>
        <w:t xml:space="preserve">           </w:t>
      </w:r>
      <w:r w:rsidRPr="00E758D6">
        <w:rPr>
          <w:b/>
          <w:sz w:val="28"/>
          <w:szCs w:val="28"/>
          <w:lang w:val="en-US"/>
        </w:rPr>
        <w:t>H</w:t>
      </w:r>
      <w:r w:rsidRPr="00E758D6">
        <w:rPr>
          <w:b/>
          <w:sz w:val="28"/>
          <w:szCs w:val="28"/>
        </w:rPr>
        <w:t>7</w:t>
      </w:r>
      <w:r w:rsidRPr="00E758D6">
        <w:rPr>
          <w:b/>
          <w:sz w:val="28"/>
          <w:szCs w:val="28"/>
        </w:rPr>
        <w:tab/>
        <w:t xml:space="preserve">               </w:t>
      </w:r>
      <w:r w:rsidRPr="00E758D6">
        <w:rPr>
          <w:b/>
          <w:sz w:val="28"/>
          <w:szCs w:val="28"/>
          <w:lang w:val="en-US"/>
        </w:rPr>
        <w:t>Em</w:t>
      </w:r>
    </w:p>
    <w:p w:rsidR="006A54EC" w:rsidRPr="00E758D6" w:rsidRDefault="006A54EC" w:rsidP="00B31380">
      <w:pPr>
        <w:rPr>
          <w:b/>
          <w:sz w:val="28"/>
          <w:szCs w:val="28"/>
        </w:rPr>
      </w:pPr>
      <w:r w:rsidRPr="00E758D6">
        <w:rPr>
          <w:b/>
          <w:sz w:val="28"/>
          <w:szCs w:val="28"/>
        </w:rPr>
        <w:t xml:space="preserve">атланты держат небо На каменных руках.      </w:t>
      </w:r>
    </w:p>
    <w:p w:rsidR="006A54EC" w:rsidRPr="00E758D6" w:rsidRDefault="006A54EC" w:rsidP="00B31380">
      <w:pPr>
        <w:rPr>
          <w:b/>
          <w:sz w:val="28"/>
          <w:szCs w:val="28"/>
        </w:rPr>
      </w:pPr>
    </w:p>
    <w:p w:rsidR="006A54EC" w:rsidRPr="00E758D6" w:rsidRDefault="006A54EC" w:rsidP="00B31380">
      <w:pPr>
        <w:rPr>
          <w:b/>
          <w:sz w:val="28"/>
          <w:szCs w:val="28"/>
        </w:rPr>
      </w:pPr>
      <w:r w:rsidRPr="00E758D6">
        <w:rPr>
          <w:b/>
          <w:sz w:val="28"/>
          <w:szCs w:val="28"/>
        </w:rPr>
        <w:t>Держать его махину – не мёд, со стороны.</w:t>
      </w:r>
    </w:p>
    <w:p w:rsidR="006A54EC" w:rsidRPr="00E758D6" w:rsidRDefault="006A54EC" w:rsidP="00B31380">
      <w:pPr>
        <w:rPr>
          <w:b/>
          <w:sz w:val="28"/>
          <w:szCs w:val="28"/>
        </w:rPr>
      </w:pPr>
      <w:r w:rsidRPr="00E758D6">
        <w:rPr>
          <w:b/>
          <w:sz w:val="28"/>
          <w:szCs w:val="28"/>
        </w:rPr>
        <w:t>Напряжены их спины, колени сведены.</w:t>
      </w:r>
    </w:p>
    <w:p w:rsidR="006A54EC" w:rsidRPr="00E758D6" w:rsidRDefault="006A54EC" w:rsidP="00B31380">
      <w:pPr>
        <w:rPr>
          <w:b/>
          <w:sz w:val="28"/>
          <w:szCs w:val="28"/>
        </w:rPr>
      </w:pPr>
      <w:r w:rsidRPr="00E758D6">
        <w:rPr>
          <w:b/>
          <w:sz w:val="28"/>
          <w:szCs w:val="28"/>
        </w:rPr>
        <w:t>Их тяжкая работа важней других работ:</w:t>
      </w:r>
    </w:p>
    <w:p w:rsidR="006A54EC" w:rsidRPr="00E758D6" w:rsidRDefault="006A54EC" w:rsidP="00B31380">
      <w:pPr>
        <w:rPr>
          <w:b/>
          <w:sz w:val="28"/>
          <w:szCs w:val="28"/>
        </w:rPr>
      </w:pPr>
      <w:r w:rsidRPr="00E758D6">
        <w:rPr>
          <w:b/>
          <w:sz w:val="28"/>
          <w:szCs w:val="28"/>
        </w:rPr>
        <w:t>Из них ослабни кто-то, и небо упадёт.</w:t>
      </w:r>
    </w:p>
    <w:p w:rsidR="006A54EC" w:rsidRPr="00E758D6" w:rsidRDefault="006A54EC" w:rsidP="00B31380">
      <w:pPr>
        <w:rPr>
          <w:b/>
          <w:sz w:val="28"/>
          <w:szCs w:val="28"/>
        </w:rPr>
      </w:pPr>
    </w:p>
    <w:p w:rsidR="006A54EC" w:rsidRPr="00E758D6" w:rsidRDefault="006A54EC" w:rsidP="00B31380">
      <w:pPr>
        <w:rPr>
          <w:b/>
          <w:sz w:val="28"/>
          <w:szCs w:val="28"/>
        </w:rPr>
      </w:pPr>
      <w:r w:rsidRPr="00E758D6">
        <w:rPr>
          <w:b/>
          <w:sz w:val="28"/>
          <w:szCs w:val="28"/>
        </w:rPr>
        <w:t>Во тьме заплачут вдовы, повыгорят поля,</w:t>
      </w:r>
    </w:p>
    <w:p w:rsidR="006A54EC" w:rsidRPr="00E758D6" w:rsidRDefault="006A54EC" w:rsidP="00B31380">
      <w:pPr>
        <w:rPr>
          <w:b/>
          <w:sz w:val="28"/>
          <w:szCs w:val="28"/>
        </w:rPr>
      </w:pPr>
      <w:r w:rsidRPr="00E758D6">
        <w:rPr>
          <w:b/>
          <w:sz w:val="28"/>
          <w:szCs w:val="28"/>
        </w:rPr>
        <w:t>И встанет гриб лиловый, и кончиться земля.</w:t>
      </w:r>
    </w:p>
    <w:p w:rsidR="006A54EC" w:rsidRPr="00E758D6" w:rsidRDefault="006A54EC" w:rsidP="00B31380">
      <w:pPr>
        <w:rPr>
          <w:b/>
          <w:sz w:val="28"/>
          <w:szCs w:val="28"/>
        </w:rPr>
      </w:pPr>
      <w:r w:rsidRPr="00E758D6">
        <w:rPr>
          <w:b/>
          <w:sz w:val="28"/>
          <w:szCs w:val="28"/>
        </w:rPr>
        <w:t xml:space="preserve">А небо год от года все давит тяжелей. </w:t>
      </w:r>
    </w:p>
    <w:p w:rsidR="006A54EC" w:rsidRPr="00E758D6" w:rsidRDefault="006A54EC" w:rsidP="00B31380">
      <w:pPr>
        <w:rPr>
          <w:b/>
          <w:sz w:val="28"/>
          <w:szCs w:val="28"/>
        </w:rPr>
      </w:pPr>
      <w:r w:rsidRPr="00E758D6">
        <w:rPr>
          <w:b/>
          <w:sz w:val="28"/>
          <w:szCs w:val="28"/>
        </w:rPr>
        <w:t>Дрожит оно от гуда ракетных кораблей.</w:t>
      </w:r>
    </w:p>
    <w:p w:rsidR="006A54EC" w:rsidRPr="00E758D6" w:rsidRDefault="006A54EC" w:rsidP="00B31380">
      <w:pPr>
        <w:rPr>
          <w:b/>
          <w:sz w:val="28"/>
          <w:szCs w:val="28"/>
        </w:rPr>
      </w:pPr>
    </w:p>
    <w:p w:rsidR="006A54EC" w:rsidRPr="00E758D6" w:rsidRDefault="006A54EC" w:rsidP="00B31380">
      <w:pPr>
        <w:rPr>
          <w:b/>
          <w:sz w:val="28"/>
          <w:szCs w:val="28"/>
        </w:rPr>
      </w:pPr>
      <w:r w:rsidRPr="00E758D6">
        <w:rPr>
          <w:b/>
          <w:sz w:val="28"/>
          <w:szCs w:val="28"/>
        </w:rPr>
        <w:t>Стоят они – ребята, точёные тела,</w:t>
      </w:r>
    </w:p>
    <w:p w:rsidR="006A54EC" w:rsidRPr="00E758D6" w:rsidRDefault="006A54EC" w:rsidP="00B31380">
      <w:pPr>
        <w:rPr>
          <w:b/>
          <w:sz w:val="28"/>
          <w:szCs w:val="28"/>
        </w:rPr>
      </w:pPr>
      <w:r w:rsidRPr="00E758D6">
        <w:rPr>
          <w:b/>
          <w:sz w:val="28"/>
          <w:szCs w:val="28"/>
        </w:rPr>
        <w:t>Поставлены когда-то, а смена не пришла.</w:t>
      </w:r>
    </w:p>
    <w:p w:rsidR="006A54EC" w:rsidRPr="00E758D6" w:rsidRDefault="006A54EC" w:rsidP="00B31380">
      <w:pPr>
        <w:rPr>
          <w:b/>
          <w:sz w:val="28"/>
          <w:szCs w:val="28"/>
        </w:rPr>
      </w:pPr>
      <w:r w:rsidRPr="00E758D6">
        <w:rPr>
          <w:b/>
          <w:sz w:val="28"/>
          <w:szCs w:val="28"/>
        </w:rPr>
        <w:t>Их свет дневной не радует, им ночью не до сна.</w:t>
      </w:r>
    </w:p>
    <w:p w:rsidR="006A54EC" w:rsidRPr="00E758D6" w:rsidRDefault="006A54EC" w:rsidP="00B31380">
      <w:pPr>
        <w:rPr>
          <w:b/>
          <w:sz w:val="28"/>
          <w:szCs w:val="28"/>
        </w:rPr>
      </w:pPr>
      <w:r w:rsidRPr="00E758D6">
        <w:rPr>
          <w:b/>
          <w:sz w:val="28"/>
          <w:szCs w:val="28"/>
        </w:rPr>
        <w:t>Их красоту снарядами  уродует война.</w:t>
      </w:r>
    </w:p>
    <w:p w:rsidR="006A54EC" w:rsidRPr="00E758D6" w:rsidRDefault="006A54EC" w:rsidP="00B31380">
      <w:pPr>
        <w:rPr>
          <w:b/>
          <w:sz w:val="28"/>
          <w:szCs w:val="28"/>
        </w:rPr>
      </w:pPr>
    </w:p>
    <w:p w:rsidR="006A54EC" w:rsidRPr="00E758D6" w:rsidRDefault="006A54EC" w:rsidP="00B31380">
      <w:pPr>
        <w:rPr>
          <w:b/>
          <w:sz w:val="28"/>
          <w:szCs w:val="28"/>
        </w:rPr>
      </w:pPr>
      <w:r w:rsidRPr="00E758D6">
        <w:rPr>
          <w:b/>
          <w:sz w:val="28"/>
          <w:szCs w:val="28"/>
        </w:rPr>
        <w:t>Стоят они навеки, уперши лбы в беду,</w:t>
      </w:r>
    </w:p>
    <w:p w:rsidR="006A54EC" w:rsidRPr="00E758D6" w:rsidRDefault="006A54EC" w:rsidP="00B31380">
      <w:pPr>
        <w:rPr>
          <w:b/>
          <w:sz w:val="28"/>
          <w:szCs w:val="28"/>
        </w:rPr>
      </w:pPr>
      <w:r w:rsidRPr="00E758D6">
        <w:rPr>
          <w:b/>
          <w:sz w:val="28"/>
          <w:szCs w:val="28"/>
        </w:rPr>
        <w:t>Не боги – человеки, привычные к труду.</w:t>
      </w:r>
    </w:p>
    <w:p w:rsidR="006A54EC" w:rsidRPr="00E758D6" w:rsidRDefault="006A54EC" w:rsidP="00B31380">
      <w:pPr>
        <w:rPr>
          <w:b/>
          <w:sz w:val="28"/>
          <w:szCs w:val="28"/>
        </w:rPr>
      </w:pPr>
      <w:r w:rsidRPr="00E758D6">
        <w:rPr>
          <w:b/>
          <w:sz w:val="28"/>
          <w:szCs w:val="28"/>
        </w:rPr>
        <w:t>И жить ещё надежде до той поры, пока</w:t>
      </w:r>
    </w:p>
    <w:p w:rsidR="006A54EC" w:rsidRPr="00E758D6" w:rsidRDefault="006A54EC" w:rsidP="00B31380">
      <w:pPr>
        <w:rPr>
          <w:b/>
          <w:sz w:val="28"/>
          <w:szCs w:val="28"/>
        </w:rPr>
      </w:pPr>
      <w:r w:rsidRPr="00E758D6">
        <w:rPr>
          <w:b/>
          <w:sz w:val="28"/>
          <w:szCs w:val="28"/>
        </w:rPr>
        <w:t>Атланты небо держат на каменных руках.</w:t>
      </w:r>
    </w:p>
    <w:p w:rsidR="006A54EC" w:rsidRPr="00E758D6" w:rsidRDefault="006A54EC" w:rsidP="00B31380">
      <w:pPr>
        <w:rPr>
          <w:b/>
          <w:sz w:val="28"/>
          <w:szCs w:val="28"/>
        </w:rPr>
      </w:pPr>
      <w:r w:rsidRPr="00E758D6">
        <w:rPr>
          <w:b/>
          <w:sz w:val="28"/>
          <w:szCs w:val="28"/>
        </w:rPr>
        <w:t xml:space="preserve">Атланты небо держат на каменных руках. </w:t>
      </w:r>
    </w:p>
    <w:p w:rsidR="006A54EC" w:rsidRPr="00E758D6" w:rsidRDefault="006A54EC" w:rsidP="00B31380">
      <w:pPr>
        <w:jc w:val="center"/>
        <w:rPr>
          <w:b/>
          <w:sz w:val="28"/>
          <w:szCs w:val="28"/>
        </w:rPr>
      </w:pPr>
      <w:r w:rsidRPr="004F5FA4">
        <w:rPr>
          <w:rFonts w:ascii="Arial" w:hAnsi="Arial" w:cs="Arial"/>
          <w:b/>
        </w:rPr>
        <w:br w:type="page"/>
      </w:r>
      <w:r w:rsidRPr="00E758D6">
        <w:rPr>
          <w:b/>
          <w:sz w:val="28"/>
          <w:szCs w:val="28"/>
        </w:rPr>
        <w:t>Милая моя.</w:t>
      </w:r>
    </w:p>
    <w:p w:rsidR="006A54EC" w:rsidRPr="00E758D6" w:rsidRDefault="006A54EC" w:rsidP="00B31380">
      <w:pPr>
        <w:jc w:val="right"/>
        <w:rPr>
          <w:b/>
          <w:sz w:val="28"/>
          <w:szCs w:val="28"/>
        </w:rPr>
      </w:pPr>
      <w:r w:rsidRPr="00E758D6">
        <w:rPr>
          <w:b/>
          <w:sz w:val="28"/>
          <w:szCs w:val="28"/>
        </w:rPr>
        <w:t>Юрий Визбор</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Em</w:t>
      </w:r>
    </w:p>
    <w:p w:rsidR="006A54EC" w:rsidRPr="00E758D6" w:rsidRDefault="006A54EC" w:rsidP="00B31380">
      <w:pPr>
        <w:rPr>
          <w:b/>
          <w:sz w:val="28"/>
          <w:szCs w:val="28"/>
        </w:rPr>
      </w:pPr>
      <w:r w:rsidRPr="00E758D6">
        <w:rPr>
          <w:b/>
          <w:sz w:val="28"/>
          <w:szCs w:val="28"/>
        </w:rPr>
        <w:t>Всем нашим встречам разлуки, увы, суждены.</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G</w:t>
      </w:r>
      <w:r w:rsidRPr="00E758D6">
        <w:rPr>
          <w:b/>
          <w:sz w:val="28"/>
          <w:szCs w:val="28"/>
        </w:rPr>
        <w:tab/>
      </w:r>
      <w:r w:rsidRPr="00E758D6">
        <w:rPr>
          <w:b/>
          <w:sz w:val="28"/>
          <w:szCs w:val="28"/>
        </w:rPr>
        <w:tab/>
        <w:t xml:space="preserve">           </w:t>
      </w:r>
      <w:r w:rsidRPr="00E758D6">
        <w:rPr>
          <w:b/>
          <w:sz w:val="28"/>
          <w:szCs w:val="28"/>
          <w:lang w:val="en-US"/>
        </w:rPr>
        <w:t>D</w:t>
      </w:r>
      <w:r w:rsidRPr="00E758D6">
        <w:rPr>
          <w:b/>
          <w:sz w:val="28"/>
          <w:szCs w:val="28"/>
        </w:rPr>
        <w:tab/>
      </w:r>
      <w:r w:rsidRPr="00E758D6">
        <w:rPr>
          <w:b/>
          <w:sz w:val="28"/>
          <w:szCs w:val="28"/>
        </w:rPr>
        <w:tab/>
        <w:t xml:space="preserve">             </w:t>
      </w:r>
      <w:r w:rsidRPr="00E758D6">
        <w:rPr>
          <w:b/>
          <w:sz w:val="28"/>
          <w:szCs w:val="28"/>
          <w:lang w:val="en-US"/>
        </w:rPr>
        <w:t>G</w:t>
      </w:r>
    </w:p>
    <w:p w:rsidR="006A54EC" w:rsidRPr="00E758D6" w:rsidRDefault="006A54EC" w:rsidP="00B31380">
      <w:pPr>
        <w:rPr>
          <w:b/>
          <w:sz w:val="28"/>
          <w:szCs w:val="28"/>
        </w:rPr>
      </w:pPr>
      <w:r w:rsidRPr="00E758D6">
        <w:rPr>
          <w:b/>
          <w:sz w:val="28"/>
          <w:szCs w:val="28"/>
        </w:rPr>
        <w:t>Тих и печален ручей у янтарной сосны,</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H</w:t>
      </w:r>
      <w:r w:rsidRPr="00E758D6">
        <w:rPr>
          <w:b/>
          <w:sz w:val="28"/>
          <w:szCs w:val="28"/>
        </w:rPr>
        <w:t>7</w:t>
      </w:r>
      <w:r w:rsidRPr="00E758D6">
        <w:rPr>
          <w:b/>
          <w:sz w:val="28"/>
          <w:szCs w:val="28"/>
        </w:rPr>
        <w:tab/>
      </w:r>
      <w:r w:rsidRPr="00E758D6">
        <w:rPr>
          <w:b/>
          <w:sz w:val="28"/>
          <w:szCs w:val="28"/>
        </w:rPr>
        <w:tab/>
      </w:r>
      <w:r w:rsidRPr="00E758D6">
        <w:rPr>
          <w:b/>
          <w:sz w:val="28"/>
          <w:szCs w:val="28"/>
        </w:rPr>
        <w:tab/>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C</w:t>
      </w:r>
      <w:r w:rsidRPr="00E758D6">
        <w:rPr>
          <w:b/>
          <w:sz w:val="28"/>
          <w:szCs w:val="28"/>
        </w:rPr>
        <w:t xml:space="preserve">  </w:t>
      </w:r>
      <w:r w:rsidRPr="00E758D6">
        <w:rPr>
          <w:b/>
          <w:sz w:val="28"/>
          <w:szCs w:val="28"/>
          <w:lang w:val="en-US"/>
        </w:rPr>
        <w:t>E</w:t>
      </w:r>
      <w:r w:rsidRPr="00E758D6">
        <w:rPr>
          <w:b/>
          <w:sz w:val="28"/>
          <w:szCs w:val="28"/>
        </w:rPr>
        <w:t>7</w:t>
      </w:r>
      <w:r w:rsidRPr="00E758D6">
        <w:rPr>
          <w:b/>
          <w:sz w:val="28"/>
          <w:szCs w:val="28"/>
        </w:rPr>
        <w:tab/>
      </w:r>
      <w:r w:rsidRPr="00E758D6">
        <w:rPr>
          <w:b/>
          <w:sz w:val="28"/>
          <w:szCs w:val="28"/>
        </w:rPr>
        <w:tab/>
        <w:t xml:space="preserve">       </w:t>
      </w:r>
    </w:p>
    <w:p w:rsidR="006A54EC" w:rsidRPr="00E758D6" w:rsidRDefault="006A54EC" w:rsidP="00B31380">
      <w:pPr>
        <w:rPr>
          <w:b/>
          <w:sz w:val="28"/>
          <w:szCs w:val="28"/>
        </w:rPr>
      </w:pPr>
      <w:r w:rsidRPr="00E758D6">
        <w:rPr>
          <w:b/>
          <w:sz w:val="28"/>
          <w:szCs w:val="28"/>
        </w:rPr>
        <w:t>Пеплом несмелым подёрнулись угли костра,</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Am</w:t>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H</w:t>
      </w:r>
      <w:r w:rsidRPr="00E758D6">
        <w:rPr>
          <w:b/>
          <w:sz w:val="28"/>
          <w:szCs w:val="28"/>
        </w:rPr>
        <w:t xml:space="preserve">7     </w:t>
      </w:r>
      <w:r w:rsidRPr="00E758D6">
        <w:rPr>
          <w:b/>
          <w:sz w:val="28"/>
          <w:szCs w:val="28"/>
        </w:rPr>
        <w:tab/>
      </w:r>
      <w:r w:rsidRPr="00E758D6">
        <w:rPr>
          <w:b/>
          <w:sz w:val="28"/>
          <w:szCs w:val="28"/>
        </w:rPr>
        <w:tab/>
        <w:t xml:space="preserve">       </w:t>
      </w:r>
      <w:r w:rsidRPr="00E758D6">
        <w:rPr>
          <w:b/>
          <w:sz w:val="28"/>
          <w:szCs w:val="28"/>
          <w:lang w:val="en-US"/>
        </w:rPr>
        <w:t>Em</w:t>
      </w:r>
    </w:p>
    <w:p w:rsidR="006A54EC" w:rsidRPr="00E758D6" w:rsidRDefault="006A54EC" w:rsidP="00B31380">
      <w:pPr>
        <w:rPr>
          <w:b/>
          <w:sz w:val="28"/>
          <w:szCs w:val="28"/>
        </w:rPr>
      </w:pPr>
      <w:r w:rsidRPr="00E758D6">
        <w:rPr>
          <w:b/>
          <w:sz w:val="28"/>
          <w:szCs w:val="28"/>
        </w:rPr>
        <w:t>Вот и окончилось всё, расставаться пора.</w:t>
      </w:r>
    </w:p>
    <w:p w:rsidR="006A54EC" w:rsidRPr="00E758D6" w:rsidRDefault="006A54EC" w:rsidP="00B31380">
      <w:pPr>
        <w:rPr>
          <w:b/>
          <w:sz w:val="28"/>
          <w:szCs w:val="28"/>
        </w:rPr>
      </w:pPr>
      <w:r w:rsidRPr="00E758D6">
        <w:rPr>
          <w:b/>
          <w:sz w:val="28"/>
          <w:szCs w:val="28"/>
        </w:rPr>
        <w:t xml:space="preserve">Припев:  </w:t>
      </w:r>
      <w:r w:rsidRPr="00E758D6">
        <w:rPr>
          <w:b/>
          <w:sz w:val="28"/>
          <w:szCs w:val="28"/>
          <w:lang w:val="en-US"/>
        </w:rPr>
        <w:t>Em</w:t>
      </w:r>
      <w:r w:rsidRPr="00E758D6">
        <w:rPr>
          <w:b/>
          <w:sz w:val="28"/>
          <w:szCs w:val="28"/>
        </w:rPr>
        <w:t xml:space="preserve">        </w:t>
      </w:r>
      <w:r w:rsidRPr="00E758D6">
        <w:rPr>
          <w:b/>
          <w:sz w:val="28"/>
          <w:szCs w:val="28"/>
          <w:lang w:val="en-US"/>
        </w:rPr>
        <w:t>Am</w:t>
      </w:r>
    </w:p>
    <w:p w:rsidR="006A54EC" w:rsidRPr="00E758D6" w:rsidRDefault="006A54EC" w:rsidP="00B31380">
      <w:pPr>
        <w:ind w:firstLine="960"/>
        <w:rPr>
          <w:b/>
          <w:sz w:val="28"/>
          <w:szCs w:val="28"/>
        </w:rPr>
      </w:pPr>
      <w:r w:rsidRPr="00E758D6">
        <w:rPr>
          <w:b/>
          <w:sz w:val="28"/>
          <w:szCs w:val="28"/>
        </w:rPr>
        <w:t xml:space="preserve">Милая моя, </w:t>
      </w:r>
    </w:p>
    <w:p w:rsidR="006A54EC" w:rsidRPr="00E758D6" w:rsidRDefault="006A54EC" w:rsidP="00B31380">
      <w:pPr>
        <w:ind w:firstLine="960"/>
        <w:rPr>
          <w:b/>
          <w:sz w:val="28"/>
          <w:szCs w:val="28"/>
        </w:rPr>
      </w:pPr>
      <w:r w:rsidRPr="00E758D6">
        <w:rPr>
          <w:b/>
          <w:sz w:val="28"/>
          <w:szCs w:val="28"/>
        </w:rPr>
        <w:t xml:space="preserve">  </w:t>
      </w:r>
      <w:r w:rsidRPr="00E758D6">
        <w:rPr>
          <w:b/>
          <w:sz w:val="28"/>
          <w:szCs w:val="28"/>
          <w:lang w:val="en-US"/>
        </w:rPr>
        <w:t>D</w:t>
      </w:r>
      <w:r w:rsidRPr="00E758D6">
        <w:rPr>
          <w:b/>
          <w:sz w:val="28"/>
          <w:szCs w:val="28"/>
        </w:rPr>
        <w:t xml:space="preserve">7                      </w:t>
      </w:r>
      <w:r w:rsidRPr="00E758D6">
        <w:rPr>
          <w:b/>
          <w:sz w:val="28"/>
          <w:szCs w:val="28"/>
          <w:lang w:val="en-US"/>
        </w:rPr>
        <w:t>G</w:t>
      </w:r>
    </w:p>
    <w:p w:rsidR="006A54EC" w:rsidRPr="00E758D6" w:rsidRDefault="006A54EC" w:rsidP="00B31380">
      <w:pPr>
        <w:ind w:firstLine="960"/>
        <w:rPr>
          <w:b/>
          <w:sz w:val="28"/>
          <w:szCs w:val="28"/>
        </w:rPr>
      </w:pPr>
      <w:r w:rsidRPr="00E758D6">
        <w:rPr>
          <w:b/>
          <w:sz w:val="28"/>
          <w:szCs w:val="28"/>
        </w:rPr>
        <w:t>Солнышко лесное,</w:t>
      </w:r>
    </w:p>
    <w:p w:rsidR="006A54EC" w:rsidRPr="00E758D6" w:rsidRDefault="006A54EC" w:rsidP="00B31380">
      <w:pPr>
        <w:ind w:firstLine="960"/>
        <w:rPr>
          <w:b/>
          <w:sz w:val="28"/>
          <w:szCs w:val="28"/>
        </w:rPr>
      </w:pPr>
      <w:r w:rsidRPr="00E758D6">
        <w:rPr>
          <w:b/>
          <w:sz w:val="28"/>
          <w:szCs w:val="28"/>
        </w:rPr>
        <w:t xml:space="preserve">   </w:t>
      </w:r>
      <w:r w:rsidRPr="00E758D6">
        <w:rPr>
          <w:b/>
          <w:sz w:val="28"/>
          <w:szCs w:val="28"/>
          <w:lang w:val="en-US"/>
        </w:rPr>
        <w:t>C</w:t>
      </w:r>
      <w:r w:rsidRPr="00E758D6">
        <w:rPr>
          <w:b/>
          <w:sz w:val="28"/>
          <w:szCs w:val="28"/>
        </w:rPr>
        <w:t xml:space="preserve">                     </w:t>
      </w:r>
      <w:r w:rsidRPr="00E758D6">
        <w:rPr>
          <w:b/>
          <w:sz w:val="28"/>
          <w:szCs w:val="28"/>
          <w:lang w:val="en-US"/>
        </w:rPr>
        <w:t>Am</w:t>
      </w:r>
    </w:p>
    <w:p w:rsidR="006A54EC" w:rsidRPr="00E758D6" w:rsidRDefault="006A54EC" w:rsidP="00B31380">
      <w:pPr>
        <w:ind w:firstLine="960"/>
        <w:rPr>
          <w:b/>
          <w:sz w:val="28"/>
          <w:szCs w:val="28"/>
        </w:rPr>
      </w:pPr>
      <w:r w:rsidRPr="00E758D6">
        <w:rPr>
          <w:b/>
          <w:sz w:val="28"/>
          <w:szCs w:val="28"/>
        </w:rPr>
        <w:t>Где, в каких краях</w:t>
      </w:r>
    </w:p>
    <w:p w:rsidR="006A54EC" w:rsidRPr="00E758D6" w:rsidRDefault="006A54EC" w:rsidP="00B31380">
      <w:pPr>
        <w:ind w:firstLine="960"/>
        <w:rPr>
          <w:b/>
          <w:sz w:val="28"/>
          <w:szCs w:val="28"/>
        </w:rPr>
      </w:pPr>
      <w:r w:rsidRPr="00E758D6">
        <w:rPr>
          <w:b/>
          <w:sz w:val="28"/>
          <w:szCs w:val="28"/>
        </w:rPr>
        <w:t xml:space="preserve">        </w:t>
      </w:r>
      <w:r w:rsidRPr="00E758D6">
        <w:rPr>
          <w:b/>
          <w:sz w:val="28"/>
          <w:szCs w:val="28"/>
          <w:lang w:val="en-US"/>
        </w:rPr>
        <w:t>H</w:t>
      </w:r>
      <w:r w:rsidRPr="00E758D6">
        <w:rPr>
          <w:b/>
          <w:sz w:val="28"/>
          <w:szCs w:val="28"/>
        </w:rPr>
        <w:t xml:space="preserve">7                     </w:t>
      </w:r>
      <w:r w:rsidRPr="00E758D6">
        <w:rPr>
          <w:b/>
          <w:sz w:val="28"/>
          <w:szCs w:val="28"/>
          <w:lang w:val="en-US"/>
        </w:rPr>
        <w:t>Em</w:t>
      </w:r>
    </w:p>
    <w:p w:rsidR="006A54EC" w:rsidRPr="00E758D6" w:rsidRDefault="006A54EC" w:rsidP="00B31380">
      <w:pPr>
        <w:ind w:firstLine="960"/>
        <w:rPr>
          <w:b/>
          <w:sz w:val="28"/>
          <w:szCs w:val="28"/>
        </w:rPr>
      </w:pPr>
      <w:r w:rsidRPr="00E758D6">
        <w:rPr>
          <w:b/>
          <w:sz w:val="28"/>
          <w:szCs w:val="28"/>
        </w:rPr>
        <w:t>Встретишься со мною?</w:t>
      </w:r>
    </w:p>
    <w:p w:rsidR="006A54EC" w:rsidRPr="00E758D6" w:rsidRDefault="006A54EC" w:rsidP="00B31380">
      <w:pPr>
        <w:ind w:firstLine="960"/>
        <w:rPr>
          <w:b/>
          <w:sz w:val="28"/>
          <w:szCs w:val="28"/>
        </w:rPr>
      </w:pPr>
    </w:p>
    <w:p w:rsidR="006A54EC" w:rsidRPr="00E758D6" w:rsidRDefault="006A54EC" w:rsidP="00B31380">
      <w:pPr>
        <w:rPr>
          <w:b/>
          <w:sz w:val="28"/>
          <w:szCs w:val="28"/>
        </w:rPr>
      </w:pPr>
      <w:r w:rsidRPr="00E758D6">
        <w:rPr>
          <w:b/>
          <w:sz w:val="28"/>
          <w:szCs w:val="28"/>
        </w:rPr>
        <w:t>Крылья сложили палатки: их кончен полёт.</w:t>
      </w:r>
    </w:p>
    <w:p w:rsidR="006A54EC" w:rsidRPr="00E758D6" w:rsidRDefault="006A54EC" w:rsidP="00B31380">
      <w:pPr>
        <w:rPr>
          <w:b/>
          <w:sz w:val="28"/>
          <w:szCs w:val="28"/>
        </w:rPr>
      </w:pPr>
      <w:r w:rsidRPr="00E758D6">
        <w:rPr>
          <w:b/>
          <w:sz w:val="28"/>
          <w:szCs w:val="28"/>
        </w:rPr>
        <w:t>Крылья расправил искатель разлук – самолёт.</w:t>
      </w:r>
    </w:p>
    <w:p w:rsidR="006A54EC" w:rsidRPr="00E758D6" w:rsidRDefault="006A54EC" w:rsidP="00B31380">
      <w:pPr>
        <w:rPr>
          <w:b/>
          <w:sz w:val="28"/>
          <w:szCs w:val="28"/>
        </w:rPr>
      </w:pPr>
      <w:r w:rsidRPr="00E758D6">
        <w:rPr>
          <w:b/>
          <w:sz w:val="28"/>
          <w:szCs w:val="28"/>
        </w:rPr>
        <w:t>И потихонечку пятиться трап  от крыла,</w:t>
      </w:r>
    </w:p>
    <w:p w:rsidR="006A54EC" w:rsidRPr="00E758D6" w:rsidRDefault="006A54EC" w:rsidP="00B31380">
      <w:pPr>
        <w:rPr>
          <w:b/>
          <w:sz w:val="28"/>
          <w:szCs w:val="28"/>
        </w:rPr>
      </w:pPr>
      <w:r w:rsidRPr="00E758D6">
        <w:rPr>
          <w:b/>
          <w:sz w:val="28"/>
          <w:szCs w:val="28"/>
        </w:rPr>
        <w:t>Вот уж действительно пропасть меж нами легла.</w:t>
      </w:r>
    </w:p>
    <w:p w:rsidR="006A54EC" w:rsidRPr="00E758D6" w:rsidRDefault="006A54EC" w:rsidP="00B31380">
      <w:pPr>
        <w:rPr>
          <w:b/>
          <w:sz w:val="28"/>
          <w:szCs w:val="28"/>
        </w:rPr>
      </w:pPr>
      <w:r w:rsidRPr="00E758D6">
        <w:rPr>
          <w:b/>
          <w:sz w:val="28"/>
          <w:szCs w:val="28"/>
        </w:rPr>
        <w:t>Припев:…</w:t>
      </w:r>
    </w:p>
    <w:p w:rsidR="006A54EC" w:rsidRPr="00E758D6" w:rsidRDefault="006A54EC" w:rsidP="00B31380">
      <w:pPr>
        <w:rPr>
          <w:b/>
          <w:sz w:val="28"/>
          <w:szCs w:val="28"/>
        </w:rPr>
      </w:pPr>
    </w:p>
    <w:p w:rsidR="006A54EC" w:rsidRPr="00E758D6" w:rsidRDefault="006A54EC" w:rsidP="00B31380">
      <w:pPr>
        <w:rPr>
          <w:b/>
          <w:sz w:val="28"/>
          <w:szCs w:val="28"/>
        </w:rPr>
      </w:pPr>
      <w:r w:rsidRPr="00E758D6">
        <w:rPr>
          <w:b/>
          <w:sz w:val="28"/>
          <w:szCs w:val="28"/>
        </w:rPr>
        <w:t>Не утешайте меня – мне слова не нужны.</w:t>
      </w:r>
    </w:p>
    <w:p w:rsidR="006A54EC" w:rsidRPr="00E758D6" w:rsidRDefault="006A54EC" w:rsidP="00B31380">
      <w:pPr>
        <w:rPr>
          <w:b/>
          <w:sz w:val="28"/>
          <w:szCs w:val="28"/>
        </w:rPr>
      </w:pPr>
      <w:r w:rsidRPr="00E758D6">
        <w:rPr>
          <w:b/>
          <w:sz w:val="28"/>
          <w:szCs w:val="28"/>
        </w:rPr>
        <w:t>Мне б разыскать тот ручей у янтарной сосны.</w:t>
      </w:r>
    </w:p>
    <w:p w:rsidR="006A54EC" w:rsidRPr="00E758D6" w:rsidRDefault="006A54EC" w:rsidP="00B31380">
      <w:pPr>
        <w:rPr>
          <w:b/>
          <w:sz w:val="28"/>
          <w:szCs w:val="28"/>
        </w:rPr>
      </w:pPr>
      <w:r w:rsidRPr="00E758D6">
        <w:rPr>
          <w:b/>
          <w:sz w:val="28"/>
          <w:szCs w:val="28"/>
        </w:rPr>
        <w:t>Вдруг сквозь туман там краснеет кусочек огня, вдруг у огня ожидает, представьте, меня…</w:t>
      </w:r>
    </w:p>
    <w:p w:rsidR="006A54EC" w:rsidRPr="00E758D6" w:rsidRDefault="006A54EC" w:rsidP="00B31380">
      <w:pPr>
        <w:spacing w:line="360" w:lineRule="auto"/>
        <w:rPr>
          <w:b/>
          <w:sz w:val="28"/>
          <w:szCs w:val="28"/>
        </w:rPr>
      </w:pPr>
      <w:r w:rsidRPr="00E758D6">
        <w:rPr>
          <w:b/>
          <w:sz w:val="28"/>
          <w:szCs w:val="28"/>
        </w:rPr>
        <w:t xml:space="preserve">Припев:… </w:t>
      </w:r>
    </w:p>
    <w:p w:rsidR="006A54EC" w:rsidRDefault="006A54EC" w:rsidP="00B31380">
      <w:pPr>
        <w:spacing w:line="360" w:lineRule="auto"/>
        <w:rPr>
          <w:rFonts w:ascii="Arial" w:hAnsi="Arial" w:cs="Arial"/>
          <w:b/>
        </w:rPr>
      </w:pPr>
      <w:r>
        <w:rPr>
          <w:noProof/>
        </w:rPr>
        <w:pict>
          <v:shape id="Рисунок 29" o:spid="_x0000_s1041" type="#_x0000_t75" alt="x_fba4e458 R" style="position:absolute;margin-left:81pt;margin-top:1.9pt;width:202pt;height:133.8pt;rotation:-294687fd;z-index:-251648000;visibility:visible">
            <v:imagedata r:id="rId32" o:title="" croptop="1531f" gain="84021f" blacklevel="11796f"/>
          </v:shape>
        </w:pict>
      </w:r>
    </w:p>
    <w:p w:rsidR="006A54EC" w:rsidRDefault="006A54EC" w:rsidP="00B31380">
      <w:pPr>
        <w:spacing w:line="360" w:lineRule="auto"/>
        <w:rPr>
          <w:rFonts w:ascii="Arial" w:hAnsi="Arial" w:cs="Arial"/>
          <w:b/>
        </w:rPr>
      </w:pPr>
    </w:p>
    <w:p w:rsidR="006A54EC" w:rsidRDefault="006A54EC" w:rsidP="00B31380">
      <w:pPr>
        <w:spacing w:line="360" w:lineRule="auto"/>
        <w:rPr>
          <w:rFonts w:ascii="Arial" w:hAnsi="Arial" w:cs="Arial"/>
          <w:b/>
        </w:rPr>
      </w:pPr>
    </w:p>
    <w:p w:rsidR="006A54EC" w:rsidRDefault="006A54EC" w:rsidP="00B31380">
      <w:pPr>
        <w:spacing w:line="360" w:lineRule="auto"/>
        <w:rPr>
          <w:rFonts w:ascii="Arial" w:hAnsi="Arial" w:cs="Arial"/>
          <w:b/>
        </w:rPr>
      </w:pPr>
    </w:p>
    <w:p w:rsidR="006A54EC" w:rsidRDefault="006A54EC" w:rsidP="00B31380">
      <w:pPr>
        <w:spacing w:line="360" w:lineRule="auto"/>
        <w:rPr>
          <w:rFonts w:ascii="Arial" w:hAnsi="Arial" w:cs="Arial"/>
          <w:b/>
        </w:rPr>
      </w:pPr>
    </w:p>
    <w:p w:rsidR="006A54EC" w:rsidRPr="00E758D6" w:rsidRDefault="006A54EC" w:rsidP="00B31380">
      <w:pPr>
        <w:spacing w:line="360" w:lineRule="auto"/>
        <w:jc w:val="center"/>
        <w:rPr>
          <w:b/>
          <w:sz w:val="28"/>
          <w:szCs w:val="28"/>
        </w:rPr>
      </w:pPr>
      <w:r w:rsidRPr="004F5FA4">
        <w:rPr>
          <w:rFonts w:ascii="Arial" w:hAnsi="Arial" w:cs="Arial"/>
          <w:b/>
        </w:rPr>
        <w:br w:type="page"/>
      </w:r>
      <w:r w:rsidRPr="00E758D6">
        <w:rPr>
          <w:b/>
          <w:sz w:val="28"/>
          <w:szCs w:val="28"/>
        </w:rPr>
        <w:t>Домовёнок.</w:t>
      </w:r>
    </w:p>
    <w:p w:rsidR="006A54EC" w:rsidRPr="00E758D6" w:rsidRDefault="006A54EC" w:rsidP="00B31380">
      <w:pPr>
        <w:jc w:val="right"/>
        <w:rPr>
          <w:b/>
          <w:sz w:val="28"/>
          <w:szCs w:val="28"/>
        </w:rPr>
      </w:pPr>
      <w:r w:rsidRPr="00E758D6">
        <w:rPr>
          <w:b/>
          <w:sz w:val="28"/>
          <w:szCs w:val="28"/>
        </w:rPr>
        <w:t>Ирина Орищенко</w:t>
      </w:r>
    </w:p>
    <w:p w:rsidR="006A54EC" w:rsidRPr="00E758D6" w:rsidRDefault="006A54EC" w:rsidP="00B31380">
      <w:pPr>
        <w:rPr>
          <w:b/>
          <w:sz w:val="28"/>
          <w:szCs w:val="28"/>
        </w:rPr>
      </w:pPr>
      <w:r w:rsidRPr="00E758D6">
        <w:rPr>
          <w:b/>
          <w:sz w:val="28"/>
          <w:szCs w:val="28"/>
        </w:rPr>
        <w:t xml:space="preserve">Если в доме у вас </w:t>
      </w:r>
    </w:p>
    <w:p w:rsidR="006A54EC" w:rsidRPr="00E758D6" w:rsidRDefault="006A54EC" w:rsidP="00B31380">
      <w:pPr>
        <w:rPr>
          <w:b/>
          <w:sz w:val="28"/>
          <w:szCs w:val="28"/>
        </w:rPr>
      </w:pPr>
      <w:r w:rsidRPr="00E758D6">
        <w:rPr>
          <w:b/>
          <w:sz w:val="28"/>
          <w:szCs w:val="28"/>
        </w:rPr>
        <w:t xml:space="preserve">Очень скучно порой, </w:t>
      </w:r>
    </w:p>
    <w:p w:rsidR="006A54EC" w:rsidRPr="00E758D6" w:rsidRDefault="006A54EC" w:rsidP="00B31380">
      <w:pPr>
        <w:rPr>
          <w:b/>
          <w:sz w:val="28"/>
          <w:szCs w:val="28"/>
        </w:rPr>
      </w:pPr>
      <w:r w:rsidRPr="00E758D6">
        <w:rPr>
          <w:b/>
          <w:sz w:val="28"/>
          <w:szCs w:val="28"/>
        </w:rPr>
        <w:t xml:space="preserve">Если хочется плакать и спать, </w:t>
      </w:r>
    </w:p>
    <w:p w:rsidR="006A54EC" w:rsidRPr="00E758D6" w:rsidRDefault="006A54EC" w:rsidP="00B31380">
      <w:pPr>
        <w:rPr>
          <w:b/>
          <w:sz w:val="28"/>
          <w:szCs w:val="28"/>
        </w:rPr>
      </w:pPr>
      <w:r w:rsidRPr="00E758D6">
        <w:rPr>
          <w:b/>
          <w:sz w:val="28"/>
          <w:szCs w:val="28"/>
        </w:rPr>
        <w:t xml:space="preserve">Значит, грустно живёт </w:t>
      </w:r>
    </w:p>
    <w:p w:rsidR="006A54EC" w:rsidRPr="00E758D6" w:rsidRDefault="006A54EC" w:rsidP="00B31380">
      <w:pPr>
        <w:rPr>
          <w:b/>
          <w:sz w:val="28"/>
          <w:szCs w:val="28"/>
        </w:rPr>
      </w:pPr>
      <w:r w:rsidRPr="00E758D6">
        <w:rPr>
          <w:b/>
          <w:sz w:val="28"/>
          <w:szCs w:val="28"/>
        </w:rPr>
        <w:t>За стеной домовой,</w:t>
      </w:r>
    </w:p>
    <w:p w:rsidR="006A54EC" w:rsidRPr="00E758D6" w:rsidRDefault="006A54EC" w:rsidP="00B31380">
      <w:pPr>
        <w:rPr>
          <w:b/>
          <w:sz w:val="28"/>
          <w:szCs w:val="28"/>
        </w:rPr>
      </w:pPr>
      <w:r w:rsidRPr="00E758D6">
        <w:rPr>
          <w:b/>
          <w:sz w:val="28"/>
          <w:szCs w:val="28"/>
        </w:rPr>
        <w:t>Это ясно как пятью пять.</w:t>
      </w:r>
    </w:p>
    <w:p w:rsidR="006A54EC" w:rsidRPr="00E758D6" w:rsidRDefault="006A54EC" w:rsidP="00B31380">
      <w:pPr>
        <w:rPr>
          <w:b/>
          <w:sz w:val="28"/>
          <w:szCs w:val="28"/>
        </w:rPr>
      </w:pPr>
      <w:r w:rsidRPr="00E758D6">
        <w:rPr>
          <w:b/>
          <w:sz w:val="28"/>
          <w:szCs w:val="28"/>
        </w:rPr>
        <w:t>Он не стукнет в окно,</w:t>
      </w:r>
    </w:p>
    <w:p w:rsidR="006A54EC" w:rsidRPr="00E758D6" w:rsidRDefault="006A54EC" w:rsidP="00B31380">
      <w:pPr>
        <w:rPr>
          <w:b/>
          <w:sz w:val="28"/>
          <w:szCs w:val="28"/>
        </w:rPr>
      </w:pPr>
      <w:r w:rsidRPr="00E758D6">
        <w:rPr>
          <w:b/>
          <w:sz w:val="28"/>
          <w:szCs w:val="28"/>
        </w:rPr>
        <w:t>Не залезет под стол,</w:t>
      </w:r>
    </w:p>
    <w:p w:rsidR="006A54EC" w:rsidRPr="00E758D6" w:rsidRDefault="006A54EC" w:rsidP="00B31380">
      <w:pPr>
        <w:rPr>
          <w:b/>
          <w:sz w:val="28"/>
          <w:szCs w:val="28"/>
        </w:rPr>
      </w:pPr>
      <w:r w:rsidRPr="00E758D6">
        <w:rPr>
          <w:b/>
          <w:sz w:val="28"/>
          <w:szCs w:val="28"/>
        </w:rPr>
        <w:t xml:space="preserve">Не рассыплет на кухне крупу, </w:t>
      </w:r>
    </w:p>
    <w:p w:rsidR="006A54EC" w:rsidRPr="00E758D6" w:rsidRDefault="006A54EC" w:rsidP="00B31380">
      <w:pPr>
        <w:rPr>
          <w:b/>
          <w:sz w:val="28"/>
          <w:szCs w:val="28"/>
        </w:rPr>
      </w:pPr>
      <w:r w:rsidRPr="00E758D6">
        <w:rPr>
          <w:b/>
          <w:sz w:val="28"/>
          <w:szCs w:val="28"/>
        </w:rPr>
        <w:t>И следами его не истопчется пол,</w:t>
      </w:r>
    </w:p>
    <w:p w:rsidR="006A54EC" w:rsidRPr="00E758D6" w:rsidRDefault="006A54EC" w:rsidP="00B31380">
      <w:pPr>
        <w:rPr>
          <w:b/>
          <w:sz w:val="28"/>
          <w:szCs w:val="28"/>
        </w:rPr>
      </w:pPr>
      <w:r w:rsidRPr="00E758D6">
        <w:rPr>
          <w:b/>
          <w:sz w:val="28"/>
          <w:szCs w:val="28"/>
        </w:rPr>
        <w:t>Вы спросите меня, - почему?</w:t>
      </w:r>
    </w:p>
    <w:p w:rsidR="006A54EC" w:rsidRPr="00E758D6" w:rsidRDefault="006A54EC" w:rsidP="00B31380">
      <w:pPr>
        <w:rPr>
          <w:b/>
          <w:sz w:val="28"/>
          <w:szCs w:val="28"/>
        </w:rPr>
      </w:pPr>
      <w:r w:rsidRPr="00E758D6">
        <w:rPr>
          <w:b/>
          <w:sz w:val="28"/>
          <w:szCs w:val="28"/>
        </w:rPr>
        <w:t>А потому, что</w:t>
      </w:r>
    </w:p>
    <w:p w:rsidR="006A54EC" w:rsidRPr="00E758D6" w:rsidRDefault="006A54EC" w:rsidP="00B31380">
      <w:pPr>
        <w:rPr>
          <w:b/>
          <w:sz w:val="28"/>
          <w:szCs w:val="28"/>
        </w:rPr>
      </w:pPr>
      <w:r w:rsidRPr="00E758D6">
        <w:rPr>
          <w:b/>
          <w:sz w:val="28"/>
          <w:szCs w:val="28"/>
        </w:rPr>
        <w:t>Он не любит хмурости,</w:t>
      </w:r>
    </w:p>
    <w:p w:rsidR="006A54EC" w:rsidRPr="00E758D6" w:rsidRDefault="006A54EC" w:rsidP="00B31380">
      <w:pPr>
        <w:rPr>
          <w:b/>
          <w:sz w:val="28"/>
          <w:szCs w:val="28"/>
        </w:rPr>
      </w:pPr>
      <w:r w:rsidRPr="00E758D6">
        <w:rPr>
          <w:b/>
          <w:sz w:val="28"/>
          <w:szCs w:val="28"/>
        </w:rPr>
        <w:t>Не любит скучности</w:t>
      </w:r>
    </w:p>
    <w:p w:rsidR="006A54EC" w:rsidRPr="00E758D6" w:rsidRDefault="006A54EC" w:rsidP="00B31380">
      <w:pPr>
        <w:rPr>
          <w:b/>
          <w:sz w:val="28"/>
          <w:szCs w:val="28"/>
        </w:rPr>
      </w:pPr>
      <w:r w:rsidRPr="00E758D6">
        <w:rPr>
          <w:b/>
          <w:sz w:val="28"/>
          <w:szCs w:val="28"/>
        </w:rPr>
        <w:t xml:space="preserve">И в грустный дом он просто не войдёт, </w:t>
      </w:r>
    </w:p>
    <w:p w:rsidR="006A54EC" w:rsidRPr="00E758D6" w:rsidRDefault="006A54EC" w:rsidP="00B31380">
      <w:pPr>
        <w:rPr>
          <w:b/>
          <w:sz w:val="28"/>
          <w:szCs w:val="28"/>
        </w:rPr>
      </w:pPr>
      <w:r w:rsidRPr="00E758D6">
        <w:rPr>
          <w:b/>
          <w:sz w:val="28"/>
          <w:szCs w:val="28"/>
        </w:rPr>
        <w:t>Зато он любит сладости, лучше шоколадности</w:t>
      </w:r>
    </w:p>
    <w:p w:rsidR="006A54EC" w:rsidRPr="00E758D6" w:rsidRDefault="006A54EC" w:rsidP="00B31380">
      <w:pPr>
        <w:rPr>
          <w:b/>
          <w:sz w:val="28"/>
          <w:szCs w:val="28"/>
        </w:rPr>
      </w:pPr>
      <w:r w:rsidRPr="00E758D6">
        <w:rPr>
          <w:b/>
          <w:sz w:val="28"/>
          <w:szCs w:val="28"/>
        </w:rPr>
        <w:tab/>
        <w:t xml:space="preserve">И ещё что б в доме </w:t>
      </w:r>
    </w:p>
    <w:p w:rsidR="006A54EC" w:rsidRPr="00E758D6" w:rsidRDefault="006A54EC" w:rsidP="00B31380">
      <w:pPr>
        <w:rPr>
          <w:b/>
          <w:sz w:val="28"/>
          <w:szCs w:val="28"/>
        </w:rPr>
      </w:pPr>
      <w:r w:rsidRPr="00E758D6">
        <w:rPr>
          <w:b/>
          <w:sz w:val="28"/>
          <w:szCs w:val="28"/>
        </w:rPr>
        <w:tab/>
        <w:t>Поселился кот.</w:t>
      </w:r>
    </w:p>
    <w:p w:rsidR="006A54EC" w:rsidRPr="00E758D6" w:rsidRDefault="006A54EC" w:rsidP="00B31380">
      <w:pPr>
        <w:rPr>
          <w:b/>
          <w:sz w:val="28"/>
          <w:szCs w:val="28"/>
        </w:rPr>
      </w:pPr>
    </w:p>
    <w:p w:rsidR="006A54EC" w:rsidRPr="00E758D6" w:rsidRDefault="006A54EC" w:rsidP="00B31380">
      <w:pPr>
        <w:rPr>
          <w:b/>
          <w:sz w:val="28"/>
          <w:szCs w:val="28"/>
        </w:rPr>
      </w:pPr>
      <w:r w:rsidRPr="00E758D6">
        <w:rPr>
          <w:b/>
          <w:sz w:val="28"/>
          <w:szCs w:val="28"/>
        </w:rPr>
        <w:t>Если в доме у вас целый день кутерьма,</w:t>
      </w:r>
    </w:p>
    <w:p w:rsidR="006A54EC" w:rsidRPr="00E758D6" w:rsidRDefault="006A54EC" w:rsidP="00B31380">
      <w:pPr>
        <w:rPr>
          <w:b/>
          <w:sz w:val="28"/>
          <w:szCs w:val="28"/>
        </w:rPr>
      </w:pPr>
      <w:r w:rsidRPr="00E758D6">
        <w:rPr>
          <w:b/>
          <w:sz w:val="28"/>
          <w:szCs w:val="28"/>
        </w:rPr>
        <w:t>Если двери открыты для всех,</w:t>
      </w:r>
    </w:p>
    <w:p w:rsidR="006A54EC" w:rsidRPr="00E758D6" w:rsidRDefault="006A54EC" w:rsidP="00B31380">
      <w:pPr>
        <w:rPr>
          <w:b/>
          <w:sz w:val="28"/>
          <w:szCs w:val="28"/>
        </w:rPr>
      </w:pPr>
      <w:r w:rsidRPr="00E758D6">
        <w:rPr>
          <w:b/>
          <w:sz w:val="28"/>
          <w:szCs w:val="28"/>
        </w:rPr>
        <w:t xml:space="preserve"> И тепло круглый год</w:t>
      </w:r>
    </w:p>
    <w:p w:rsidR="006A54EC" w:rsidRPr="00E758D6" w:rsidRDefault="006A54EC" w:rsidP="00B31380">
      <w:pPr>
        <w:rPr>
          <w:b/>
          <w:sz w:val="28"/>
          <w:szCs w:val="28"/>
        </w:rPr>
      </w:pPr>
      <w:r w:rsidRPr="00E758D6">
        <w:rPr>
          <w:b/>
          <w:sz w:val="28"/>
          <w:szCs w:val="28"/>
        </w:rPr>
        <w:t>Даже если зима,</w:t>
      </w:r>
    </w:p>
    <w:p w:rsidR="006A54EC" w:rsidRPr="00E758D6" w:rsidRDefault="006A54EC" w:rsidP="00B31380">
      <w:pPr>
        <w:rPr>
          <w:b/>
          <w:sz w:val="28"/>
          <w:szCs w:val="28"/>
        </w:rPr>
      </w:pPr>
      <w:r w:rsidRPr="00E758D6">
        <w:rPr>
          <w:b/>
          <w:sz w:val="28"/>
          <w:szCs w:val="28"/>
        </w:rPr>
        <w:t xml:space="preserve">и играть можно в нём без помех, </w:t>
      </w:r>
    </w:p>
    <w:p w:rsidR="006A54EC" w:rsidRPr="00E758D6" w:rsidRDefault="006A54EC" w:rsidP="00B31380">
      <w:pPr>
        <w:rPr>
          <w:b/>
          <w:sz w:val="28"/>
          <w:szCs w:val="28"/>
        </w:rPr>
      </w:pPr>
      <w:r w:rsidRPr="00E758D6">
        <w:rPr>
          <w:b/>
          <w:sz w:val="28"/>
          <w:szCs w:val="28"/>
        </w:rPr>
        <w:t xml:space="preserve">если вариться суп </w:t>
      </w:r>
    </w:p>
    <w:p w:rsidR="006A54EC" w:rsidRPr="00E758D6" w:rsidRDefault="006A54EC" w:rsidP="00B31380">
      <w:pPr>
        <w:rPr>
          <w:b/>
          <w:sz w:val="28"/>
          <w:szCs w:val="28"/>
        </w:rPr>
      </w:pPr>
      <w:r w:rsidRPr="00E758D6">
        <w:rPr>
          <w:b/>
          <w:sz w:val="28"/>
          <w:szCs w:val="28"/>
        </w:rPr>
        <w:t xml:space="preserve">на большую семью, </w:t>
      </w:r>
    </w:p>
    <w:p w:rsidR="006A54EC" w:rsidRPr="00E758D6" w:rsidRDefault="006A54EC" w:rsidP="00B31380">
      <w:pPr>
        <w:rPr>
          <w:b/>
          <w:sz w:val="28"/>
          <w:szCs w:val="28"/>
        </w:rPr>
      </w:pPr>
      <w:r w:rsidRPr="00E758D6">
        <w:rPr>
          <w:b/>
          <w:sz w:val="28"/>
          <w:szCs w:val="28"/>
        </w:rPr>
        <w:t>если блюдечко есть для кота,</w:t>
      </w:r>
    </w:p>
    <w:p w:rsidR="006A54EC" w:rsidRPr="00E758D6" w:rsidRDefault="006A54EC" w:rsidP="00B31380">
      <w:pPr>
        <w:rPr>
          <w:b/>
          <w:sz w:val="28"/>
          <w:szCs w:val="28"/>
        </w:rPr>
      </w:pPr>
      <w:r w:rsidRPr="00E758D6">
        <w:rPr>
          <w:b/>
          <w:sz w:val="28"/>
          <w:szCs w:val="28"/>
        </w:rPr>
        <w:t>если вы очень любите маму свою</w:t>
      </w:r>
    </w:p>
    <w:p w:rsidR="006A54EC" w:rsidRPr="00E758D6" w:rsidRDefault="006A54EC" w:rsidP="00B31380">
      <w:pPr>
        <w:rPr>
          <w:b/>
          <w:sz w:val="28"/>
          <w:szCs w:val="28"/>
        </w:rPr>
      </w:pPr>
      <w:r w:rsidRPr="00E758D6">
        <w:rPr>
          <w:b/>
          <w:sz w:val="28"/>
          <w:szCs w:val="28"/>
        </w:rPr>
        <w:t>вы спросите меня, - что тогда?</w:t>
      </w:r>
    </w:p>
    <w:p w:rsidR="006A54EC" w:rsidRPr="00E758D6" w:rsidRDefault="006A54EC" w:rsidP="00B31380">
      <w:pPr>
        <w:rPr>
          <w:b/>
          <w:sz w:val="28"/>
          <w:szCs w:val="28"/>
        </w:rPr>
      </w:pPr>
      <w:r w:rsidRPr="00E758D6">
        <w:rPr>
          <w:b/>
          <w:sz w:val="28"/>
          <w:szCs w:val="28"/>
        </w:rPr>
        <w:t>А тогда!</w:t>
      </w:r>
    </w:p>
    <w:p w:rsidR="006A54EC" w:rsidRPr="00E758D6" w:rsidRDefault="006A54EC" w:rsidP="00B31380">
      <w:pPr>
        <w:rPr>
          <w:b/>
          <w:sz w:val="28"/>
          <w:szCs w:val="28"/>
        </w:rPr>
      </w:pPr>
      <w:r w:rsidRPr="00E758D6">
        <w:rPr>
          <w:b/>
          <w:sz w:val="28"/>
          <w:szCs w:val="28"/>
        </w:rPr>
        <w:t>Тогда не будет хмурости, не будет скучности.</w:t>
      </w:r>
    </w:p>
    <w:p w:rsidR="006A54EC" w:rsidRPr="00E758D6" w:rsidRDefault="006A54EC" w:rsidP="00B31380">
      <w:pPr>
        <w:rPr>
          <w:b/>
          <w:sz w:val="28"/>
          <w:szCs w:val="28"/>
        </w:rPr>
      </w:pPr>
      <w:r w:rsidRPr="00E758D6">
        <w:rPr>
          <w:b/>
          <w:sz w:val="28"/>
          <w:szCs w:val="28"/>
        </w:rPr>
        <w:t>И вечером, когда дом ляжет спать,</w:t>
      </w:r>
    </w:p>
    <w:p w:rsidR="006A54EC" w:rsidRPr="00E758D6" w:rsidRDefault="006A54EC" w:rsidP="00B31380">
      <w:pPr>
        <w:rPr>
          <w:b/>
          <w:sz w:val="28"/>
          <w:szCs w:val="28"/>
        </w:rPr>
      </w:pPr>
      <w:r w:rsidRPr="00E758D6">
        <w:rPr>
          <w:b/>
          <w:sz w:val="28"/>
          <w:szCs w:val="28"/>
        </w:rPr>
        <w:t xml:space="preserve">К вам домовой придёт, </w:t>
      </w:r>
    </w:p>
    <w:p w:rsidR="006A54EC" w:rsidRPr="00E758D6" w:rsidRDefault="006A54EC" w:rsidP="00B31380">
      <w:pPr>
        <w:rPr>
          <w:b/>
          <w:sz w:val="28"/>
          <w:szCs w:val="28"/>
        </w:rPr>
      </w:pPr>
      <w:r w:rsidRPr="00E758D6">
        <w:rPr>
          <w:b/>
          <w:sz w:val="28"/>
          <w:szCs w:val="28"/>
        </w:rPr>
        <w:t>Греметь или шуршать,</w:t>
      </w:r>
    </w:p>
    <w:p w:rsidR="006A54EC" w:rsidRPr="00E758D6" w:rsidRDefault="006A54EC" w:rsidP="00B31380">
      <w:pPr>
        <w:rPr>
          <w:b/>
          <w:sz w:val="28"/>
          <w:szCs w:val="28"/>
        </w:rPr>
      </w:pPr>
      <w:r w:rsidRPr="00E758D6">
        <w:rPr>
          <w:b/>
          <w:sz w:val="28"/>
          <w:szCs w:val="28"/>
        </w:rPr>
        <w:tab/>
        <w:t xml:space="preserve">И будет до утра </w:t>
      </w:r>
    </w:p>
    <w:p w:rsidR="006A54EC" w:rsidRPr="00E758D6" w:rsidRDefault="006A54EC" w:rsidP="00B31380">
      <w:pPr>
        <w:ind w:firstLine="708"/>
        <w:rPr>
          <w:b/>
          <w:sz w:val="28"/>
          <w:szCs w:val="28"/>
        </w:rPr>
      </w:pPr>
      <w:r w:rsidRPr="00E758D6">
        <w:rPr>
          <w:b/>
          <w:sz w:val="28"/>
          <w:szCs w:val="28"/>
        </w:rPr>
        <w:t>кота по комнате гонять</w:t>
      </w:r>
    </w:p>
    <w:p w:rsidR="006A54EC" w:rsidRPr="00E758D6" w:rsidRDefault="006A54EC" w:rsidP="00B31380">
      <w:pPr>
        <w:jc w:val="center"/>
        <w:rPr>
          <w:b/>
          <w:sz w:val="28"/>
          <w:szCs w:val="28"/>
        </w:rPr>
      </w:pPr>
      <w:r w:rsidRPr="004F5FA4">
        <w:rPr>
          <w:rFonts w:ascii="Arial" w:hAnsi="Arial" w:cs="Arial"/>
          <w:b/>
        </w:rPr>
        <w:br w:type="page"/>
      </w:r>
      <w:r w:rsidRPr="00E758D6">
        <w:rPr>
          <w:b/>
          <w:sz w:val="28"/>
          <w:szCs w:val="28"/>
        </w:rPr>
        <w:t>Монолог сына, или детская воздухоплавательная.</w:t>
      </w:r>
    </w:p>
    <w:p w:rsidR="006A54EC" w:rsidRPr="00E758D6" w:rsidRDefault="006A54EC" w:rsidP="00B31380">
      <w:pPr>
        <w:jc w:val="right"/>
        <w:rPr>
          <w:b/>
          <w:sz w:val="28"/>
          <w:szCs w:val="28"/>
        </w:rPr>
      </w:pPr>
      <w:r w:rsidRPr="00E758D6">
        <w:rPr>
          <w:b/>
          <w:sz w:val="28"/>
          <w:szCs w:val="28"/>
        </w:rPr>
        <w:t>Вадим Егоров</w:t>
      </w:r>
    </w:p>
    <w:p w:rsidR="006A54EC" w:rsidRPr="00E758D6" w:rsidRDefault="006A54EC" w:rsidP="00B31380">
      <w:pPr>
        <w:rPr>
          <w:b/>
          <w:sz w:val="28"/>
          <w:szCs w:val="28"/>
        </w:rPr>
      </w:pPr>
      <w:r w:rsidRPr="00E758D6">
        <w:rPr>
          <w:b/>
          <w:sz w:val="28"/>
          <w:szCs w:val="28"/>
          <w:lang w:val="en-US"/>
        </w:rPr>
        <w:t>Am</w:t>
      </w:r>
      <w:r w:rsidRPr="00E758D6">
        <w:rPr>
          <w:b/>
          <w:sz w:val="28"/>
          <w:szCs w:val="28"/>
        </w:rPr>
        <w:tab/>
      </w:r>
      <w:r w:rsidRPr="00E758D6">
        <w:rPr>
          <w:b/>
          <w:sz w:val="28"/>
          <w:szCs w:val="28"/>
        </w:rPr>
        <w:tab/>
      </w:r>
      <w:r w:rsidRPr="00E758D6">
        <w:rPr>
          <w:b/>
          <w:sz w:val="28"/>
          <w:szCs w:val="28"/>
        </w:rPr>
        <w:tab/>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E</w:t>
      </w:r>
      <w:r w:rsidRPr="00E758D6">
        <w:rPr>
          <w:b/>
          <w:sz w:val="28"/>
          <w:szCs w:val="28"/>
        </w:rPr>
        <w:t>7</w:t>
      </w:r>
    </w:p>
    <w:p w:rsidR="006A54EC" w:rsidRPr="00E758D6" w:rsidRDefault="006A54EC" w:rsidP="00B31380">
      <w:pPr>
        <w:rPr>
          <w:b/>
          <w:sz w:val="28"/>
          <w:szCs w:val="28"/>
        </w:rPr>
      </w:pPr>
      <w:r w:rsidRPr="00E758D6">
        <w:rPr>
          <w:b/>
          <w:sz w:val="28"/>
          <w:szCs w:val="28"/>
        </w:rPr>
        <w:t>Нам с сестрёнкой каюк: наша мама на юг улетела недавно.</w:t>
      </w:r>
    </w:p>
    <w:p w:rsidR="006A54EC" w:rsidRPr="00E758D6" w:rsidRDefault="006A54EC" w:rsidP="00B31380">
      <w:pPr>
        <w:rPr>
          <w:b/>
          <w:sz w:val="28"/>
          <w:szCs w:val="28"/>
        </w:rPr>
      </w:pPr>
    </w:p>
    <w:p w:rsidR="006A54EC" w:rsidRPr="00E758D6" w:rsidRDefault="006A54EC" w:rsidP="00B31380">
      <w:pPr>
        <w:rPr>
          <w:b/>
          <w:sz w:val="28"/>
          <w:szCs w:val="28"/>
        </w:rPr>
      </w:pPr>
      <w:r w:rsidRPr="00E758D6">
        <w:rPr>
          <w:b/>
          <w:sz w:val="28"/>
          <w:szCs w:val="28"/>
        </w:rPr>
        <w:t>Это ж каждый поймёт: жить без мамы не мёд, а с отцом и</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Am</w:t>
      </w:r>
    </w:p>
    <w:p w:rsidR="006A54EC" w:rsidRPr="00E758D6" w:rsidRDefault="006A54EC" w:rsidP="00B31380">
      <w:pPr>
        <w:rPr>
          <w:b/>
          <w:sz w:val="28"/>
          <w:szCs w:val="28"/>
        </w:rPr>
      </w:pPr>
      <w:r w:rsidRPr="00E758D6">
        <w:rPr>
          <w:b/>
          <w:sz w:val="28"/>
          <w:szCs w:val="28"/>
        </w:rPr>
        <w:t>подавно.</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A</w:t>
      </w:r>
      <w:r w:rsidRPr="00E758D6">
        <w:rPr>
          <w:b/>
          <w:sz w:val="28"/>
          <w:szCs w:val="28"/>
        </w:rPr>
        <w:t>7</w:t>
      </w:r>
    </w:p>
    <w:p w:rsidR="006A54EC" w:rsidRPr="00E758D6" w:rsidRDefault="006A54EC" w:rsidP="00B31380">
      <w:pPr>
        <w:rPr>
          <w:b/>
          <w:sz w:val="28"/>
          <w:szCs w:val="28"/>
        </w:rPr>
      </w:pPr>
      <w:r w:rsidRPr="00E758D6">
        <w:rPr>
          <w:b/>
          <w:sz w:val="28"/>
          <w:szCs w:val="28"/>
        </w:rPr>
        <w:t xml:space="preserve">В доме трам-тарарам! Папа нас по утрам кормит жжёною </w:t>
      </w:r>
    </w:p>
    <w:p w:rsidR="006A54EC" w:rsidRPr="00E758D6" w:rsidRDefault="006A54EC" w:rsidP="00B31380">
      <w:pPr>
        <w:rPr>
          <w:b/>
          <w:sz w:val="28"/>
          <w:szCs w:val="28"/>
          <w:lang w:val="en-US"/>
        </w:rPr>
      </w:pPr>
      <w:r w:rsidRPr="00E758D6">
        <w:rPr>
          <w:b/>
          <w:sz w:val="28"/>
          <w:szCs w:val="28"/>
        </w:rPr>
        <w:t xml:space="preserve"> </w:t>
      </w:r>
      <w:r w:rsidRPr="00E758D6">
        <w:rPr>
          <w:b/>
          <w:sz w:val="28"/>
          <w:szCs w:val="28"/>
          <w:lang w:val="en-US"/>
        </w:rPr>
        <w:t>Dm</w:t>
      </w:r>
    </w:p>
    <w:p w:rsidR="006A54EC" w:rsidRPr="00E758D6" w:rsidRDefault="006A54EC" w:rsidP="00B31380">
      <w:pPr>
        <w:rPr>
          <w:b/>
          <w:sz w:val="28"/>
          <w:szCs w:val="28"/>
          <w:lang w:val="en-US"/>
        </w:rPr>
      </w:pPr>
      <w:r w:rsidRPr="00E758D6">
        <w:rPr>
          <w:b/>
          <w:sz w:val="28"/>
          <w:szCs w:val="28"/>
        </w:rPr>
        <w:t>кашей</w:t>
      </w:r>
      <w:r w:rsidRPr="00E758D6">
        <w:rPr>
          <w:b/>
          <w:sz w:val="28"/>
          <w:szCs w:val="28"/>
          <w:lang w:val="en-US"/>
        </w:rPr>
        <w:t>.</w:t>
      </w:r>
    </w:p>
    <w:p w:rsidR="006A54EC" w:rsidRPr="00E758D6" w:rsidRDefault="006A54EC" w:rsidP="00B31380">
      <w:pPr>
        <w:rPr>
          <w:b/>
          <w:sz w:val="28"/>
          <w:szCs w:val="28"/>
          <w:lang w:val="en-US"/>
        </w:rPr>
      </w:pPr>
      <w:r w:rsidRPr="00E758D6">
        <w:rPr>
          <w:b/>
          <w:sz w:val="28"/>
          <w:szCs w:val="28"/>
          <w:lang w:val="en-US"/>
        </w:rPr>
        <w:t>G7</w:t>
      </w:r>
      <w:r w:rsidRPr="00E758D6">
        <w:rPr>
          <w:b/>
          <w:sz w:val="28"/>
          <w:szCs w:val="28"/>
          <w:lang w:val="en-US"/>
        </w:rPr>
        <w:tab/>
      </w:r>
      <w:r w:rsidRPr="00E758D6">
        <w:rPr>
          <w:b/>
          <w:sz w:val="28"/>
          <w:szCs w:val="28"/>
          <w:lang w:val="en-US"/>
        </w:rPr>
        <w:tab/>
      </w:r>
      <w:r w:rsidRPr="00E758D6">
        <w:rPr>
          <w:b/>
          <w:sz w:val="28"/>
          <w:szCs w:val="28"/>
          <w:lang w:val="en-US"/>
        </w:rPr>
        <w:tab/>
        <w:t xml:space="preserve">  C           A7</w:t>
      </w:r>
      <w:r w:rsidRPr="00E758D6">
        <w:rPr>
          <w:b/>
          <w:sz w:val="28"/>
          <w:szCs w:val="28"/>
          <w:lang w:val="en-US"/>
        </w:rPr>
        <w:tab/>
        <w:t xml:space="preserve">       Dm         Ddim     E7 Am</w:t>
      </w:r>
    </w:p>
    <w:p w:rsidR="006A54EC" w:rsidRPr="00E758D6" w:rsidRDefault="006A54EC" w:rsidP="00B31380">
      <w:pPr>
        <w:rPr>
          <w:b/>
          <w:sz w:val="28"/>
          <w:szCs w:val="28"/>
        </w:rPr>
      </w:pPr>
      <w:r w:rsidRPr="00E758D6">
        <w:rPr>
          <w:b/>
          <w:sz w:val="28"/>
          <w:szCs w:val="28"/>
        </w:rPr>
        <w:t>Он в делах как в дыму, и ему  потому не до шалостей наших.</w:t>
      </w:r>
    </w:p>
    <w:p w:rsidR="006A54EC" w:rsidRPr="00E758D6" w:rsidRDefault="006A54EC" w:rsidP="00B31380">
      <w:pPr>
        <w:rPr>
          <w:b/>
          <w:sz w:val="28"/>
          <w:szCs w:val="28"/>
        </w:rPr>
      </w:pPr>
      <w:r w:rsidRPr="00E758D6">
        <w:rPr>
          <w:b/>
          <w:sz w:val="28"/>
          <w:szCs w:val="28"/>
        </w:rPr>
        <w:tab/>
        <w:t xml:space="preserve">   </w:t>
      </w:r>
      <w:r w:rsidRPr="00E758D6">
        <w:rPr>
          <w:b/>
          <w:sz w:val="28"/>
          <w:szCs w:val="28"/>
          <w:lang w:val="en-US"/>
        </w:rPr>
        <w:t>Dm</w:t>
      </w:r>
      <w:r w:rsidRPr="00E758D6">
        <w:rPr>
          <w:b/>
          <w:sz w:val="28"/>
          <w:szCs w:val="28"/>
        </w:rPr>
        <w:tab/>
      </w:r>
      <w:r w:rsidRPr="00E758D6">
        <w:rPr>
          <w:b/>
          <w:sz w:val="28"/>
          <w:szCs w:val="28"/>
        </w:rPr>
        <w:tab/>
        <w:t xml:space="preserve">   </w:t>
      </w:r>
      <w:r w:rsidRPr="00E758D6">
        <w:rPr>
          <w:b/>
          <w:sz w:val="28"/>
          <w:szCs w:val="28"/>
          <w:lang w:val="en-US"/>
        </w:rPr>
        <w:t>G</w:t>
      </w:r>
      <w:r w:rsidRPr="00E758D6">
        <w:rPr>
          <w:b/>
          <w:sz w:val="28"/>
          <w:szCs w:val="28"/>
        </w:rPr>
        <w:t>7</w:t>
      </w:r>
      <w:r w:rsidRPr="00E758D6">
        <w:rPr>
          <w:b/>
          <w:sz w:val="28"/>
          <w:szCs w:val="28"/>
        </w:rPr>
        <w:tab/>
      </w:r>
      <w:r w:rsidRPr="00E758D6">
        <w:rPr>
          <w:b/>
          <w:sz w:val="28"/>
          <w:szCs w:val="28"/>
        </w:rPr>
        <w:tab/>
        <w:t xml:space="preserve">               </w:t>
      </w:r>
      <w:r w:rsidRPr="00E758D6">
        <w:rPr>
          <w:b/>
          <w:sz w:val="28"/>
          <w:szCs w:val="28"/>
          <w:lang w:val="en-US"/>
        </w:rPr>
        <w:t>C</w:t>
      </w:r>
      <w:r w:rsidRPr="00E758D6">
        <w:rPr>
          <w:b/>
          <w:sz w:val="28"/>
          <w:szCs w:val="28"/>
        </w:rPr>
        <w:tab/>
        <w:t xml:space="preserve">              </w:t>
      </w:r>
      <w:r w:rsidRPr="00E758D6">
        <w:rPr>
          <w:b/>
          <w:sz w:val="28"/>
          <w:szCs w:val="28"/>
          <w:lang w:val="en-US"/>
        </w:rPr>
        <w:t>F</w:t>
      </w:r>
      <w:r w:rsidRPr="00E758D6">
        <w:rPr>
          <w:b/>
          <w:sz w:val="28"/>
          <w:szCs w:val="28"/>
        </w:rPr>
        <w:t xml:space="preserve"> (</w:t>
      </w:r>
      <w:r w:rsidRPr="00E758D6">
        <w:rPr>
          <w:b/>
          <w:sz w:val="28"/>
          <w:szCs w:val="28"/>
          <w:lang w:val="en-US"/>
        </w:rPr>
        <w:t>Am</w:t>
      </w:r>
      <w:r w:rsidRPr="00E758D6">
        <w:rPr>
          <w:b/>
          <w:sz w:val="28"/>
          <w:szCs w:val="28"/>
        </w:rPr>
        <w:t>)</w:t>
      </w:r>
    </w:p>
    <w:p w:rsidR="006A54EC" w:rsidRPr="00E758D6" w:rsidRDefault="006A54EC" w:rsidP="00B31380">
      <w:pPr>
        <w:rPr>
          <w:b/>
          <w:sz w:val="28"/>
          <w:szCs w:val="28"/>
        </w:rPr>
      </w:pPr>
      <w:r w:rsidRPr="00E758D6">
        <w:rPr>
          <w:b/>
          <w:sz w:val="28"/>
          <w:szCs w:val="28"/>
        </w:rPr>
        <w:t>А пошалить хочется очень, мы ведь не так много и хочем,-</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Dm</w:t>
      </w:r>
      <w:r w:rsidRPr="00E758D6">
        <w:rPr>
          <w:b/>
          <w:sz w:val="28"/>
          <w:szCs w:val="28"/>
        </w:rPr>
        <w:tab/>
        <w:t xml:space="preserve">               </w:t>
      </w:r>
      <w:r w:rsidRPr="00E758D6">
        <w:rPr>
          <w:b/>
          <w:sz w:val="28"/>
          <w:szCs w:val="28"/>
          <w:lang w:val="en-US"/>
        </w:rPr>
        <w:t>E</w:t>
      </w:r>
      <w:r w:rsidRPr="00E758D6">
        <w:rPr>
          <w:b/>
          <w:sz w:val="28"/>
          <w:szCs w:val="28"/>
        </w:rPr>
        <w:t xml:space="preserve">7                     </w:t>
      </w:r>
      <w:r w:rsidRPr="00E758D6">
        <w:rPr>
          <w:b/>
          <w:sz w:val="28"/>
          <w:szCs w:val="28"/>
          <w:lang w:val="en-US"/>
        </w:rPr>
        <w:t>Am</w:t>
      </w:r>
    </w:p>
    <w:p w:rsidR="006A54EC" w:rsidRPr="00E758D6" w:rsidRDefault="006A54EC" w:rsidP="00B31380">
      <w:pPr>
        <w:rPr>
          <w:b/>
          <w:sz w:val="28"/>
          <w:szCs w:val="28"/>
        </w:rPr>
      </w:pPr>
      <w:r w:rsidRPr="00E758D6">
        <w:rPr>
          <w:b/>
          <w:sz w:val="28"/>
          <w:szCs w:val="28"/>
        </w:rPr>
        <w:t>Каждый отец и даже отчим это поймёт.</w:t>
      </w:r>
    </w:p>
    <w:p w:rsidR="006A54EC" w:rsidRPr="00E758D6" w:rsidRDefault="006A54EC" w:rsidP="00B31380">
      <w:pPr>
        <w:rPr>
          <w:b/>
          <w:sz w:val="28"/>
          <w:szCs w:val="28"/>
        </w:rPr>
      </w:pPr>
    </w:p>
    <w:p w:rsidR="006A54EC" w:rsidRPr="00E758D6" w:rsidRDefault="006A54EC" w:rsidP="00B31380">
      <w:pPr>
        <w:rPr>
          <w:b/>
          <w:sz w:val="28"/>
          <w:szCs w:val="28"/>
        </w:rPr>
      </w:pPr>
      <w:r w:rsidRPr="00E758D6">
        <w:rPr>
          <w:b/>
          <w:sz w:val="28"/>
          <w:szCs w:val="28"/>
        </w:rPr>
        <w:t>Вот вчера, например, я такое имел! Полетать захотелось,</w:t>
      </w:r>
    </w:p>
    <w:p w:rsidR="006A54EC" w:rsidRPr="00E758D6" w:rsidRDefault="006A54EC" w:rsidP="00B31380">
      <w:pPr>
        <w:rPr>
          <w:b/>
          <w:sz w:val="28"/>
          <w:szCs w:val="28"/>
        </w:rPr>
      </w:pPr>
      <w:r w:rsidRPr="00E758D6">
        <w:rPr>
          <w:b/>
          <w:sz w:val="28"/>
          <w:szCs w:val="28"/>
        </w:rPr>
        <w:t>Эх – была не была – два бумажных крыла мы приделали к телу.</w:t>
      </w:r>
    </w:p>
    <w:p w:rsidR="006A54EC" w:rsidRPr="00E758D6" w:rsidRDefault="006A54EC" w:rsidP="00B31380">
      <w:pPr>
        <w:rPr>
          <w:b/>
          <w:sz w:val="28"/>
          <w:szCs w:val="28"/>
        </w:rPr>
      </w:pPr>
      <w:r w:rsidRPr="00E758D6">
        <w:rPr>
          <w:b/>
          <w:sz w:val="28"/>
          <w:szCs w:val="28"/>
        </w:rPr>
        <w:t>И пошли на балкон – пусть на нас из окон поглядят домочадцы,</w:t>
      </w:r>
    </w:p>
    <w:p w:rsidR="006A54EC" w:rsidRPr="00E758D6" w:rsidRDefault="006A54EC" w:rsidP="00B31380">
      <w:pPr>
        <w:rPr>
          <w:b/>
          <w:sz w:val="28"/>
          <w:szCs w:val="28"/>
        </w:rPr>
      </w:pPr>
      <w:r>
        <w:rPr>
          <w:noProof/>
        </w:rPr>
        <w:pict>
          <v:shape id="Рисунок 14" o:spid="_x0000_s1042" type="#_x0000_t75" alt="Монолог сына" style="position:absolute;margin-left:90pt;margin-top:3.75pt;width:426pt;height:305pt;z-index:-251663360;visibility:visible">
            <v:imagedata r:id="rId33" o:title=""/>
          </v:shape>
        </w:pict>
      </w:r>
      <w:r w:rsidRPr="00E758D6">
        <w:rPr>
          <w:b/>
          <w:sz w:val="28"/>
          <w:szCs w:val="28"/>
        </w:rPr>
        <w:t>Как с балкона мы – ах! Сиганём на крылах, чтоб по воздуху мчаться!</w:t>
      </w:r>
    </w:p>
    <w:p w:rsidR="006A54EC" w:rsidRPr="00E758D6" w:rsidRDefault="006A54EC" w:rsidP="00B31380">
      <w:pPr>
        <w:rPr>
          <w:b/>
          <w:sz w:val="28"/>
          <w:szCs w:val="28"/>
        </w:rPr>
      </w:pPr>
      <w:r w:rsidRPr="00E758D6">
        <w:rPr>
          <w:b/>
          <w:sz w:val="28"/>
          <w:szCs w:val="28"/>
        </w:rPr>
        <w:t>Плыли внизу реки, поля бы, у всех бы пап падали шляпы –</w:t>
      </w:r>
    </w:p>
    <w:p w:rsidR="006A54EC" w:rsidRPr="00E758D6" w:rsidRDefault="006A54EC" w:rsidP="00B31380">
      <w:pPr>
        <w:rPr>
          <w:b/>
          <w:sz w:val="28"/>
          <w:szCs w:val="28"/>
        </w:rPr>
      </w:pPr>
      <w:r w:rsidRPr="00E758D6">
        <w:rPr>
          <w:b/>
          <w:sz w:val="28"/>
          <w:szCs w:val="28"/>
        </w:rPr>
        <w:t>Вот красота! Только бы папа не увидал.</w:t>
      </w:r>
    </w:p>
    <w:p w:rsidR="006A54EC" w:rsidRPr="00E758D6" w:rsidRDefault="006A54EC" w:rsidP="00B31380">
      <w:pPr>
        <w:rPr>
          <w:b/>
          <w:sz w:val="28"/>
          <w:szCs w:val="28"/>
        </w:rPr>
      </w:pPr>
    </w:p>
    <w:p w:rsidR="006A54EC" w:rsidRPr="00E758D6" w:rsidRDefault="006A54EC" w:rsidP="00B31380">
      <w:pPr>
        <w:rPr>
          <w:b/>
          <w:sz w:val="28"/>
          <w:szCs w:val="28"/>
        </w:rPr>
      </w:pPr>
      <w:r w:rsidRPr="00E758D6">
        <w:rPr>
          <w:b/>
          <w:sz w:val="28"/>
          <w:szCs w:val="28"/>
        </w:rPr>
        <w:t>Я уже улетал, но отец увидал – представляете, жалость!</w:t>
      </w:r>
    </w:p>
    <w:p w:rsidR="006A54EC" w:rsidRPr="00E758D6" w:rsidRDefault="006A54EC" w:rsidP="00B31380">
      <w:pPr>
        <w:rPr>
          <w:b/>
          <w:sz w:val="28"/>
          <w:szCs w:val="28"/>
        </w:rPr>
      </w:pPr>
      <w:r w:rsidRPr="00E758D6">
        <w:rPr>
          <w:b/>
          <w:sz w:val="28"/>
          <w:szCs w:val="28"/>
        </w:rPr>
        <w:t>Он расширил глаза и схватил меня за то, что ближе лежало.</w:t>
      </w:r>
    </w:p>
    <w:p w:rsidR="006A54EC" w:rsidRPr="00E758D6" w:rsidRDefault="006A54EC" w:rsidP="00B31380">
      <w:pPr>
        <w:rPr>
          <w:b/>
          <w:sz w:val="28"/>
          <w:szCs w:val="28"/>
        </w:rPr>
      </w:pPr>
      <w:r w:rsidRPr="00E758D6">
        <w:rPr>
          <w:b/>
          <w:sz w:val="28"/>
          <w:szCs w:val="28"/>
        </w:rPr>
        <w:t>Папы страшен оскал, я от папы скакал, как лошадка в галопе,</w:t>
      </w:r>
    </w:p>
    <w:p w:rsidR="006A54EC" w:rsidRPr="00E758D6" w:rsidRDefault="006A54EC" w:rsidP="00B31380">
      <w:pPr>
        <w:rPr>
          <w:b/>
          <w:sz w:val="28"/>
          <w:szCs w:val="28"/>
        </w:rPr>
      </w:pPr>
      <w:r w:rsidRPr="00E758D6">
        <w:rPr>
          <w:b/>
          <w:sz w:val="28"/>
          <w:szCs w:val="28"/>
        </w:rPr>
        <w:t>И, как будто, коня, папа шлепал меня по гарцующей попе.</w:t>
      </w:r>
    </w:p>
    <w:p w:rsidR="006A54EC" w:rsidRPr="00E758D6" w:rsidRDefault="006A54EC" w:rsidP="00B31380">
      <w:pPr>
        <w:rPr>
          <w:b/>
          <w:sz w:val="28"/>
          <w:szCs w:val="28"/>
        </w:rPr>
      </w:pPr>
      <w:r w:rsidRPr="00E758D6">
        <w:rPr>
          <w:b/>
          <w:sz w:val="28"/>
          <w:szCs w:val="28"/>
        </w:rPr>
        <w:t>У всех отцов богатый опыт по мастерству шлепанья попы,</w:t>
      </w:r>
    </w:p>
    <w:p w:rsidR="006A54EC" w:rsidRPr="00E758D6" w:rsidRDefault="006A54EC" w:rsidP="00B31380">
      <w:pPr>
        <w:rPr>
          <w:b/>
          <w:sz w:val="28"/>
          <w:szCs w:val="28"/>
        </w:rPr>
      </w:pPr>
      <w:r w:rsidRPr="00E758D6">
        <w:rPr>
          <w:b/>
          <w:sz w:val="28"/>
          <w:szCs w:val="28"/>
        </w:rPr>
        <w:t>Вот подрасту, и буду шлепать папу я сам.</w:t>
      </w:r>
    </w:p>
    <w:p w:rsidR="006A54EC" w:rsidRPr="00E758D6" w:rsidRDefault="006A54EC" w:rsidP="00B31380">
      <w:pPr>
        <w:rPr>
          <w:b/>
          <w:sz w:val="28"/>
          <w:szCs w:val="28"/>
        </w:rPr>
      </w:pPr>
    </w:p>
    <w:p w:rsidR="006A54EC" w:rsidRPr="00E758D6" w:rsidRDefault="006A54EC" w:rsidP="00B31380">
      <w:pPr>
        <w:rPr>
          <w:b/>
          <w:sz w:val="28"/>
          <w:szCs w:val="28"/>
        </w:rPr>
      </w:pPr>
      <w:r w:rsidRPr="00E758D6">
        <w:rPr>
          <w:b/>
          <w:sz w:val="28"/>
          <w:szCs w:val="28"/>
        </w:rPr>
        <w:t>Мы отца не виним, мы помиримся с ним и забудем о ссорах.</w:t>
      </w:r>
    </w:p>
    <w:p w:rsidR="006A54EC" w:rsidRPr="00E758D6" w:rsidRDefault="006A54EC" w:rsidP="00B31380">
      <w:pPr>
        <w:rPr>
          <w:b/>
          <w:sz w:val="28"/>
          <w:szCs w:val="28"/>
        </w:rPr>
      </w:pPr>
      <w:r w:rsidRPr="00E758D6">
        <w:rPr>
          <w:b/>
          <w:sz w:val="28"/>
          <w:szCs w:val="28"/>
        </w:rPr>
        <w:t>Есть такой порошок, с ним взлетать хорошо, называется – порох.</w:t>
      </w:r>
    </w:p>
    <w:p w:rsidR="006A54EC" w:rsidRPr="00E758D6" w:rsidRDefault="006A54EC" w:rsidP="00B31380">
      <w:pPr>
        <w:rPr>
          <w:b/>
          <w:sz w:val="28"/>
          <w:szCs w:val="28"/>
        </w:rPr>
      </w:pPr>
      <w:r w:rsidRPr="00E758D6">
        <w:rPr>
          <w:b/>
          <w:sz w:val="28"/>
          <w:szCs w:val="28"/>
        </w:rPr>
        <w:t>Где б достать порошка, пол посыпать слегка, кинуть спичечку на пол.</w:t>
      </w:r>
    </w:p>
    <w:p w:rsidR="006A54EC" w:rsidRPr="00E758D6" w:rsidRDefault="006A54EC" w:rsidP="00B31380">
      <w:pPr>
        <w:rPr>
          <w:b/>
          <w:sz w:val="28"/>
          <w:szCs w:val="28"/>
        </w:rPr>
      </w:pPr>
      <w:r w:rsidRPr="00E758D6">
        <w:rPr>
          <w:b/>
          <w:sz w:val="28"/>
          <w:szCs w:val="28"/>
        </w:rPr>
        <w:t>Так взлететь я хотел! Хоть один не взлетел…</w:t>
      </w:r>
    </w:p>
    <w:p w:rsidR="006A54EC" w:rsidRPr="00E758D6" w:rsidRDefault="006A54EC" w:rsidP="00B31380">
      <w:pPr>
        <w:rPr>
          <w:b/>
          <w:sz w:val="28"/>
          <w:szCs w:val="28"/>
        </w:rPr>
      </w:pPr>
      <w:r w:rsidRPr="00E758D6">
        <w:rPr>
          <w:b/>
          <w:sz w:val="28"/>
          <w:szCs w:val="28"/>
        </w:rPr>
        <w:t xml:space="preserve">Так взлечу вместе с папой! </w:t>
      </w:r>
    </w:p>
    <w:p w:rsidR="006A54EC" w:rsidRPr="00E758D6" w:rsidRDefault="006A54EC" w:rsidP="00B31380">
      <w:pPr>
        <w:jc w:val="center"/>
        <w:rPr>
          <w:b/>
          <w:sz w:val="28"/>
          <w:szCs w:val="28"/>
        </w:rPr>
      </w:pPr>
      <w:r w:rsidRPr="004F5FA4">
        <w:rPr>
          <w:rFonts w:ascii="Arial" w:hAnsi="Arial" w:cs="Arial"/>
          <w:b/>
        </w:rPr>
        <w:br w:type="page"/>
      </w:r>
      <w:r w:rsidRPr="00E758D6">
        <w:rPr>
          <w:b/>
          <w:sz w:val="28"/>
          <w:szCs w:val="28"/>
        </w:rPr>
        <w:t xml:space="preserve">Домбайский вальс.               </w:t>
      </w:r>
    </w:p>
    <w:p w:rsidR="006A54EC" w:rsidRPr="00E758D6" w:rsidRDefault="006A54EC" w:rsidP="00B31380">
      <w:pPr>
        <w:jc w:val="right"/>
        <w:rPr>
          <w:b/>
          <w:sz w:val="28"/>
          <w:szCs w:val="28"/>
        </w:rPr>
      </w:pPr>
      <w:r w:rsidRPr="00E758D6">
        <w:rPr>
          <w:b/>
          <w:sz w:val="28"/>
          <w:szCs w:val="28"/>
        </w:rPr>
        <w:t xml:space="preserve"> Юрий Визбор</w:t>
      </w:r>
    </w:p>
    <w:p w:rsidR="006A54EC" w:rsidRPr="00E758D6" w:rsidRDefault="006A54EC" w:rsidP="00B31380">
      <w:pPr>
        <w:rPr>
          <w:b/>
          <w:sz w:val="28"/>
          <w:szCs w:val="28"/>
        </w:rPr>
      </w:pPr>
      <w:r>
        <w:rPr>
          <w:noProof/>
        </w:rPr>
        <w:pict>
          <v:shape id="Рисунок 15" o:spid="_x0000_s1043" type="#_x0000_t75" alt="Домб" style="position:absolute;margin-left:126pt;margin-top:10.7pt;width:366pt;height:266.3pt;z-index:-251662336;visibility:visible">
            <v:imagedata r:id="rId34" o:title=""/>
          </v:shape>
        </w:pict>
      </w:r>
      <w:r w:rsidRPr="00E758D6">
        <w:rPr>
          <w:b/>
          <w:sz w:val="28"/>
          <w:szCs w:val="28"/>
        </w:rPr>
        <w:t xml:space="preserve">  </w:t>
      </w:r>
      <w:r w:rsidRPr="00E758D6">
        <w:rPr>
          <w:b/>
          <w:sz w:val="28"/>
          <w:szCs w:val="28"/>
          <w:lang w:val="en-US"/>
        </w:rPr>
        <w:t>Am</w:t>
      </w:r>
      <w:r w:rsidRPr="00E758D6">
        <w:rPr>
          <w:b/>
          <w:sz w:val="28"/>
          <w:szCs w:val="28"/>
        </w:rPr>
        <w:tab/>
      </w:r>
      <w:r w:rsidRPr="00E758D6">
        <w:rPr>
          <w:b/>
          <w:sz w:val="28"/>
          <w:szCs w:val="28"/>
        </w:rPr>
        <w:tab/>
        <w:t xml:space="preserve">         </w:t>
      </w:r>
      <w:r w:rsidRPr="00E758D6">
        <w:rPr>
          <w:b/>
          <w:sz w:val="28"/>
          <w:szCs w:val="28"/>
          <w:lang w:val="en-US"/>
        </w:rPr>
        <w:t>H</w:t>
      </w:r>
      <w:r w:rsidRPr="00E758D6">
        <w:rPr>
          <w:b/>
          <w:sz w:val="28"/>
          <w:szCs w:val="28"/>
        </w:rPr>
        <w:t>7</w:t>
      </w:r>
    </w:p>
    <w:p w:rsidR="006A54EC" w:rsidRPr="00E758D6" w:rsidRDefault="006A54EC" w:rsidP="00B31380">
      <w:pPr>
        <w:rPr>
          <w:b/>
          <w:sz w:val="28"/>
          <w:szCs w:val="28"/>
        </w:rPr>
      </w:pPr>
      <w:r w:rsidRPr="00E758D6">
        <w:rPr>
          <w:b/>
          <w:sz w:val="28"/>
          <w:szCs w:val="28"/>
        </w:rPr>
        <w:t>Лыжи у печки стоят,</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E</w:t>
      </w:r>
      <w:r w:rsidRPr="00E758D6">
        <w:rPr>
          <w:b/>
          <w:sz w:val="28"/>
          <w:szCs w:val="28"/>
        </w:rPr>
        <w:t>7</w:t>
      </w:r>
      <w:r w:rsidRPr="00E758D6">
        <w:rPr>
          <w:b/>
          <w:sz w:val="28"/>
          <w:szCs w:val="28"/>
        </w:rPr>
        <w:tab/>
      </w:r>
      <w:r w:rsidRPr="00E758D6">
        <w:rPr>
          <w:b/>
          <w:sz w:val="28"/>
          <w:szCs w:val="28"/>
        </w:rPr>
        <w:tab/>
        <w:t xml:space="preserve">          </w:t>
      </w:r>
      <w:r w:rsidRPr="00E758D6">
        <w:rPr>
          <w:b/>
          <w:sz w:val="28"/>
          <w:szCs w:val="28"/>
          <w:lang w:val="en-US"/>
        </w:rPr>
        <w:t>Am</w:t>
      </w:r>
      <w:r w:rsidRPr="00E758D6">
        <w:rPr>
          <w:b/>
          <w:sz w:val="28"/>
          <w:szCs w:val="28"/>
        </w:rPr>
        <w:t xml:space="preserve">  </w:t>
      </w:r>
      <w:r w:rsidRPr="00E758D6">
        <w:rPr>
          <w:b/>
          <w:sz w:val="28"/>
          <w:szCs w:val="28"/>
          <w:lang w:val="en-US"/>
        </w:rPr>
        <w:t>E</w:t>
      </w:r>
      <w:r w:rsidRPr="00E758D6">
        <w:rPr>
          <w:b/>
          <w:sz w:val="28"/>
          <w:szCs w:val="28"/>
        </w:rPr>
        <w:t>7</w:t>
      </w:r>
    </w:p>
    <w:p w:rsidR="006A54EC" w:rsidRPr="00E758D6" w:rsidRDefault="006A54EC" w:rsidP="00B31380">
      <w:pPr>
        <w:rPr>
          <w:b/>
          <w:sz w:val="28"/>
          <w:szCs w:val="28"/>
        </w:rPr>
      </w:pPr>
      <w:r w:rsidRPr="00E758D6">
        <w:rPr>
          <w:b/>
          <w:sz w:val="28"/>
          <w:szCs w:val="28"/>
        </w:rPr>
        <w:t>Гаснет закат за горой.</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Am</w:t>
      </w:r>
      <w:r w:rsidRPr="00E758D6">
        <w:rPr>
          <w:b/>
          <w:sz w:val="28"/>
          <w:szCs w:val="28"/>
        </w:rPr>
        <w:tab/>
      </w:r>
      <w:r w:rsidRPr="00E758D6">
        <w:rPr>
          <w:b/>
          <w:sz w:val="28"/>
          <w:szCs w:val="28"/>
        </w:rPr>
        <w:tab/>
        <w:t xml:space="preserve">           </w:t>
      </w:r>
      <w:r w:rsidRPr="00E758D6">
        <w:rPr>
          <w:b/>
          <w:sz w:val="28"/>
          <w:szCs w:val="28"/>
          <w:lang w:val="en-US"/>
        </w:rPr>
        <w:t>H</w:t>
      </w:r>
      <w:r w:rsidRPr="00E758D6">
        <w:rPr>
          <w:b/>
          <w:sz w:val="28"/>
          <w:szCs w:val="28"/>
        </w:rPr>
        <w:t>7</w:t>
      </w:r>
    </w:p>
    <w:p w:rsidR="006A54EC" w:rsidRPr="00E758D6" w:rsidRDefault="006A54EC" w:rsidP="00B31380">
      <w:pPr>
        <w:rPr>
          <w:b/>
          <w:sz w:val="28"/>
          <w:szCs w:val="28"/>
        </w:rPr>
      </w:pPr>
      <w:r w:rsidRPr="00E758D6">
        <w:rPr>
          <w:b/>
          <w:sz w:val="28"/>
          <w:szCs w:val="28"/>
        </w:rPr>
        <w:t xml:space="preserve">Месяц кончается март, </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E</w:t>
      </w:r>
      <w:r w:rsidRPr="00E758D6">
        <w:rPr>
          <w:b/>
          <w:sz w:val="28"/>
          <w:szCs w:val="28"/>
        </w:rPr>
        <w:t>7</w:t>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Am</w:t>
      </w:r>
    </w:p>
    <w:p w:rsidR="006A54EC" w:rsidRPr="00E758D6" w:rsidRDefault="006A54EC" w:rsidP="00B31380">
      <w:pPr>
        <w:rPr>
          <w:b/>
          <w:sz w:val="28"/>
          <w:szCs w:val="28"/>
        </w:rPr>
      </w:pPr>
      <w:r w:rsidRPr="00E758D6">
        <w:rPr>
          <w:b/>
          <w:sz w:val="28"/>
          <w:szCs w:val="28"/>
        </w:rPr>
        <w:t>Скоро нам ехать домой.</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A</w:t>
      </w:r>
      <w:r w:rsidRPr="00E758D6">
        <w:rPr>
          <w:b/>
          <w:sz w:val="28"/>
          <w:szCs w:val="28"/>
        </w:rPr>
        <w:t>7</w:t>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Dm</w:t>
      </w:r>
    </w:p>
    <w:p w:rsidR="006A54EC" w:rsidRPr="00E758D6" w:rsidRDefault="006A54EC" w:rsidP="00B31380">
      <w:pPr>
        <w:rPr>
          <w:b/>
          <w:sz w:val="28"/>
          <w:szCs w:val="28"/>
        </w:rPr>
      </w:pPr>
      <w:r w:rsidRPr="00E758D6">
        <w:rPr>
          <w:b/>
          <w:sz w:val="28"/>
          <w:szCs w:val="28"/>
        </w:rPr>
        <w:t xml:space="preserve">Здравствуйте, хмурые дни, </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G</w:t>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C</w:t>
      </w:r>
      <w:r w:rsidRPr="00E758D6">
        <w:rPr>
          <w:b/>
          <w:sz w:val="28"/>
          <w:szCs w:val="28"/>
        </w:rPr>
        <w:t xml:space="preserve">     </w:t>
      </w:r>
      <w:r w:rsidRPr="00E758D6">
        <w:rPr>
          <w:b/>
          <w:sz w:val="28"/>
          <w:szCs w:val="28"/>
          <w:lang w:val="en-US"/>
        </w:rPr>
        <w:t>E</w:t>
      </w:r>
      <w:r w:rsidRPr="00E758D6">
        <w:rPr>
          <w:b/>
          <w:sz w:val="28"/>
          <w:szCs w:val="28"/>
        </w:rPr>
        <w:t>7</w:t>
      </w:r>
    </w:p>
    <w:p w:rsidR="006A54EC" w:rsidRPr="00E758D6" w:rsidRDefault="006A54EC" w:rsidP="00B31380">
      <w:pPr>
        <w:tabs>
          <w:tab w:val="center" w:pos="3643"/>
        </w:tabs>
        <w:rPr>
          <w:b/>
          <w:sz w:val="28"/>
          <w:szCs w:val="28"/>
        </w:rPr>
      </w:pPr>
      <w:r w:rsidRPr="00E758D6">
        <w:rPr>
          <w:b/>
          <w:sz w:val="28"/>
          <w:szCs w:val="28"/>
        </w:rPr>
        <w:t>Горное солнце прощай!</w:t>
      </w:r>
      <w:r w:rsidRPr="00E758D6">
        <w:rPr>
          <w:b/>
          <w:sz w:val="28"/>
          <w:szCs w:val="28"/>
        </w:rPr>
        <w:tab/>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Am</w:t>
      </w:r>
      <w:r w:rsidRPr="00E758D6">
        <w:rPr>
          <w:b/>
          <w:sz w:val="28"/>
          <w:szCs w:val="28"/>
        </w:rPr>
        <w:tab/>
      </w:r>
      <w:r w:rsidRPr="00E758D6">
        <w:rPr>
          <w:b/>
          <w:sz w:val="28"/>
          <w:szCs w:val="28"/>
        </w:rPr>
        <w:tab/>
        <w:t xml:space="preserve">            </w:t>
      </w:r>
      <w:r w:rsidRPr="00E758D6">
        <w:rPr>
          <w:b/>
          <w:sz w:val="28"/>
          <w:szCs w:val="28"/>
          <w:lang w:val="en-US"/>
        </w:rPr>
        <w:t>H</w:t>
      </w:r>
      <w:r w:rsidRPr="00E758D6">
        <w:rPr>
          <w:b/>
          <w:sz w:val="28"/>
          <w:szCs w:val="28"/>
        </w:rPr>
        <w:t>7</w:t>
      </w:r>
    </w:p>
    <w:p w:rsidR="006A54EC" w:rsidRPr="00E758D6" w:rsidRDefault="006A54EC" w:rsidP="00B31380">
      <w:pPr>
        <w:rPr>
          <w:b/>
          <w:sz w:val="28"/>
          <w:szCs w:val="28"/>
        </w:rPr>
      </w:pPr>
      <w:r w:rsidRPr="00E758D6">
        <w:rPr>
          <w:b/>
          <w:sz w:val="28"/>
          <w:szCs w:val="28"/>
        </w:rPr>
        <w:t>Мы навсегда сохраним</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E</w:t>
      </w:r>
      <w:r w:rsidRPr="00E758D6">
        <w:rPr>
          <w:b/>
          <w:sz w:val="28"/>
          <w:szCs w:val="28"/>
        </w:rPr>
        <w:t xml:space="preserve">7 </w:t>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Am</w:t>
      </w:r>
    </w:p>
    <w:p w:rsidR="006A54EC" w:rsidRPr="00E758D6" w:rsidRDefault="006A54EC" w:rsidP="00B31380">
      <w:pPr>
        <w:rPr>
          <w:b/>
          <w:sz w:val="28"/>
          <w:szCs w:val="28"/>
        </w:rPr>
      </w:pPr>
      <w:r w:rsidRPr="00E758D6">
        <w:rPr>
          <w:b/>
          <w:sz w:val="28"/>
          <w:szCs w:val="28"/>
        </w:rPr>
        <w:t>В сердце своём этот край.</w:t>
      </w:r>
    </w:p>
    <w:p w:rsidR="006A54EC" w:rsidRPr="00E758D6" w:rsidRDefault="006A54EC" w:rsidP="00B31380">
      <w:pPr>
        <w:rPr>
          <w:b/>
          <w:sz w:val="28"/>
          <w:szCs w:val="28"/>
        </w:rPr>
      </w:pPr>
    </w:p>
    <w:p w:rsidR="006A54EC" w:rsidRPr="00E758D6" w:rsidRDefault="006A54EC" w:rsidP="00B31380">
      <w:pPr>
        <w:rPr>
          <w:b/>
          <w:sz w:val="28"/>
          <w:szCs w:val="28"/>
        </w:rPr>
      </w:pPr>
      <w:r w:rsidRPr="00E758D6">
        <w:rPr>
          <w:b/>
          <w:sz w:val="28"/>
          <w:szCs w:val="28"/>
        </w:rPr>
        <w:t>Нас провожает с тобой</w:t>
      </w:r>
    </w:p>
    <w:p w:rsidR="006A54EC" w:rsidRPr="00E758D6" w:rsidRDefault="006A54EC" w:rsidP="00B31380">
      <w:pPr>
        <w:rPr>
          <w:b/>
          <w:sz w:val="28"/>
          <w:szCs w:val="28"/>
        </w:rPr>
      </w:pPr>
      <w:r w:rsidRPr="00E758D6">
        <w:rPr>
          <w:b/>
          <w:sz w:val="28"/>
          <w:szCs w:val="28"/>
        </w:rPr>
        <w:t>Гордый красавец Эрцог,</w:t>
      </w:r>
    </w:p>
    <w:p w:rsidR="006A54EC" w:rsidRPr="00E758D6" w:rsidRDefault="006A54EC" w:rsidP="00B31380">
      <w:pPr>
        <w:rPr>
          <w:b/>
          <w:sz w:val="28"/>
          <w:szCs w:val="28"/>
        </w:rPr>
      </w:pPr>
      <w:r w:rsidRPr="00E758D6">
        <w:rPr>
          <w:b/>
          <w:sz w:val="28"/>
          <w:szCs w:val="28"/>
        </w:rPr>
        <w:t xml:space="preserve">Нас ожидает с тобой </w:t>
      </w:r>
    </w:p>
    <w:p w:rsidR="006A54EC" w:rsidRPr="00E758D6" w:rsidRDefault="006A54EC" w:rsidP="00B31380">
      <w:pPr>
        <w:rPr>
          <w:b/>
          <w:sz w:val="28"/>
          <w:szCs w:val="28"/>
        </w:rPr>
      </w:pPr>
      <w:r w:rsidRPr="00E758D6">
        <w:rPr>
          <w:b/>
          <w:sz w:val="28"/>
          <w:szCs w:val="28"/>
        </w:rPr>
        <w:t>Марево дальних дорог.</w:t>
      </w:r>
    </w:p>
    <w:p w:rsidR="006A54EC" w:rsidRPr="00E758D6" w:rsidRDefault="006A54EC" w:rsidP="00B31380">
      <w:pPr>
        <w:rPr>
          <w:b/>
          <w:sz w:val="28"/>
          <w:szCs w:val="28"/>
        </w:rPr>
      </w:pPr>
      <w:r>
        <w:rPr>
          <w:noProof/>
        </w:rPr>
        <w:pict>
          <v:shape id="Рисунок 16" o:spid="_x0000_s1044" type="#_x0000_t75" alt="Домб" style="position:absolute;margin-left:234pt;margin-top:5.65pt;width:227.7pt;height:200.9pt;rotation:-1442568fd;z-index:-251661312;visibility:visible">
            <v:imagedata r:id="rId35" o:title=""/>
          </v:shape>
        </w:pict>
      </w:r>
      <w:r w:rsidRPr="00E758D6">
        <w:rPr>
          <w:b/>
          <w:sz w:val="28"/>
          <w:szCs w:val="28"/>
        </w:rPr>
        <w:t>Вот и окончился круг,-</w:t>
      </w:r>
    </w:p>
    <w:p w:rsidR="006A54EC" w:rsidRPr="00E758D6" w:rsidRDefault="006A54EC" w:rsidP="00B31380">
      <w:pPr>
        <w:rPr>
          <w:b/>
          <w:sz w:val="28"/>
          <w:szCs w:val="28"/>
        </w:rPr>
      </w:pPr>
      <w:r w:rsidRPr="00E758D6">
        <w:rPr>
          <w:b/>
          <w:sz w:val="28"/>
          <w:szCs w:val="28"/>
        </w:rPr>
        <w:t>Помни, надейся, скучай!</w:t>
      </w:r>
    </w:p>
    <w:p w:rsidR="006A54EC" w:rsidRPr="00E758D6" w:rsidRDefault="006A54EC" w:rsidP="00B31380">
      <w:pPr>
        <w:rPr>
          <w:b/>
          <w:sz w:val="28"/>
          <w:szCs w:val="28"/>
        </w:rPr>
      </w:pPr>
      <w:r w:rsidRPr="00E758D6">
        <w:rPr>
          <w:b/>
          <w:sz w:val="28"/>
          <w:szCs w:val="28"/>
        </w:rPr>
        <w:t>Снежные флаги разлук</w:t>
      </w:r>
    </w:p>
    <w:p w:rsidR="006A54EC" w:rsidRPr="00E758D6" w:rsidRDefault="006A54EC" w:rsidP="00B31380">
      <w:pPr>
        <w:rPr>
          <w:b/>
          <w:sz w:val="28"/>
          <w:szCs w:val="28"/>
        </w:rPr>
      </w:pPr>
      <w:r w:rsidRPr="00E758D6">
        <w:rPr>
          <w:b/>
          <w:sz w:val="28"/>
          <w:szCs w:val="28"/>
        </w:rPr>
        <w:t>Вывесил старый Домбай.</w:t>
      </w:r>
    </w:p>
    <w:p w:rsidR="006A54EC" w:rsidRPr="00E758D6" w:rsidRDefault="006A54EC" w:rsidP="00B31380">
      <w:pPr>
        <w:rPr>
          <w:b/>
          <w:sz w:val="28"/>
          <w:szCs w:val="28"/>
        </w:rPr>
      </w:pPr>
    </w:p>
    <w:p w:rsidR="006A54EC" w:rsidRPr="00E758D6" w:rsidRDefault="006A54EC" w:rsidP="00B31380">
      <w:pPr>
        <w:rPr>
          <w:b/>
          <w:sz w:val="28"/>
          <w:szCs w:val="28"/>
        </w:rPr>
      </w:pPr>
      <w:r w:rsidRPr="00E758D6">
        <w:rPr>
          <w:b/>
          <w:sz w:val="28"/>
          <w:szCs w:val="28"/>
        </w:rPr>
        <w:t>Что ж ты стоишь на тропе,</w:t>
      </w:r>
    </w:p>
    <w:p w:rsidR="006A54EC" w:rsidRPr="00E758D6" w:rsidRDefault="006A54EC" w:rsidP="00B31380">
      <w:pPr>
        <w:rPr>
          <w:b/>
          <w:sz w:val="28"/>
          <w:szCs w:val="28"/>
        </w:rPr>
      </w:pPr>
      <w:r w:rsidRPr="00E758D6">
        <w:rPr>
          <w:b/>
          <w:sz w:val="28"/>
          <w:szCs w:val="28"/>
        </w:rPr>
        <w:t>Что ж ты не хочешь идти?</w:t>
      </w:r>
    </w:p>
    <w:p w:rsidR="006A54EC" w:rsidRPr="00E758D6" w:rsidRDefault="006A54EC" w:rsidP="00B31380">
      <w:pPr>
        <w:rPr>
          <w:b/>
          <w:sz w:val="28"/>
          <w:szCs w:val="28"/>
        </w:rPr>
      </w:pPr>
      <w:r w:rsidRPr="00E758D6">
        <w:rPr>
          <w:b/>
          <w:sz w:val="28"/>
          <w:szCs w:val="28"/>
          <w:lang w:val="en-US"/>
        </w:rPr>
        <w:t>Am</w:t>
      </w:r>
      <w:r w:rsidRPr="00E758D6">
        <w:rPr>
          <w:b/>
          <w:sz w:val="28"/>
          <w:szCs w:val="28"/>
        </w:rPr>
        <w:tab/>
      </w:r>
      <w:r w:rsidRPr="00E758D6">
        <w:rPr>
          <w:b/>
          <w:sz w:val="28"/>
          <w:szCs w:val="28"/>
        </w:rPr>
        <w:tab/>
      </w:r>
      <w:r w:rsidRPr="00E758D6">
        <w:rPr>
          <w:b/>
          <w:sz w:val="28"/>
          <w:szCs w:val="28"/>
        </w:rPr>
        <w:tab/>
      </w:r>
      <w:r w:rsidRPr="00E758D6">
        <w:rPr>
          <w:b/>
          <w:sz w:val="28"/>
          <w:szCs w:val="28"/>
          <w:lang w:val="en-US"/>
        </w:rPr>
        <w:t>Dm</w:t>
      </w:r>
    </w:p>
    <w:p w:rsidR="006A54EC" w:rsidRPr="00E758D6" w:rsidRDefault="006A54EC" w:rsidP="00B31380">
      <w:pPr>
        <w:rPr>
          <w:b/>
          <w:sz w:val="28"/>
          <w:szCs w:val="28"/>
        </w:rPr>
      </w:pPr>
      <w:r w:rsidRPr="00E758D6">
        <w:rPr>
          <w:b/>
          <w:sz w:val="28"/>
          <w:szCs w:val="28"/>
        </w:rPr>
        <w:t>Нам надо песню допеть,</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G</w:t>
      </w:r>
      <w:r w:rsidRPr="00E758D6">
        <w:rPr>
          <w:b/>
          <w:sz w:val="28"/>
          <w:szCs w:val="28"/>
        </w:rPr>
        <w:tab/>
      </w:r>
      <w:r w:rsidRPr="00E758D6">
        <w:rPr>
          <w:b/>
          <w:sz w:val="28"/>
          <w:szCs w:val="28"/>
        </w:rPr>
        <w:tab/>
      </w:r>
      <w:r w:rsidRPr="00E758D6">
        <w:rPr>
          <w:b/>
          <w:sz w:val="28"/>
          <w:szCs w:val="28"/>
        </w:rPr>
        <w:tab/>
      </w:r>
      <w:r w:rsidRPr="00E758D6">
        <w:rPr>
          <w:b/>
          <w:sz w:val="28"/>
          <w:szCs w:val="28"/>
        </w:rPr>
        <w:tab/>
      </w:r>
      <w:r w:rsidRPr="00E758D6">
        <w:rPr>
          <w:b/>
          <w:sz w:val="28"/>
          <w:szCs w:val="28"/>
          <w:lang w:val="en-US"/>
        </w:rPr>
        <w:t>C</w:t>
      </w:r>
    </w:p>
    <w:p w:rsidR="006A54EC" w:rsidRPr="00E758D6" w:rsidRDefault="006A54EC" w:rsidP="00B31380">
      <w:pPr>
        <w:rPr>
          <w:b/>
          <w:sz w:val="28"/>
          <w:szCs w:val="28"/>
        </w:rPr>
      </w:pPr>
      <w:r w:rsidRPr="00E758D6">
        <w:rPr>
          <w:b/>
          <w:sz w:val="28"/>
          <w:szCs w:val="28"/>
        </w:rPr>
        <w:t>Нам нужно меньше грустить.</w:t>
      </w:r>
    </w:p>
    <w:p w:rsidR="006A54EC" w:rsidRPr="00E758D6" w:rsidRDefault="006A54EC" w:rsidP="00B31380">
      <w:pPr>
        <w:rPr>
          <w:b/>
          <w:sz w:val="28"/>
          <w:szCs w:val="28"/>
        </w:rPr>
      </w:pPr>
      <w:r w:rsidRPr="00E758D6">
        <w:rPr>
          <w:b/>
          <w:sz w:val="28"/>
          <w:szCs w:val="28"/>
        </w:rPr>
        <w:t>Снизу кричат поезда,-</w:t>
      </w:r>
    </w:p>
    <w:p w:rsidR="006A54EC" w:rsidRPr="00E758D6" w:rsidRDefault="006A54EC" w:rsidP="00B31380">
      <w:pPr>
        <w:rPr>
          <w:b/>
          <w:sz w:val="28"/>
          <w:szCs w:val="28"/>
        </w:rPr>
      </w:pPr>
      <w:r w:rsidRPr="00E758D6">
        <w:rPr>
          <w:b/>
          <w:sz w:val="28"/>
          <w:szCs w:val="28"/>
        </w:rPr>
        <w:t>Правда, кончается март.</w:t>
      </w:r>
    </w:p>
    <w:p w:rsidR="006A54EC" w:rsidRPr="00E758D6" w:rsidRDefault="006A54EC" w:rsidP="00B31380">
      <w:pPr>
        <w:rPr>
          <w:b/>
          <w:sz w:val="28"/>
          <w:szCs w:val="28"/>
        </w:rPr>
      </w:pPr>
      <w:r w:rsidRPr="00E758D6">
        <w:rPr>
          <w:b/>
          <w:sz w:val="28"/>
          <w:szCs w:val="28"/>
        </w:rPr>
        <w:t>Ранняя всходит звезда,</w:t>
      </w:r>
    </w:p>
    <w:p w:rsidR="006A54EC" w:rsidRPr="00E758D6" w:rsidRDefault="006A54EC" w:rsidP="00B31380">
      <w:pPr>
        <w:rPr>
          <w:b/>
          <w:sz w:val="28"/>
          <w:szCs w:val="28"/>
        </w:rPr>
      </w:pPr>
      <w:r w:rsidRPr="00E758D6">
        <w:rPr>
          <w:b/>
          <w:sz w:val="28"/>
          <w:szCs w:val="28"/>
        </w:rPr>
        <w:t>Где-то лавины шумят.</w:t>
      </w:r>
    </w:p>
    <w:p w:rsidR="006A54EC" w:rsidRPr="00E758D6" w:rsidRDefault="006A54EC" w:rsidP="00B31380">
      <w:pPr>
        <w:jc w:val="center"/>
        <w:rPr>
          <w:b/>
          <w:sz w:val="28"/>
          <w:szCs w:val="28"/>
        </w:rPr>
      </w:pPr>
      <w:r w:rsidRPr="00E758D6">
        <w:rPr>
          <w:b/>
          <w:sz w:val="28"/>
          <w:szCs w:val="28"/>
        </w:rPr>
        <w:br w:type="page"/>
        <w:t>За туманом.</w:t>
      </w:r>
    </w:p>
    <w:p w:rsidR="006A54EC" w:rsidRPr="00E758D6" w:rsidRDefault="006A54EC" w:rsidP="00B31380">
      <w:pPr>
        <w:jc w:val="right"/>
        <w:rPr>
          <w:b/>
          <w:sz w:val="28"/>
          <w:szCs w:val="28"/>
        </w:rPr>
      </w:pPr>
      <w:r w:rsidRPr="00E758D6">
        <w:rPr>
          <w:b/>
          <w:sz w:val="28"/>
          <w:szCs w:val="28"/>
        </w:rPr>
        <w:t>Юрий Кукин</w:t>
      </w:r>
    </w:p>
    <w:p w:rsidR="006A54EC" w:rsidRPr="00E758D6" w:rsidRDefault="006A54EC" w:rsidP="00B31380">
      <w:pPr>
        <w:rPr>
          <w:b/>
          <w:sz w:val="28"/>
          <w:szCs w:val="28"/>
        </w:rPr>
      </w:pPr>
      <w:r w:rsidRPr="00E758D6">
        <w:rPr>
          <w:b/>
          <w:sz w:val="28"/>
          <w:szCs w:val="28"/>
        </w:rPr>
        <w:tab/>
      </w:r>
      <w:r w:rsidRPr="00E758D6">
        <w:rPr>
          <w:b/>
          <w:sz w:val="28"/>
          <w:szCs w:val="28"/>
          <w:lang w:val="en-US"/>
        </w:rPr>
        <w:t>Em</w:t>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Am</w:t>
      </w:r>
    </w:p>
    <w:p w:rsidR="006A54EC" w:rsidRPr="00E758D6" w:rsidRDefault="006A54EC" w:rsidP="00B31380">
      <w:pPr>
        <w:rPr>
          <w:b/>
          <w:sz w:val="28"/>
          <w:szCs w:val="28"/>
        </w:rPr>
      </w:pPr>
      <w:r w:rsidRPr="00E758D6">
        <w:rPr>
          <w:b/>
          <w:sz w:val="28"/>
          <w:szCs w:val="28"/>
        </w:rPr>
        <w:t>Понимаешь, это странно, очень странно,</w:t>
      </w:r>
    </w:p>
    <w:p w:rsidR="006A54EC" w:rsidRPr="00E758D6" w:rsidRDefault="006A54EC" w:rsidP="00B31380">
      <w:pPr>
        <w:rPr>
          <w:b/>
          <w:sz w:val="28"/>
          <w:szCs w:val="28"/>
        </w:rPr>
      </w:pPr>
      <w:r w:rsidRPr="00E758D6">
        <w:rPr>
          <w:b/>
          <w:sz w:val="28"/>
          <w:szCs w:val="28"/>
        </w:rPr>
        <w:tab/>
      </w:r>
      <w:r w:rsidRPr="00E758D6">
        <w:rPr>
          <w:b/>
          <w:sz w:val="28"/>
          <w:szCs w:val="28"/>
          <w:lang w:val="en-US"/>
        </w:rPr>
        <w:t>H</w:t>
      </w:r>
      <w:r w:rsidRPr="00E758D6">
        <w:rPr>
          <w:b/>
          <w:sz w:val="28"/>
          <w:szCs w:val="28"/>
        </w:rPr>
        <w:t>7</w:t>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Em</w:t>
      </w:r>
      <w:r w:rsidRPr="00E758D6">
        <w:rPr>
          <w:b/>
          <w:sz w:val="28"/>
          <w:szCs w:val="28"/>
        </w:rPr>
        <w:t xml:space="preserve">  </w:t>
      </w:r>
      <w:r w:rsidRPr="00E758D6">
        <w:rPr>
          <w:b/>
          <w:sz w:val="28"/>
          <w:szCs w:val="28"/>
          <w:lang w:val="en-US"/>
        </w:rPr>
        <w:t>H</w:t>
      </w:r>
      <w:r w:rsidRPr="00E758D6">
        <w:rPr>
          <w:b/>
          <w:sz w:val="28"/>
          <w:szCs w:val="28"/>
        </w:rPr>
        <w:t>7</w:t>
      </w:r>
    </w:p>
    <w:p w:rsidR="006A54EC" w:rsidRPr="00E758D6" w:rsidRDefault="006A54EC" w:rsidP="00B31380">
      <w:pPr>
        <w:rPr>
          <w:b/>
          <w:sz w:val="28"/>
          <w:szCs w:val="28"/>
        </w:rPr>
      </w:pPr>
      <w:r w:rsidRPr="00E758D6">
        <w:rPr>
          <w:b/>
          <w:sz w:val="28"/>
          <w:szCs w:val="28"/>
        </w:rPr>
        <w:t>Но такой уж я законченный чудак:</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Em</w:t>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Am</w:t>
      </w:r>
    </w:p>
    <w:p w:rsidR="006A54EC" w:rsidRPr="00E758D6" w:rsidRDefault="006A54EC" w:rsidP="00B31380">
      <w:pPr>
        <w:rPr>
          <w:b/>
          <w:sz w:val="28"/>
          <w:szCs w:val="28"/>
        </w:rPr>
      </w:pPr>
      <w:r w:rsidRPr="00E758D6">
        <w:rPr>
          <w:b/>
          <w:sz w:val="28"/>
          <w:szCs w:val="28"/>
        </w:rPr>
        <w:t>Я гоняюсь за туманом, за туманом,</w:t>
      </w:r>
    </w:p>
    <w:p w:rsidR="006A54EC" w:rsidRPr="00E758D6" w:rsidRDefault="006A54EC" w:rsidP="00B31380">
      <w:pPr>
        <w:rPr>
          <w:b/>
          <w:sz w:val="28"/>
          <w:szCs w:val="28"/>
        </w:rPr>
      </w:pPr>
      <w:r w:rsidRPr="00E758D6">
        <w:rPr>
          <w:b/>
          <w:sz w:val="28"/>
          <w:szCs w:val="28"/>
        </w:rPr>
        <w:tab/>
        <w:t xml:space="preserve">  </w:t>
      </w:r>
      <w:r w:rsidRPr="00E758D6">
        <w:rPr>
          <w:b/>
          <w:sz w:val="28"/>
          <w:szCs w:val="28"/>
          <w:lang w:val="en-US"/>
        </w:rPr>
        <w:t>H</w:t>
      </w:r>
      <w:r w:rsidRPr="00E758D6">
        <w:rPr>
          <w:b/>
          <w:sz w:val="28"/>
          <w:szCs w:val="28"/>
        </w:rPr>
        <w:t>7</w:t>
      </w:r>
      <w:r w:rsidRPr="00E758D6">
        <w:rPr>
          <w:b/>
          <w:sz w:val="28"/>
          <w:szCs w:val="28"/>
        </w:rPr>
        <w:tab/>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Em</w:t>
      </w:r>
    </w:p>
    <w:p w:rsidR="006A54EC" w:rsidRPr="00E758D6" w:rsidRDefault="006A54EC" w:rsidP="00B31380">
      <w:pPr>
        <w:rPr>
          <w:b/>
          <w:sz w:val="28"/>
          <w:szCs w:val="28"/>
        </w:rPr>
      </w:pPr>
      <w:r w:rsidRPr="00E758D6">
        <w:rPr>
          <w:b/>
          <w:sz w:val="28"/>
          <w:szCs w:val="28"/>
        </w:rPr>
        <w:t>И с собою мне не справиться никак.</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E</w:t>
      </w:r>
      <w:r w:rsidRPr="00E758D6">
        <w:rPr>
          <w:b/>
          <w:sz w:val="28"/>
          <w:szCs w:val="28"/>
        </w:rPr>
        <w:t>7</w:t>
      </w:r>
    </w:p>
    <w:p w:rsidR="006A54EC" w:rsidRPr="00E758D6" w:rsidRDefault="006A54EC" w:rsidP="00B31380">
      <w:pPr>
        <w:rPr>
          <w:b/>
          <w:sz w:val="28"/>
          <w:szCs w:val="28"/>
        </w:rPr>
      </w:pPr>
      <w:r w:rsidRPr="00E758D6">
        <w:rPr>
          <w:b/>
          <w:sz w:val="28"/>
          <w:szCs w:val="28"/>
        </w:rPr>
        <w:t>Люди сосланы делами,</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Am</w:t>
      </w:r>
    </w:p>
    <w:p w:rsidR="006A54EC" w:rsidRPr="00E758D6" w:rsidRDefault="006A54EC" w:rsidP="00B31380">
      <w:pPr>
        <w:rPr>
          <w:b/>
          <w:sz w:val="28"/>
          <w:szCs w:val="28"/>
        </w:rPr>
      </w:pPr>
      <w:r w:rsidRPr="00E758D6">
        <w:rPr>
          <w:b/>
          <w:sz w:val="28"/>
          <w:szCs w:val="28"/>
        </w:rPr>
        <w:t xml:space="preserve">Люди едут за деньгами, </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D</w:t>
      </w:r>
      <w:r w:rsidRPr="00E758D6">
        <w:rPr>
          <w:b/>
          <w:sz w:val="28"/>
          <w:szCs w:val="28"/>
        </w:rPr>
        <w:t>7</w:t>
      </w:r>
      <w:r w:rsidRPr="00E758D6">
        <w:rPr>
          <w:b/>
          <w:sz w:val="28"/>
          <w:szCs w:val="28"/>
        </w:rPr>
        <w:tab/>
      </w:r>
      <w:r w:rsidRPr="00E758D6">
        <w:rPr>
          <w:b/>
          <w:sz w:val="28"/>
          <w:szCs w:val="28"/>
        </w:rPr>
        <w:tab/>
        <w:t xml:space="preserve">          </w:t>
      </w:r>
      <w:r w:rsidRPr="00E758D6">
        <w:rPr>
          <w:b/>
          <w:sz w:val="28"/>
          <w:szCs w:val="28"/>
          <w:lang w:val="en-US"/>
        </w:rPr>
        <w:t>G</w:t>
      </w:r>
      <w:r w:rsidRPr="00E758D6">
        <w:rPr>
          <w:b/>
          <w:sz w:val="28"/>
          <w:szCs w:val="28"/>
        </w:rPr>
        <w:t xml:space="preserve">   </w:t>
      </w:r>
      <w:r w:rsidRPr="00E758D6">
        <w:rPr>
          <w:b/>
          <w:sz w:val="28"/>
          <w:szCs w:val="28"/>
          <w:lang w:val="en-US"/>
        </w:rPr>
        <w:t>H</w:t>
      </w:r>
      <w:r w:rsidRPr="00E758D6">
        <w:rPr>
          <w:b/>
          <w:sz w:val="28"/>
          <w:szCs w:val="28"/>
        </w:rPr>
        <w:t>7</w:t>
      </w:r>
    </w:p>
    <w:p w:rsidR="006A54EC" w:rsidRPr="00E758D6" w:rsidRDefault="006A54EC" w:rsidP="00B31380">
      <w:pPr>
        <w:rPr>
          <w:b/>
          <w:sz w:val="28"/>
          <w:szCs w:val="28"/>
        </w:rPr>
      </w:pPr>
      <w:r w:rsidRPr="00E758D6">
        <w:rPr>
          <w:b/>
          <w:sz w:val="28"/>
          <w:szCs w:val="28"/>
        </w:rPr>
        <w:t>Убегают от обиды, от тоски…</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Em</w:t>
      </w:r>
      <w:r w:rsidRPr="00E758D6">
        <w:rPr>
          <w:b/>
          <w:sz w:val="28"/>
          <w:szCs w:val="28"/>
        </w:rPr>
        <w:tab/>
      </w:r>
      <w:r w:rsidRPr="00E758D6">
        <w:rPr>
          <w:b/>
          <w:sz w:val="28"/>
          <w:szCs w:val="28"/>
        </w:rPr>
        <w:tab/>
        <w:t xml:space="preserve">       </w:t>
      </w:r>
      <w:r w:rsidRPr="00E758D6">
        <w:rPr>
          <w:b/>
          <w:sz w:val="28"/>
          <w:szCs w:val="28"/>
          <w:lang w:val="en-US"/>
        </w:rPr>
        <w:t>Am</w:t>
      </w:r>
    </w:p>
    <w:p w:rsidR="006A54EC" w:rsidRPr="00E758D6" w:rsidRDefault="006A54EC" w:rsidP="00B31380">
      <w:pPr>
        <w:rPr>
          <w:b/>
          <w:sz w:val="28"/>
          <w:szCs w:val="28"/>
        </w:rPr>
      </w:pPr>
      <w:r w:rsidRPr="00E758D6">
        <w:rPr>
          <w:b/>
          <w:sz w:val="28"/>
          <w:szCs w:val="28"/>
        </w:rPr>
        <w:t>А я еду, а я еду за мечтами,</w:t>
      </w:r>
    </w:p>
    <w:p w:rsidR="006A54EC" w:rsidRPr="00E758D6" w:rsidRDefault="006A54EC" w:rsidP="00B31380">
      <w:pPr>
        <w:rPr>
          <w:b/>
          <w:sz w:val="28"/>
          <w:szCs w:val="28"/>
        </w:rPr>
      </w:pPr>
      <w:r w:rsidRPr="00E758D6">
        <w:rPr>
          <w:b/>
          <w:sz w:val="28"/>
          <w:szCs w:val="28"/>
        </w:rPr>
        <w:tab/>
      </w:r>
      <w:r w:rsidRPr="00E758D6">
        <w:rPr>
          <w:b/>
          <w:sz w:val="28"/>
          <w:szCs w:val="28"/>
          <w:lang w:val="en-US"/>
        </w:rPr>
        <w:t>H</w:t>
      </w:r>
      <w:r w:rsidRPr="00E758D6">
        <w:rPr>
          <w:b/>
          <w:sz w:val="28"/>
          <w:szCs w:val="28"/>
        </w:rPr>
        <w:t>7</w:t>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Em</w:t>
      </w:r>
    </w:p>
    <w:p w:rsidR="006A54EC" w:rsidRPr="00E758D6" w:rsidRDefault="006A54EC" w:rsidP="00B31380">
      <w:pPr>
        <w:rPr>
          <w:b/>
          <w:sz w:val="28"/>
          <w:szCs w:val="28"/>
        </w:rPr>
      </w:pPr>
      <w:r w:rsidRPr="00E758D6">
        <w:rPr>
          <w:b/>
          <w:sz w:val="28"/>
          <w:szCs w:val="28"/>
        </w:rPr>
        <w:t>За туманом и за запахом тайги.</w:t>
      </w:r>
    </w:p>
    <w:p w:rsidR="006A54EC" w:rsidRPr="00E758D6" w:rsidRDefault="006A54EC" w:rsidP="00B31380">
      <w:pPr>
        <w:rPr>
          <w:b/>
          <w:sz w:val="28"/>
          <w:szCs w:val="28"/>
        </w:rPr>
      </w:pPr>
    </w:p>
    <w:p w:rsidR="006A54EC" w:rsidRPr="00E758D6" w:rsidRDefault="006A54EC" w:rsidP="00B31380">
      <w:pPr>
        <w:rPr>
          <w:b/>
          <w:sz w:val="28"/>
          <w:szCs w:val="28"/>
        </w:rPr>
      </w:pPr>
      <w:r w:rsidRPr="00E758D6">
        <w:rPr>
          <w:b/>
          <w:sz w:val="28"/>
          <w:szCs w:val="28"/>
        </w:rPr>
        <w:t>Понимаешь, это просто, очень просто</w:t>
      </w:r>
    </w:p>
    <w:p w:rsidR="006A54EC" w:rsidRPr="00E758D6" w:rsidRDefault="006A54EC" w:rsidP="00B31380">
      <w:pPr>
        <w:rPr>
          <w:b/>
          <w:sz w:val="28"/>
          <w:szCs w:val="28"/>
        </w:rPr>
      </w:pPr>
      <w:r w:rsidRPr="00E758D6">
        <w:rPr>
          <w:b/>
          <w:sz w:val="28"/>
          <w:szCs w:val="28"/>
        </w:rPr>
        <w:t>Для того, кто хоть однажды уходил.</w:t>
      </w:r>
    </w:p>
    <w:p w:rsidR="006A54EC" w:rsidRPr="00E758D6" w:rsidRDefault="006A54EC" w:rsidP="00B31380">
      <w:pPr>
        <w:rPr>
          <w:b/>
          <w:sz w:val="28"/>
          <w:szCs w:val="28"/>
        </w:rPr>
      </w:pPr>
      <w:r w:rsidRPr="00E758D6">
        <w:rPr>
          <w:b/>
          <w:sz w:val="28"/>
          <w:szCs w:val="28"/>
        </w:rPr>
        <w:t>Ты представь, что это остро, очень остро:</w:t>
      </w:r>
    </w:p>
    <w:p w:rsidR="006A54EC" w:rsidRPr="00E758D6" w:rsidRDefault="006A54EC" w:rsidP="00B31380">
      <w:pPr>
        <w:rPr>
          <w:b/>
          <w:sz w:val="28"/>
          <w:szCs w:val="28"/>
        </w:rPr>
      </w:pPr>
      <w:r w:rsidRPr="00E758D6">
        <w:rPr>
          <w:b/>
          <w:sz w:val="28"/>
          <w:szCs w:val="28"/>
        </w:rPr>
        <w:t>Горы, солнце, пихты, песни и дожди.</w:t>
      </w:r>
    </w:p>
    <w:p w:rsidR="006A54EC" w:rsidRPr="00E758D6" w:rsidRDefault="006A54EC" w:rsidP="00B31380">
      <w:pPr>
        <w:rPr>
          <w:b/>
          <w:sz w:val="28"/>
          <w:szCs w:val="28"/>
        </w:rPr>
      </w:pPr>
    </w:p>
    <w:p w:rsidR="006A54EC" w:rsidRPr="00E758D6" w:rsidRDefault="006A54EC" w:rsidP="00B31380">
      <w:pPr>
        <w:rPr>
          <w:b/>
          <w:sz w:val="28"/>
          <w:szCs w:val="28"/>
        </w:rPr>
      </w:pPr>
      <w:r w:rsidRPr="00E758D6">
        <w:rPr>
          <w:b/>
          <w:sz w:val="28"/>
          <w:szCs w:val="28"/>
        </w:rPr>
        <w:t>И пусть полным-полно набиты</w:t>
      </w:r>
    </w:p>
    <w:p w:rsidR="006A54EC" w:rsidRPr="00E758D6" w:rsidRDefault="006A54EC" w:rsidP="00B31380">
      <w:pPr>
        <w:rPr>
          <w:b/>
          <w:sz w:val="28"/>
          <w:szCs w:val="28"/>
        </w:rPr>
      </w:pPr>
      <w:r w:rsidRPr="00E758D6">
        <w:rPr>
          <w:b/>
          <w:sz w:val="28"/>
          <w:szCs w:val="28"/>
        </w:rPr>
        <w:t>Мне в дорогу чемоданы:</w:t>
      </w:r>
    </w:p>
    <w:p w:rsidR="006A54EC" w:rsidRPr="00E758D6" w:rsidRDefault="006A54EC" w:rsidP="00B31380">
      <w:pPr>
        <w:rPr>
          <w:b/>
          <w:sz w:val="28"/>
          <w:szCs w:val="28"/>
        </w:rPr>
      </w:pPr>
      <w:r w:rsidRPr="00E758D6">
        <w:rPr>
          <w:b/>
          <w:sz w:val="28"/>
          <w:szCs w:val="28"/>
        </w:rPr>
        <w:t>Память, грусть не возвращённые долги…</w:t>
      </w:r>
    </w:p>
    <w:p w:rsidR="006A54EC" w:rsidRPr="00E758D6" w:rsidRDefault="006A54EC" w:rsidP="00B31380">
      <w:pPr>
        <w:rPr>
          <w:b/>
          <w:sz w:val="28"/>
          <w:szCs w:val="28"/>
        </w:rPr>
      </w:pPr>
      <w:r w:rsidRPr="00E758D6">
        <w:rPr>
          <w:b/>
          <w:sz w:val="28"/>
          <w:szCs w:val="28"/>
        </w:rPr>
        <w:t xml:space="preserve">А я еду, а я еду за туманом, </w:t>
      </w:r>
    </w:p>
    <w:p w:rsidR="006A54EC" w:rsidRPr="00E758D6" w:rsidRDefault="006A54EC" w:rsidP="00B31380">
      <w:pPr>
        <w:rPr>
          <w:b/>
          <w:sz w:val="28"/>
          <w:szCs w:val="28"/>
        </w:rPr>
      </w:pPr>
      <w:r w:rsidRPr="00E758D6">
        <w:rPr>
          <w:b/>
          <w:sz w:val="28"/>
          <w:szCs w:val="28"/>
        </w:rPr>
        <w:t xml:space="preserve">За мечтами и за запахом тайги. </w:t>
      </w:r>
    </w:p>
    <w:p w:rsidR="006A54EC" w:rsidRPr="00E758D6" w:rsidRDefault="006A54EC" w:rsidP="00B31380">
      <w:pPr>
        <w:pStyle w:val="Heading1"/>
        <w:rPr>
          <w:i w:val="0"/>
          <w:sz w:val="28"/>
          <w:szCs w:val="28"/>
        </w:rPr>
      </w:pPr>
      <w:r w:rsidRPr="00E606AD">
        <w:br w:type="page"/>
      </w:r>
      <w:r w:rsidRPr="00E758D6">
        <w:rPr>
          <w:i w:val="0"/>
          <w:sz w:val="28"/>
          <w:szCs w:val="28"/>
        </w:rPr>
        <w:t>Говоришь, чтоб остался я.</w:t>
      </w:r>
    </w:p>
    <w:p w:rsidR="006A54EC" w:rsidRPr="00E758D6" w:rsidRDefault="006A54EC" w:rsidP="00B31380">
      <w:pPr>
        <w:jc w:val="right"/>
        <w:rPr>
          <w:b/>
          <w:sz w:val="28"/>
          <w:szCs w:val="28"/>
        </w:rPr>
      </w:pPr>
      <w:r w:rsidRPr="00E758D6">
        <w:rPr>
          <w:b/>
          <w:sz w:val="28"/>
          <w:szCs w:val="28"/>
        </w:rPr>
        <w:t>Юрий Кукин</w:t>
      </w:r>
    </w:p>
    <w:p w:rsidR="006A54EC" w:rsidRPr="00E758D6" w:rsidRDefault="006A54EC" w:rsidP="00B31380">
      <w:pPr>
        <w:rPr>
          <w:b/>
          <w:sz w:val="28"/>
          <w:szCs w:val="28"/>
        </w:rPr>
      </w:pPr>
      <w:r w:rsidRPr="00E758D6">
        <w:rPr>
          <w:b/>
          <w:sz w:val="28"/>
          <w:szCs w:val="28"/>
          <w:lang w:val="en-US"/>
        </w:rPr>
        <w:t>Am</w:t>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Dm</w:t>
      </w:r>
    </w:p>
    <w:p w:rsidR="006A54EC" w:rsidRPr="00E758D6" w:rsidRDefault="006A54EC" w:rsidP="00B31380">
      <w:pPr>
        <w:rPr>
          <w:b/>
          <w:color w:val="000000"/>
          <w:sz w:val="28"/>
          <w:szCs w:val="28"/>
        </w:rPr>
      </w:pPr>
      <w:r w:rsidRPr="00E758D6">
        <w:rPr>
          <w:b/>
          <w:color w:val="000000"/>
          <w:sz w:val="28"/>
          <w:szCs w:val="28"/>
        </w:rPr>
        <w:t xml:space="preserve">   Говоришь, чтоб остался я,</w:t>
      </w:r>
    </w:p>
    <w:p w:rsidR="006A54EC" w:rsidRPr="00E758D6" w:rsidRDefault="006A54EC" w:rsidP="00B31380">
      <w:pPr>
        <w:rPr>
          <w:b/>
          <w:color w:val="000000"/>
          <w:sz w:val="28"/>
          <w:szCs w:val="28"/>
        </w:rPr>
      </w:pPr>
      <w:r w:rsidRPr="00E758D6">
        <w:rPr>
          <w:b/>
          <w:color w:val="000000"/>
          <w:sz w:val="28"/>
          <w:szCs w:val="28"/>
          <w:lang w:val="en-US"/>
        </w:rPr>
        <w:t>E</w:t>
      </w:r>
      <w:r w:rsidRPr="00E758D6">
        <w:rPr>
          <w:b/>
          <w:color w:val="000000"/>
          <w:sz w:val="28"/>
          <w:szCs w:val="28"/>
        </w:rPr>
        <w:t>7</w:t>
      </w:r>
      <w:r w:rsidRPr="00E758D6">
        <w:rPr>
          <w:b/>
          <w:color w:val="000000"/>
          <w:sz w:val="28"/>
          <w:szCs w:val="28"/>
        </w:rPr>
        <w:tab/>
      </w:r>
      <w:r w:rsidRPr="00E758D6">
        <w:rPr>
          <w:b/>
          <w:color w:val="000000"/>
          <w:sz w:val="28"/>
          <w:szCs w:val="28"/>
        </w:rPr>
        <w:tab/>
        <w:t xml:space="preserve">            </w:t>
      </w:r>
      <w:r w:rsidRPr="00E758D6">
        <w:rPr>
          <w:b/>
          <w:color w:val="000000"/>
          <w:sz w:val="28"/>
          <w:szCs w:val="28"/>
          <w:lang w:val="en-US"/>
        </w:rPr>
        <w:t>Am</w:t>
      </w:r>
    </w:p>
    <w:p w:rsidR="006A54EC" w:rsidRPr="00E758D6" w:rsidRDefault="006A54EC" w:rsidP="00B31380">
      <w:pPr>
        <w:rPr>
          <w:b/>
          <w:color w:val="000000"/>
          <w:sz w:val="28"/>
          <w:szCs w:val="28"/>
        </w:rPr>
      </w:pPr>
      <w:r w:rsidRPr="00E758D6">
        <w:rPr>
          <w:b/>
          <w:color w:val="000000"/>
          <w:sz w:val="28"/>
          <w:szCs w:val="28"/>
        </w:rPr>
        <w:t xml:space="preserve">  Чтоб опять не скитался я,</w:t>
      </w:r>
    </w:p>
    <w:p w:rsidR="006A54EC" w:rsidRPr="00E758D6" w:rsidRDefault="006A54EC" w:rsidP="00B31380">
      <w:pPr>
        <w:rPr>
          <w:b/>
          <w:color w:val="000000"/>
          <w:sz w:val="28"/>
          <w:szCs w:val="28"/>
        </w:rPr>
      </w:pPr>
      <w:r w:rsidRPr="00E758D6">
        <w:rPr>
          <w:b/>
          <w:color w:val="000000"/>
          <w:sz w:val="28"/>
          <w:szCs w:val="28"/>
        </w:rPr>
        <w:tab/>
      </w:r>
      <w:r w:rsidRPr="00E758D6">
        <w:rPr>
          <w:b/>
          <w:color w:val="000000"/>
          <w:sz w:val="28"/>
          <w:szCs w:val="28"/>
        </w:rPr>
        <w:tab/>
        <w:t xml:space="preserve">             </w:t>
      </w:r>
      <w:r w:rsidRPr="00E758D6">
        <w:rPr>
          <w:b/>
          <w:color w:val="000000"/>
          <w:sz w:val="28"/>
          <w:szCs w:val="28"/>
          <w:lang w:val="en-US"/>
        </w:rPr>
        <w:t>G</w:t>
      </w:r>
    </w:p>
    <w:p w:rsidR="006A54EC" w:rsidRPr="00E758D6" w:rsidRDefault="006A54EC" w:rsidP="00B31380">
      <w:pPr>
        <w:rPr>
          <w:b/>
          <w:color w:val="000000"/>
          <w:sz w:val="28"/>
          <w:szCs w:val="28"/>
        </w:rPr>
      </w:pPr>
      <w:r w:rsidRPr="00E758D6">
        <w:rPr>
          <w:b/>
          <w:color w:val="000000"/>
          <w:sz w:val="28"/>
          <w:szCs w:val="28"/>
        </w:rPr>
        <w:t>Чтоб восходы с закатами</w:t>
      </w:r>
    </w:p>
    <w:p w:rsidR="006A54EC" w:rsidRPr="00E758D6" w:rsidRDefault="006A54EC" w:rsidP="00B31380">
      <w:pPr>
        <w:rPr>
          <w:b/>
          <w:color w:val="000000"/>
          <w:sz w:val="28"/>
          <w:szCs w:val="28"/>
        </w:rPr>
      </w:pPr>
      <w:r w:rsidRPr="00E758D6">
        <w:rPr>
          <w:b/>
          <w:color w:val="000000"/>
          <w:sz w:val="28"/>
          <w:szCs w:val="28"/>
        </w:rPr>
        <w:tab/>
      </w:r>
      <w:r w:rsidRPr="00E758D6">
        <w:rPr>
          <w:b/>
          <w:color w:val="000000"/>
          <w:sz w:val="28"/>
          <w:szCs w:val="28"/>
        </w:rPr>
        <w:tab/>
        <w:t xml:space="preserve">         </w:t>
      </w:r>
      <w:r w:rsidRPr="00E758D6">
        <w:rPr>
          <w:b/>
          <w:color w:val="000000"/>
          <w:sz w:val="28"/>
          <w:szCs w:val="28"/>
          <w:lang w:val="en-US"/>
        </w:rPr>
        <w:t>C</w:t>
      </w:r>
    </w:p>
    <w:p w:rsidR="006A54EC" w:rsidRPr="00E758D6" w:rsidRDefault="006A54EC" w:rsidP="00B31380">
      <w:pPr>
        <w:rPr>
          <w:b/>
          <w:color w:val="000000"/>
          <w:sz w:val="28"/>
          <w:szCs w:val="28"/>
        </w:rPr>
      </w:pPr>
      <w:r w:rsidRPr="00E758D6">
        <w:rPr>
          <w:b/>
          <w:color w:val="000000"/>
          <w:sz w:val="28"/>
          <w:szCs w:val="28"/>
        </w:rPr>
        <w:t>Наблюдал из окна,</w:t>
      </w:r>
    </w:p>
    <w:p w:rsidR="006A54EC" w:rsidRPr="00E758D6" w:rsidRDefault="006A54EC" w:rsidP="00B31380">
      <w:pPr>
        <w:rPr>
          <w:b/>
          <w:sz w:val="28"/>
          <w:szCs w:val="28"/>
        </w:rPr>
      </w:pPr>
      <w:r w:rsidRPr="00E758D6">
        <w:rPr>
          <w:b/>
          <w:sz w:val="28"/>
          <w:szCs w:val="28"/>
        </w:rPr>
        <w:tab/>
        <w:t xml:space="preserve">          </w:t>
      </w:r>
      <w:r w:rsidRPr="00E758D6">
        <w:rPr>
          <w:b/>
          <w:sz w:val="28"/>
          <w:szCs w:val="28"/>
          <w:lang w:val="en-US"/>
        </w:rPr>
        <w:t>A</w:t>
      </w:r>
      <w:r w:rsidRPr="00E758D6">
        <w:rPr>
          <w:b/>
          <w:sz w:val="28"/>
          <w:szCs w:val="28"/>
        </w:rPr>
        <w:t>7</w:t>
      </w:r>
      <w:r w:rsidRPr="00E758D6">
        <w:rPr>
          <w:b/>
          <w:sz w:val="28"/>
          <w:szCs w:val="28"/>
        </w:rPr>
        <w:tab/>
        <w:t xml:space="preserve">  </w:t>
      </w:r>
      <w:r w:rsidRPr="00E758D6">
        <w:rPr>
          <w:b/>
          <w:sz w:val="28"/>
          <w:szCs w:val="28"/>
          <w:lang w:val="en-US"/>
        </w:rPr>
        <w:t>Dm</w:t>
      </w:r>
    </w:p>
    <w:p w:rsidR="006A54EC" w:rsidRPr="00E758D6" w:rsidRDefault="006A54EC" w:rsidP="00B31380">
      <w:pPr>
        <w:rPr>
          <w:b/>
          <w:color w:val="000000"/>
          <w:sz w:val="28"/>
          <w:szCs w:val="28"/>
        </w:rPr>
      </w:pPr>
      <w:r w:rsidRPr="00E758D6">
        <w:rPr>
          <w:b/>
          <w:color w:val="000000"/>
          <w:sz w:val="28"/>
          <w:szCs w:val="28"/>
        </w:rPr>
        <w:t>А мне б дороги далёкие</w:t>
      </w:r>
    </w:p>
    <w:p w:rsidR="006A54EC" w:rsidRPr="00E758D6" w:rsidRDefault="006A54EC" w:rsidP="00B31380">
      <w:pPr>
        <w:rPr>
          <w:b/>
          <w:color w:val="000000"/>
          <w:sz w:val="28"/>
          <w:szCs w:val="28"/>
        </w:rPr>
      </w:pPr>
      <w:r w:rsidRPr="00E758D6">
        <w:rPr>
          <w:b/>
          <w:color w:val="000000"/>
          <w:sz w:val="28"/>
          <w:szCs w:val="28"/>
        </w:rPr>
        <w:tab/>
      </w:r>
      <w:r w:rsidRPr="00E758D6">
        <w:rPr>
          <w:b/>
          <w:color w:val="000000"/>
          <w:sz w:val="28"/>
          <w:szCs w:val="28"/>
        </w:rPr>
        <w:tab/>
        <w:t xml:space="preserve">       </w:t>
      </w:r>
      <w:r w:rsidRPr="00E758D6">
        <w:rPr>
          <w:b/>
          <w:color w:val="000000"/>
          <w:sz w:val="28"/>
          <w:szCs w:val="28"/>
          <w:lang w:val="en-US"/>
        </w:rPr>
        <w:t>Am</w:t>
      </w:r>
    </w:p>
    <w:p w:rsidR="006A54EC" w:rsidRPr="00E758D6" w:rsidRDefault="006A54EC" w:rsidP="00B31380">
      <w:pPr>
        <w:rPr>
          <w:b/>
          <w:color w:val="000000"/>
          <w:sz w:val="28"/>
          <w:szCs w:val="28"/>
        </w:rPr>
      </w:pPr>
      <w:r w:rsidRPr="00E758D6">
        <w:rPr>
          <w:b/>
          <w:color w:val="000000"/>
          <w:sz w:val="28"/>
          <w:szCs w:val="28"/>
        </w:rPr>
        <w:t>И маршруты нелёгкие,</w:t>
      </w:r>
    </w:p>
    <w:p w:rsidR="006A54EC" w:rsidRPr="00E758D6" w:rsidRDefault="006A54EC" w:rsidP="00B31380">
      <w:pPr>
        <w:rPr>
          <w:b/>
          <w:color w:val="000000"/>
          <w:sz w:val="28"/>
          <w:szCs w:val="28"/>
        </w:rPr>
      </w:pPr>
      <w:r w:rsidRPr="00E758D6">
        <w:rPr>
          <w:b/>
          <w:color w:val="000000"/>
          <w:sz w:val="28"/>
          <w:szCs w:val="28"/>
        </w:rPr>
        <w:tab/>
      </w:r>
      <w:r w:rsidRPr="00E758D6">
        <w:rPr>
          <w:b/>
          <w:color w:val="000000"/>
          <w:sz w:val="28"/>
          <w:szCs w:val="28"/>
        </w:rPr>
        <w:tab/>
        <w:t xml:space="preserve">      </w:t>
      </w:r>
      <w:r w:rsidRPr="00E758D6">
        <w:rPr>
          <w:b/>
          <w:color w:val="000000"/>
          <w:sz w:val="28"/>
          <w:szCs w:val="28"/>
          <w:lang w:val="en-US"/>
        </w:rPr>
        <w:t>Dm</w:t>
      </w:r>
    </w:p>
    <w:p w:rsidR="006A54EC" w:rsidRPr="00E758D6" w:rsidRDefault="006A54EC" w:rsidP="00B31380">
      <w:pPr>
        <w:rPr>
          <w:b/>
          <w:color w:val="000000"/>
          <w:sz w:val="28"/>
          <w:szCs w:val="28"/>
        </w:rPr>
      </w:pPr>
      <w:r w:rsidRPr="00E758D6">
        <w:rPr>
          <w:b/>
          <w:color w:val="000000"/>
          <w:sz w:val="28"/>
          <w:szCs w:val="28"/>
        </w:rPr>
        <w:t>Да и песня в дороге мне,</w:t>
      </w:r>
    </w:p>
    <w:p w:rsidR="006A54EC" w:rsidRPr="00E758D6" w:rsidRDefault="006A54EC" w:rsidP="00B31380">
      <w:pPr>
        <w:rPr>
          <w:b/>
          <w:color w:val="000000"/>
          <w:sz w:val="28"/>
          <w:szCs w:val="28"/>
        </w:rPr>
      </w:pPr>
      <w:r w:rsidRPr="00E758D6">
        <w:rPr>
          <w:b/>
          <w:color w:val="000000"/>
          <w:sz w:val="28"/>
          <w:szCs w:val="28"/>
          <w:lang w:val="en-US"/>
        </w:rPr>
        <w:t>E</w:t>
      </w:r>
      <w:r w:rsidRPr="00E758D6">
        <w:rPr>
          <w:b/>
          <w:color w:val="000000"/>
          <w:sz w:val="28"/>
          <w:szCs w:val="28"/>
        </w:rPr>
        <w:t>7</w:t>
      </w:r>
      <w:r w:rsidRPr="00E758D6">
        <w:rPr>
          <w:b/>
          <w:color w:val="000000"/>
          <w:sz w:val="28"/>
          <w:szCs w:val="28"/>
        </w:rPr>
        <w:tab/>
      </w:r>
      <w:r w:rsidRPr="00E758D6">
        <w:rPr>
          <w:b/>
          <w:color w:val="000000"/>
          <w:sz w:val="28"/>
          <w:szCs w:val="28"/>
        </w:rPr>
        <w:tab/>
      </w:r>
      <w:r w:rsidRPr="00E758D6">
        <w:rPr>
          <w:b/>
          <w:color w:val="000000"/>
          <w:sz w:val="28"/>
          <w:szCs w:val="28"/>
        </w:rPr>
        <w:tab/>
        <w:t xml:space="preserve">       </w:t>
      </w:r>
      <w:r w:rsidRPr="00E758D6">
        <w:rPr>
          <w:b/>
          <w:color w:val="000000"/>
          <w:sz w:val="28"/>
          <w:szCs w:val="28"/>
          <w:lang w:val="en-US"/>
        </w:rPr>
        <w:t>Am</w:t>
      </w:r>
    </w:p>
    <w:p w:rsidR="006A54EC" w:rsidRPr="00E758D6" w:rsidRDefault="006A54EC" w:rsidP="00B31380">
      <w:pPr>
        <w:rPr>
          <w:b/>
          <w:color w:val="000000"/>
          <w:sz w:val="28"/>
          <w:szCs w:val="28"/>
        </w:rPr>
      </w:pPr>
      <w:r w:rsidRPr="00E758D6">
        <w:rPr>
          <w:b/>
          <w:color w:val="000000"/>
          <w:sz w:val="28"/>
          <w:szCs w:val="28"/>
        </w:rPr>
        <w:t xml:space="preserve">    Словно воздух, нужна.</w:t>
      </w:r>
    </w:p>
    <w:p w:rsidR="006A54EC" w:rsidRPr="00E758D6" w:rsidRDefault="006A54EC" w:rsidP="00B31380">
      <w:pPr>
        <w:rPr>
          <w:b/>
          <w:color w:val="000000"/>
          <w:sz w:val="28"/>
          <w:szCs w:val="28"/>
        </w:rPr>
      </w:pPr>
    </w:p>
    <w:p w:rsidR="006A54EC" w:rsidRPr="00E758D6" w:rsidRDefault="006A54EC" w:rsidP="00B31380">
      <w:pPr>
        <w:rPr>
          <w:b/>
          <w:color w:val="000000"/>
          <w:sz w:val="28"/>
          <w:szCs w:val="28"/>
        </w:rPr>
      </w:pPr>
      <w:r w:rsidRPr="00E758D6">
        <w:rPr>
          <w:b/>
          <w:color w:val="000000"/>
          <w:sz w:val="28"/>
          <w:szCs w:val="28"/>
        </w:rPr>
        <w:t>Чтобы жить километрами,</w:t>
      </w:r>
    </w:p>
    <w:p w:rsidR="006A54EC" w:rsidRPr="00E758D6" w:rsidRDefault="006A54EC" w:rsidP="00B31380">
      <w:pPr>
        <w:rPr>
          <w:b/>
          <w:color w:val="000000"/>
          <w:sz w:val="28"/>
          <w:szCs w:val="28"/>
        </w:rPr>
      </w:pPr>
      <w:r w:rsidRPr="00E758D6">
        <w:rPr>
          <w:b/>
          <w:color w:val="000000"/>
          <w:sz w:val="28"/>
          <w:szCs w:val="28"/>
        </w:rPr>
        <w:t>А не квадратными метрами,</w:t>
      </w:r>
    </w:p>
    <w:p w:rsidR="006A54EC" w:rsidRPr="00E758D6" w:rsidRDefault="006A54EC" w:rsidP="00B31380">
      <w:pPr>
        <w:rPr>
          <w:b/>
          <w:color w:val="000000"/>
          <w:sz w:val="28"/>
          <w:szCs w:val="28"/>
        </w:rPr>
      </w:pPr>
      <w:r w:rsidRPr="00E758D6">
        <w:rPr>
          <w:b/>
          <w:color w:val="000000"/>
          <w:sz w:val="28"/>
          <w:szCs w:val="28"/>
        </w:rPr>
        <w:t>Холод, дождь, мошкара, жара -</w:t>
      </w:r>
    </w:p>
    <w:p w:rsidR="006A54EC" w:rsidRPr="00E758D6" w:rsidRDefault="006A54EC" w:rsidP="00B31380">
      <w:pPr>
        <w:rPr>
          <w:b/>
          <w:color w:val="000000"/>
          <w:sz w:val="28"/>
          <w:szCs w:val="28"/>
        </w:rPr>
      </w:pPr>
      <w:r w:rsidRPr="00E758D6">
        <w:rPr>
          <w:b/>
          <w:color w:val="000000"/>
          <w:sz w:val="28"/>
          <w:szCs w:val="28"/>
        </w:rPr>
        <w:t>Не такой уж пустяк!</w:t>
      </w:r>
    </w:p>
    <w:p w:rsidR="006A54EC" w:rsidRPr="00E758D6" w:rsidRDefault="006A54EC" w:rsidP="00B31380">
      <w:pPr>
        <w:rPr>
          <w:b/>
          <w:color w:val="000000"/>
          <w:sz w:val="28"/>
          <w:szCs w:val="28"/>
        </w:rPr>
      </w:pPr>
      <w:r w:rsidRPr="00E758D6">
        <w:rPr>
          <w:b/>
          <w:color w:val="000000"/>
          <w:sz w:val="28"/>
          <w:szCs w:val="28"/>
        </w:rPr>
        <w:t>И чтоб устать от усталости,</w:t>
      </w:r>
    </w:p>
    <w:p w:rsidR="006A54EC" w:rsidRPr="00E758D6" w:rsidRDefault="006A54EC" w:rsidP="00B31380">
      <w:pPr>
        <w:rPr>
          <w:b/>
          <w:color w:val="000000"/>
          <w:sz w:val="28"/>
          <w:szCs w:val="28"/>
        </w:rPr>
      </w:pPr>
      <w:r w:rsidRPr="00E758D6">
        <w:rPr>
          <w:b/>
          <w:color w:val="000000"/>
          <w:sz w:val="28"/>
          <w:szCs w:val="28"/>
        </w:rPr>
        <w:t>А не от собственной старости,</w:t>
      </w:r>
    </w:p>
    <w:p w:rsidR="006A54EC" w:rsidRPr="00E758D6" w:rsidRDefault="006A54EC" w:rsidP="00B31380">
      <w:pPr>
        <w:rPr>
          <w:b/>
          <w:color w:val="000000"/>
          <w:sz w:val="28"/>
          <w:szCs w:val="28"/>
        </w:rPr>
      </w:pPr>
      <w:r w:rsidRPr="00E758D6">
        <w:rPr>
          <w:b/>
          <w:color w:val="000000"/>
          <w:sz w:val="28"/>
          <w:szCs w:val="28"/>
        </w:rPr>
        <w:t>И грустить об оставшихся,</w:t>
      </w:r>
    </w:p>
    <w:p w:rsidR="006A54EC" w:rsidRPr="00E758D6" w:rsidRDefault="006A54EC" w:rsidP="00B31380">
      <w:pPr>
        <w:rPr>
          <w:b/>
          <w:color w:val="000000"/>
          <w:sz w:val="28"/>
          <w:szCs w:val="28"/>
        </w:rPr>
      </w:pPr>
      <w:r w:rsidRPr="00E758D6">
        <w:rPr>
          <w:b/>
          <w:color w:val="000000"/>
          <w:sz w:val="28"/>
          <w:szCs w:val="28"/>
        </w:rPr>
        <w:t>О себе не грустя.</w:t>
      </w:r>
    </w:p>
    <w:p w:rsidR="006A54EC" w:rsidRPr="00E758D6" w:rsidRDefault="006A54EC" w:rsidP="00B31380">
      <w:pPr>
        <w:rPr>
          <w:b/>
          <w:color w:val="000000"/>
          <w:sz w:val="28"/>
          <w:szCs w:val="28"/>
        </w:rPr>
      </w:pPr>
    </w:p>
    <w:p w:rsidR="006A54EC" w:rsidRPr="00E758D6" w:rsidRDefault="006A54EC" w:rsidP="00B31380">
      <w:pPr>
        <w:rPr>
          <w:b/>
          <w:color w:val="000000"/>
          <w:sz w:val="28"/>
          <w:szCs w:val="28"/>
        </w:rPr>
      </w:pPr>
      <w:r w:rsidRPr="00E758D6">
        <w:rPr>
          <w:b/>
          <w:color w:val="000000"/>
          <w:sz w:val="28"/>
          <w:szCs w:val="28"/>
        </w:rPr>
        <w:t>Пусть лесною Венерою</w:t>
      </w:r>
    </w:p>
    <w:p w:rsidR="006A54EC" w:rsidRPr="00E758D6" w:rsidRDefault="006A54EC" w:rsidP="00B31380">
      <w:pPr>
        <w:rPr>
          <w:b/>
          <w:color w:val="000000"/>
          <w:sz w:val="28"/>
          <w:szCs w:val="28"/>
        </w:rPr>
      </w:pPr>
      <w:r w:rsidRPr="00E758D6">
        <w:rPr>
          <w:b/>
          <w:color w:val="000000"/>
          <w:sz w:val="28"/>
          <w:szCs w:val="28"/>
        </w:rPr>
        <w:t>Пихта лапкой по нервам бьёт,</w:t>
      </w:r>
    </w:p>
    <w:p w:rsidR="006A54EC" w:rsidRPr="00E758D6" w:rsidRDefault="006A54EC" w:rsidP="00B31380">
      <w:pPr>
        <w:rPr>
          <w:b/>
          <w:color w:val="000000"/>
          <w:sz w:val="28"/>
          <w:szCs w:val="28"/>
        </w:rPr>
      </w:pPr>
      <w:r w:rsidRPr="00E758D6">
        <w:rPr>
          <w:b/>
          <w:color w:val="000000"/>
          <w:sz w:val="28"/>
          <w:szCs w:val="28"/>
        </w:rPr>
        <w:t>Не на выставках - на небе</w:t>
      </w:r>
    </w:p>
    <w:p w:rsidR="006A54EC" w:rsidRPr="00E758D6" w:rsidRDefault="006A54EC" w:rsidP="00B31380">
      <w:pPr>
        <w:rPr>
          <w:b/>
          <w:color w:val="000000"/>
          <w:sz w:val="28"/>
          <w:szCs w:val="28"/>
        </w:rPr>
      </w:pPr>
      <w:r w:rsidRPr="00E758D6">
        <w:rPr>
          <w:b/>
          <w:color w:val="000000"/>
          <w:sz w:val="28"/>
          <w:szCs w:val="28"/>
        </w:rPr>
        <w:t>Наблюдать колера.</w:t>
      </w:r>
    </w:p>
    <w:p w:rsidR="006A54EC" w:rsidRPr="00E758D6" w:rsidRDefault="006A54EC" w:rsidP="00B31380">
      <w:pPr>
        <w:rPr>
          <w:b/>
          <w:color w:val="000000"/>
          <w:sz w:val="28"/>
          <w:szCs w:val="28"/>
        </w:rPr>
      </w:pPr>
      <w:r w:rsidRPr="00E758D6">
        <w:rPr>
          <w:b/>
          <w:color w:val="000000"/>
          <w:sz w:val="28"/>
          <w:szCs w:val="28"/>
        </w:rPr>
        <w:t>И чтоб таежные запахи,</w:t>
      </w:r>
    </w:p>
    <w:p w:rsidR="006A54EC" w:rsidRPr="00E758D6" w:rsidRDefault="006A54EC" w:rsidP="00B31380">
      <w:pPr>
        <w:rPr>
          <w:b/>
          <w:color w:val="000000"/>
          <w:sz w:val="28"/>
          <w:szCs w:val="28"/>
        </w:rPr>
      </w:pPr>
      <w:r w:rsidRPr="00E758D6">
        <w:rPr>
          <w:b/>
          <w:color w:val="000000"/>
          <w:sz w:val="28"/>
          <w:szCs w:val="28"/>
        </w:rPr>
        <w:t>А не комнаты затхлые...</w:t>
      </w:r>
    </w:p>
    <w:p w:rsidR="006A54EC" w:rsidRPr="00E758D6" w:rsidRDefault="006A54EC" w:rsidP="00B31380">
      <w:pPr>
        <w:rPr>
          <w:b/>
          <w:color w:val="000000"/>
          <w:sz w:val="28"/>
          <w:szCs w:val="28"/>
        </w:rPr>
      </w:pPr>
      <w:r w:rsidRPr="00E758D6">
        <w:rPr>
          <w:b/>
          <w:color w:val="000000"/>
          <w:sz w:val="28"/>
          <w:szCs w:val="28"/>
        </w:rPr>
        <w:t>И не жизнь в кабаках - рукав</w:t>
      </w:r>
    </w:p>
    <w:p w:rsidR="006A54EC" w:rsidRPr="00E758D6" w:rsidRDefault="006A54EC" w:rsidP="00B31380">
      <w:pPr>
        <w:rPr>
          <w:b/>
          <w:color w:val="000000"/>
          <w:sz w:val="28"/>
          <w:szCs w:val="28"/>
        </w:rPr>
      </w:pPr>
      <w:r w:rsidRPr="00E758D6">
        <w:rPr>
          <w:b/>
          <w:color w:val="000000"/>
          <w:sz w:val="28"/>
          <w:szCs w:val="28"/>
        </w:rPr>
        <w:t>Прожигать у костра.</w:t>
      </w:r>
    </w:p>
    <w:p w:rsidR="006A54EC" w:rsidRPr="00E758D6" w:rsidRDefault="006A54EC" w:rsidP="00B31380">
      <w:pPr>
        <w:jc w:val="center"/>
        <w:rPr>
          <w:b/>
          <w:sz w:val="28"/>
          <w:szCs w:val="28"/>
        </w:rPr>
      </w:pPr>
      <w:r w:rsidRPr="00196645">
        <w:rPr>
          <w:rFonts w:ascii="Arial" w:hAnsi="Arial" w:cs="Arial"/>
          <w:b/>
          <w:color w:val="000000"/>
        </w:rPr>
        <w:br w:type="page"/>
      </w:r>
      <w:r w:rsidRPr="00E758D6">
        <w:rPr>
          <w:b/>
          <w:sz w:val="28"/>
          <w:szCs w:val="28"/>
        </w:rPr>
        <w:t>Бригантина.</w:t>
      </w:r>
    </w:p>
    <w:p w:rsidR="006A54EC" w:rsidRPr="00E758D6" w:rsidRDefault="006A54EC" w:rsidP="00B31380">
      <w:pPr>
        <w:jc w:val="right"/>
        <w:rPr>
          <w:b/>
          <w:sz w:val="28"/>
          <w:szCs w:val="28"/>
        </w:rPr>
      </w:pPr>
      <w:r w:rsidRPr="00E758D6">
        <w:rPr>
          <w:b/>
          <w:sz w:val="28"/>
          <w:szCs w:val="28"/>
        </w:rPr>
        <w:t>музыка Г.Лепского</w:t>
      </w:r>
    </w:p>
    <w:p w:rsidR="006A54EC" w:rsidRPr="00E758D6" w:rsidRDefault="006A54EC" w:rsidP="00B31380">
      <w:pPr>
        <w:jc w:val="right"/>
        <w:rPr>
          <w:b/>
          <w:sz w:val="28"/>
          <w:szCs w:val="28"/>
        </w:rPr>
      </w:pPr>
      <w:r w:rsidRPr="00E758D6">
        <w:rPr>
          <w:b/>
          <w:sz w:val="28"/>
          <w:szCs w:val="28"/>
        </w:rPr>
        <w:t>стихи П. Когана</w:t>
      </w:r>
    </w:p>
    <w:p w:rsidR="006A54EC" w:rsidRPr="00E758D6" w:rsidRDefault="006A54EC" w:rsidP="00B31380">
      <w:pPr>
        <w:rPr>
          <w:b/>
          <w:sz w:val="28"/>
          <w:szCs w:val="28"/>
        </w:rPr>
      </w:pPr>
      <w:r w:rsidRPr="00E758D6">
        <w:rPr>
          <w:b/>
          <w:sz w:val="28"/>
          <w:szCs w:val="28"/>
        </w:rPr>
        <w:t>Надоело говорить и спорить,</w:t>
      </w:r>
    </w:p>
    <w:p w:rsidR="006A54EC" w:rsidRPr="00E758D6" w:rsidRDefault="006A54EC" w:rsidP="00B31380">
      <w:pPr>
        <w:rPr>
          <w:b/>
          <w:sz w:val="28"/>
          <w:szCs w:val="28"/>
        </w:rPr>
      </w:pPr>
      <w:r w:rsidRPr="00E758D6">
        <w:rPr>
          <w:b/>
          <w:sz w:val="28"/>
          <w:szCs w:val="28"/>
        </w:rPr>
        <w:t>И любить усталые глаза…</w:t>
      </w:r>
    </w:p>
    <w:p w:rsidR="006A54EC" w:rsidRPr="00E758D6" w:rsidRDefault="006A54EC" w:rsidP="00B31380">
      <w:pPr>
        <w:rPr>
          <w:b/>
          <w:sz w:val="28"/>
          <w:szCs w:val="28"/>
        </w:rPr>
      </w:pPr>
      <w:r w:rsidRPr="00E758D6">
        <w:rPr>
          <w:b/>
          <w:sz w:val="28"/>
          <w:szCs w:val="28"/>
        </w:rPr>
        <w:t>В флибустьерском дальнем синем море</w:t>
      </w:r>
    </w:p>
    <w:p w:rsidR="006A54EC" w:rsidRPr="00E758D6" w:rsidRDefault="006A54EC" w:rsidP="00B31380">
      <w:pPr>
        <w:rPr>
          <w:b/>
          <w:sz w:val="28"/>
          <w:szCs w:val="28"/>
        </w:rPr>
      </w:pPr>
      <w:r w:rsidRPr="00E758D6">
        <w:rPr>
          <w:b/>
          <w:sz w:val="28"/>
          <w:szCs w:val="28"/>
        </w:rPr>
        <w:t>Бригантина подымает паруса…</w:t>
      </w:r>
    </w:p>
    <w:p w:rsidR="006A54EC" w:rsidRPr="00E758D6" w:rsidRDefault="006A54EC" w:rsidP="00B31380">
      <w:pPr>
        <w:rPr>
          <w:b/>
          <w:sz w:val="28"/>
          <w:szCs w:val="28"/>
        </w:rPr>
      </w:pPr>
    </w:p>
    <w:p w:rsidR="006A54EC" w:rsidRPr="00E758D6" w:rsidRDefault="006A54EC" w:rsidP="00B31380">
      <w:pPr>
        <w:rPr>
          <w:b/>
          <w:sz w:val="28"/>
          <w:szCs w:val="28"/>
        </w:rPr>
      </w:pPr>
      <w:r w:rsidRPr="00E758D6">
        <w:rPr>
          <w:b/>
          <w:sz w:val="28"/>
          <w:szCs w:val="28"/>
        </w:rPr>
        <w:t>Капитан, обветренный, как скалы,</w:t>
      </w:r>
    </w:p>
    <w:p w:rsidR="006A54EC" w:rsidRPr="00E758D6" w:rsidRDefault="006A54EC" w:rsidP="00B31380">
      <w:pPr>
        <w:rPr>
          <w:b/>
          <w:sz w:val="28"/>
          <w:szCs w:val="28"/>
        </w:rPr>
      </w:pPr>
      <w:r w:rsidRPr="00E758D6">
        <w:rPr>
          <w:b/>
          <w:sz w:val="28"/>
          <w:szCs w:val="28"/>
        </w:rPr>
        <w:t>Вышел в море, не дождавшись дня,</w:t>
      </w:r>
    </w:p>
    <w:p w:rsidR="006A54EC" w:rsidRPr="00E758D6" w:rsidRDefault="006A54EC" w:rsidP="00B31380">
      <w:pPr>
        <w:rPr>
          <w:b/>
          <w:sz w:val="28"/>
          <w:szCs w:val="28"/>
        </w:rPr>
      </w:pPr>
      <w:r w:rsidRPr="00E758D6">
        <w:rPr>
          <w:b/>
          <w:sz w:val="28"/>
          <w:szCs w:val="28"/>
        </w:rPr>
        <w:t xml:space="preserve">На прощанье подымай бокалы </w:t>
      </w:r>
    </w:p>
    <w:p w:rsidR="006A54EC" w:rsidRPr="00E758D6" w:rsidRDefault="006A54EC" w:rsidP="00B31380">
      <w:pPr>
        <w:rPr>
          <w:b/>
          <w:sz w:val="28"/>
          <w:szCs w:val="28"/>
        </w:rPr>
      </w:pPr>
      <w:r w:rsidRPr="00E758D6">
        <w:rPr>
          <w:b/>
          <w:sz w:val="28"/>
          <w:szCs w:val="28"/>
        </w:rPr>
        <w:t>Золотого терпкого вина.</w:t>
      </w:r>
    </w:p>
    <w:p w:rsidR="006A54EC" w:rsidRPr="00E758D6" w:rsidRDefault="006A54EC" w:rsidP="00B31380">
      <w:pPr>
        <w:rPr>
          <w:b/>
          <w:sz w:val="28"/>
          <w:szCs w:val="28"/>
        </w:rPr>
      </w:pPr>
    </w:p>
    <w:p w:rsidR="006A54EC" w:rsidRPr="00E758D6" w:rsidRDefault="006A54EC" w:rsidP="00B31380">
      <w:pPr>
        <w:rPr>
          <w:b/>
          <w:sz w:val="28"/>
          <w:szCs w:val="28"/>
        </w:rPr>
      </w:pPr>
      <w:r w:rsidRPr="00E758D6">
        <w:rPr>
          <w:b/>
          <w:sz w:val="28"/>
          <w:szCs w:val="28"/>
        </w:rPr>
        <w:t>Пьём за яростных, за непокорных,</w:t>
      </w:r>
    </w:p>
    <w:p w:rsidR="006A54EC" w:rsidRPr="00E758D6" w:rsidRDefault="006A54EC" w:rsidP="00B31380">
      <w:pPr>
        <w:rPr>
          <w:b/>
          <w:sz w:val="28"/>
          <w:szCs w:val="28"/>
        </w:rPr>
      </w:pPr>
      <w:r w:rsidRPr="00E758D6">
        <w:rPr>
          <w:b/>
          <w:sz w:val="28"/>
          <w:szCs w:val="28"/>
        </w:rPr>
        <w:t>За презревших грошевой уют.</w:t>
      </w:r>
    </w:p>
    <w:p w:rsidR="006A54EC" w:rsidRPr="00E758D6" w:rsidRDefault="006A54EC" w:rsidP="00B31380">
      <w:pPr>
        <w:rPr>
          <w:b/>
          <w:sz w:val="28"/>
          <w:szCs w:val="28"/>
        </w:rPr>
      </w:pPr>
      <w:r w:rsidRPr="00E758D6">
        <w:rPr>
          <w:b/>
          <w:sz w:val="28"/>
          <w:szCs w:val="28"/>
        </w:rPr>
        <w:t>Вьётся по ветру весёлый Роджер,</w:t>
      </w:r>
    </w:p>
    <w:p w:rsidR="006A54EC" w:rsidRPr="00E758D6" w:rsidRDefault="006A54EC" w:rsidP="00B31380">
      <w:pPr>
        <w:rPr>
          <w:b/>
          <w:sz w:val="28"/>
          <w:szCs w:val="28"/>
        </w:rPr>
      </w:pPr>
      <w:r w:rsidRPr="00E758D6">
        <w:rPr>
          <w:b/>
          <w:sz w:val="28"/>
          <w:szCs w:val="28"/>
        </w:rPr>
        <w:t>Люди Флинта песенку поют.</w:t>
      </w:r>
    </w:p>
    <w:p w:rsidR="006A54EC" w:rsidRPr="00E758D6" w:rsidRDefault="006A54EC" w:rsidP="00B31380">
      <w:pPr>
        <w:rPr>
          <w:b/>
          <w:sz w:val="28"/>
          <w:szCs w:val="28"/>
        </w:rPr>
      </w:pPr>
    </w:p>
    <w:p w:rsidR="006A54EC" w:rsidRPr="00E758D6" w:rsidRDefault="006A54EC" w:rsidP="00B31380">
      <w:pPr>
        <w:rPr>
          <w:b/>
          <w:sz w:val="28"/>
          <w:szCs w:val="28"/>
        </w:rPr>
      </w:pPr>
      <w:r w:rsidRPr="00E758D6">
        <w:rPr>
          <w:b/>
          <w:sz w:val="28"/>
          <w:szCs w:val="28"/>
        </w:rPr>
        <w:t>И в беде, и в радости, и в горе</w:t>
      </w:r>
    </w:p>
    <w:p w:rsidR="006A54EC" w:rsidRPr="00E758D6" w:rsidRDefault="006A54EC" w:rsidP="00B31380">
      <w:pPr>
        <w:rPr>
          <w:b/>
          <w:sz w:val="28"/>
          <w:szCs w:val="28"/>
        </w:rPr>
      </w:pPr>
      <w:r w:rsidRPr="00E758D6">
        <w:rPr>
          <w:b/>
          <w:sz w:val="28"/>
          <w:szCs w:val="28"/>
        </w:rPr>
        <w:t xml:space="preserve">Только чуточку прищурь глаза – </w:t>
      </w:r>
    </w:p>
    <w:p w:rsidR="006A54EC" w:rsidRPr="00E758D6" w:rsidRDefault="006A54EC" w:rsidP="00B31380">
      <w:pPr>
        <w:rPr>
          <w:b/>
          <w:sz w:val="28"/>
          <w:szCs w:val="28"/>
        </w:rPr>
      </w:pPr>
      <w:r w:rsidRPr="00E758D6">
        <w:rPr>
          <w:b/>
          <w:sz w:val="28"/>
          <w:szCs w:val="28"/>
        </w:rPr>
        <w:t>В флибустьерском дальнем синем море</w:t>
      </w:r>
    </w:p>
    <w:p w:rsidR="006A54EC" w:rsidRPr="00E758D6" w:rsidRDefault="006A54EC" w:rsidP="00B31380">
      <w:pPr>
        <w:rPr>
          <w:b/>
          <w:sz w:val="28"/>
          <w:szCs w:val="28"/>
        </w:rPr>
      </w:pPr>
      <w:r>
        <w:rPr>
          <w:noProof/>
        </w:rPr>
        <w:pict>
          <v:shape id="Рисунок 17" o:spid="_x0000_s1045" type="#_x0000_t75" alt="Кораблик" style="position:absolute;margin-left:153pt;margin-top:1.85pt;width:334.2pt;height:250.3pt;z-index:-251660288;visibility:visible">
            <v:imagedata r:id="rId36" o:title=""/>
          </v:shape>
        </w:pict>
      </w:r>
      <w:r w:rsidRPr="00E758D6">
        <w:rPr>
          <w:b/>
          <w:sz w:val="28"/>
          <w:szCs w:val="28"/>
        </w:rPr>
        <w:t xml:space="preserve">Бригантина подымает паруса. </w:t>
      </w: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jc w:val="center"/>
        <w:rPr>
          <w:b/>
          <w:sz w:val="28"/>
          <w:szCs w:val="28"/>
        </w:rPr>
      </w:pPr>
      <w:r w:rsidRPr="004F5FA4">
        <w:rPr>
          <w:rFonts w:ascii="Arial" w:hAnsi="Arial" w:cs="Arial"/>
          <w:b/>
        </w:rPr>
        <w:br w:type="page"/>
      </w:r>
      <w:r w:rsidRPr="00E758D6">
        <w:rPr>
          <w:b/>
          <w:sz w:val="28"/>
          <w:szCs w:val="28"/>
        </w:rPr>
        <w:t>Люди идут по свету.</w:t>
      </w:r>
    </w:p>
    <w:p w:rsidR="006A54EC" w:rsidRPr="00E758D6" w:rsidRDefault="006A54EC" w:rsidP="00B31380">
      <w:pPr>
        <w:jc w:val="right"/>
        <w:rPr>
          <w:b/>
          <w:sz w:val="28"/>
          <w:szCs w:val="28"/>
        </w:rPr>
      </w:pPr>
      <w:r w:rsidRPr="00E758D6">
        <w:rPr>
          <w:b/>
          <w:sz w:val="28"/>
          <w:szCs w:val="28"/>
        </w:rPr>
        <w:t>музыка Р.Ченборисовой</w:t>
      </w:r>
    </w:p>
    <w:p w:rsidR="006A54EC" w:rsidRPr="00E758D6" w:rsidRDefault="006A54EC" w:rsidP="00B31380">
      <w:pPr>
        <w:jc w:val="right"/>
        <w:rPr>
          <w:b/>
          <w:sz w:val="28"/>
          <w:szCs w:val="28"/>
        </w:rPr>
      </w:pPr>
      <w:r w:rsidRPr="00E758D6">
        <w:rPr>
          <w:b/>
          <w:sz w:val="28"/>
          <w:szCs w:val="28"/>
        </w:rPr>
        <w:t>стихи И.Сидорова</w:t>
      </w:r>
    </w:p>
    <w:p w:rsidR="006A54EC" w:rsidRPr="00E758D6" w:rsidRDefault="006A54EC" w:rsidP="00B31380">
      <w:pPr>
        <w:rPr>
          <w:b/>
          <w:sz w:val="28"/>
          <w:szCs w:val="28"/>
        </w:rPr>
      </w:pPr>
      <w:r w:rsidRPr="00E758D6">
        <w:rPr>
          <w:b/>
          <w:sz w:val="28"/>
          <w:szCs w:val="28"/>
          <w:lang w:val="en-US"/>
        </w:rPr>
        <w:t>Am</w:t>
      </w:r>
      <w:r w:rsidRPr="00E758D6">
        <w:rPr>
          <w:b/>
          <w:sz w:val="28"/>
          <w:szCs w:val="28"/>
        </w:rPr>
        <w:tab/>
      </w:r>
      <w:r w:rsidRPr="00E758D6">
        <w:rPr>
          <w:b/>
          <w:sz w:val="28"/>
          <w:szCs w:val="28"/>
        </w:rPr>
        <w:tab/>
        <w:t xml:space="preserve">     </w:t>
      </w:r>
      <w:r w:rsidRPr="00E758D6">
        <w:rPr>
          <w:b/>
          <w:sz w:val="28"/>
          <w:szCs w:val="28"/>
          <w:lang w:val="en-US"/>
        </w:rPr>
        <w:t>Dm</w:t>
      </w:r>
    </w:p>
    <w:p w:rsidR="006A54EC" w:rsidRPr="00E758D6" w:rsidRDefault="006A54EC" w:rsidP="00B31380">
      <w:pPr>
        <w:rPr>
          <w:b/>
          <w:sz w:val="28"/>
          <w:szCs w:val="28"/>
        </w:rPr>
      </w:pPr>
      <w:r w:rsidRPr="00E758D6">
        <w:rPr>
          <w:b/>
          <w:sz w:val="28"/>
          <w:szCs w:val="28"/>
        </w:rPr>
        <w:t>Люди идут по свету…</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E</w:t>
      </w:r>
      <w:r w:rsidRPr="00E758D6">
        <w:rPr>
          <w:b/>
          <w:sz w:val="28"/>
          <w:szCs w:val="28"/>
        </w:rPr>
        <w:t>7</w:t>
      </w:r>
      <w:r w:rsidRPr="00E758D6">
        <w:rPr>
          <w:b/>
          <w:sz w:val="28"/>
          <w:szCs w:val="28"/>
        </w:rPr>
        <w:tab/>
      </w:r>
      <w:r w:rsidRPr="00E758D6">
        <w:rPr>
          <w:b/>
          <w:sz w:val="28"/>
          <w:szCs w:val="28"/>
        </w:rPr>
        <w:tab/>
        <w:t xml:space="preserve">  </w:t>
      </w:r>
      <w:r w:rsidRPr="00E758D6">
        <w:rPr>
          <w:b/>
          <w:sz w:val="28"/>
          <w:szCs w:val="28"/>
          <w:lang w:val="en-US"/>
        </w:rPr>
        <w:t>Am</w:t>
      </w:r>
    </w:p>
    <w:p w:rsidR="006A54EC" w:rsidRPr="00E758D6" w:rsidRDefault="006A54EC" w:rsidP="00B31380">
      <w:pPr>
        <w:rPr>
          <w:b/>
          <w:sz w:val="28"/>
          <w:szCs w:val="28"/>
        </w:rPr>
      </w:pPr>
      <w:r w:rsidRPr="00E758D6">
        <w:rPr>
          <w:b/>
          <w:sz w:val="28"/>
          <w:szCs w:val="28"/>
        </w:rPr>
        <w:t xml:space="preserve">Им вроде немного надо – </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Am</w:t>
      </w:r>
      <w:r w:rsidRPr="00E758D6">
        <w:rPr>
          <w:b/>
          <w:sz w:val="28"/>
          <w:szCs w:val="28"/>
        </w:rPr>
        <w:tab/>
      </w:r>
      <w:r w:rsidRPr="00E758D6">
        <w:rPr>
          <w:b/>
          <w:sz w:val="28"/>
          <w:szCs w:val="28"/>
        </w:rPr>
        <w:tab/>
        <w:t xml:space="preserve">   </w:t>
      </w:r>
      <w:r w:rsidRPr="00E758D6">
        <w:rPr>
          <w:b/>
          <w:sz w:val="28"/>
          <w:szCs w:val="28"/>
          <w:lang w:val="en-US"/>
        </w:rPr>
        <w:t>Dm</w:t>
      </w:r>
    </w:p>
    <w:p w:rsidR="006A54EC" w:rsidRPr="00E758D6" w:rsidRDefault="006A54EC" w:rsidP="00B31380">
      <w:pPr>
        <w:rPr>
          <w:b/>
          <w:sz w:val="28"/>
          <w:szCs w:val="28"/>
        </w:rPr>
      </w:pPr>
      <w:r w:rsidRPr="00E758D6">
        <w:rPr>
          <w:b/>
          <w:sz w:val="28"/>
          <w:szCs w:val="28"/>
        </w:rPr>
        <w:t>Была бы прочна палатка,</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G</w:t>
      </w:r>
      <w:r w:rsidRPr="00E758D6">
        <w:rPr>
          <w:b/>
          <w:sz w:val="28"/>
          <w:szCs w:val="28"/>
        </w:rPr>
        <w:tab/>
      </w:r>
      <w:r w:rsidRPr="00E758D6">
        <w:rPr>
          <w:b/>
          <w:sz w:val="28"/>
          <w:szCs w:val="28"/>
        </w:rPr>
        <w:tab/>
      </w:r>
      <w:r w:rsidRPr="00E758D6">
        <w:rPr>
          <w:b/>
          <w:sz w:val="28"/>
          <w:szCs w:val="28"/>
        </w:rPr>
        <w:tab/>
        <w:t xml:space="preserve">         </w:t>
      </w:r>
      <w:r w:rsidRPr="00E758D6">
        <w:rPr>
          <w:b/>
          <w:sz w:val="28"/>
          <w:szCs w:val="28"/>
          <w:lang w:val="en-US"/>
        </w:rPr>
        <w:t>C</w:t>
      </w:r>
    </w:p>
    <w:p w:rsidR="006A54EC" w:rsidRPr="00E758D6" w:rsidRDefault="006A54EC" w:rsidP="00B31380">
      <w:pPr>
        <w:rPr>
          <w:b/>
          <w:sz w:val="28"/>
          <w:szCs w:val="28"/>
        </w:rPr>
      </w:pPr>
      <w:r w:rsidRPr="00E758D6">
        <w:rPr>
          <w:b/>
          <w:sz w:val="28"/>
          <w:szCs w:val="28"/>
        </w:rPr>
        <w:t>Да был бы не скучен путь!</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A</w:t>
      </w:r>
      <w:r w:rsidRPr="00E758D6">
        <w:rPr>
          <w:b/>
          <w:sz w:val="28"/>
          <w:szCs w:val="28"/>
        </w:rPr>
        <w:t>7</w:t>
      </w:r>
      <w:r w:rsidRPr="00E758D6">
        <w:rPr>
          <w:b/>
          <w:sz w:val="28"/>
          <w:szCs w:val="28"/>
        </w:rPr>
        <w:tab/>
      </w:r>
      <w:r w:rsidRPr="00E758D6">
        <w:rPr>
          <w:b/>
          <w:sz w:val="28"/>
          <w:szCs w:val="28"/>
        </w:rPr>
        <w:tab/>
        <w:t xml:space="preserve">           </w:t>
      </w:r>
      <w:r w:rsidRPr="00E758D6">
        <w:rPr>
          <w:b/>
          <w:sz w:val="28"/>
          <w:szCs w:val="28"/>
          <w:lang w:val="en-US"/>
        </w:rPr>
        <w:t>Dm</w:t>
      </w:r>
    </w:p>
    <w:p w:rsidR="006A54EC" w:rsidRPr="00E758D6" w:rsidRDefault="006A54EC" w:rsidP="00B31380">
      <w:pPr>
        <w:rPr>
          <w:b/>
          <w:sz w:val="28"/>
          <w:szCs w:val="28"/>
        </w:rPr>
      </w:pPr>
      <w:r w:rsidRPr="00E758D6">
        <w:rPr>
          <w:b/>
          <w:sz w:val="28"/>
          <w:szCs w:val="28"/>
        </w:rPr>
        <w:t>Но с дымом сливается песня,</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G</w:t>
      </w:r>
      <w:r w:rsidRPr="00E758D6">
        <w:rPr>
          <w:b/>
          <w:sz w:val="28"/>
          <w:szCs w:val="28"/>
        </w:rPr>
        <w:t xml:space="preserve">                            </w:t>
      </w:r>
      <w:r w:rsidRPr="00E758D6">
        <w:rPr>
          <w:b/>
          <w:sz w:val="28"/>
          <w:szCs w:val="28"/>
          <w:lang w:val="en-US"/>
        </w:rPr>
        <w:t>C</w:t>
      </w:r>
    </w:p>
    <w:p w:rsidR="006A54EC" w:rsidRPr="00E758D6" w:rsidRDefault="006A54EC" w:rsidP="00B31380">
      <w:pPr>
        <w:rPr>
          <w:b/>
          <w:sz w:val="28"/>
          <w:szCs w:val="28"/>
        </w:rPr>
      </w:pPr>
      <w:r w:rsidRPr="00E758D6">
        <w:rPr>
          <w:b/>
          <w:sz w:val="28"/>
          <w:szCs w:val="28"/>
        </w:rPr>
        <w:t>Ребята отводят взгляды,</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Am</w:t>
      </w:r>
      <w:r w:rsidRPr="00E758D6">
        <w:rPr>
          <w:b/>
          <w:sz w:val="28"/>
          <w:szCs w:val="28"/>
        </w:rPr>
        <w:tab/>
      </w:r>
      <w:r w:rsidRPr="00E758D6">
        <w:rPr>
          <w:b/>
          <w:sz w:val="28"/>
          <w:szCs w:val="28"/>
        </w:rPr>
        <w:tab/>
        <w:t xml:space="preserve">     </w:t>
      </w:r>
      <w:r w:rsidRPr="00E758D6">
        <w:rPr>
          <w:b/>
          <w:sz w:val="28"/>
          <w:szCs w:val="28"/>
          <w:lang w:val="en-US"/>
        </w:rPr>
        <w:t>Dm</w:t>
      </w:r>
    </w:p>
    <w:p w:rsidR="006A54EC" w:rsidRPr="00E758D6" w:rsidRDefault="006A54EC" w:rsidP="00B31380">
      <w:pPr>
        <w:rPr>
          <w:b/>
          <w:sz w:val="28"/>
          <w:szCs w:val="28"/>
        </w:rPr>
      </w:pPr>
      <w:r w:rsidRPr="00E758D6">
        <w:rPr>
          <w:b/>
          <w:sz w:val="28"/>
          <w:szCs w:val="28"/>
        </w:rPr>
        <w:t>И шепчет во сне бродяга</w:t>
      </w:r>
    </w:p>
    <w:p w:rsidR="006A54EC" w:rsidRPr="00E758D6" w:rsidRDefault="006A54EC" w:rsidP="00B31380">
      <w:pPr>
        <w:rPr>
          <w:b/>
          <w:sz w:val="28"/>
          <w:szCs w:val="28"/>
        </w:rPr>
      </w:pPr>
      <w:r w:rsidRPr="00E758D6">
        <w:rPr>
          <w:b/>
          <w:sz w:val="28"/>
          <w:szCs w:val="28"/>
        </w:rPr>
        <w:t xml:space="preserve">      </w:t>
      </w:r>
      <w:r w:rsidRPr="00E758D6">
        <w:rPr>
          <w:b/>
          <w:sz w:val="28"/>
          <w:szCs w:val="28"/>
          <w:lang w:val="en-US"/>
        </w:rPr>
        <w:t>E</w:t>
      </w:r>
      <w:r w:rsidRPr="00E758D6">
        <w:rPr>
          <w:b/>
          <w:sz w:val="28"/>
          <w:szCs w:val="28"/>
        </w:rPr>
        <w:t xml:space="preserve">7   </w:t>
      </w:r>
      <w:r w:rsidRPr="00E758D6">
        <w:rPr>
          <w:b/>
          <w:sz w:val="28"/>
          <w:szCs w:val="28"/>
        </w:rPr>
        <w:tab/>
      </w:r>
      <w:r w:rsidRPr="00E758D6">
        <w:rPr>
          <w:b/>
          <w:sz w:val="28"/>
          <w:szCs w:val="28"/>
        </w:rPr>
        <w:tab/>
      </w:r>
      <w:r w:rsidRPr="00E758D6">
        <w:rPr>
          <w:b/>
          <w:sz w:val="28"/>
          <w:szCs w:val="28"/>
          <w:lang w:val="en-US"/>
        </w:rPr>
        <w:t>Am</w:t>
      </w:r>
    </w:p>
    <w:p w:rsidR="006A54EC" w:rsidRPr="00E758D6" w:rsidRDefault="006A54EC" w:rsidP="00B31380">
      <w:pPr>
        <w:rPr>
          <w:b/>
          <w:sz w:val="28"/>
          <w:szCs w:val="28"/>
        </w:rPr>
      </w:pPr>
      <w:r w:rsidRPr="00E758D6">
        <w:rPr>
          <w:b/>
          <w:sz w:val="28"/>
          <w:szCs w:val="28"/>
        </w:rPr>
        <w:t>Кому-то: «Не позабудь!»</w:t>
      </w:r>
    </w:p>
    <w:p w:rsidR="006A54EC" w:rsidRPr="00E758D6" w:rsidRDefault="006A54EC" w:rsidP="00B31380">
      <w:pPr>
        <w:rPr>
          <w:b/>
          <w:sz w:val="28"/>
          <w:szCs w:val="28"/>
        </w:rPr>
      </w:pPr>
    </w:p>
    <w:p w:rsidR="006A54EC" w:rsidRPr="00E758D6" w:rsidRDefault="006A54EC" w:rsidP="00B31380">
      <w:pPr>
        <w:rPr>
          <w:b/>
          <w:sz w:val="28"/>
          <w:szCs w:val="28"/>
        </w:rPr>
      </w:pPr>
      <w:r w:rsidRPr="00E758D6">
        <w:rPr>
          <w:b/>
          <w:sz w:val="28"/>
          <w:szCs w:val="28"/>
        </w:rPr>
        <w:t>Они в городах не блещут</w:t>
      </w:r>
    </w:p>
    <w:p w:rsidR="006A54EC" w:rsidRPr="00E758D6" w:rsidRDefault="006A54EC" w:rsidP="00B31380">
      <w:pPr>
        <w:rPr>
          <w:b/>
          <w:sz w:val="28"/>
          <w:szCs w:val="28"/>
        </w:rPr>
      </w:pPr>
      <w:r w:rsidRPr="00E758D6">
        <w:rPr>
          <w:b/>
          <w:sz w:val="28"/>
          <w:szCs w:val="28"/>
        </w:rPr>
        <w:t>Манерой аристократов,</w:t>
      </w:r>
    </w:p>
    <w:p w:rsidR="006A54EC" w:rsidRPr="00E758D6" w:rsidRDefault="006A54EC" w:rsidP="00B31380">
      <w:pPr>
        <w:rPr>
          <w:b/>
          <w:sz w:val="28"/>
          <w:szCs w:val="28"/>
        </w:rPr>
      </w:pPr>
      <w:r w:rsidRPr="00E758D6">
        <w:rPr>
          <w:b/>
          <w:sz w:val="28"/>
          <w:szCs w:val="28"/>
        </w:rPr>
        <w:t>Но в чутких концертных залах,</w:t>
      </w:r>
    </w:p>
    <w:p w:rsidR="006A54EC" w:rsidRPr="00E758D6" w:rsidRDefault="006A54EC" w:rsidP="00B31380">
      <w:pPr>
        <w:rPr>
          <w:b/>
          <w:sz w:val="28"/>
          <w:szCs w:val="28"/>
        </w:rPr>
      </w:pPr>
      <w:r w:rsidRPr="00E758D6">
        <w:rPr>
          <w:b/>
          <w:sz w:val="28"/>
          <w:szCs w:val="28"/>
        </w:rPr>
        <w:t>Где шум суеты затих,</w:t>
      </w:r>
    </w:p>
    <w:p w:rsidR="006A54EC" w:rsidRPr="00E758D6" w:rsidRDefault="006A54EC" w:rsidP="00B31380">
      <w:pPr>
        <w:rPr>
          <w:b/>
          <w:sz w:val="28"/>
          <w:szCs w:val="28"/>
        </w:rPr>
      </w:pPr>
      <w:r w:rsidRPr="00E758D6">
        <w:rPr>
          <w:b/>
          <w:sz w:val="28"/>
          <w:szCs w:val="28"/>
        </w:rPr>
        <w:t>Страдают в бродячих душах</w:t>
      </w:r>
    </w:p>
    <w:p w:rsidR="006A54EC" w:rsidRPr="00E758D6" w:rsidRDefault="006A54EC" w:rsidP="00B31380">
      <w:pPr>
        <w:rPr>
          <w:b/>
          <w:sz w:val="28"/>
          <w:szCs w:val="28"/>
        </w:rPr>
      </w:pPr>
      <w:r w:rsidRPr="00E758D6">
        <w:rPr>
          <w:b/>
          <w:sz w:val="28"/>
          <w:szCs w:val="28"/>
        </w:rPr>
        <w:t>Бетховенские сонаты</w:t>
      </w:r>
    </w:p>
    <w:p w:rsidR="006A54EC" w:rsidRPr="00E758D6" w:rsidRDefault="006A54EC" w:rsidP="00B31380">
      <w:pPr>
        <w:rPr>
          <w:b/>
          <w:sz w:val="28"/>
          <w:szCs w:val="28"/>
        </w:rPr>
      </w:pPr>
      <w:r w:rsidRPr="00E758D6">
        <w:rPr>
          <w:b/>
          <w:sz w:val="28"/>
          <w:szCs w:val="28"/>
        </w:rPr>
        <w:t>И светлые песни Грига</w:t>
      </w:r>
    </w:p>
    <w:p w:rsidR="006A54EC" w:rsidRPr="00E758D6" w:rsidRDefault="006A54EC" w:rsidP="00B31380">
      <w:pPr>
        <w:rPr>
          <w:b/>
          <w:sz w:val="28"/>
          <w:szCs w:val="28"/>
        </w:rPr>
      </w:pPr>
      <w:r w:rsidRPr="00E758D6">
        <w:rPr>
          <w:b/>
          <w:sz w:val="28"/>
          <w:szCs w:val="28"/>
        </w:rPr>
        <w:t>Переполняют их.</w:t>
      </w:r>
    </w:p>
    <w:p w:rsidR="006A54EC" w:rsidRPr="00E758D6" w:rsidRDefault="006A54EC" w:rsidP="00B31380">
      <w:pPr>
        <w:rPr>
          <w:b/>
          <w:sz w:val="28"/>
          <w:szCs w:val="28"/>
        </w:rPr>
      </w:pPr>
    </w:p>
    <w:p w:rsidR="006A54EC" w:rsidRPr="00E758D6" w:rsidRDefault="006A54EC" w:rsidP="00B31380">
      <w:pPr>
        <w:rPr>
          <w:b/>
          <w:sz w:val="28"/>
          <w:szCs w:val="28"/>
        </w:rPr>
      </w:pPr>
      <w:r w:rsidRPr="00E758D6">
        <w:rPr>
          <w:b/>
          <w:sz w:val="28"/>
          <w:szCs w:val="28"/>
        </w:rPr>
        <w:t>Люди идут по свету.</w:t>
      </w:r>
    </w:p>
    <w:p w:rsidR="006A54EC" w:rsidRPr="00E758D6" w:rsidRDefault="006A54EC" w:rsidP="00B31380">
      <w:pPr>
        <w:rPr>
          <w:b/>
          <w:sz w:val="28"/>
          <w:szCs w:val="28"/>
        </w:rPr>
      </w:pPr>
      <w:r w:rsidRPr="00E758D6">
        <w:rPr>
          <w:b/>
          <w:sz w:val="28"/>
          <w:szCs w:val="28"/>
        </w:rPr>
        <w:t>Слова их порою грубы.</w:t>
      </w:r>
    </w:p>
    <w:p w:rsidR="006A54EC" w:rsidRPr="00E758D6" w:rsidRDefault="006A54EC" w:rsidP="00B31380">
      <w:pPr>
        <w:rPr>
          <w:b/>
          <w:sz w:val="28"/>
          <w:szCs w:val="28"/>
        </w:rPr>
      </w:pPr>
      <w:r w:rsidRPr="00E758D6">
        <w:rPr>
          <w:b/>
          <w:sz w:val="28"/>
          <w:szCs w:val="28"/>
        </w:rPr>
        <w:t>-Пожалуйста… извините…-</w:t>
      </w:r>
    </w:p>
    <w:p w:rsidR="006A54EC" w:rsidRPr="00E758D6" w:rsidRDefault="006A54EC" w:rsidP="00B31380">
      <w:pPr>
        <w:rPr>
          <w:b/>
          <w:sz w:val="28"/>
          <w:szCs w:val="28"/>
        </w:rPr>
      </w:pPr>
      <w:r w:rsidRPr="00E758D6">
        <w:rPr>
          <w:b/>
          <w:sz w:val="28"/>
          <w:szCs w:val="28"/>
        </w:rPr>
        <w:t>С улыбкой они говорят.</w:t>
      </w:r>
    </w:p>
    <w:p w:rsidR="006A54EC" w:rsidRPr="00E758D6" w:rsidRDefault="006A54EC" w:rsidP="00B31380">
      <w:pPr>
        <w:rPr>
          <w:b/>
          <w:sz w:val="28"/>
          <w:szCs w:val="28"/>
        </w:rPr>
      </w:pPr>
      <w:r w:rsidRPr="00E758D6">
        <w:rPr>
          <w:b/>
          <w:sz w:val="28"/>
          <w:szCs w:val="28"/>
        </w:rPr>
        <w:t>Но грустную нежность песни</w:t>
      </w:r>
    </w:p>
    <w:p w:rsidR="006A54EC" w:rsidRPr="00E758D6" w:rsidRDefault="006A54EC" w:rsidP="00B31380">
      <w:pPr>
        <w:rPr>
          <w:b/>
          <w:sz w:val="28"/>
          <w:szCs w:val="28"/>
        </w:rPr>
      </w:pPr>
      <w:r w:rsidRPr="00E758D6">
        <w:rPr>
          <w:b/>
          <w:sz w:val="28"/>
          <w:szCs w:val="28"/>
        </w:rPr>
        <w:t>Ласкают сухие губы,</w:t>
      </w:r>
    </w:p>
    <w:p w:rsidR="006A54EC" w:rsidRPr="00E758D6" w:rsidRDefault="006A54EC" w:rsidP="00B31380">
      <w:pPr>
        <w:rPr>
          <w:b/>
          <w:sz w:val="28"/>
          <w:szCs w:val="28"/>
        </w:rPr>
      </w:pPr>
      <w:r w:rsidRPr="00E758D6">
        <w:rPr>
          <w:b/>
          <w:sz w:val="28"/>
          <w:szCs w:val="28"/>
        </w:rPr>
        <w:t xml:space="preserve">И самые лучшие книги </w:t>
      </w:r>
    </w:p>
    <w:p w:rsidR="006A54EC" w:rsidRPr="00E758D6" w:rsidRDefault="006A54EC" w:rsidP="00B31380">
      <w:pPr>
        <w:rPr>
          <w:b/>
          <w:sz w:val="28"/>
          <w:szCs w:val="28"/>
        </w:rPr>
      </w:pPr>
      <w:r w:rsidRPr="00E758D6">
        <w:rPr>
          <w:b/>
          <w:sz w:val="28"/>
          <w:szCs w:val="28"/>
        </w:rPr>
        <w:t>Они в рюкзаке хранят.</w:t>
      </w:r>
    </w:p>
    <w:p w:rsidR="006A54EC" w:rsidRPr="00E758D6" w:rsidRDefault="006A54EC" w:rsidP="00B31380">
      <w:pPr>
        <w:rPr>
          <w:b/>
          <w:sz w:val="28"/>
          <w:szCs w:val="28"/>
        </w:rPr>
      </w:pPr>
    </w:p>
    <w:p w:rsidR="006A54EC" w:rsidRPr="00E758D6" w:rsidRDefault="006A54EC">
      <w:pPr>
        <w:rPr>
          <w:b/>
          <w:sz w:val="28"/>
          <w:szCs w:val="28"/>
        </w:rPr>
      </w:pPr>
      <w:r>
        <w:rPr>
          <w:rFonts w:ascii="Arial" w:hAnsi="Arial" w:cs="Arial"/>
          <w:b/>
        </w:rPr>
        <w:br w:type="page"/>
      </w:r>
    </w:p>
    <w:p w:rsidR="006A54EC" w:rsidRPr="00E758D6" w:rsidRDefault="006A54EC" w:rsidP="00B31380">
      <w:pPr>
        <w:rPr>
          <w:b/>
          <w:sz w:val="28"/>
          <w:szCs w:val="28"/>
        </w:rPr>
      </w:pPr>
      <w:r w:rsidRPr="00E758D6">
        <w:rPr>
          <w:b/>
          <w:sz w:val="28"/>
          <w:szCs w:val="28"/>
        </w:rPr>
        <w:t>Выверен старый компас,</w:t>
      </w:r>
    </w:p>
    <w:p w:rsidR="006A54EC" w:rsidRPr="00E758D6" w:rsidRDefault="006A54EC" w:rsidP="00B31380">
      <w:pPr>
        <w:rPr>
          <w:b/>
          <w:sz w:val="28"/>
          <w:szCs w:val="28"/>
        </w:rPr>
      </w:pPr>
      <w:r w:rsidRPr="00E758D6">
        <w:rPr>
          <w:b/>
          <w:sz w:val="28"/>
          <w:szCs w:val="28"/>
        </w:rPr>
        <w:t>Получены карты и кроки,</w:t>
      </w:r>
    </w:p>
    <w:p w:rsidR="006A54EC" w:rsidRPr="00E758D6" w:rsidRDefault="006A54EC" w:rsidP="00B31380">
      <w:pPr>
        <w:rPr>
          <w:b/>
          <w:sz w:val="28"/>
          <w:szCs w:val="28"/>
        </w:rPr>
      </w:pPr>
      <w:r w:rsidRPr="00E758D6">
        <w:rPr>
          <w:b/>
          <w:sz w:val="28"/>
          <w:szCs w:val="28"/>
        </w:rPr>
        <w:t>И выштопан на штормовке</w:t>
      </w:r>
    </w:p>
    <w:p w:rsidR="006A54EC" w:rsidRPr="00E758D6" w:rsidRDefault="006A54EC" w:rsidP="00B31380">
      <w:pPr>
        <w:rPr>
          <w:b/>
          <w:sz w:val="28"/>
          <w:szCs w:val="28"/>
        </w:rPr>
      </w:pPr>
      <w:r w:rsidRPr="00E758D6">
        <w:rPr>
          <w:b/>
          <w:sz w:val="28"/>
          <w:szCs w:val="28"/>
        </w:rPr>
        <w:t>Лавины предательский след.</w:t>
      </w:r>
    </w:p>
    <w:p w:rsidR="006A54EC" w:rsidRPr="00E758D6" w:rsidRDefault="006A54EC" w:rsidP="00B31380">
      <w:pPr>
        <w:rPr>
          <w:b/>
          <w:sz w:val="28"/>
          <w:szCs w:val="28"/>
        </w:rPr>
      </w:pPr>
      <w:r w:rsidRPr="00E758D6">
        <w:rPr>
          <w:b/>
          <w:sz w:val="28"/>
          <w:szCs w:val="28"/>
        </w:rPr>
        <w:t xml:space="preserve">Счастлив, кому знакомо </w:t>
      </w:r>
    </w:p>
    <w:p w:rsidR="006A54EC" w:rsidRPr="00E758D6" w:rsidRDefault="006A54EC" w:rsidP="00B31380">
      <w:pPr>
        <w:rPr>
          <w:b/>
          <w:sz w:val="28"/>
          <w:szCs w:val="28"/>
        </w:rPr>
      </w:pPr>
      <w:r w:rsidRPr="00E758D6">
        <w:rPr>
          <w:b/>
          <w:sz w:val="28"/>
          <w:szCs w:val="28"/>
        </w:rPr>
        <w:t>Щемящее чувство дороги.</w:t>
      </w:r>
    </w:p>
    <w:p w:rsidR="006A54EC" w:rsidRPr="00E758D6" w:rsidRDefault="006A54EC" w:rsidP="00B31380">
      <w:pPr>
        <w:rPr>
          <w:b/>
          <w:sz w:val="28"/>
          <w:szCs w:val="28"/>
        </w:rPr>
      </w:pPr>
      <w:r w:rsidRPr="00E758D6">
        <w:rPr>
          <w:b/>
          <w:sz w:val="28"/>
          <w:szCs w:val="28"/>
        </w:rPr>
        <w:t xml:space="preserve">Ветер рвёт горизонты </w:t>
      </w:r>
    </w:p>
    <w:p w:rsidR="006A54EC" w:rsidRPr="00E758D6" w:rsidRDefault="006A54EC" w:rsidP="00B31380">
      <w:pPr>
        <w:rPr>
          <w:b/>
          <w:sz w:val="28"/>
          <w:szCs w:val="28"/>
        </w:rPr>
      </w:pPr>
      <w:r w:rsidRPr="00E758D6">
        <w:rPr>
          <w:b/>
          <w:sz w:val="28"/>
          <w:szCs w:val="28"/>
        </w:rPr>
        <w:t xml:space="preserve">И раздувает рассвет. </w:t>
      </w: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r>
        <w:rPr>
          <w:noProof/>
        </w:rPr>
        <w:pict>
          <v:shape id="Рисунок 27" o:spid="_x0000_s1046" type="#_x0000_t75" alt="SAM_7505" style="position:absolute;margin-left:45pt;margin-top:9.8pt;width:405.55pt;height:304.6pt;z-index:-251650048;visibility:visible">
            <v:imagedata r:id="rId37" o:title=""/>
          </v:shape>
        </w:pict>
      </w: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Pr="00E758D6" w:rsidRDefault="006A54EC" w:rsidP="00B31380">
      <w:pPr>
        <w:rPr>
          <w:b/>
          <w:sz w:val="28"/>
          <w:szCs w:val="28"/>
        </w:rPr>
      </w:pPr>
    </w:p>
    <w:p w:rsidR="006A54EC" w:rsidRDefault="006A54EC" w:rsidP="00B31380">
      <w:pPr>
        <w:rPr>
          <w:b/>
          <w:sz w:val="28"/>
          <w:szCs w:val="28"/>
        </w:rPr>
      </w:pPr>
    </w:p>
    <w:p w:rsidR="006A54EC" w:rsidRDefault="006A54EC" w:rsidP="00B31380">
      <w:pPr>
        <w:rPr>
          <w:b/>
          <w:sz w:val="28"/>
          <w:szCs w:val="28"/>
        </w:rPr>
      </w:pPr>
    </w:p>
    <w:p w:rsidR="006A54EC" w:rsidRDefault="006A54EC" w:rsidP="00B31380">
      <w:pPr>
        <w:rPr>
          <w:b/>
          <w:sz w:val="28"/>
          <w:szCs w:val="28"/>
        </w:rPr>
      </w:pPr>
    </w:p>
    <w:p w:rsidR="006A54EC" w:rsidRDefault="006A54EC" w:rsidP="00B31380">
      <w:pPr>
        <w:rPr>
          <w:b/>
          <w:sz w:val="28"/>
          <w:szCs w:val="28"/>
        </w:rPr>
      </w:pPr>
    </w:p>
    <w:p w:rsidR="006A54EC" w:rsidRDefault="006A54EC" w:rsidP="00B31380">
      <w:pPr>
        <w:rPr>
          <w:b/>
          <w:sz w:val="28"/>
          <w:szCs w:val="28"/>
        </w:rPr>
      </w:pPr>
    </w:p>
    <w:p w:rsidR="006A54EC" w:rsidRDefault="006A54EC" w:rsidP="00B31380">
      <w:pPr>
        <w:rPr>
          <w:b/>
          <w:sz w:val="28"/>
          <w:szCs w:val="28"/>
        </w:rPr>
      </w:pPr>
    </w:p>
    <w:p w:rsidR="006A54EC" w:rsidRDefault="006A54EC" w:rsidP="00B31380">
      <w:pPr>
        <w:rPr>
          <w:b/>
          <w:sz w:val="28"/>
          <w:szCs w:val="28"/>
        </w:rPr>
      </w:pPr>
    </w:p>
    <w:p w:rsidR="006A54EC" w:rsidRDefault="006A54EC" w:rsidP="00B31380">
      <w:pPr>
        <w:rPr>
          <w:b/>
          <w:sz w:val="28"/>
          <w:szCs w:val="28"/>
        </w:rPr>
      </w:pPr>
    </w:p>
    <w:p w:rsidR="006A54EC" w:rsidRDefault="006A54EC" w:rsidP="00B31380">
      <w:pPr>
        <w:rPr>
          <w:b/>
          <w:sz w:val="28"/>
          <w:szCs w:val="28"/>
        </w:rPr>
      </w:pPr>
    </w:p>
    <w:p w:rsidR="006A54EC" w:rsidRDefault="006A54EC" w:rsidP="00B31380">
      <w:pPr>
        <w:rPr>
          <w:b/>
          <w:sz w:val="28"/>
          <w:szCs w:val="28"/>
        </w:rPr>
      </w:pPr>
    </w:p>
    <w:p w:rsidR="006A54EC" w:rsidRDefault="006A54EC" w:rsidP="00B31380">
      <w:pPr>
        <w:rPr>
          <w:b/>
          <w:sz w:val="28"/>
          <w:szCs w:val="28"/>
        </w:rPr>
      </w:pPr>
    </w:p>
    <w:p w:rsidR="006A54EC" w:rsidRDefault="006A54EC" w:rsidP="00B31380">
      <w:pPr>
        <w:rPr>
          <w:b/>
          <w:sz w:val="28"/>
          <w:szCs w:val="28"/>
        </w:rPr>
      </w:pPr>
    </w:p>
    <w:p w:rsidR="006A54EC" w:rsidRDefault="006A54EC" w:rsidP="00B31380">
      <w:pPr>
        <w:rPr>
          <w:b/>
          <w:sz w:val="28"/>
          <w:szCs w:val="28"/>
        </w:rPr>
      </w:pPr>
    </w:p>
    <w:p w:rsidR="006A54EC" w:rsidRDefault="006A54EC" w:rsidP="00B31380">
      <w:pPr>
        <w:rPr>
          <w:b/>
          <w:sz w:val="28"/>
          <w:szCs w:val="28"/>
        </w:rPr>
      </w:pPr>
    </w:p>
    <w:p w:rsidR="006A54EC" w:rsidRDefault="006A54EC" w:rsidP="00B31380">
      <w:pPr>
        <w:rPr>
          <w:b/>
          <w:sz w:val="28"/>
          <w:szCs w:val="28"/>
        </w:rPr>
      </w:pPr>
    </w:p>
    <w:p w:rsidR="006A54EC" w:rsidRDefault="006A54EC" w:rsidP="00B31380">
      <w:pPr>
        <w:rPr>
          <w:b/>
          <w:sz w:val="28"/>
          <w:szCs w:val="28"/>
        </w:rPr>
      </w:pPr>
    </w:p>
    <w:p w:rsidR="006A54EC" w:rsidRDefault="006A54EC" w:rsidP="00B31380">
      <w:pPr>
        <w:rPr>
          <w:b/>
          <w:sz w:val="28"/>
          <w:szCs w:val="28"/>
        </w:rPr>
      </w:pPr>
    </w:p>
    <w:p w:rsidR="006A54EC" w:rsidRDefault="006A54EC" w:rsidP="00B31380">
      <w:pPr>
        <w:rPr>
          <w:b/>
          <w:sz w:val="28"/>
          <w:szCs w:val="28"/>
        </w:rPr>
      </w:pPr>
    </w:p>
    <w:p w:rsidR="006A54EC" w:rsidRPr="00E758D6" w:rsidRDefault="006A54EC" w:rsidP="00B31380">
      <w:pPr>
        <w:rPr>
          <w:b/>
          <w:sz w:val="28"/>
          <w:szCs w:val="28"/>
        </w:rPr>
      </w:pPr>
    </w:p>
    <w:p w:rsidR="006A54EC" w:rsidRPr="00D13DAD" w:rsidRDefault="006A54EC">
      <w:pPr>
        <w:rPr>
          <w:b/>
          <w:sz w:val="28"/>
          <w:szCs w:val="28"/>
        </w:rPr>
      </w:pPr>
      <w:r>
        <w:rPr>
          <w:rFonts w:ascii="Arial" w:hAnsi="Arial" w:cs="Arial"/>
          <w:b/>
        </w:rPr>
        <w:br w:type="page"/>
      </w:r>
    </w:p>
    <w:p w:rsidR="006A54EC" w:rsidRPr="00D13DAD" w:rsidRDefault="006A54EC" w:rsidP="00B31380">
      <w:pPr>
        <w:jc w:val="center"/>
        <w:rPr>
          <w:b/>
          <w:sz w:val="28"/>
          <w:szCs w:val="28"/>
        </w:rPr>
      </w:pPr>
      <w:r w:rsidRPr="00D13DAD">
        <w:rPr>
          <w:b/>
          <w:sz w:val="28"/>
          <w:szCs w:val="28"/>
        </w:rPr>
        <w:t>Фантастика – романтика.</w:t>
      </w:r>
    </w:p>
    <w:p w:rsidR="006A54EC" w:rsidRPr="00D13DAD" w:rsidRDefault="006A54EC" w:rsidP="00B31380">
      <w:pPr>
        <w:jc w:val="right"/>
        <w:rPr>
          <w:b/>
          <w:sz w:val="28"/>
          <w:szCs w:val="28"/>
          <w:lang w:val="en-US"/>
        </w:rPr>
      </w:pPr>
      <w:r w:rsidRPr="00D13DAD">
        <w:rPr>
          <w:b/>
          <w:sz w:val="28"/>
          <w:szCs w:val="28"/>
        </w:rPr>
        <w:t>Юлий</w:t>
      </w:r>
      <w:r w:rsidRPr="00D13DAD">
        <w:rPr>
          <w:b/>
          <w:sz w:val="28"/>
          <w:szCs w:val="28"/>
          <w:lang w:val="en-US"/>
        </w:rPr>
        <w:t xml:space="preserve"> </w:t>
      </w:r>
      <w:r w:rsidRPr="00D13DAD">
        <w:rPr>
          <w:b/>
          <w:sz w:val="28"/>
          <w:szCs w:val="28"/>
        </w:rPr>
        <w:t>Ким</w:t>
      </w:r>
    </w:p>
    <w:p w:rsidR="006A54EC" w:rsidRPr="00D13DAD" w:rsidRDefault="006A54EC" w:rsidP="00B31380">
      <w:pPr>
        <w:rPr>
          <w:b/>
          <w:sz w:val="28"/>
          <w:szCs w:val="28"/>
          <w:lang w:val="en-US"/>
        </w:rPr>
      </w:pPr>
      <w:r w:rsidRPr="00D13DAD">
        <w:rPr>
          <w:b/>
          <w:sz w:val="28"/>
          <w:szCs w:val="28"/>
          <w:lang w:val="en-US"/>
        </w:rPr>
        <w:t xml:space="preserve">      G     Am      G</w:t>
      </w:r>
      <w:r w:rsidRPr="00D13DAD">
        <w:rPr>
          <w:b/>
          <w:sz w:val="28"/>
          <w:szCs w:val="28"/>
          <w:lang w:val="en-US"/>
        </w:rPr>
        <w:tab/>
      </w:r>
      <w:r w:rsidRPr="00D13DAD">
        <w:rPr>
          <w:b/>
          <w:sz w:val="28"/>
          <w:szCs w:val="28"/>
          <w:lang w:val="en-US"/>
        </w:rPr>
        <w:tab/>
      </w:r>
      <w:r w:rsidRPr="00D13DAD">
        <w:rPr>
          <w:b/>
          <w:sz w:val="28"/>
          <w:szCs w:val="28"/>
          <w:lang w:val="en-US"/>
        </w:rPr>
        <w:tab/>
        <w:t xml:space="preserve">                         Am</w:t>
      </w:r>
    </w:p>
    <w:p w:rsidR="006A54EC" w:rsidRPr="00D13DAD" w:rsidRDefault="006A54EC" w:rsidP="00B31380">
      <w:pPr>
        <w:rPr>
          <w:b/>
          <w:sz w:val="28"/>
          <w:szCs w:val="28"/>
        </w:rPr>
      </w:pPr>
      <w:r w:rsidRPr="00D13DAD">
        <w:rPr>
          <w:b/>
          <w:sz w:val="28"/>
          <w:szCs w:val="28"/>
        </w:rPr>
        <w:t>Негаданно, нечаянно пришла пора дороги дальней.</w:t>
      </w:r>
    </w:p>
    <w:p w:rsidR="006A54EC" w:rsidRPr="00D13DAD" w:rsidRDefault="006A54EC" w:rsidP="00B31380">
      <w:pPr>
        <w:ind w:left="2832"/>
        <w:rPr>
          <w:b/>
          <w:sz w:val="28"/>
          <w:szCs w:val="28"/>
        </w:rPr>
      </w:pPr>
      <w:r w:rsidRPr="00D13DAD">
        <w:rPr>
          <w:b/>
          <w:sz w:val="28"/>
          <w:szCs w:val="28"/>
        </w:rPr>
        <w:t xml:space="preserve">            </w:t>
      </w:r>
      <w:r w:rsidRPr="00D13DAD">
        <w:rPr>
          <w:b/>
          <w:sz w:val="28"/>
          <w:szCs w:val="28"/>
          <w:lang w:val="en-US"/>
        </w:rPr>
        <w:t>D</w:t>
      </w:r>
      <w:r w:rsidRPr="00D13DAD">
        <w:rPr>
          <w:b/>
          <w:sz w:val="28"/>
          <w:szCs w:val="28"/>
        </w:rPr>
        <w:t>7</w:t>
      </w:r>
      <w:r w:rsidRPr="00D13DAD">
        <w:rPr>
          <w:b/>
          <w:sz w:val="28"/>
          <w:szCs w:val="28"/>
        </w:rPr>
        <w:tab/>
      </w:r>
      <w:r w:rsidRPr="00D13DAD">
        <w:rPr>
          <w:b/>
          <w:sz w:val="28"/>
          <w:szCs w:val="28"/>
        </w:rPr>
        <w:tab/>
        <w:t xml:space="preserve">              </w:t>
      </w:r>
      <w:r w:rsidRPr="00D13DAD">
        <w:rPr>
          <w:b/>
          <w:sz w:val="28"/>
          <w:szCs w:val="28"/>
          <w:lang w:val="en-US"/>
        </w:rPr>
        <w:t>G</w:t>
      </w:r>
      <w:r w:rsidRPr="00D13DAD">
        <w:rPr>
          <w:b/>
          <w:sz w:val="28"/>
          <w:szCs w:val="28"/>
        </w:rPr>
        <w:t xml:space="preserve">       </w:t>
      </w:r>
      <w:r w:rsidRPr="00D13DAD">
        <w:rPr>
          <w:b/>
          <w:sz w:val="28"/>
          <w:szCs w:val="28"/>
          <w:lang w:val="en-US"/>
        </w:rPr>
        <w:t>D</w:t>
      </w:r>
      <w:r w:rsidRPr="00D13DAD">
        <w:rPr>
          <w:b/>
          <w:sz w:val="28"/>
          <w:szCs w:val="28"/>
        </w:rPr>
        <w:t>7</w:t>
      </w:r>
    </w:p>
    <w:p w:rsidR="006A54EC" w:rsidRPr="00D13DAD" w:rsidRDefault="006A54EC" w:rsidP="00B31380">
      <w:pPr>
        <w:rPr>
          <w:b/>
          <w:sz w:val="28"/>
          <w:szCs w:val="28"/>
        </w:rPr>
      </w:pPr>
      <w:r w:rsidRPr="00D13DAD">
        <w:rPr>
          <w:b/>
          <w:sz w:val="28"/>
          <w:szCs w:val="28"/>
        </w:rPr>
        <w:t>Давай, дружок, отчаливай, канат отвязывай причальный.</w:t>
      </w:r>
    </w:p>
    <w:p w:rsidR="006A54EC" w:rsidRPr="00D13DAD" w:rsidRDefault="006A54EC" w:rsidP="00B31380">
      <w:pPr>
        <w:rPr>
          <w:b/>
          <w:sz w:val="28"/>
          <w:szCs w:val="28"/>
        </w:rPr>
      </w:pPr>
      <w:r w:rsidRPr="00D13DAD">
        <w:rPr>
          <w:b/>
          <w:sz w:val="28"/>
          <w:szCs w:val="28"/>
        </w:rPr>
        <w:t xml:space="preserve">      </w:t>
      </w:r>
      <w:r w:rsidRPr="00D13DAD">
        <w:rPr>
          <w:b/>
          <w:sz w:val="28"/>
          <w:szCs w:val="28"/>
          <w:lang w:val="en-US"/>
        </w:rPr>
        <w:t>G</w:t>
      </w:r>
      <w:r w:rsidRPr="00D13DAD">
        <w:rPr>
          <w:b/>
          <w:sz w:val="28"/>
          <w:szCs w:val="28"/>
        </w:rPr>
        <w:t xml:space="preserve">            </w:t>
      </w:r>
      <w:r w:rsidRPr="00D13DAD">
        <w:rPr>
          <w:b/>
          <w:sz w:val="28"/>
          <w:szCs w:val="28"/>
          <w:lang w:val="en-US"/>
        </w:rPr>
        <w:t>A</w:t>
      </w:r>
      <w:r w:rsidRPr="00D13DAD">
        <w:rPr>
          <w:b/>
          <w:sz w:val="28"/>
          <w:szCs w:val="28"/>
        </w:rPr>
        <w:t xml:space="preserve">m          </w:t>
      </w:r>
      <w:r w:rsidRPr="00D13DAD">
        <w:rPr>
          <w:b/>
          <w:sz w:val="28"/>
          <w:szCs w:val="28"/>
          <w:lang w:val="en-US"/>
        </w:rPr>
        <w:t>G</w:t>
      </w:r>
      <w:r w:rsidRPr="00D13DAD">
        <w:rPr>
          <w:b/>
          <w:sz w:val="28"/>
          <w:szCs w:val="28"/>
        </w:rPr>
        <w:t xml:space="preserve"> </w:t>
      </w:r>
      <w:r w:rsidRPr="00D13DAD">
        <w:rPr>
          <w:b/>
          <w:sz w:val="28"/>
          <w:szCs w:val="28"/>
        </w:rPr>
        <w:tab/>
      </w:r>
      <w:r w:rsidRPr="00D13DAD">
        <w:rPr>
          <w:b/>
          <w:sz w:val="28"/>
          <w:szCs w:val="28"/>
        </w:rPr>
        <w:tab/>
        <w:t xml:space="preserve">          </w:t>
      </w:r>
      <w:r w:rsidRPr="00D13DAD">
        <w:rPr>
          <w:b/>
          <w:sz w:val="28"/>
          <w:szCs w:val="28"/>
          <w:lang w:val="en-US"/>
        </w:rPr>
        <w:t>E</w:t>
      </w:r>
      <w:r w:rsidRPr="00D13DAD">
        <w:rPr>
          <w:b/>
          <w:sz w:val="28"/>
          <w:szCs w:val="28"/>
        </w:rPr>
        <w:t xml:space="preserve">7              </w:t>
      </w:r>
      <w:r w:rsidRPr="00D13DAD">
        <w:rPr>
          <w:b/>
          <w:sz w:val="28"/>
          <w:szCs w:val="28"/>
          <w:lang w:val="en-US"/>
        </w:rPr>
        <w:t>A</w:t>
      </w:r>
      <w:r w:rsidRPr="00D13DAD">
        <w:rPr>
          <w:b/>
          <w:sz w:val="28"/>
          <w:szCs w:val="28"/>
        </w:rPr>
        <w:t>m</w:t>
      </w:r>
    </w:p>
    <w:p w:rsidR="006A54EC" w:rsidRPr="00D13DAD" w:rsidRDefault="006A54EC" w:rsidP="00B31380">
      <w:pPr>
        <w:rPr>
          <w:b/>
          <w:sz w:val="28"/>
          <w:szCs w:val="28"/>
        </w:rPr>
      </w:pPr>
      <w:r w:rsidRPr="00D13DAD">
        <w:rPr>
          <w:b/>
          <w:sz w:val="28"/>
          <w:szCs w:val="28"/>
        </w:rPr>
        <w:t>Гудит норд-ост, не видно звезд, угрюмы небеса,</w:t>
      </w:r>
    </w:p>
    <w:p w:rsidR="006A54EC" w:rsidRPr="00D13DAD" w:rsidRDefault="006A54EC" w:rsidP="00B31380">
      <w:pPr>
        <w:rPr>
          <w:b/>
          <w:sz w:val="28"/>
          <w:szCs w:val="28"/>
        </w:rPr>
      </w:pPr>
      <w:r w:rsidRPr="00D13DAD">
        <w:rPr>
          <w:b/>
          <w:sz w:val="28"/>
          <w:szCs w:val="28"/>
        </w:rPr>
        <w:t xml:space="preserve">         </w:t>
      </w:r>
      <w:r w:rsidRPr="00D13DAD">
        <w:rPr>
          <w:b/>
          <w:sz w:val="28"/>
          <w:szCs w:val="28"/>
          <w:lang w:val="en-US"/>
        </w:rPr>
        <w:t>C</w:t>
      </w:r>
      <w:r w:rsidRPr="00D13DAD">
        <w:rPr>
          <w:b/>
          <w:sz w:val="28"/>
          <w:szCs w:val="28"/>
        </w:rPr>
        <w:t xml:space="preserve">              </w:t>
      </w:r>
      <w:r w:rsidRPr="00D13DAD">
        <w:rPr>
          <w:b/>
          <w:sz w:val="28"/>
          <w:szCs w:val="28"/>
          <w:lang w:val="en-US"/>
        </w:rPr>
        <w:t>Cm</w:t>
      </w:r>
      <w:r w:rsidRPr="00D13DAD">
        <w:rPr>
          <w:b/>
          <w:sz w:val="28"/>
          <w:szCs w:val="28"/>
        </w:rPr>
        <w:t xml:space="preserve">                </w:t>
      </w:r>
      <w:r w:rsidRPr="00D13DAD">
        <w:rPr>
          <w:b/>
          <w:sz w:val="28"/>
          <w:szCs w:val="28"/>
          <w:lang w:val="en-US"/>
        </w:rPr>
        <w:t>G</w:t>
      </w:r>
      <w:r w:rsidRPr="00D13DAD">
        <w:rPr>
          <w:b/>
          <w:sz w:val="28"/>
          <w:szCs w:val="28"/>
        </w:rPr>
        <w:t xml:space="preserve">                                </w:t>
      </w:r>
      <w:r w:rsidRPr="00D13DAD">
        <w:rPr>
          <w:b/>
          <w:sz w:val="28"/>
          <w:szCs w:val="28"/>
          <w:lang w:val="en-US"/>
        </w:rPr>
        <w:t>Am</w:t>
      </w:r>
      <w:r w:rsidRPr="00D13DAD">
        <w:rPr>
          <w:b/>
          <w:sz w:val="28"/>
          <w:szCs w:val="28"/>
        </w:rPr>
        <w:t xml:space="preserve">    </w:t>
      </w:r>
      <w:r w:rsidRPr="00D13DAD">
        <w:rPr>
          <w:b/>
          <w:sz w:val="28"/>
          <w:szCs w:val="28"/>
          <w:lang w:val="en-US"/>
        </w:rPr>
        <w:t>D</w:t>
      </w:r>
      <w:r w:rsidRPr="00D13DAD">
        <w:rPr>
          <w:b/>
          <w:sz w:val="28"/>
          <w:szCs w:val="28"/>
        </w:rPr>
        <w:t xml:space="preserve">7    </w:t>
      </w:r>
      <w:r w:rsidRPr="00D13DAD">
        <w:rPr>
          <w:b/>
          <w:sz w:val="28"/>
          <w:szCs w:val="28"/>
          <w:lang w:val="en-US"/>
        </w:rPr>
        <w:t>G</w:t>
      </w:r>
      <w:r w:rsidRPr="00D13DAD">
        <w:rPr>
          <w:b/>
          <w:sz w:val="28"/>
          <w:szCs w:val="28"/>
        </w:rPr>
        <w:t xml:space="preserve"> </w:t>
      </w:r>
      <w:r w:rsidRPr="00D13DAD">
        <w:rPr>
          <w:b/>
          <w:sz w:val="28"/>
          <w:szCs w:val="28"/>
          <w:lang w:val="en-US"/>
        </w:rPr>
        <w:t>G</w:t>
      </w:r>
      <w:r w:rsidRPr="00D13DAD">
        <w:rPr>
          <w:b/>
          <w:sz w:val="28"/>
          <w:szCs w:val="28"/>
        </w:rPr>
        <w:t>7</w:t>
      </w:r>
    </w:p>
    <w:p w:rsidR="006A54EC" w:rsidRPr="00D13DAD" w:rsidRDefault="006A54EC" w:rsidP="00B31380">
      <w:pPr>
        <w:rPr>
          <w:b/>
          <w:sz w:val="28"/>
          <w:szCs w:val="28"/>
          <w:lang w:val="en-US"/>
        </w:rPr>
      </w:pPr>
      <w:r w:rsidRPr="00D13DAD">
        <w:rPr>
          <w:b/>
          <w:sz w:val="28"/>
          <w:szCs w:val="28"/>
        </w:rPr>
        <w:t>- И всё ж, друзья, не поминайте лихом - подымаю  паруса</w:t>
      </w:r>
      <w:r w:rsidRPr="00D13DAD">
        <w:rPr>
          <w:b/>
          <w:sz w:val="28"/>
          <w:szCs w:val="28"/>
          <w:lang w:val="en-US"/>
        </w:rPr>
        <w:t>!</w:t>
      </w:r>
    </w:p>
    <w:p w:rsidR="006A54EC" w:rsidRPr="00D13DAD" w:rsidRDefault="006A54EC" w:rsidP="00B31380">
      <w:pPr>
        <w:rPr>
          <w:b/>
          <w:sz w:val="28"/>
          <w:szCs w:val="28"/>
          <w:lang w:val="en-US"/>
        </w:rPr>
      </w:pPr>
      <w:r w:rsidRPr="00D13DAD">
        <w:rPr>
          <w:b/>
          <w:sz w:val="28"/>
          <w:szCs w:val="28"/>
          <w:lang w:val="en-US"/>
        </w:rPr>
        <w:t xml:space="preserve">        C               Cm                 G                                Am   D7    G D7</w:t>
      </w:r>
    </w:p>
    <w:p w:rsidR="006A54EC" w:rsidRPr="00D13DAD" w:rsidRDefault="006A54EC" w:rsidP="00B31380">
      <w:pPr>
        <w:rPr>
          <w:b/>
          <w:sz w:val="28"/>
          <w:szCs w:val="28"/>
        </w:rPr>
      </w:pPr>
      <w:r w:rsidRPr="00D13DAD">
        <w:rPr>
          <w:b/>
          <w:sz w:val="28"/>
          <w:szCs w:val="28"/>
        </w:rPr>
        <w:t>- И всё ж, друзья, не поминайте лихом – подымаю паруса!</w:t>
      </w:r>
    </w:p>
    <w:p w:rsidR="006A54EC" w:rsidRPr="00D13DAD" w:rsidRDefault="006A54EC" w:rsidP="00B31380">
      <w:pPr>
        <w:rPr>
          <w:b/>
          <w:sz w:val="28"/>
          <w:szCs w:val="28"/>
        </w:rPr>
      </w:pPr>
    </w:p>
    <w:p w:rsidR="006A54EC" w:rsidRPr="00D13DAD" w:rsidRDefault="006A54EC" w:rsidP="00B31380">
      <w:pPr>
        <w:rPr>
          <w:b/>
          <w:sz w:val="28"/>
          <w:szCs w:val="28"/>
        </w:rPr>
      </w:pPr>
      <w:r w:rsidRPr="00D13DAD">
        <w:rPr>
          <w:b/>
          <w:sz w:val="28"/>
          <w:szCs w:val="28"/>
        </w:rPr>
        <w:t>Фантастика-романтика, наверно, в этом виновата.</w:t>
      </w:r>
    </w:p>
    <w:p w:rsidR="006A54EC" w:rsidRPr="00D13DAD" w:rsidRDefault="006A54EC" w:rsidP="00B31380">
      <w:pPr>
        <w:rPr>
          <w:b/>
          <w:sz w:val="28"/>
          <w:szCs w:val="28"/>
        </w:rPr>
      </w:pPr>
      <w:r w:rsidRPr="00D13DAD">
        <w:rPr>
          <w:b/>
          <w:sz w:val="28"/>
          <w:szCs w:val="28"/>
        </w:rPr>
        <w:t>Антарктика, Атлантика зовут, зовут ребят куда-то.</w:t>
      </w:r>
    </w:p>
    <w:p w:rsidR="006A54EC" w:rsidRPr="00D13DAD" w:rsidRDefault="006A54EC" w:rsidP="00B31380">
      <w:pPr>
        <w:rPr>
          <w:b/>
          <w:sz w:val="28"/>
          <w:szCs w:val="28"/>
        </w:rPr>
      </w:pPr>
      <w:r w:rsidRPr="00D13DAD">
        <w:rPr>
          <w:b/>
          <w:sz w:val="28"/>
          <w:szCs w:val="28"/>
        </w:rPr>
        <w:t>Гудит Норд-Ост, не видно звезд, угрюмы небеса,</w:t>
      </w:r>
    </w:p>
    <w:p w:rsidR="006A54EC" w:rsidRPr="00D13DAD" w:rsidRDefault="006A54EC" w:rsidP="00B31380">
      <w:pPr>
        <w:rPr>
          <w:b/>
          <w:sz w:val="28"/>
          <w:szCs w:val="28"/>
        </w:rPr>
      </w:pPr>
      <w:r w:rsidRPr="00D13DAD">
        <w:rPr>
          <w:b/>
          <w:sz w:val="28"/>
          <w:szCs w:val="28"/>
        </w:rPr>
        <w:t xml:space="preserve"> -И все ж, друзья, не поминайте лихом - подымаю паруса!</w:t>
      </w:r>
    </w:p>
    <w:p w:rsidR="006A54EC" w:rsidRPr="00D13DAD" w:rsidRDefault="006A54EC" w:rsidP="00B31380">
      <w:pPr>
        <w:rPr>
          <w:b/>
          <w:sz w:val="28"/>
          <w:szCs w:val="28"/>
        </w:rPr>
      </w:pPr>
    </w:p>
    <w:p w:rsidR="006A54EC" w:rsidRPr="00D13DAD" w:rsidRDefault="006A54EC" w:rsidP="00B31380">
      <w:pPr>
        <w:rPr>
          <w:b/>
          <w:sz w:val="28"/>
          <w:szCs w:val="28"/>
        </w:rPr>
      </w:pPr>
      <w:r w:rsidRPr="00D13DAD">
        <w:rPr>
          <w:b/>
          <w:sz w:val="28"/>
          <w:szCs w:val="28"/>
        </w:rPr>
        <w:t>Послушай, друг, а может быть, не надо в море торопиться?</w:t>
      </w:r>
    </w:p>
    <w:p w:rsidR="006A54EC" w:rsidRPr="00D13DAD" w:rsidRDefault="006A54EC" w:rsidP="00B31380">
      <w:pPr>
        <w:rPr>
          <w:b/>
          <w:sz w:val="28"/>
          <w:szCs w:val="28"/>
        </w:rPr>
      </w:pPr>
      <w:r w:rsidRPr="00D13DAD">
        <w:rPr>
          <w:b/>
          <w:sz w:val="28"/>
          <w:szCs w:val="28"/>
        </w:rPr>
        <w:t>На берегу спокойней жить, чего на месте не сидится?</w:t>
      </w:r>
    </w:p>
    <w:p w:rsidR="006A54EC" w:rsidRPr="00D13DAD" w:rsidRDefault="006A54EC" w:rsidP="00B31380">
      <w:pPr>
        <w:rPr>
          <w:b/>
          <w:sz w:val="28"/>
          <w:szCs w:val="28"/>
        </w:rPr>
      </w:pPr>
      <w:r w:rsidRPr="00D13DAD">
        <w:rPr>
          <w:b/>
          <w:sz w:val="28"/>
          <w:szCs w:val="28"/>
        </w:rPr>
        <w:t>Смотри, какой гудит прибой, угрюмы небеса.</w:t>
      </w:r>
    </w:p>
    <w:p w:rsidR="006A54EC" w:rsidRPr="00D13DAD" w:rsidRDefault="006A54EC" w:rsidP="00B31380">
      <w:pPr>
        <w:rPr>
          <w:b/>
          <w:sz w:val="28"/>
          <w:szCs w:val="28"/>
        </w:rPr>
      </w:pPr>
      <w:r w:rsidRPr="00D13DAD">
        <w:rPr>
          <w:b/>
          <w:sz w:val="28"/>
          <w:szCs w:val="28"/>
        </w:rPr>
        <w:t>- И все ж, друзья, не поминайте лихом - подымаю паруса!</w:t>
      </w:r>
    </w:p>
    <w:p w:rsidR="006A54EC" w:rsidRPr="00D13DAD" w:rsidRDefault="006A54EC" w:rsidP="00B31380">
      <w:pPr>
        <w:rPr>
          <w:b/>
          <w:sz w:val="28"/>
          <w:szCs w:val="28"/>
        </w:rPr>
      </w:pPr>
      <w:r w:rsidRPr="00D13DAD">
        <w:rPr>
          <w:b/>
          <w:sz w:val="28"/>
          <w:szCs w:val="28"/>
        </w:rPr>
        <w:t xml:space="preserve">        С              С</w:t>
      </w:r>
      <w:r w:rsidRPr="00D13DAD">
        <w:rPr>
          <w:b/>
          <w:sz w:val="28"/>
          <w:szCs w:val="28"/>
          <w:lang w:val="en-US"/>
        </w:rPr>
        <w:t>m</w:t>
      </w:r>
      <w:r w:rsidRPr="00D13DAD">
        <w:rPr>
          <w:b/>
          <w:sz w:val="28"/>
          <w:szCs w:val="28"/>
        </w:rPr>
        <w:tab/>
      </w:r>
      <w:r w:rsidRPr="00D13DAD">
        <w:rPr>
          <w:b/>
          <w:sz w:val="28"/>
          <w:szCs w:val="28"/>
        </w:rPr>
        <w:tab/>
        <w:t xml:space="preserve"> </w:t>
      </w:r>
      <w:r w:rsidRPr="00D13DAD">
        <w:rPr>
          <w:b/>
          <w:sz w:val="28"/>
          <w:szCs w:val="28"/>
          <w:lang w:val="en-US"/>
        </w:rPr>
        <w:t>G</w:t>
      </w:r>
      <w:r w:rsidRPr="00D13DAD">
        <w:rPr>
          <w:b/>
          <w:sz w:val="28"/>
          <w:szCs w:val="28"/>
        </w:rPr>
        <w:tab/>
      </w:r>
      <w:r w:rsidRPr="00D13DAD">
        <w:rPr>
          <w:b/>
          <w:sz w:val="28"/>
          <w:szCs w:val="28"/>
        </w:rPr>
        <w:tab/>
      </w:r>
      <w:r w:rsidRPr="00D13DAD">
        <w:rPr>
          <w:b/>
          <w:sz w:val="28"/>
          <w:szCs w:val="28"/>
        </w:rPr>
        <w:tab/>
        <w:t xml:space="preserve">         </w:t>
      </w:r>
      <w:r w:rsidRPr="00D13DAD">
        <w:rPr>
          <w:b/>
          <w:sz w:val="28"/>
          <w:szCs w:val="28"/>
          <w:lang w:val="en-US"/>
        </w:rPr>
        <w:t>C</w:t>
      </w:r>
      <w:r w:rsidRPr="00D13DAD">
        <w:rPr>
          <w:b/>
          <w:sz w:val="28"/>
          <w:szCs w:val="28"/>
        </w:rPr>
        <w:t xml:space="preserve"> </w:t>
      </w:r>
      <w:r w:rsidRPr="00D13DAD">
        <w:rPr>
          <w:b/>
          <w:sz w:val="28"/>
          <w:szCs w:val="28"/>
          <w:lang w:val="en-US"/>
        </w:rPr>
        <w:t>Cm</w:t>
      </w:r>
      <w:r w:rsidRPr="00D13DAD">
        <w:rPr>
          <w:b/>
          <w:sz w:val="28"/>
          <w:szCs w:val="28"/>
        </w:rPr>
        <w:t xml:space="preserve"> </w:t>
      </w:r>
    </w:p>
    <w:p w:rsidR="006A54EC" w:rsidRPr="00D13DAD" w:rsidRDefault="006A54EC" w:rsidP="00B31380">
      <w:pPr>
        <w:rPr>
          <w:b/>
          <w:sz w:val="28"/>
          <w:szCs w:val="28"/>
        </w:rPr>
      </w:pPr>
      <w:r w:rsidRPr="00D13DAD">
        <w:rPr>
          <w:b/>
          <w:sz w:val="28"/>
          <w:szCs w:val="28"/>
        </w:rPr>
        <w:t xml:space="preserve">- И все ж, друзья, не поминайте лихом – подыма ю  </w:t>
      </w:r>
    </w:p>
    <w:p w:rsidR="006A54EC" w:rsidRPr="00D13DAD" w:rsidRDefault="006A54EC" w:rsidP="00B31380">
      <w:pPr>
        <w:rPr>
          <w:b/>
          <w:sz w:val="28"/>
          <w:szCs w:val="28"/>
        </w:rPr>
      </w:pPr>
      <w:r w:rsidRPr="00D13DAD">
        <w:rPr>
          <w:b/>
          <w:sz w:val="28"/>
          <w:szCs w:val="28"/>
        </w:rPr>
        <w:t xml:space="preserve"> </w:t>
      </w:r>
      <w:r w:rsidRPr="00D13DAD">
        <w:rPr>
          <w:b/>
          <w:sz w:val="28"/>
          <w:szCs w:val="28"/>
          <w:lang w:val="en-US"/>
        </w:rPr>
        <w:t>Am</w:t>
      </w:r>
      <w:r w:rsidRPr="00D13DAD">
        <w:rPr>
          <w:b/>
          <w:sz w:val="28"/>
          <w:szCs w:val="28"/>
        </w:rPr>
        <w:t xml:space="preserve">  </w:t>
      </w:r>
      <w:r w:rsidRPr="00D13DAD">
        <w:rPr>
          <w:b/>
          <w:sz w:val="28"/>
          <w:szCs w:val="28"/>
          <w:lang w:val="en-US"/>
        </w:rPr>
        <w:t>D</w:t>
      </w:r>
      <w:r w:rsidRPr="00D13DAD">
        <w:rPr>
          <w:b/>
          <w:sz w:val="28"/>
          <w:szCs w:val="28"/>
        </w:rPr>
        <w:t xml:space="preserve">7  </w:t>
      </w:r>
      <w:r w:rsidRPr="00D13DAD">
        <w:rPr>
          <w:b/>
          <w:sz w:val="28"/>
          <w:szCs w:val="28"/>
          <w:lang w:val="en-US"/>
        </w:rPr>
        <w:t>G</w:t>
      </w:r>
      <w:r w:rsidRPr="00D13DAD">
        <w:rPr>
          <w:b/>
          <w:sz w:val="28"/>
          <w:szCs w:val="28"/>
        </w:rPr>
        <w:t xml:space="preserve">   </w:t>
      </w:r>
      <w:r w:rsidRPr="00D13DAD">
        <w:rPr>
          <w:b/>
          <w:sz w:val="28"/>
          <w:szCs w:val="28"/>
          <w:lang w:val="en-US"/>
        </w:rPr>
        <w:t>D</w:t>
      </w:r>
      <w:r w:rsidRPr="00D13DAD">
        <w:rPr>
          <w:b/>
          <w:sz w:val="28"/>
          <w:szCs w:val="28"/>
        </w:rPr>
        <w:t xml:space="preserve">7 </w:t>
      </w:r>
      <w:r w:rsidRPr="00D13DAD">
        <w:rPr>
          <w:b/>
          <w:sz w:val="28"/>
          <w:szCs w:val="28"/>
          <w:lang w:val="en-US"/>
        </w:rPr>
        <w:t>G</w:t>
      </w:r>
    </w:p>
    <w:p w:rsidR="006A54EC" w:rsidRPr="00D13DAD" w:rsidRDefault="006A54EC" w:rsidP="00B31380">
      <w:pPr>
        <w:rPr>
          <w:b/>
          <w:sz w:val="28"/>
          <w:szCs w:val="28"/>
        </w:rPr>
      </w:pPr>
      <w:r w:rsidRPr="00D13DAD">
        <w:rPr>
          <w:b/>
          <w:sz w:val="28"/>
          <w:szCs w:val="28"/>
        </w:rPr>
        <w:t xml:space="preserve"> Па   ру са! </w:t>
      </w:r>
    </w:p>
    <w:p w:rsidR="006A54EC" w:rsidRPr="00D13DAD" w:rsidRDefault="006A54EC" w:rsidP="00B31380">
      <w:pPr>
        <w:rPr>
          <w:b/>
          <w:sz w:val="28"/>
          <w:szCs w:val="28"/>
        </w:rPr>
      </w:pPr>
      <w:r>
        <w:rPr>
          <w:noProof/>
        </w:rPr>
        <w:pict>
          <v:shape id="Рисунок 19" o:spid="_x0000_s1047" type="#_x0000_t75" alt="Отважный 1" style="position:absolute;margin-left:153pt;margin-top:13.25pt;width:321.15pt;height:231.25pt;rotation:484417fd;z-index:-251658240;visibility:visible">
            <v:imagedata r:id="rId38" o:title=""/>
          </v:shape>
        </w:pict>
      </w: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jc w:val="center"/>
        <w:rPr>
          <w:b/>
          <w:sz w:val="28"/>
          <w:szCs w:val="28"/>
        </w:rPr>
      </w:pPr>
      <w:r w:rsidRPr="00B31380">
        <w:rPr>
          <w:rFonts w:ascii="Arial" w:hAnsi="Arial" w:cs="Arial"/>
          <w:b/>
        </w:rPr>
        <w:br w:type="page"/>
      </w:r>
      <w:r w:rsidRPr="00D13DAD">
        <w:rPr>
          <w:b/>
          <w:sz w:val="28"/>
          <w:szCs w:val="28"/>
        </w:rPr>
        <w:t>Бычок.</w:t>
      </w:r>
    </w:p>
    <w:p w:rsidR="006A54EC" w:rsidRPr="00D13DAD" w:rsidRDefault="006A54EC" w:rsidP="00B31380">
      <w:pPr>
        <w:jc w:val="right"/>
        <w:rPr>
          <w:b/>
          <w:sz w:val="28"/>
          <w:szCs w:val="28"/>
        </w:rPr>
      </w:pPr>
      <w:r w:rsidRPr="00D13DAD">
        <w:rPr>
          <w:b/>
          <w:sz w:val="28"/>
          <w:szCs w:val="28"/>
        </w:rPr>
        <w:t>Юлий Ким</w:t>
      </w:r>
    </w:p>
    <w:p w:rsidR="006A54EC" w:rsidRPr="00D13DAD" w:rsidRDefault="006A54EC" w:rsidP="00B31380">
      <w:pPr>
        <w:rPr>
          <w:b/>
          <w:sz w:val="28"/>
          <w:szCs w:val="28"/>
        </w:rPr>
      </w:pPr>
      <w:r w:rsidRPr="00D13DAD">
        <w:rPr>
          <w:b/>
          <w:sz w:val="28"/>
          <w:szCs w:val="28"/>
        </w:rPr>
        <w:t>Тук-тук-тук, мотор стучит,</w:t>
      </w:r>
    </w:p>
    <w:p w:rsidR="006A54EC" w:rsidRPr="00D13DAD" w:rsidRDefault="006A54EC" w:rsidP="00B31380">
      <w:pPr>
        <w:rPr>
          <w:b/>
          <w:sz w:val="28"/>
          <w:szCs w:val="28"/>
        </w:rPr>
      </w:pPr>
      <w:r>
        <w:rPr>
          <w:noProof/>
        </w:rPr>
        <w:pict>
          <v:shape id="Рисунок 18" o:spid="_x0000_s1048" type="#_x0000_t75" alt="бычок" style="position:absolute;margin-left:189pt;margin-top:219.6pt;width:300pt;height:219.6pt;rotation:-1137236fd;z-index:-251659264;visibility:visible">
            <v:imagedata r:id="rId39" o:title=""/>
          </v:shape>
        </w:pict>
      </w:r>
      <w:r w:rsidRPr="00D13DAD">
        <w:rPr>
          <w:b/>
          <w:sz w:val="28"/>
          <w:szCs w:val="28"/>
        </w:rPr>
        <w:t>По воде Бычок бежит,</w:t>
      </w:r>
      <w:r w:rsidRPr="00D13DAD">
        <w:rPr>
          <w:b/>
          <w:sz w:val="28"/>
          <w:szCs w:val="28"/>
        </w:rPr>
        <w:br/>
        <w:t>Старается.</w:t>
      </w:r>
      <w:r w:rsidRPr="00D13DAD">
        <w:rPr>
          <w:b/>
          <w:sz w:val="28"/>
          <w:szCs w:val="28"/>
        </w:rPr>
        <w:br/>
        <w:t>Едет-едет, ковыляет,</w:t>
      </w:r>
      <w:r w:rsidRPr="00D13DAD">
        <w:rPr>
          <w:b/>
          <w:sz w:val="28"/>
          <w:szCs w:val="28"/>
        </w:rPr>
        <w:br/>
        <w:t>Носом воду ковыряет,</w:t>
      </w:r>
      <w:r w:rsidRPr="00D13DAD">
        <w:rPr>
          <w:b/>
          <w:sz w:val="28"/>
          <w:szCs w:val="28"/>
        </w:rPr>
        <w:br/>
        <w:t>Упирается.</w:t>
      </w:r>
      <w:r w:rsidRPr="00D13DAD">
        <w:rPr>
          <w:b/>
          <w:sz w:val="28"/>
          <w:szCs w:val="28"/>
        </w:rPr>
        <w:br/>
        <w:t>Едет-едет, волны пашет,</w:t>
      </w:r>
      <w:r w:rsidRPr="00D13DAD">
        <w:rPr>
          <w:b/>
          <w:sz w:val="28"/>
          <w:szCs w:val="28"/>
        </w:rPr>
        <w:br/>
        <w:t>А помощник чуть не пляшет</w:t>
      </w:r>
      <w:r w:rsidRPr="00D13DAD">
        <w:rPr>
          <w:b/>
          <w:sz w:val="28"/>
          <w:szCs w:val="28"/>
        </w:rPr>
        <w:br/>
        <w:t>В рубке у руля:</w:t>
      </w:r>
      <w:r w:rsidRPr="00D13DAD">
        <w:rPr>
          <w:b/>
          <w:sz w:val="28"/>
          <w:szCs w:val="28"/>
        </w:rPr>
        <w:br/>
        <w:t>Припев: Только бессердечной рыбе</w:t>
      </w:r>
      <w:r w:rsidRPr="00D13DAD">
        <w:rPr>
          <w:b/>
          <w:sz w:val="28"/>
          <w:szCs w:val="28"/>
        </w:rPr>
        <w:br/>
        <w:t xml:space="preserve">               Хорошо на мёртвой зыби!</w:t>
      </w:r>
      <w:r w:rsidRPr="00D13DAD">
        <w:rPr>
          <w:b/>
          <w:sz w:val="28"/>
          <w:szCs w:val="28"/>
        </w:rPr>
        <w:br/>
        <w:t xml:space="preserve">               Капитан, скоро ли земля?</w:t>
      </w:r>
      <w:r w:rsidRPr="00D13DAD">
        <w:rPr>
          <w:b/>
          <w:sz w:val="28"/>
          <w:szCs w:val="28"/>
        </w:rPr>
        <w:br/>
        <w:t>На далеком на просторе</w:t>
      </w:r>
      <w:r w:rsidRPr="00D13DAD">
        <w:rPr>
          <w:b/>
          <w:sz w:val="28"/>
          <w:szCs w:val="28"/>
        </w:rPr>
        <w:br/>
        <w:t>Сто домов стоит на море,</w:t>
      </w:r>
      <w:r w:rsidRPr="00D13DAD">
        <w:rPr>
          <w:b/>
          <w:sz w:val="28"/>
          <w:szCs w:val="28"/>
        </w:rPr>
        <w:br/>
        <w:t>Кажется.</w:t>
      </w:r>
      <w:r w:rsidRPr="00D13DAD">
        <w:rPr>
          <w:b/>
          <w:sz w:val="28"/>
          <w:szCs w:val="28"/>
        </w:rPr>
        <w:br/>
        <w:t>Вот пройдём ещё немножко,</w:t>
      </w:r>
      <w:r w:rsidRPr="00D13DAD">
        <w:rPr>
          <w:b/>
          <w:sz w:val="28"/>
          <w:szCs w:val="28"/>
        </w:rPr>
        <w:br/>
        <w:t>И под ними наша "Кошка"</w:t>
      </w:r>
      <w:r w:rsidRPr="00D13DAD">
        <w:rPr>
          <w:b/>
          <w:sz w:val="28"/>
          <w:szCs w:val="28"/>
        </w:rPr>
        <w:br/>
        <w:t>Вдруг окажется.</w:t>
      </w:r>
      <w:r w:rsidRPr="00D13DAD">
        <w:rPr>
          <w:b/>
          <w:sz w:val="28"/>
          <w:szCs w:val="28"/>
        </w:rPr>
        <w:br/>
        <w:t>Наш Бычок домой вернётся,</w:t>
      </w:r>
      <w:r w:rsidRPr="00D13DAD">
        <w:rPr>
          <w:b/>
          <w:sz w:val="28"/>
          <w:szCs w:val="28"/>
        </w:rPr>
        <w:br/>
        <w:t>И помощник улыбнётся</w:t>
      </w:r>
      <w:r w:rsidRPr="00D13DAD">
        <w:rPr>
          <w:b/>
          <w:sz w:val="28"/>
          <w:szCs w:val="28"/>
        </w:rPr>
        <w:br/>
        <w:t>В рубке у руля:</w:t>
      </w:r>
    </w:p>
    <w:p w:rsidR="006A54EC" w:rsidRPr="00D13DAD" w:rsidRDefault="006A54EC" w:rsidP="00B31380">
      <w:pPr>
        <w:rPr>
          <w:b/>
          <w:sz w:val="28"/>
          <w:szCs w:val="28"/>
        </w:rPr>
      </w:pPr>
      <w:r w:rsidRPr="00D13DAD">
        <w:rPr>
          <w:b/>
          <w:sz w:val="28"/>
          <w:szCs w:val="28"/>
        </w:rPr>
        <w:t>Припев: ...</w:t>
      </w:r>
    </w:p>
    <w:p w:rsidR="006A54EC" w:rsidRPr="00D13DAD" w:rsidRDefault="006A54EC" w:rsidP="00B31380">
      <w:pPr>
        <w:rPr>
          <w:b/>
          <w:sz w:val="28"/>
          <w:szCs w:val="28"/>
        </w:rPr>
      </w:pPr>
    </w:p>
    <w:p w:rsidR="006A54EC" w:rsidRPr="00D13DAD" w:rsidRDefault="006A54EC" w:rsidP="00B31380">
      <w:pPr>
        <w:rPr>
          <w:b/>
          <w:sz w:val="28"/>
          <w:szCs w:val="28"/>
        </w:rPr>
      </w:pPr>
      <w:r w:rsidRPr="00D13DAD">
        <w:rPr>
          <w:b/>
          <w:sz w:val="28"/>
          <w:szCs w:val="28"/>
        </w:rPr>
        <w:t>Вон бараки, вон палатка,</w:t>
      </w:r>
      <w:r w:rsidRPr="00D13DAD">
        <w:rPr>
          <w:b/>
          <w:sz w:val="28"/>
          <w:szCs w:val="28"/>
        </w:rPr>
        <w:br/>
        <w:t>Там Анапка, там Анапка,</w:t>
      </w:r>
      <w:r w:rsidRPr="00D13DAD">
        <w:rPr>
          <w:b/>
          <w:sz w:val="28"/>
          <w:szCs w:val="28"/>
        </w:rPr>
        <w:br/>
        <w:t>Там она.</w:t>
      </w:r>
      <w:r w:rsidRPr="00D13DAD">
        <w:rPr>
          <w:b/>
          <w:sz w:val="28"/>
          <w:szCs w:val="28"/>
        </w:rPr>
        <w:br/>
        <w:t>Тарахтит мотор в горячке,</w:t>
      </w:r>
      <w:r w:rsidRPr="00D13DAD">
        <w:rPr>
          <w:b/>
          <w:sz w:val="28"/>
          <w:szCs w:val="28"/>
        </w:rPr>
        <w:br/>
        <w:t>Но теперь уж в этой качке</w:t>
      </w:r>
      <w:r w:rsidRPr="00D13DAD">
        <w:rPr>
          <w:b/>
          <w:sz w:val="28"/>
          <w:szCs w:val="28"/>
        </w:rPr>
        <w:br/>
        <w:t>Не страшна волна.</w:t>
      </w:r>
      <w:r w:rsidRPr="00D13DAD">
        <w:rPr>
          <w:b/>
          <w:sz w:val="28"/>
          <w:szCs w:val="28"/>
        </w:rPr>
        <w:br/>
        <w:t>Палуба качается,</w:t>
      </w:r>
      <w:r w:rsidRPr="00D13DAD">
        <w:rPr>
          <w:b/>
          <w:sz w:val="28"/>
          <w:szCs w:val="28"/>
        </w:rPr>
        <w:br/>
        <w:t>Над нею разливается</w:t>
      </w:r>
      <w:r w:rsidRPr="00D13DAD">
        <w:rPr>
          <w:b/>
          <w:sz w:val="28"/>
          <w:szCs w:val="28"/>
        </w:rPr>
        <w:br/>
        <w:t>Лишь песенка моя:</w:t>
      </w:r>
      <w:r w:rsidRPr="00D13DAD">
        <w:rPr>
          <w:b/>
          <w:sz w:val="28"/>
          <w:szCs w:val="28"/>
        </w:rPr>
        <w:br/>
        <w:t>Припев: Только бессердечной рыбе</w:t>
      </w:r>
      <w:r w:rsidRPr="00D13DAD">
        <w:rPr>
          <w:b/>
          <w:sz w:val="28"/>
          <w:szCs w:val="28"/>
        </w:rPr>
        <w:br/>
        <w:t xml:space="preserve">               Хорошо на мёртвой зыби!</w:t>
      </w:r>
      <w:r w:rsidRPr="00D13DAD">
        <w:rPr>
          <w:b/>
          <w:sz w:val="28"/>
          <w:szCs w:val="28"/>
        </w:rPr>
        <w:br/>
        <w:t xml:space="preserve">               Капитан, скоро ли земля?</w:t>
      </w:r>
      <w:r w:rsidRPr="00D13DAD">
        <w:rPr>
          <w:b/>
          <w:sz w:val="28"/>
          <w:szCs w:val="28"/>
        </w:rPr>
        <w:br/>
        <w:t xml:space="preserve">               Капитан, вот она  земля!</w:t>
      </w:r>
    </w:p>
    <w:p w:rsidR="006A54EC" w:rsidRPr="00D13DAD" w:rsidRDefault="006A54EC" w:rsidP="00B31380">
      <w:pPr>
        <w:jc w:val="center"/>
        <w:rPr>
          <w:b/>
          <w:sz w:val="28"/>
          <w:szCs w:val="28"/>
        </w:rPr>
      </w:pPr>
      <w:r w:rsidRPr="003E500D">
        <w:rPr>
          <w:rFonts w:ascii="Arial" w:hAnsi="Arial" w:cs="Arial"/>
          <w:b/>
        </w:rPr>
        <w:br w:type="page"/>
      </w:r>
      <w:r w:rsidRPr="00D13DAD">
        <w:rPr>
          <w:b/>
          <w:sz w:val="28"/>
          <w:szCs w:val="28"/>
        </w:rPr>
        <w:t>Вальс в  ритме дождя.</w:t>
      </w:r>
    </w:p>
    <w:p w:rsidR="006A54EC" w:rsidRPr="00D13DAD" w:rsidRDefault="006A54EC" w:rsidP="00B31380">
      <w:pPr>
        <w:rPr>
          <w:b/>
          <w:sz w:val="28"/>
          <w:szCs w:val="28"/>
        </w:rPr>
      </w:pPr>
      <w:r w:rsidRPr="00D13DAD">
        <w:rPr>
          <w:b/>
          <w:sz w:val="28"/>
          <w:szCs w:val="28"/>
          <w:lang w:val="en-US"/>
        </w:rPr>
        <w:t>Am</w:t>
      </w:r>
      <w:r w:rsidRPr="00D13DAD">
        <w:rPr>
          <w:b/>
          <w:sz w:val="28"/>
          <w:szCs w:val="28"/>
        </w:rPr>
        <w:t xml:space="preserve"> </w:t>
      </w:r>
      <w:r w:rsidRPr="00D13DAD">
        <w:rPr>
          <w:b/>
          <w:sz w:val="28"/>
          <w:szCs w:val="28"/>
        </w:rPr>
        <w:tab/>
      </w:r>
      <w:r w:rsidRPr="00D13DAD">
        <w:rPr>
          <w:b/>
          <w:sz w:val="28"/>
          <w:szCs w:val="28"/>
        </w:rPr>
        <w:tab/>
        <w:t xml:space="preserve">           </w:t>
      </w:r>
      <w:r w:rsidRPr="00D13DAD">
        <w:rPr>
          <w:b/>
          <w:sz w:val="28"/>
          <w:szCs w:val="28"/>
          <w:lang w:val="en-US"/>
        </w:rPr>
        <w:t>Dm</w:t>
      </w:r>
      <w:r w:rsidRPr="00D13DAD">
        <w:rPr>
          <w:b/>
          <w:sz w:val="28"/>
          <w:szCs w:val="28"/>
        </w:rPr>
        <w:tab/>
      </w:r>
      <w:r w:rsidRPr="00D13DAD">
        <w:rPr>
          <w:b/>
          <w:sz w:val="28"/>
          <w:szCs w:val="28"/>
        </w:rPr>
        <w:tab/>
        <w:t xml:space="preserve">        </w:t>
      </w:r>
      <w:r w:rsidRPr="00D13DAD">
        <w:rPr>
          <w:b/>
          <w:sz w:val="28"/>
          <w:szCs w:val="28"/>
          <w:lang w:val="en-US"/>
        </w:rPr>
        <w:t>E</w:t>
      </w:r>
      <w:r w:rsidRPr="00D13DAD">
        <w:rPr>
          <w:b/>
          <w:sz w:val="28"/>
          <w:szCs w:val="28"/>
        </w:rPr>
        <w:t>7</w:t>
      </w:r>
    </w:p>
    <w:p w:rsidR="006A54EC" w:rsidRPr="00D13DAD" w:rsidRDefault="006A54EC" w:rsidP="00B31380">
      <w:pPr>
        <w:rPr>
          <w:b/>
          <w:sz w:val="28"/>
          <w:szCs w:val="28"/>
        </w:rPr>
      </w:pPr>
      <w:r w:rsidRPr="00D13DAD">
        <w:rPr>
          <w:b/>
          <w:sz w:val="28"/>
          <w:szCs w:val="28"/>
        </w:rPr>
        <w:t xml:space="preserve">           Солнца не будет – жди не жди, -</w:t>
      </w:r>
    </w:p>
    <w:p w:rsidR="006A54EC" w:rsidRPr="00D13DAD" w:rsidRDefault="006A54EC" w:rsidP="00B31380">
      <w:pPr>
        <w:rPr>
          <w:b/>
          <w:sz w:val="28"/>
          <w:szCs w:val="28"/>
        </w:rPr>
      </w:pPr>
      <w:r w:rsidRPr="00D13DAD">
        <w:rPr>
          <w:b/>
          <w:sz w:val="28"/>
          <w:szCs w:val="28"/>
        </w:rPr>
        <w:tab/>
      </w:r>
      <w:r w:rsidRPr="00D13DAD">
        <w:rPr>
          <w:b/>
          <w:sz w:val="28"/>
          <w:szCs w:val="28"/>
        </w:rPr>
        <w:tab/>
      </w:r>
      <w:r w:rsidRPr="00D13DAD">
        <w:rPr>
          <w:b/>
          <w:sz w:val="28"/>
          <w:szCs w:val="28"/>
          <w:lang w:val="en-US"/>
        </w:rPr>
        <w:t>Am</w:t>
      </w:r>
    </w:p>
    <w:p w:rsidR="006A54EC" w:rsidRPr="00D13DAD" w:rsidRDefault="006A54EC" w:rsidP="00B31380">
      <w:pPr>
        <w:rPr>
          <w:b/>
          <w:sz w:val="28"/>
          <w:szCs w:val="28"/>
        </w:rPr>
      </w:pPr>
      <w:r w:rsidRPr="00D13DAD">
        <w:rPr>
          <w:b/>
          <w:sz w:val="28"/>
          <w:szCs w:val="28"/>
        </w:rPr>
        <w:t xml:space="preserve">Третью неделю льют дожди. </w:t>
      </w:r>
    </w:p>
    <w:p w:rsidR="006A54EC" w:rsidRPr="00D13DAD" w:rsidRDefault="006A54EC" w:rsidP="00B31380">
      <w:pPr>
        <w:rPr>
          <w:b/>
          <w:sz w:val="28"/>
          <w:szCs w:val="28"/>
        </w:rPr>
      </w:pPr>
      <w:r w:rsidRPr="00D13DAD">
        <w:rPr>
          <w:b/>
          <w:sz w:val="28"/>
          <w:szCs w:val="28"/>
        </w:rPr>
        <w:tab/>
      </w:r>
      <w:r w:rsidRPr="00D13DAD">
        <w:rPr>
          <w:b/>
          <w:sz w:val="28"/>
          <w:szCs w:val="28"/>
        </w:rPr>
        <w:tab/>
      </w:r>
      <w:r w:rsidRPr="00D13DAD">
        <w:rPr>
          <w:b/>
          <w:sz w:val="28"/>
          <w:szCs w:val="28"/>
          <w:lang w:val="en-US"/>
        </w:rPr>
        <w:t>Dm</w:t>
      </w:r>
      <w:r w:rsidRPr="00D13DAD">
        <w:rPr>
          <w:b/>
          <w:sz w:val="28"/>
          <w:szCs w:val="28"/>
        </w:rPr>
        <w:tab/>
      </w:r>
      <w:r w:rsidRPr="00D13DAD">
        <w:rPr>
          <w:b/>
          <w:sz w:val="28"/>
          <w:szCs w:val="28"/>
        </w:rPr>
        <w:tab/>
        <w:t xml:space="preserve">      </w:t>
      </w:r>
      <w:r w:rsidRPr="00D13DAD">
        <w:rPr>
          <w:b/>
          <w:sz w:val="28"/>
          <w:szCs w:val="28"/>
          <w:lang w:val="en-US"/>
        </w:rPr>
        <w:t>E</w:t>
      </w:r>
      <w:r w:rsidRPr="00D13DAD">
        <w:rPr>
          <w:b/>
          <w:sz w:val="28"/>
          <w:szCs w:val="28"/>
        </w:rPr>
        <w:t>7</w:t>
      </w:r>
    </w:p>
    <w:p w:rsidR="006A54EC" w:rsidRPr="00D13DAD" w:rsidRDefault="006A54EC" w:rsidP="00B31380">
      <w:pPr>
        <w:rPr>
          <w:b/>
          <w:sz w:val="28"/>
          <w:szCs w:val="28"/>
        </w:rPr>
      </w:pPr>
      <w:r w:rsidRPr="00D13DAD">
        <w:rPr>
          <w:b/>
          <w:sz w:val="28"/>
          <w:szCs w:val="28"/>
        </w:rPr>
        <w:t>Третью неделю наш маршрут</w:t>
      </w:r>
    </w:p>
    <w:p w:rsidR="006A54EC" w:rsidRPr="00D13DAD" w:rsidRDefault="006A54EC" w:rsidP="00B31380">
      <w:pPr>
        <w:rPr>
          <w:b/>
          <w:sz w:val="28"/>
          <w:szCs w:val="28"/>
        </w:rPr>
      </w:pPr>
      <w:r w:rsidRPr="00D13DAD">
        <w:rPr>
          <w:b/>
          <w:sz w:val="28"/>
          <w:szCs w:val="28"/>
        </w:rPr>
        <w:tab/>
      </w:r>
      <w:r w:rsidRPr="00D13DAD">
        <w:rPr>
          <w:b/>
          <w:sz w:val="28"/>
          <w:szCs w:val="28"/>
        </w:rPr>
        <w:tab/>
        <w:t xml:space="preserve">  </w:t>
      </w:r>
      <w:r w:rsidRPr="00D13DAD">
        <w:rPr>
          <w:b/>
          <w:sz w:val="28"/>
          <w:szCs w:val="28"/>
          <w:lang w:val="en-US"/>
        </w:rPr>
        <w:t>Am</w:t>
      </w:r>
      <w:r w:rsidRPr="00D13DAD">
        <w:rPr>
          <w:b/>
          <w:sz w:val="28"/>
          <w:szCs w:val="28"/>
        </w:rPr>
        <w:tab/>
        <w:t xml:space="preserve">    </w:t>
      </w:r>
      <w:r w:rsidRPr="00D13DAD">
        <w:rPr>
          <w:b/>
          <w:sz w:val="28"/>
          <w:szCs w:val="28"/>
          <w:lang w:val="en-US"/>
        </w:rPr>
        <w:t>A</w:t>
      </w:r>
      <w:r w:rsidRPr="00D13DAD">
        <w:rPr>
          <w:b/>
          <w:sz w:val="28"/>
          <w:szCs w:val="28"/>
        </w:rPr>
        <w:t>7</w:t>
      </w:r>
    </w:p>
    <w:p w:rsidR="006A54EC" w:rsidRPr="00D13DAD" w:rsidRDefault="006A54EC" w:rsidP="00B31380">
      <w:pPr>
        <w:rPr>
          <w:b/>
          <w:sz w:val="28"/>
          <w:szCs w:val="28"/>
        </w:rPr>
      </w:pPr>
      <w:r w:rsidRPr="00D13DAD">
        <w:rPr>
          <w:b/>
          <w:sz w:val="28"/>
          <w:szCs w:val="28"/>
        </w:rPr>
        <w:t>С доброй погодой врозь.</w:t>
      </w:r>
    </w:p>
    <w:p w:rsidR="006A54EC" w:rsidRPr="00D13DAD" w:rsidRDefault="006A54EC" w:rsidP="00B31380">
      <w:pPr>
        <w:rPr>
          <w:b/>
          <w:sz w:val="28"/>
          <w:szCs w:val="28"/>
        </w:rPr>
      </w:pPr>
      <w:r w:rsidRPr="00D13DAD">
        <w:rPr>
          <w:b/>
          <w:sz w:val="28"/>
          <w:szCs w:val="28"/>
        </w:rPr>
        <w:tab/>
      </w:r>
      <w:r w:rsidRPr="00D13DAD">
        <w:rPr>
          <w:b/>
          <w:sz w:val="28"/>
          <w:szCs w:val="28"/>
        </w:rPr>
        <w:tab/>
      </w:r>
      <w:r w:rsidRPr="00D13DAD">
        <w:rPr>
          <w:b/>
          <w:sz w:val="28"/>
          <w:szCs w:val="28"/>
          <w:lang w:val="en-US"/>
        </w:rPr>
        <w:t>Dm</w:t>
      </w:r>
    </w:p>
    <w:p w:rsidR="006A54EC" w:rsidRPr="00D13DAD" w:rsidRDefault="006A54EC" w:rsidP="00B31380">
      <w:pPr>
        <w:rPr>
          <w:b/>
          <w:sz w:val="28"/>
          <w:szCs w:val="28"/>
        </w:rPr>
      </w:pPr>
      <w:r w:rsidRPr="00D13DAD">
        <w:rPr>
          <w:b/>
          <w:sz w:val="28"/>
          <w:szCs w:val="28"/>
        </w:rPr>
        <w:t>Словно из мелких, мелких сит,</w:t>
      </w:r>
    </w:p>
    <w:p w:rsidR="006A54EC" w:rsidRPr="00D13DAD" w:rsidRDefault="006A54EC" w:rsidP="00B31380">
      <w:pPr>
        <w:rPr>
          <w:b/>
          <w:sz w:val="28"/>
          <w:szCs w:val="28"/>
        </w:rPr>
      </w:pPr>
      <w:r w:rsidRPr="00D13DAD">
        <w:rPr>
          <w:b/>
          <w:sz w:val="28"/>
          <w:szCs w:val="28"/>
        </w:rPr>
        <w:tab/>
        <w:t xml:space="preserve">         </w:t>
      </w:r>
      <w:r w:rsidRPr="00D13DAD">
        <w:rPr>
          <w:b/>
          <w:sz w:val="28"/>
          <w:szCs w:val="28"/>
          <w:lang w:val="en-US"/>
        </w:rPr>
        <w:t>Am</w:t>
      </w:r>
    </w:p>
    <w:p w:rsidR="006A54EC" w:rsidRPr="00D13DAD" w:rsidRDefault="006A54EC" w:rsidP="00B31380">
      <w:pPr>
        <w:rPr>
          <w:b/>
          <w:sz w:val="28"/>
          <w:szCs w:val="28"/>
        </w:rPr>
      </w:pPr>
      <w:r w:rsidRPr="00D13DAD">
        <w:rPr>
          <w:b/>
          <w:sz w:val="28"/>
          <w:szCs w:val="28"/>
        </w:rPr>
        <w:t>Третью неделю моросит.</w:t>
      </w:r>
    </w:p>
    <w:p w:rsidR="006A54EC" w:rsidRPr="00D13DAD" w:rsidRDefault="006A54EC" w:rsidP="00B31380">
      <w:pPr>
        <w:rPr>
          <w:b/>
          <w:sz w:val="28"/>
          <w:szCs w:val="28"/>
        </w:rPr>
      </w:pPr>
      <w:r w:rsidRPr="00D13DAD">
        <w:rPr>
          <w:b/>
          <w:sz w:val="28"/>
          <w:szCs w:val="28"/>
        </w:rPr>
        <w:tab/>
      </w:r>
      <w:r w:rsidRPr="00D13DAD">
        <w:rPr>
          <w:b/>
          <w:sz w:val="28"/>
          <w:szCs w:val="28"/>
        </w:rPr>
        <w:tab/>
      </w:r>
      <w:r w:rsidRPr="00D13DAD">
        <w:rPr>
          <w:b/>
          <w:sz w:val="28"/>
          <w:szCs w:val="28"/>
          <w:lang w:val="en-US"/>
        </w:rPr>
        <w:t>Dm</w:t>
      </w:r>
      <w:r w:rsidRPr="00D13DAD">
        <w:rPr>
          <w:b/>
          <w:sz w:val="28"/>
          <w:szCs w:val="28"/>
        </w:rPr>
        <w:tab/>
      </w:r>
      <w:r w:rsidRPr="00D13DAD">
        <w:rPr>
          <w:b/>
          <w:sz w:val="28"/>
          <w:szCs w:val="28"/>
        </w:rPr>
        <w:tab/>
      </w:r>
      <w:r w:rsidRPr="00D13DAD">
        <w:rPr>
          <w:b/>
          <w:sz w:val="28"/>
          <w:szCs w:val="28"/>
          <w:lang w:val="en-US"/>
        </w:rPr>
        <w:t>E</w:t>
      </w:r>
      <w:r w:rsidRPr="00D13DAD">
        <w:rPr>
          <w:b/>
          <w:sz w:val="28"/>
          <w:szCs w:val="28"/>
        </w:rPr>
        <w:t>7</w:t>
      </w:r>
    </w:p>
    <w:p w:rsidR="006A54EC" w:rsidRPr="00D13DAD" w:rsidRDefault="006A54EC" w:rsidP="00B31380">
      <w:pPr>
        <w:rPr>
          <w:b/>
          <w:sz w:val="28"/>
          <w:szCs w:val="28"/>
        </w:rPr>
      </w:pPr>
      <w:r w:rsidRPr="00D13DAD">
        <w:rPr>
          <w:b/>
          <w:sz w:val="28"/>
          <w:szCs w:val="28"/>
        </w:rPr>
        <w:t>Чтоб не погас у нас костёр,</w:t>
      </w:r>
    </w:p>
    <w:p w:rsidR="006A54EC" w:rsidRPr="00D13DAD" w:rsidRDefault="006A54EC" w:rsidP="00B31380">
      <w:pPr>
        <w:rPr>
          <w:b/>
          <w:sz w:val="28"/>
          <w:szCs w:val="28"/>
        </w:rPr>
      </w:pPr>
      <w:r w:rsidRPr="00D13DAD">
        <w:rPr>
          <w:b/>
          <w:sz w:val="28"/>
          <w:szCs w:val="28"/>
        </w:rPr>
        <w:tab/>
      </w:r>
      <w:r w:rsidRPr="00D13DAD">
        <w:rPr>
          <w:b/>
          <w:sz w:val="28"/>
          <w:szCs w:val="28"/>
        </w:rPr>
        <w:tab/>
      </w:r>
      <w:r w:rsidRPr="00D13DAD">
        <w:rPr>
          <w:b/>
          <w:sz w:val="28"/>
          <w:szCs w:val="28"/>
          <w:lang w:val="en-US"/>
        </w:rPr>
        <w:t>Am</w:t>
      </w:r>
      <w:r w:rsidRPr="00D13DAD">
        <w:rPr>
          <w:b/>
          <w:sz w:val="28"/>
          <w:szCs w:val="28"/>
        </w:rPr>
        <w:t xml:space="preserve"> (</w:t>
      </w:r>
      <w:r w:rsidRPr="00D13DAD">
        <w:rPr>
          <w:b/>
          <w:sz w:val="28"/>
          <w:szCs w:val="28"/>
          <w:lang w:val="en-US"/>
        </w:rPr>
        <w:t>A</w:t>
      </w:r>
      <w:r w:rsidRPr="00D13DAD">
        <w:rPr>
          <w:b/>
          <w:sz w:val="28"/>
          <w:szCs w:val="28"/>
        </w:rPr>
        <w:t>7 – при повторе)</w:t>
      </w:r>
    </w:p>
    <w:p w:rsidR="006A54EC" w:rsidRPr="00D13DAD" w:rsidRDefault="006A54EC" w:rsidP="00B31380">
      <w:pPr>
        <w:rPr>
          <w:b/>
          <w:sz w:val="28"/>
          <w:szCs w:val="28"/>
        </w:rPr>
      </w:pPr>
      <w:r w:rsidRPr="00D13DAD">
        <w:rPr>
          <w:b/>
          <w:sz w:val="28"/>
          <w:szCs w:val="28"/>
        </w:rPr>
        <w:t>Веток подбрось.</w:t>
      </w:r>
    </w:p>
    <w:p w:rsidR="006A54EC" w:rsidRPr="00D13DAD" w:rsidRDefault="006A54EC" w:rsidP="00B31380">
      <w:pPr>
        <w:rPr>
          <w:b/>
          <w:sz w:val="28"/>
          <w:szCs w:val="28"/>
        </w:rPr>
      </w:pPr>
    </w:p>
    <w:p w:rsidR="006A54EC" w:rsidRPr="00D13DAD" w:rsidRDefault="006A54EC" w:rsidP="00B31380">
      <w:pPr>
        <w:rPr>
          <w:b/>
          <w:sz w:val="28"/>
          <w:szCs w:val="28"/>
        </w:rPr>
      </w:pPr>
      <w:r w:rsidRPr="00D13DAD">
        <w:rPr>
          <w:b/>
          <w:sz w:val="28"/>
          <w:szCs w:val="28"/>
        </w:rPr>
        <w:t>В мокрых палатках спят друзья –</w:t>
      </w:r>
    </w:p>
    <w:p w:rsidR="006A54EC" w:rsidRPr="00D13DAD" w:rsidRDefault="006A54EC" w:rsidP="00B31380">
      <w:pPr>
        <w:rPr>
          <w:b/>
          <w:sz w:val="28"/>
          <w:szCs w:val="28"/>
        </w:rPr>
      </w:pPr>
      <w:r w:rsidRPr="00D13DAD">
        <w:rPr>
          <w:b/>
          <w:sz w:val="28"/>
          <w:szCs w:val="28"/>
        </w:rPr>
        <w:t>Только дежурным спать нельзя.</w:t>
      </w:r>
    </w:p>
    <w:p w:rsidR="006A54EC" w:rsidRPr="00D13DAD" w:rsidRDefault="006A54EC" w:rsidP="00B31380">
      <w:pPr>
        <w:rPr>
          <w:b/>
          <w:sz w:val="28"/>
          <w:szCs w:val="28"/>
        </w:rPr>
      </w:pPr>
      <w:r w:rsidRPr="00D13DAD">
        <w:rPr>
          <w:b/>
          <w:sz w:val="28"/>
          <w:szCs w:val="28"/>
        </w:rPr>
        <w:t xml:space="preserve">Сосны качаются в ночи, </w:t>
      </w:r>
    </w:p>
    <w:p w:rsidR="006A54EC" w:rsidRPr="00D13DAD" w:rsidRDefault="006A54EC" w:rsidP="00B31380">
      <w:pPr>
        <w:rPr>
          <w:b/>
          <w:sz w:val="28"/>
          <w:szCs w:val="28"/>
        </w:rPr>
      </w:pPr>
      <w:r w:rsidRPr="00D13DAD">
        <w:rPr>
          <w:b/>
          <w:sz w:val="28"/>
          <w:szCs w:val="28"/>
        </w:rPr>
        <w:t>Словно орган гудя.</w:t>
      </w:r>
    </w:p>
    <w:p w:rsidR="006A54EC" w:rsidRPr="00D13DAD" w:rsidRDefault="006A54EC" w:rsidP="00B31380">
      <w:pPr>
        <w:rPr>
          <w:b/>
          <w:sz w:val="28"/>
          <w:szCs w:val="28"/>
        </w:rPr>
      </w:pPr>
      <w:r w:rsidRPr="00D13DAD">
        <w:rPr>
          <w:b/>
          <w:sz w:val="28"/>
          <w:szCs w:val="28"/>
        </w:rPr>
        <w:t>А у костра ни сесть, ни лечь –</w:t>
      </w:r>
    </w:p>
    <w:p w:rsidR="006A54EC" w:rsidRPr="00D13DAD" w:rsidRDefault="006A54EC" w:rsidP="00B31380">
      <w:pPr>
        <w:rPr>
          <w:b/>
          <w:sz w:val="28"/>
          <w:szCs w:val="28"/>
        </w:rPr>
      </w:pPr>
      <w:r w:rsidRPr="00D13DAD">
        <w:rPr>
          <w:b/>
          <w:sz w:val="28"/>
          <w:szCs w:val="28"/>
        </w:rPr>
        <w:t>Как не устанет дождик сечь!</w:t>
      </w:r>
    </w:p>
    <w:p w:rsidR="006A54EC" w:rsidRPr="00D13DAD" w:rsidRDefault="006A54EC" w:rsidP="00B31380">
      <w:pPr>
        <w:rPr>
          <w:b/>
          <w:sz w:val="28"/>
          <w:szCs w:val="28"/>
        </w:rPr>
      </w:pPr>
      <w:r w:rsidRPr="00D13DAD">
        <w:rPr>
          <w:b/>
          <w:sz w:val="28"/>
          <w:szCs w:val="28"/>
        </w:rPr>
        <w:t xml:space="preserve">Слушай, давай станцуем вальс </w:t>
      </w:r>
    </w:p>
    <w:p w:rsidR="006A54EC" w:rsidRPr="00D13DAD" w:rsidRDefault="006A54EC" w:rsidP="00B31380">
      <w:pPr>
        <w:rPr>
          <w:b/>
          <w:sz w:val="28"/>
          <w:szCs w:val="28"/>
        </w:rPr>
      </w:pPr>
      <w:r w:rsidRPr="00D13DAD">
        <w:rPr>
          <w:b/>
          <w:sz w:val="28"/>
          <w:szCs w:val="28"/>
        </w:rPr>
        <w:t>В ритме дождя.</w:t>
      </w:r>
    </w:p>
    <w:p w:rsidR="006A54EC" w:rsidRPr="00D13DAD" w:rsidRDefault="006A54EC" w:rsidP="00B31380">
      <w:pPr>
        <w:rPr>
          <w:b/>
          <w:sz w:val="28"/>
          <w:szCs w:val="28"/>
        </w:rPr>
      </w:pPr>
    </w:p>
    <w:p w:rsidR="006A54EC" w:rsidRPr="00D13DAD" w:rsidRDefault="006A54EC" w:rsidP="00B31380">
      <w:pPr>
        <w:rPr>
          <w:b/>
          <w:sz w:val="28"/>
          <w:szCs w:val="28"/>
        </w:rPr>
      </w:pPr>
      <w:r w:rsidRPr="00D13DAD">
        <w:rPr>
          <w:b/>
          <w:sz w:val="28"/>
          <w:szCs w:val="28"/>
        </w:rPr>
        <w:t>В небе не виден звёздный свет,</w:t>
      </w:r>
    </w:p>
    <w:p w:rsidR="006A54EC" w:rsidRPr="00D13DAD" w:rsidRDefault="006A54EC" w:rsidP="00B31380">
      <w:pPr>
        <w:rPr>
          <w:b/>
          <w:sz w:val="28"/>
          <w:szCs w:val="28"/>
        </w:rPr>
      </w:pPr>
      <w:r w:rsidRPr="00D13DAD">
        <w:rPr>
          <w:b/>
          <w:sz w:val="28"/>
          <w:szCs w:val="28"/>
        </w:rPr>
        <w:t>В небе просвета даже нет.</w:t>
      </w:r>
    </w:p>
    <w:p w:rsidR="006A54EC" w:rsidRPr="00D13DAD" w:rsidRDefault="006A54EC" w:rsidP="00B31380">
      <w:pPr>
        <w:rPr>
          <w:b/>
          <w:sz w:val="28"/>
          <w:szCs w:val="28"/>
        </w:rPr>
      </w:pPr>
      <w:r w:rsidRPr="00D13DAD">
        <w:rPr>
          <w:b/>
          <w:sz w:val="28"/>
          <w:szCs w:val="28"/>
        </w:rPr>
        <w:t>А под ногами - не паркет,</w:t>
      </w:r>
    </w:p>
    <w:p w:rsidR="006A54EC" w:rsidRPr="00D13DAD" w:rsidRDefault="006A54EC" w:rsidP="00B31380">
      <w:pPr>
        <w:rPr>
          <w:b/>
          <w:sz w:val="28"/>
          <w:szCs w:val="28"/>
        </w:rPr>
      </w:pPr>
      <w:r w:rsidRPr="00D13DAD">
        <w:rPr>
          <w:b/>
          <w:sz w:val="28"/>
          <w:szCs w:val="28"/>
        </w:rPr>
        <w:t>А в основном вода.</w:t>
      </w:r>
    </w:p>
    <w:p w:rsidR="006A54EC" w:rsidRPr="00D13DAD" w:rsidRDefault="006A54EC" w:rsidP="00B31380">
      <w:pPr>
        <w:rPr>
          <w:b/>
          <w:sz w:val="28"/>
          <w:szCs w:val="28"/>
        </w:rPr>
      </w:pPr>
      <w:r w:rsidRPr="00D13DAD">
        <w:rPr>
          <w:b/>
          <w:sz w:val="28"/>
          <w:szCs w:val="28"/>
        </w:rPr>
        <w:t>Но согревает нынче нас</w:t>
      </w:r>
    </w:p>
    <w:p w:rsidR="006A54EC" w:rsidRPr="00D13DAD" w:rsidRDefault="006A54EC" w:rsidP="00B31380">
      <w:pPr>
        <w:rPr>
          <w:b/>
          <w:sz w:val="28"/>
          <w:szCs w:val="28"/>
        </w:rPr>
      </w:pPr>
      <w:r w:rsidRPr="00D13DAD">
        <w:rPr>
          <w:b/>
          <w:sz w:val="28"/>
          <w:szCs w:val="28"/>
        </w:rPr>
        <w:t>Этот смешной и странный вальс,</w:t>
      </w:r>
    </w:p>
    <w:p w:rsidR="006A54EC" w:rsidRPr="00D13DAD" w:rsidRDefault="006A54EC" w:rsidP="00B31380">
      <w:pPr>
        <w:rPr>
          <w:b/>
          <w:sz w:val="28"/>
          <w:szCs w:val="28"/>
        </w:rPr>
      </w:pPr>
      <w:r w:rsidRPr="00D13DAD">
        <w:rPr>
          <w:b/>
          <w:sz w:val="28"/>
          <w:szCs w:val="28"/>
        </w:rPr>
        <w:t>И вопреки всему горит</w:t>
      </w:r>
    </w:p>
    <w:p w:rsidR="006A54EC" w:rsidRPr="00D13DAD" w:rsidRDefault="006A54EC" w:rsidP="00B31380">
      <w:pPr>
        <w:rPr>
          <w:b/>
          <w:sz w:val="28"/>
          <w:szCs w:val="28"/>
        </w:rPr>
      </w:pPr>
      <w:r w:rsidRPr="00D13DAD">
        <w:rPr>
          <w:b/>
          <w:sz w:val="28"/>
          <w:szCs w:val="28"/>
        </w:rPr>
        <w:t xml:space="preserve">Наша звезда. </w:t>
      </w:r>
    </w:p>
    <w:p w:rsidR="006A54EC" w:rsidRPr="00D13DAD" w:rsidRDefault="006A54EC" w:rsidP="00B31380">
      <w:pPr>
        <w:jc w:val="center"/>
        <w:rPr>
          <w:b/>
          <w:sz w:val="28"/>
          <w:szCs w:val="28"/>
        </w:rPr>
      </w:pPr>
      <w:r>
        <w:rPr>
          <w:rFonts w:ascii="Arial" w:hAnsi="Arial" w:cs="Arial"/>
          <w:b/>
        </w:rPr>
        <w:br w:type="page"/>
      </w:r>
      <w:r w:rsidRPr="00D13DAD">
        <w:rPr>
          <w:b/>
          <w:sz w:val="28"/>
          <w:szCs w:val="28"/>
        </w:rPr>
        <w:t>Маленький кузнечик.</w:t>
      </w:r>
    </w:p>
    <w:p w:rsidR="006A54EC" w:rsidRPr="00D13DAD" w:rsidRDefault="006A54EC" w:rsidP="00B31380">
      <w:pPr>
        <w:jc w:val="right"/>
        <w:rPr>
          <w:b/>
          <w:sz w:val="28"/>
          <w:szCs w:val="28"/>
        </w:rPr>
      </w:pPr>
      <w:r w:rsidRPr="00D13DAD">
        <w:rPr>
          <w:b/>
          <w:sz w:val="28"/>
          <w:szCs w:val="28"/>
        </w:rPr>
        <w:t>Стихи С.Козлова</w:t>
      </w:r>
      <w:r w:rsidRPr="00D13DAD">
        <w:rPr>
          <w:b/>
          <w:sz w:val="28"/>
          <w:szCs w:val="28"/>
        </w:rPr>
        <w:tab/>
        <w:t>муз. С.Щукина</w:t>
      </w:r>
    </w:p>
    <w:p w:rsidR="006A54EC" w:rsidRPr="00D13DAD" w:rsidRDefault="006A54EC" w:rsidP="00B31380">
      <w:pPr>
        <w:rPr>
          <w:b/>
          <w:sz w:val="28"/>
          <w:szCs w:val="28"/>
        </w:rPr>
      </w:pPr>
      <w:r w:rsidRPr="00D13DAD">
        <w:rPr>
          <w:b/>
          <w:sz w:val="28"/>
          <w:szCs w:val="28"/>
        </w:rPr>
        <w:t xml:space="preserve">Вступление  </w:t>
      </w:r>
      <w:r w:rsidRPr="00D13DAD">
        <w:rPr>
          <w:b/>
          <w:sz w:val="28"/>
          <w:szCs w:val="28"/>
          <w:lang w:val="en-US"/>
        </w:rPr>
        <w:t>G</w:t>
      </w:r>
      <w:r w:rsidRPr="00D13DAD">
        <w:rPr>
          <w:b/>
          <w:sz w:val="28"/>
          <w:szCs w:val="28"/>
        </w:rPr>
        <w:t>7\</w:t>
      </w:r>
      <w:r w:rsidRPr="00D13DAD">
        <w:rPr>
          <w:b/>
          <w:sz w:val="28"/>
          <w:szCs w:val="28"/>
          <w:lang w:val="en-US"/>
        </w:rPr>
        <w:t>C</w:t>
      </w:r>
      <w:r w:rsidRPr="00D13DAD">
        <w:rPr>
          <w:b/>
          <w:sz w:val="28"/>
          <w:szCs w:val="28"/>
        </w:rPr>
        <w:t>\</w:t>
      </w:r>
      <w:r w:rsidRPr="00D13DAD">
        <w:rPr>
          <w:b/>
          <w:sz w:val="28"/>
          <w:szCs w:val="28"/>
          <w:lang w:val="en-US"/>
        </w:rPr>
        <w:t>G</w:t>
      </w:r>
      <w:r w:rsidRPr="00D13DAD">
        <w:rPr>
          <w:b/>
          <w:sz w:val="28"/>
          <w:szCs w:val="28"/>
        </w:rPr>
        <w:t>7\</w:t>
      </w:r>
      <w:r w:rsidRPr="00D13DAD">
        <w:rPr>
          <w:b/>
          <w:sz w:val="28"/>
          <w:szCs w:val="28"/>
          <w:lang w:val="en-US"/>
        </w:rPr>
        <w:t>C</w:t>
      </w:r>
      <w:r w:rsidRPr="00D13DAD">
        <w:rPr>
          <w:b/>
          <w:sz w:val="28"/>
          <w:szCs w:val="28"/>
        </w:rPr>
        <w:t>\</w:t>
      </w:r>
      <w:r w:rsidRPr="00D13DAD">
        <w:rPr>
          <w:b/>
          <w:sz w:val="28"/>
          <w:szCs w:val="28"/>
          <w:lang w:val="en-US"/>
        </w:rPr>
        <w:t>Dm</w:t>
      </w:r>
      <w:r w:rsidRPr="00D13DAD">
        <w:rPr>
          <w:b/>
          <w:sz w:val="28"/>
          <w:szCs w:val="28"/>
        </w:rPr>
        <w:t>\</w:t>
      </w:r>
      <w:r w:rsidRPr="00D13DAD">
        <w:rPr>
          <w:b/>
          <w:sz w:val="28"/>
          <w:szCs w:val="28"/>
          <w:lang w:val="en-US"/>
        </w:rPr>
        <w:t>Am</w:t>
      </w:r>
      <w:r w:rsidRPr="00D13DAD">
        <w:rPr>
          <w:b/>
          <w:sz w:val="28"/>
          <w:szCs w:val="28"/>
        </w:rPr>
        <w:t>\</w:t>
      </w:r>
      <w:r w:rsidRPr="00D13DAD">
        <w:rPr>
          <w:b/>
          <w:sz w:val="28"/>
          <w:szCs w:val="28"/>
          <w:lang w:val="en-US"/>
        </w:rPr>
        <w:t>E</w:t>
      </w:r>
      <w:r w:rsidRPr="00D13DAD">
        <w:rPr>
          <w:b/>
          <w:sz w:val="28"/>
          <w:szCs w:val="28"/>
        </w:rPr>
        <w:t>7\</w:t>
      </w:r>
      <w:r w:rsidRPr="00D13DAD">
        <w:rPr>
          <w:b/>
          <w:sz w:val="28"/>
          <w:szCs w:val="28"/>
          <w:lang w:val="en-US"/>
        </w:rPr>
        <w:t>Am</w:t>
      </w:r>
    </w:p>
    <w:p w:rsidR="006A54EC" w:rsidRPr="00D13DAD" w:rsidRDefault="006A54EC" w:rsidP="00B31380">
      <w:pPr>
        <w:rPr>
          <w:b/>
          <w:sz w:val="28"/>
          <w:szCs w:val="28"/>
        </w:rPr>
      </w:pPr>
      <w:r w:rsidRPr="00D13DAD">
        <w:rPr>
          <w:b/>
          <w:sz w:val="28"/>
          <w:szCs w:val="28"/>
        </w:rPr>
        <w:t xml:space="preserve">      </w:t>
      </w:r>
      <w:r w:rsidRPr="00D13DAD">
        <w:rPr>
          <w:b/>
          <w:sz w:val="28"/>
          <w:szCs w:val="28"/>
          <w:lang w:val="en-US"/>
        </w:rPr>
        <w:t>Am</w:t>
      </w:r>
      <w:r w:rsidRPr="00D13DAD">
        <w:rPr>
          <w:b/>
          <w:sz w:val="28"/>
          <w:szCs w:val="28"/>
        </w:rPr>
        <w:tab/>
      </w:r>
      <w:r w:rsidRPr="00D13DAD">
        <w:rPr>
          <w:b/>
          <w:sz w:val="28"/>
          <w:szCs w:val="28"/>
        </w:rPr>
        <w:tab/>
      </w:r>
      <w:r w:rsidRPr="00D13DAD">
        <w:rPr>
          <w:b/>
          <w:sz w:val="28"/>
          <w:szCs w:val="28"/>
        </w:rPr>
        <w:tab/>
        <w:t xml:space="preserve">      </w:t>
      </w:r>
      <w:r w:rsidRPr="00D13DAD">
        <w:rPr>
          <w:b/>
          <w:sz w:val="28"/>
          <w:szCs w:val="28"/>
          <w:lang w:val="en-US"/>
        </w:rPr>
        <w:t>G</w:t>
      </w:r>
      <w:r w:rsidRPr="00D13DAD">
        <w:rPr>
          <w:b/>
          <w:sz w:val="28"/>
          <w:szCs w:val="28"/>
        </w:rPr>
        <w:t xml:space="preserve">                     </w:t>
      </w:r>
      <w:r w:rsidRPr="00D13DAD">
        <w:rPr>
          <w:b/>
          <w:sz w:val="28"/>
          <w:szCs w:val="28"/>
          <w:lang w:val="en-US"/>
        </w:rPr>
        <w:t>C</w:t>
      </w:r>
    </w:p>
    <w:p w:rsidR="006A54EC" w:rsidRPr="00D13DAD" w:rsidRDefault="006A54EC" w:rsidP="00B31380">
      <w:pPr>
        <w:rPr>
          <w:b/>
          <w:sz w:val="28"/>
          <w:szCs w:val="28"/>
        </w:rPr>
      </w:pPr>
      <w:r w:rsidRPr="00D13DAD">
        <w:rPr>
          <w:b/>
          <w:sz w:val="28"/>
          <w:szCs w:val="28"/>
        </w:rPr>
        <w:t>1. Маленький кузнечик до полудня не спал,</w:t>
      </w:r>
    </w:p>
    <w:p w:rsidR="006A54EC" w:rsidRPr="00D13DAD" w:rsidRDefault="006A54EC" w:rsidP="00B31380">
      <w:pPr>
        <w:rPr>
          <w:b/>
          <w:sz w:val="28"/>
          <w:szCs w:val="28"/>
        </w:rPr>
      </w:pPr>
      <w:r w:rsidRPr="00D13DAD">
        <w:rPr>
          <w:b/>
          <w:sz w:val="28"/>
          <w:szCs w:val="28"/>
        </w:rPr>
        <w:t xml:space="preserve">      </w:t>
      </w:r>
      <w:r w:rsidRPr="00D13DAD">
        <w:rPr>
          <w:b/>
          <w:sz w:val="28"/>
          <w:szCs w:val="28"/>
          <w:lang w:val="en-US"/>
        </w:rPr>
        <w:t>Dm</w:t>
      </w:r>
      <w:r w:rsidRPr="00D13DAD">
        <w:rPr>
          <w:b/>
          <w:sz w:val="28"/>
          <w:szCs w:val="28"/>
        </w:rPr>
        <w:tab/>
        <w:t xml:space="preserve">     </w:t>
      </w:r>
      <w:r w:rsidRPr="00D13DAD">
        <w:rPr>
          <w:b/>
          <w:sz w:val="28"/>
          <w:szCs w:val="28"/>
          <w:lang w:val="en-US"/>
        </w:rPr>
        <w:t>Am</w:t>
      </w:r>
      <w:r w:rsidRPr="00D13DAD">
        <w:rPr>
          <w:b/>
          <w:sz w:val="28"/>
          <w:szCs w:val="28"/>
        </w:rPr>
        <w:tab/>
        <w:t xml:space="preserve">       </w:t>
      </w:r>
      <w:r w:rsidRPr="00D13DAD">
        <w:rPr>
          <w:b/>
          <w:sz w:val="28"/>
          <w:szCs w:val="28"/>
          <w:lang w:val="en-US"/>
        </w:rPr>
        <w:t>E</w:t>
      </w:r>
      <w:r w:rsidRPr="00D13DAD">
        <w:rPr>
          <w:b/>
          <w:sz w:val="28"/>
          <w:szCs w:val="28"/>
        </w:rPr>
        <w:t xml:space="preserve">7             </w:t>
      </w:r>
      <w:r w:rsidRPr="00D13DAD">
        <w:rPr>
          <w:b/>
          <w:sz w:val="28"/>
          <w:szCs w:val="28"/>
          <w:lang w:val="en-US"/>
        </w:rPr>
        <w:t>Am</w:t>
      </w:r>
    </w:p>
    <w:p w:rsidR="006A54EC" w:rsidRPr="00D13DAD" w:rsidRDefault="006A54EC" w:rsidP="00B31380">
      <w:pPr>
        <w:rPr>
          <w:b/>
          <w:sz w:val="28"/>
          <w:szCs w:val="28"/>
        </w:rPr>
      </w:pPr>
      <w:r w:rsidRPr="00D13DAD">
        <w:rPr>
          <w:b/>
          <w:sz w:val="28"/>
          <w:szCs w:val="28"/>
        </w:rPr>
        <w:t>С полудня до вечера на скрипице играл.</w:t>
      </w:r>
    </w:p>
    <w:p w:rsidR="006A54EC" w:rsidRPr="00D13DAD" w:rsidRDefault="006A54EC" w:rsidP="00B31380">
      <w:pPr>
        <w:rPr>
          <w:b/>
          <w:sz w:val="28"/>
          <w:szCs w:val="28"/>
        </w:rPr>
      </w:pPr>
    </w:p>
    <w:p w:rsidR="006A54EC" w:rsidRPr="00D13DAD" w:rsidRDefault="006A54EC" w:rsidP="00B31380">
      <w:pPr>
        <w:rPr>
          <w:b/>
          <w:sz w:val="28"/>
          <w:szCs w:val="28"/>
        </w:rPr>
      </w:pPr>
      <w:r w:rsidRPr="00D13DAD">
        <w:rPr>
          <w:b/>
          <w:sz w:val="28"/>
          <w:szCs w:val="28"/>
        </w:rPr>
        <w:t>2.Прилетела, села важная пчела,</w:t>
      </w:r>
    </w:p>
    <w:p w:rsidR="006A54EC" w:rsidRPr="00D13DAD" w:rsidRDefault="006A54EC" w:rsidP="00B31380">
      <w:pPr>
        <w:rPr>
          <w:b/>
          <w:sz w:val="28"/>
          <w:szCs w:val="28"/>
        </w:rPr>
      </w:pPr>
      <w:r w:rsidRPr="00D13DAD">
        <w:rPr>
          <w:b/>
          <w:sz w:val="28"/>
          <w:szCs w:val="28"/>
        </w:rPr>
        <w:t>Музыканта худенького слушать начала.</w:t>
      </w:r>
    </w:p>
    <w:p w:rsidR="006A54EC" w:rsidRPr="00D13DAD" w:rsidRDefault="006A54EC" w:rsidP="00B31380">
      <w:pPr>
        <w:rPr>
          <w:b/>
          <w:sz w:val="28"/>
          <w:szCs w:val="28"/>
        </w:rPr>
      </w:pPr>
    </w:p>
    <w:p w:rsidR="006A54EC" w:rsidRPr="00D13DAD" w:rsidRDefault="006A54EC" w:rsidP="00B31380">
      <w:pPr>
        <w:rPr>
          <w:b/>
          <w:sz w:val="28"/>
          <w:szCs w:val="28"/>
        </w:rPr>
      </w:pPr>
      <w:r w:rsidRPr="00D13DAD">
        <w:rPr>
          <w:b/>
          <w:sz w:val="28"/>
          <w:szCs w:val="28"/>
        </w:rPr>
        <w:t xml:space="preserve">3. Музыка звучала, и, забыв дела, </w:t>
      </w:r>
    </w:p>
    <w:p w:rsidR="006A54EC" w:rsidRPr="00D13DAD" w:rsidRDefault="006A54EC" w:rsidP="00B31380">
      <w:pPr>
        <w:rPr>
          <w:b/>
          <w:sz w:val="28"/>
          <w:szCs w:val="28"/>
        </w:rPr>
      </w:pPr>
      <w:r w:rsidRPr="00D13DAD">
        <w:rPr>
          <w:b/>
          <w:sz w:val="28"/>
          <w:szCs w:val="28"/>
        </w:rPr>
        <w:t>головой качала важная пчела.</w:t>
      </w:r>
    </w:p>
    <w:p w:rsidR="006A54EC" w:rsidRPr="00D13DAD" w:rsidRDefault="006A54EC" w:rsidP="00B31380">
      <w:pPr>
        <w:rPr>
          <w:b/>
          <w:sz w:val="28"/>
          <w:szCs w:val="28"/>
        </w:rPr>
      </w:pPr>
    </w:p>
    <w:p w:rsidR="006A54EC" w:rsidRPr="00D13DAD" w:rsidRDefault="006A54EC" w:rsidP="00B31380">
      <w:pPr>
        <w:rPr>
          <w:b/>
          <w:sz w:val="28"/>
          <w:szCs w:val="28"/>
        </w:rPr>
      </w:pPr>
      <w:r w:rsidRPr="00D13DAD">
        <w:rPr>
          <w:b/>
          <w:sz w:val="28"/>
          <w:szCs w:val="28"/>
        </w:rPr>
        <w:t xml:space="preserve">4. А кузнечик маленький на скрипице играл, </w:t>
      </w:r>
    </w:p>
    <w:p w:rsidR="006A54EC" w:rsidRPr="00D13DAD" w:rsidRDefault="006A54EC" w:rsidP="00B31380">
      <w:pPr>
        <w:rPr>
          <w:b/>
          <w:sz w:val="28"/>
          <w:szCs w:val="28"/>
        </w:rPr>
      </w:pPr>
      <w:r w:rsidRPr="00D13DAD">
        <w:rPr>
          <w:b/>
          <w:sz w:val="28"/>
          <w:szCs w:val="28"/>
        </w:rPr>
        <w:t>Будь-то,  всем по горсточке счастье раздавал.</w:t>
      </w:r>
    </w:p>
    <w:p w:rsidR="006A54EC" w:rsidRPr="00D13DAD" w:rsidRDefault="006A54EC" w:rsidP="00B31380">
      <w:pPr>
        <w:rPr>
          <w:b/>
          <w:sz w:val="28"/>
          <w:szCs w:val="28"/>
        </w:rPr>
      </w:pPr>
      <w:r>
        <w:rPr>
          <w:noProof/>
        </w:rPr>
        <w:pict>
          <v:shape id="_x0000_s1049" type="#_x0000_t202" style="position:absolute;margin-left:560.5pt;margin-top:3.25pt;width:396pt;height:567pt;z-index:251660288">
            <v:textbox style="mso-next-textbox:#_x0000_s1049">
              <w:txbxContent>
                <w:p w:rsidR="006A54EC" w:rsidRDefault="006A54EC" w:rsidP="00B31380">
                  <w:pPr>
                    <w:jc w:val="center"/>
                    <w:rPr>
                      <w:sz w:val="28"/>
                      <w:szCs w:val="28"/>
                    </w:rPr>
                  </w:pPr>
                  <w:r>
                    <w:rPr>
                      <w:sz w:val="28"/>
                      <w:szCs w:val="28"/>
                    </w:rPr>
                    <w:t>Маленький кузнечик.</w:t>
                  </w:r>
                </w:p>
                <w:p w:rsidR="006A54EC" w:rsidRDefault="006A54EC" w:rsidP="00B31380">
                  <w:pPr>
                    <w:rPr>
                      <w:sz w:val="28"/>
                      <w:szCs w:val="28"/>
                    </w:rPr>
                  </w:pPr>
                  <w:r>
                    <w:rPr>
                      <w:sz w:val="28"/>
                      <w:szCs w:val="28"/>
                    </w:rPr>
                    <w:t>Стихи С.Козлова</w:t>
                  </w:r>
                  <w:r>
                    <w:rPr>
                      <w:sz w:val="28"/>
                      <w:szCs w:val="28"/>
                    </w:rPr>
                    <w:tab/>
                  </w:r>
                  <w:r>
                    <w:rPr>
                      <w:sz w:val="28"/>
                      <w:szCs w:val="28"/>
                    </w:rPr>
                    <w:tab/>
                  </w:r>
                  <w:r>
                    <w:rPr>
                      <w:sz w:val="28"/>
                      <w:szCs w:val="28"/>
                    </w:rPr>
                    <w:tab/>
                  </w:r>
                  <w:r>
                    <w:rPr>
                      <w:sz w:val="28"/>
                      <w:szCs w:val="28"/>
                    </w:rPr>
                    <w:tab/>
                  </w:r>
                  <w:r>
                    <w:rPr>
                      <w:sz w:val="28"/>
                      <w:szCs w:val="28"/>
                    </w:rPr>
                    <w:tab/>
                    <w:t>муз. С.Щукина</w:t>
                  </w:r>
                </w:p>
                <w:p w:rsidR="006A54EC" w:rsidRDefault="006A54EC" w:rsidP="00B31380">
                  <w:pPr>
                    <w:rPr>
                      <w:sz w:val="28"/>
                      <w:szCs w:val="28"/>
                    </w:rPr>
                  </w:pPr>
                </w:p>
                <w:p w:rsidR="006A54EC" w:rsidRDefault="006A54EC" w:rsidP="00B31380">
                  <w:pPr>
                    <w:rPr>
                      <w:sz w:val="28"/>
                      <w:szCs w:val="28"/>
                    </w:rPr>
                  </w:pPr>
                  <w:r>
                    <w:rPr>
                      <w:sz w:val="28"/>
                      <w:szCs w:val="28"/>
                    </w:rPr>
                    <w:t>1. Маленький кузнечик до полудня не спал,</w:t>
                  </w:r>
                </w:p>
                <w:p w:rsidR="006A54EC" w:rsidRDefault="006A54EC" w:rsidP="00B31380">
                  <w:pPr>
                    <w:rPr>
                      <w:sz w:val="28"/>
                      <w:szCs w:val="28"/>
                    </w:rPr>
                  </w:pPr>
                  <w:r>
                    <w:rPr>
                      <w:sz w:val="28"/>
                      <w:szCs w:val="28"/>
                    </w:rPr>
                    <w:t>С полудня до вечера на скрипице играл.</w:t>
                  </w:r>
                </w:p>
                <w:p w:rsidR="006A54EC" w:rsidRDefault="006A54EC" w:rsidP="00B31380">
                  <w:pPr>
                    <w:rPr>
                      <w:sz w:val="28"/>
                      <w:szCs w:val="28"/>
                    </w:rPr>
                  </w:pPr>
                </w:p>
                <w:p w:rsidR="006A54EC" w:rsidRDefault="006A54EC" w:rsidP="00B31380">
                  <w:pPr>
                    <w:rPr>
                      <w:sz w:val="28"/>
                      <w:szCs w:val="28"/>
                    </w:rPr>
                  </w:pPr>
                  <w:r>
                    <w:rPr>
                      <w:sz w:val="28"/>
                      <w:szCs w:val="28"/>
                    </w:rPr>
                    <w:t>2.Прилетела, села важная пчела,</w:t>
                  </w:r>
                </w:p>
                <w:p w:rsidR="006A54EC" w:rsidRDefault="006A54EC" w:rsidP="00B31380">
                  <w:pPr>
                    <w:rPr>
                      <w:sz w:val="28"/>
                      <w:szCs w:val="28"/>
                    </w:rPr>
                  </w:pPr>
                  <w:r>
                    <w:rPr>
                      <w:sz w:val="28"/>
                      <w:szCs w:val="28"/>
                    </w:rPr>
                    <w:t>Музыканта худенького слушать начала.</w:t>
                  </w:r>
                </w:p>
                <w:p w:rsidR="006A54EC" w:rsidRDefault="006A54EC" w:rsidP="00B31380">
                  <w:pPr>
                    <w:rPr>
                      <w:sz w:val="28"/>
                      <w:szCs w:val="28"/>
                    </w:rPr>
                  </w:pPr>
                </w:p>
                <w:p w:rsidR="006A54EC" w:rsidRDefault="006A54EC" w:rsidP="00B31380">
                  <w:pPr>
                    <w:rPr>
                      <w:sz w:val="28"/>
                      <w:szCs w:val="28"/>
                    </w:rPr>
                  </w:pPr>
                  <w:r>
                    <w:rPr>
                      <w:sz w:val="28"/>
                      <w:szCs w:val="28"/>
                    </w:rPr>
                    <w:t xml:space="preserve">3. Музыка звучала, и, забыв дела, </w:t>
                  </w:r>
                </w:p>
                <w:p w:rsidR="006A54EC" w:rsidRDefault="006A54EC" w:rsidP="00B31380">
                  <w:pPr>
                    <w:rPr>
                      <w:sz w:val="28"/>
                      <w:szCs w:val="28"/>
                    </w:rPr>
                  </w:pPr>
                  <w:r>
                    <w:rPr>
                      <w:sz w:val="28"/>
                      <w:szCs w:val="28"/>
                    </w:rPr>
                    <w:t>головой качала важная пчела.</w:t>
                  </w:r>
                </w:p>
                <w:p w:rsidR="006A54EC" w:rsidRDefault="006A54EC" w:rsidP="00B31380">
                  <w:pPr>
                    <w:rPr>
                      <w:sz w:val="28"/>
                      <w:szCs w:val="28"/>
                    </w:rPr>
                  </w:pPr>
                </w:p>
                <w:p w:rsidR="006A54EC" w:rsidRDefault="006A54EC" w:rsidP="00B31380">
                  <w:pPr>
                    <w:rPr>
                      <w:sz w:val="28"/>
                      <w:szCs w:val="28"/>
                    </w:rPr>
                  </w:pPr>
                  <w:r>
                    <w:rPr>
                      <w:sz w:val="28"/>
                      <w:szCs w:val="28"/>
                    </w:rPr>
                    <w:t xml:space="preserve">4. А кузнечик маленький на скрипице играл, </w:t>
                  </w:r>
                </w:p>
                <w:p w:rsidR="006A54EC" w:rsidRDefault="006A54EC" w:rsidP="00B31380">
                  <w:pPr>
                    <w:rPr>
                      <w:sz w:val="28"/>
                      <w:szCs w:val="28"/>
                    </w:rPr>
                  </w:pPr>
                  <w:r>
                    <w:rPr>
                      <w:sz w:val="28"/>
                      <w:szCs w:val="28"/>
                    </w:rPr>
                    <w:t>Будь-то,  всем по горсточке счастье раздавал.</w:t>
                  </w:r>
                </w:p>
                <w:p w:rsidR="006A54EC" w:rsidRDefault="006A54EC" w:rsidP="00B31380">
                  <w:pPr>
                    <w:rPr>
                      <w:sz w:val="28"/>
                      <w:szCs w:val="28"/>
                    </w:rPr>
                  </w:pPr>
                </w:p>
                <w:p w:rsidR="006A54EC" w:rsidRDefault="006A54EC" w:rsidP="00B31380">
                  <w:pPr>
                    <w:rPr>
                      <w:sz w:val="28"/>
                      <w:szCs w:val="28"/>
                    </w:rPr>
                  </w:pPr>
                  <w:r>
                    <w:rPr>
                      <w:sz w:val="28"/>
                      <w:szCs w:val="28"/>
                    </w:rPr>
                    <w:t>5. Не кричал, не плакал, слов не говорил,</w:t>
                  </w:r>
                </w:p>
                <w:p w:rsidR="006A54EC" w:rsidRDefault="006A54EC" w:rsidP="00B31380">
                  <w:pPr>
                    <w:rPr>
                      <w:sz w:val="28"/>
                      <w:szCs w:val="28"/>
                    </w:rPr>
                  </w:pPr>
                  <w:r>
                    <w:rPr>
                      <w:sz w:val="28"/>
                      <w:szCs w:val="28"/>
                    </w:rPr>
                    <w:t>По зеленой скрипице травиночкой водил.</w:t>
                  </w:r>
                </w:p>
                <w:p w:rsidR="006A54EC" w:rsidRDefault="006A54EC" w:rsidP="00B31380">
                  <w:pPr>
                    <w:rPr>
                      <w:sz w:val="28"/>
                      <w:szCs w:val="28"/>
                    </w:rPr>
                  </w:pPr>
                </w:p>
                <w:p w:rsidR="006A54EC" w:rsidRDefault="006A54EC" w:rsidP="00B31380"/>
              </w:txbxContent>
            </v:textbox>
          </v:shape>
        </w:pict>
      </w:r>
    </w:p>
    <w:p w:rsidR="006A54EC" w:rsidRPr="00D13DAD" w:rsidRDefault="006A54EC" w:rsidP="00B31380">
      <w:pPr>
        <w:rPr>
          <w:b/>
          <w:sz w:val="28"/>
          <w:szCs w:val="28"/>
        </w:rPr>
      </w:pPr>
      <w:r w:rsidRPr="00D13DAD">
        <w:rPr>
          <w:b/>
          <w:sz w:val="28"/>
          <w:szCs w:val="28"/>
        </w:rPr>
        <w:t>5. Не кричал, не плакал, слов не говорил,</w:t>
      </w:r>
    </w:p>
    <w:p w:rsidR="006A54EC" w:rsidRPr="00D13DAD" w:rsidRDefault="006A54EC" w:rsidP="00B31380">
      <w:pPr>
        <w:rPr>
          <w:b/>
          <w:sz w:val="28"/>
          <w:szCs w:val="28"/>
        </w:rPr>
      </w:pPr>
      <w:r w:rsidRPr="00D13DAD">
        <w:rPr>
          <w:b/>
          <w:sz w:val="28"/>
          <w:szCs w:val="28"/>
        </w:rPr>
        <w:t>По зеленой скрипице травиночкой водил.</w:t>
      </w: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r>
        <w:rPr>
          <w:noProof/>
        </w:rPr>
        <w:pict>
          <v:shape id="Рисунок 30" o:spid="_x0000_s1050" type="#_x0000_t75" alt="IMG_5276" style="position:absolute;margin-left:90pt;margin-top:3.75pt;width:297.15pt;height:194.1pt;rotation:-909660fd;z-index:-251646976;visibility:visible">
            <v:imagedata r:id="rId40" o:title="" croptop="4889f" cropleft="3278f" blacklevel="3277f"/>
          </v:shape>
        </w:pict>
      </w: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jc w:val="center"/>
        <w:rPr>
          <w:b/>
          <w:sz w:val="28"/>
          <w:szCs w:val="28"/>
        </w:rPr>
      </w:pPr>
      <w:r>
        <w:rPr>
          <w:rFonts w:ascii="Arial" w:hAnsi="Arial" w:cs="Arial"/>
          <w:b/>
        </w:rPr>
        <w:br w:type="page"/>
      </w:r>
      <w:r w:rsidRPr="00D13DAD">
        <w:rPr>
          <w:b/>
          <w:sz w:val="28"/>
          <w:szCs w:val="28"/>
        </w:rPr>
        <w:t>Детсад №6.</w:t>
      </w:r>
    </w:p>
    <w:p w:rsidR="006A54EC" w:rsidRPr="00D13DAD" w:rsidRDefault="006A54EC" w:rsidP="00B31380">
      <w:pPr>
        <w:jc w:val="right"/>
        <w:rPr>
          <w:b/>
          <w:sz w:val="28"/>
          <w:szCs w:val="28"/>
        </w:rPr>
      </w:pPr>
      <w:r w:rsidRPr="00D13DAD">
        <w:rPr>
          <w:b/>
          <w:sz w:val="28"/>
          <w:szCs w:val="28"/>
        </w:rPr>
        <w:t>Григорий Гладков</w:t>
      </w:r>
    </w:p>
    <w:p w:rsidR="006A54EC" w:rsidRPr="00D13DAD" w:rsidRDefault="006A54EC" w:rsidP="00B31380">
      <w:pPr>
        <w:rPr>
          <w:b/>
          <w:sz w:val="28"/>
          <w:szCs w:val="28"/>
        </w:rPr>
      </w:pPr>
      <w:r w:rsidRPr="00D13DAD">
        <w:rPr>
          <w:b/>
          <w:sz w:val="28"/>
          <w:szCs w:val="28"/>
        </w:rPr>
        <w:t>- Не шумите,</w:t>
      </w:r>
    </w:p>
    <w:p w:rsidR="006A54EC" w:rsidRPr="00D13DAD" w:rsidRDefault="006A54EC" w:rsidP="00B31380">
      <w:pPr>
        <w:rPr>
          <w:b/>
          <w:sz w:val="28"/>
          <w:szCs w:val="28"/>
        </w:rPr>
      </w:pPr>
      <w:r w:rsidRPr="00D13DAD">
        <w:rPr>
          <w:b/>
          <w:sz w:val="28"/>
          <w:szCs w:val="28"/>
        </w:rPr>
        <w:t>- А разве мы шумели?</w:t>
      </w:r>
    </w:p>
    <w:p w:rsidR="006A54EC" w:rsidRPr="00D13DAD" w:rsidRDefault="006A54EC" w:rsidP="00B31380">
      <w:pPr>
        <w:rPr>
          <w:b/>
          <w:sz w:val="28"/>
          <w:szCs w:val="28"/>
        </w:rPr>
      </w:pPr>
      <w:r w:rsidRPr="00D13DAD">
        <w:rPr>
          <w:b/>
          <w:sz w:val="28"/>
          <w:szCs w:val="28"/>
        </w:rPr>
        <w:t>Ну, Андрюша стучал еле-еле</w:t>
      </w:r>
    </w:p>
    <w:p w:rsidR="006A54EC" w:rsidRPr="00D13DAD" w:rsidRDefault="006A54EC" w:rsidP="00B31380">
      <w:pPr>
        <w:rPr>
          <w:b/>
          <w:sz w:val="28"/>
          <w:szCs w:val="28"/>
        </w:rPr>
      </w:pPr>
      <w:r w:rsidRPr="00D13DAD">
        <w:rPr>
          <w:b/>
          <w:sz w:val="28"/>
          <w:szCs w:val="28"/>
        </w:rPr>
        <w:t xml:space="preserve">Молотком по железной трубе, </w:t>
      </w:r>
    </w:p>
    <w:p w:rsidR="006A54EC" w:rsidRPr="00D13DAD" w:rsidRDefault="006A54EC" w:rsidP="00B31380">
      <w:pPr>
        <w:rPr>
          <w:b/>
          <w:sz w:val="28"/>
          <w:szCs w:val="28"/>
        </w:rPr>
      </w:pPr>
      <w:r w:rsidRPr="00D13DAD">
        <w:rPr>
          <w:b/>
          <w:sz w:val="28"/>
          <w:szCs w:val="28"/>
        </w:rPr>
        <w:t>Я тихонько играл на губе.</w:t>
      </w:r>
    </w:p>
    <w:p w:rsidR="006A54EC" w:rsidRPr="00D13DAD" w:rsidRDefault="006A54EC" w:rsidP="00B31380">
      <w:pPr>
        <w:rPr>
          <w:b/>
          <w:sz w:val="28"/>
          <w:szCs w:val="28"/>
        </w:rPr>
      </w:pPr>
    </w:p>
    <w:p w:rsidR="006A54EC" w:rsidRPr="00D13DAD" w:rsidRDefault="006A54EC" w:rsidP="00B31380">
      <w:pPr>
        <w:rPr>
          <w:b/>
          <w:sz w:val="28"/>
          <w:szCs w:val="28"/>
        </w:rPr>
      </w:pPr>
      <w:r w:rsidRPr="00D13DAD">
        <w:rPr>
          <w:b/>
          <w:sz w:val="28"/>
          <w:szCs w:val="28"/>
        </w:rPr>
        <w:t>«Восемь пятых» размер соблюдая</w:t>
      </w:r>
    </w:p>
    <w:p w:rsidR="006A54EC" w:rsidRPr="00D13DAD" w:rsidRDefault="006A54EC" w:rsidP="00B31380">
      <w:pPr>
        <w:rPr>
          <w:b/>
          <w:sz w:val="28"/>
          <w:szCs w:val="28"/>
        </w:rPr>
      </w:pPr>
      <w:r w:rsidRPr="00D13DAD">
        <w:rPr>
          <w:b/>
          <w:sz w:val="28"/>
          <w:szCs w:val="28"/>
        </w:rPr>
        <w:t>Таня хлопала дверью сарая,</w:t>
      </w:r>
    </w:p>
    <w:p w:rsidR="006A54EC" w:rsidRPr="00D13DAD" w:rsidRDefault="006A54EC" w:rsidP="00B31380">
      <w:pPr>
        <w:rPr>
          <w:b/>
          <w:sz w:val="28"/>
          <w:szCs w:val="28"/>
        </w:rPr>
      </w:pPr>
      <w:r w:rsidRPr="00D13DAD">
        <w:rPr>
          <w:b/>
          <w:sz w:val="28"/>
          <w:szCs w:val="28"/>
        </w:rPr>
        <w:t>Миша камнем водил по стеклу,</w:t>
      </w:r>
    </w:p>
    <w:p w:rsidR="006A54EC" w:rsidRPr="00D13DAD" w:rsidRDefault="006A54EC" w:rsidP="00B31380">
      <w:pPr>
        <w:rPr>
          <w:b/>
          <w:sz w:val="28"/>
          <w:szCs w:val="28"/>
        </w:rPr>
      </w:pPr>
      <w:r w:rsidRPr="00D13DAD">
        <w:rPr>
          <w:b/>
          <w:sz w:val="28"/>
          <w:szCs w:val="28"/>
        </w:rPr>
        <w:t>Толя бил по кастрюле в углу</w:t>
      </w:r>
    </w:p>
    <w:p w:rsidR="006A54EC" w:rsidRPr="00D13DAD" w:rsidRDefault="006A54EC" w:rsidP="00B31380">
      <w:pPr>
        <w:rPr>
          <w:b/>
          <w:sz w:val="28"/>
          <w:szCs w:val="28"/>
        </w:rPr>
      </w:pPr>
      <w:r w:rsidRPr="00D13DAD">
        <w:rPr>
          <w:b/>
          <w:sz w:val="28"/>
          <w:szCs w:val="28"/>
        </w:rPr>
        <w:t>Кирпичом.</w:t>
      </w: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r w:rsidRPr="00D13DAD">
        <w:rPr>
          <w:b/>
          <w:sz w:val="28"/>
          <w:szCs w:val="28"/>
        </w:rPr>
        <w:t>Но не громко и редко</w:t>
      </w:r>
    </w:p>
    <w:p w:rsidR="006A54EC" w:rsidRPr="00D13DAD" w:rsidRDefault="006A54EC" w:rsidP="00B31380">
      <w:pPr>
        <w:rPr>
          <w:b/>
          <w:sz w:val="28"/>
          <w:szCs w:val="28"/>
        </w:rPr>
      </w:pPr>
      <w:r w:rsidRPr="00D13DAD">
        <w:rPr>
          <w:b/>
          <w:sz w:val="28"/>
          <w:szCs w:val="28"/>
        </w:rPr>
        <w:t>- Не шумите! -  сказала соседка.</w:t>
      </w:r>
    </w:p>
    <w:p w:rsidR="006A54EC" w:rsidRPr="00D13DAD" w:rsidRDefault="006A54EC" w:rsidP="00B31380">
      <w:pPr>
        <w:rPr>
          <w:b/>
          <w:sz w:val="28"/>
          <w:szCs w:val="28"/>
        </w:rPr>
      </w:pPr>
      <w:r w:rsidRPr="00D13DAD">
        <w:rPr>
          <w:b/>
          <w:sz w:val="28"/>
          <w:szCs w:val="28"/>
        </w:rPr>
        <w:t>А никто и не думал шуметь,</w:t>
      </w:r>
    </w:p>
    <w:p w:rsidR="006A54EC" w:rsidRPr="00D13DAD" w:rsidRDefault="006A54EC" w:rsidP="00B31380">
      <w:pPr>
        <w:rPr>
          <w:b/>
          <w:sz w:val="28"/>
          <w:szCs w:val="28"/>
        </w:rPr>
      </w:pPr>
      <w:r w:rsidRPr="00D13DAD">
        <w:rPr>
          <w:b/>
          <w:sz w:val="28"/>
          <w:szCs w:val="28"/>
        </w:rPr>
        <w:t>Вася пел  - ведь нельзя же не петь!</w:t>
      </w:r>
    </w:p>
    <w:p w:rsidR="006A54EC" w:rsidRPr="00D13DAD" w:rsidRDefault="006A54EC" w:rsidP="00B31380">
      <w:pPr>
        <w:rPr>
          <w:b/>
          <w:sz w:val="28"/>
          <w:szCs w:val="28"/>
        </w:rPr>
      </w:pPr>
    </w:p>
    <w:p w:rsidR="006A54EC" w:rsidRPr="00D13DAD" w:rsidRDefault="006A54EC" w:rsidP="00B31380">
      <w:pPr>
        <w:rPr>
          <w:b/>
          <w:sz w:val="28"/>
          <w:szCs w:val="28"/>
        </w:rPr>
      </w:pPr>
      <w:r w:rsidRPr="00D13DAD">
        <w:rPr>
          <w:b/>
          <w:sz w:val="28"/>
          <w:szCs w:val="28"/>
        </w:rPr>
        <w:t>А что голос у Васи скрипучий,</w:t>
      </w:r>
    </w:p>
    <w:p w:rsidR="006A54EC" w:rsidRPr="00D13DAD" w:rsidRDefault="006A54EC" w:rsidP="00B31380">
      <w:pPr>
        <w:rPr>
          <w:b/>
          <w:sz w:val="28"/>
          <w:szCs w:val="28"/>
        </w:rPr>
      </w:pPr>
      <w:r w:rsidRPr="00D13DAD">
        <w:rPr>
          <w:b/>
          <w:sz w:val="28"/>
          <w:szCs w:val="28"/>
        </w:rPr>
        <w:t>Так зато мы и сгрудились кучей –</w:t>
      </w:r>
    </w:p>
    <w:p w:rsidR="006A54EC" w:rsidRPr="00D13DAD" w:rsidRDefault="006A54EC" w:rsidP="00B31380">
      <w:pPr>
        <w:rPr>
          <w:b/>
          <w:sz w:val="28"/>
          <w:szCs w:val="28"/>
        </w:rPr>
      </w:pPr>
      <w:r w:rsidRPr="00D13DAD">
        <w:rPr>
          <w:b/>
          <w:sz w:val="28"/>
          <w:szCs w:val="28"/>
        </w:rPr>
        <w:t>Кто стучал, кто скрипел, кто гудел,</w:t>
      </w:r>
    </w:p>
    <w:p w:rsidR="006A54EC" w:rsidRPr="00D13DAD" w:rsidRDefault="006A54EC" w:rsidP="00B31380">
      <w:pPr>
        <w:rPr>
          <w:b/>
          <w:sz w:val="28"/>
          <w:szCs w:val="28"/>
        </w:rPr>
      </w:pPr>
      <w:r w:rsidRPr="00D13DAD">
        <w:rPr>
          <w:b/>
          <w:sz w:val="28"/>
          <w:szCs w:val="28"/>
        </w:rPr>
        <w:t>Что бы он не смущался и пел!</w:t>
      </w:r>
    </w:p>
    <w:p w:rsidR="006A54EC" w:rsidRPr="00D13DAD" w:rsidRDefault="006A54EC" w:rsidP="00B31380">
      <w:pPr>
        <w:rPr>
          <w:b/>
          <w:sz w:val="28"/>
          <w:szCs w:val="28"/>
        </w:rPr>
      </w:pPr>
      <w:r w:rsidRPr="00D13DAD">
        <w:rPr>
          <w:b/>
          <w:sz w:val="28"/>
          <w:szCs w:val="28"/>
        </w:rPr>
        <w:t xml:space="preserve">- Пой Вася! </w:t>
      </w:r>
    </w:p>
    <w:p w:rsidR="006A54EC" w:rsidRPr="00BC016F" w:rsidRDefault="006A54EC" w:rsidP="00B31380">
      <w:pPr>
        <w:jc w:val="center"/>
        <w:rPr>
          <w:rFonts w:ascii="Arial" w:hAnsi="Arial" w:cs="Arial"/>
          <w:b/>
        </w:rPr>
      </w:pPr>
    </w:p>
    <w:p w:rsidR="006A54EC" w:rsidRPr="00D13DAD" w:rsidRDefault="006A54EC" w:rsidP="00B31380">
      <w:pPr>
        <w:jc w:val="center"/>
        <w:rPr>
          <w:b/>
          <w:sz w:val="28"/>
          <w:szCs w:val="28"/>
        </w:rPr>
      </w:pPr>
      <w:r>
        <w:rPr>
          <w:rFonts w:ascii="Arial" w:hAnsi="Arial" w:cs="Arial"/>
          <w:b/>
        </w:rPr>
        <w:br w:type="page"/>
      </w:r>
      <w:r w:rsidRPr="00D13DAD">
        <w:rPr>
          <w:b/>
          <w:sz w:val="28"/>
          <w:szCs w:val="28"/>
        </w:rPr>
        <w:t>Песенка о картинах.</w:t>
      </w:r>
    </w:p>
    <w:p w:rsidR="006A54EC" w:rsidRPr="00D13DAD" w:rsidRDefault="006A54EC" w:rsidP="00B31380">
      <w:pPr>
        <w:jc w:val="center"/>
        <w:rPr>
          <w:b/>
          <w:sz w:val="28"/>
          <w:szCs w:val="28"/>
        </w:rPr>
      </w:pPr>
      <w:r w:rsidRPr="00D13DAD">
        <w:rPr>
          <w:b/>
          <w:sz w:val="28"/>
          <w:szCs w:val="28"/>
        </w:rPr>
        <w:t>Музыка Григория Гладкова стихи Александра Кушнера</w:t>
      </w:r>
    </w:p>
    <w:p w:rsidR="006A54EC" w:rsidRPr="00D13DAD" w:rsidRDefault="006A54EC" w:rsidP="00B31380">
      <w:pPr>
        <w:rPr>
          <w:b/>
          <w:sz w:val="28"/>
          <w:szCs w:val="28"/>
        </w:rPr>
      </w:pPr>
    </w:p>
    <w:p w:rsidR="006A54EC" w:rsidRPr="00D13DAD" w:rsidRDefault="006A54EC" w:rsidP="00B31380">
      <w:pPr>
        <w:rPr>
          <w:b/>
          <w:sz w:val="28"/>
          <w:szCs w:val="28"/>
        </w:rPr>
      </w:pPr>
      <w:r w:rsidRPr="00D13DAD">
        <w:rPr>
          <w:b/>
          <w:sz w:val="28"/>
          <w:szCs w:val="28"/>
        </w:rPr>
        <w:t xml:space="preserve">Если видишь: на картине </w:t>
      </w:r>
    </w:p>
    <w:p w:rsidR="006A54EC" w:rsidRPr="00D13DAD" w:rsidRDefault="006A54EC" w:rsidP="00B31380">
      <w:pPr>
        <w:rPr>
          <w:b/>
          <w:sz w:val="28"/>
          <w:szCs w:val="28"/>
        </w:rPr>
      </w:pPr>
      <w:r w:rsidRPr="00D13DAD">
        <w:rPr>
          <w:b/>
          <w:sz w:val="28"/>
          <w:szCs w:val="28"/>
        </w:rPr>
        <w:t>Нарисована река,</w:t>
      </w:r>
    </w:p>
    <w:p w:rsidR="006A54EC" w:rsidRPr="00D13DAD" w:rsidRDefault="006A54EC" w:rsidP="00B31380">
      <w:pPr>
        <w:rPr>
          <w:b/>
          <w:sz w:val="28"/>
          <w:szCs w:val="28"/>
        </w:rPr>
      </w:pPr>
      <w:r w:rsidRPr="00D13DAD">
        <w:rPr>
          <w:b/>
          <w:sz w:val="28"/>
          <w:szCs w:val="28"/>
        </w:rPr>
        <w:t>Или ель и белый иней,</w:t>
      </w:r>
    </w:p>
    <w:p w:rsidR="006A54EC" w:rsidRPr="00D13DAD" w:rsidRDefault="006A54EC" w:rsidP="00B31380">
      <w:pPr>
        <w:rPr>
          <w:b/>
          <w:sz w:val="28"/>
          <w:szCs w:val="28"/>
        </w:rPr>
      </w:pPr>
      <w:r w:rsidRPr="00D13DAD">
        <w:rPr>
          <w:b/>
          <w:sz w:val="28"/>
          <w:szCs w:val="28"/>
        </w:rPr>
        <w:t>Или сад и облака,</w:t>
      </w:r>
    </w:p>
    <w:p w:rsidR="006A54EC" w:rsidRPr="00D13DAD" w:rsidRDefault="006A54EC" w:rsidP="00B31380">
      <w:pPr>
        <w:rPr>
          <w:b/>
          <w:sz w:val="28"/>
          <w:szCs w:val="28"/>
        </w:rPr>
      </w:pPr>
      <w:r w:rsidRPr="00D13DAD">
        <w:rPr>
          <w:b/>
          <w:sz w:val="28"/>
          <w:szCs w:val="28"/>
        </w:rPr>
        <w:t xml:space="preserve">Или снежная равнина, </w:t>
      </w:r>
    </w:p>
    <w:p w:rsidR="006A54EC" w:rsidRPr="00D13DAD" w:rsidRDefault="006A54EC" w:rsidP="00B31380">
      <w:pPr>
        <w:rPr>
          <w:b/>
          <w:sz w:val="28"/>
          <w:szCs w:val="28"/>
        </w:rPr>
      </w:pPr>
      <w:r w:rsidRPr="00D13DAD">
        <w:rPr>
          <w:b/>
          <w:sz w:val="28"/>
          <w:szCs w:val="28"/>
        </w:rPr>
        <w:t xml:space="preserve">Или поле и шалаш, </w:t>
      </w:r>
    </w:p>
    <w:p w:rsidR="006A54EC" w:rsidRPr="00D13DAD" w:rsidRDefault="006A54EC" w:rsidP="00B31380">
      <w:pPr>
        <w:rPr>
          <w:b/>
          <w:sz w:val="28"/>
          <w:szCs w:val="28"/>
        </w:rPr>
      </w:pPr>
      <w:r w:rsidRPr="00D13DAD">
        <w:rPr>
          <w:b/>
          <w:sz w:val="28"/>
          <w:szCs w:val="28"/>
        </w:rPr>
        <w:t>Обязательно картина</w:t>
      </w:r>
    </w:p>
    <w:p w:rsidR="006A54EC" w:rsidRPr="00D13DAD" w:rsidRDefault="006A54EC" w:rsidP="00B31380">
      <w:pPr>
        <w:rPr>
          <w:b/>
          <w:sz w:val="28"/>
          <w:szCs w:val="28"/>
        </w:rPr>
      </w:pPr>
      <w:r w:rsidRPr="00D13DAD">
        <w:rPr>
          <w:b/>
          <w:sz w:val="28"/>
          <w:szCs w:val="28"/>
        </w:rPr>
        <w:t xml:space="preserve">Называется пейзаж. </w:t>
      </w:r>
    </w:p>
    <w:p w:rsidR="006A54EC" w:rsidRPr="00D13DAD" w:rsidRDefault="006A54EC" w:rsidP="00B31380">
      <w:pPr>
        <w:rPr>
          <w:b/>
          <w:sz w:val="28"/>
          <w:szCs w:val="28"/>
        </w:rPr>
      </w:pPr>
    </w:p>
    <w:p w:rsidR="006A54EC" w:rsidRPr="00D13DAD" w:rsidRDefault="006A54EC" w:rsidP="00B31380">
      <w:pPr>
        <w:rPr>
          <w:b/>
          <w:sz w:val="28"/>
          <w:szCs w:val="28"/>
        </w:rPr>
      </w:pPr>
      <w:r w:rsidRPr="00D13DAD">
        <w:rPr>
          <w:b/>
          <w:sz w:val="28"/>
          <w:szCs w:val="28"/>
        </w:rPr>
        <w:t>Если видишь на картине</w:t>
      </w:r>
    </w:p>
    <w:p w:rsidR="006A54EC" w:rsidRPr="00D13DAD" w:rsidRDefault="006A54EC" w:rsidP="00B31380">
      <w:pPr>
        <w:rPr>
          <w:b/>
          <w:sz w:val="28"/>
          <w:szCs w:val="28"/>
        </w:rPr>
      </w:pPr>
      <w:r w:rsidRPr="00D13DAD">
        <w:rPr>
          <w:b/>
          <w:sz w:val="28"/>
          <w:szCs w:val="28"/>
        </w:rPr>
        <w:t xml:space="preserve">Чашку кофе на столе, </w:t>
      </w:r>
    </w:p>
    <w:p w:rsidR="006A54EC" w:rsidRPr="00D13DAD" w:rsidRDefault="006A54EC" w:rsidP="00B31380">
      <w:pPr>
        <w:rPr>
          <w:b/>
          <w:sz w:val="28"/>
          <w:szCs w:val="28"/>
        </w:rPr>
      </w:pPr>
      <w:r w:rsidRPr="00D13DAD">
        <w:rPr>
          <w:b/>
          <w:sz w:val="28"/>
          <w:szCs w:val="28"/>
        </w:rPr>
        <w:t xml:space="preserve">Или морс в большом графине, </w:t>
      </w:r>
    </w:p>
    <w:p w:rsidR="006A54EC" w:rsidRPr="00D13DAD" w:rsidRDefault="006A54EC" w:rsidP="00B31380">
      <w:pPr>
        <w:rPr>
          <w:b/>
          <w:sz w:val="28"/>
          <w:szCs w:val="28"/>
        </w:rPr>
      </w:pPr>
      <w:r w:rsidRPr="00D13DAD">
        <w:rPr>
          <w:b/>
          <w:sz w:val="28"/>
          <w:szCs w:val="28"/>
        </w:rPr>
        <w:t>Или розу в хрустале,</w:t>
      </w:r>
    </w:p>
    <w:p w:rsidR="006A54EC" w:rsidRPr="00D13DAD" w:rsidRDefault="006A54EC" w:rsidP="00B31380">
      <w:pPr>
        <w:rPr>
          <w:b/>
          <w:sz w:val="28"/>
          <w:szCs w:val="28"/>
        </w:rPr>
      </w:pPr>
      <w:r w:rsidRPr="00D13DAD">
        <w:rPr>
          <w:b/>
          <w:sz w:val="28"/>
          <w:szCs w:val="28"/>
        </w:rPr>
        <w:t>Или бронзовую вазу,</w:t>
      </w:r>
    </w:p>
    <w:p w:rsidR="006A54EC" w:rsidRPr="00D13DAD" w:rsidRDefault="006A54EC" w:rsidP="00B31380">
      <w:pPr>
        <w:rPr>
          <w:b/>
          <w:sz w:val="28"/>
          <w:szCs w:val="28"/>
        </w:rPr>
      </w:pPr>
      <w:r w:rsidRPr="00D13DAD">
        <w:rPr>
          <w:b/>
          <w:sz w:val="28"/>
          <w:szCs w:val="28"/>
        </w:rPr>
        <w:t>Или грушу или торт,</w:t>
      </w:r>
    </w:p>
    <w:p w:rsidR="006A54EC" w:rsidRPr="00D13DAD" w:rsidRDefault="006A54EC" w:rsidP="00B31380">
      <w:pPr>
        <w:rPr>
          <w:b/>
          <w:sz w:val="28"/>
          <w:szCs w:val="28"/>
        </w:rPr>
      </w:pPr>
      <w:r w:rsidRPr="00D13DAD">
        <w:rPr>
          <w:b/>
          <w:sz w:val="28"/>
          <w:szCs w:val="28"/>
        </w:rPr>
        <w:t>Или все предметы сразу,</w:t>
      </w:r>
    </w:p>
    <w:p w:rsidR="006A54EC" w:rsidRPr="00D13DAD" w:rsidRDefault="006A54EC" w:rsidP="00B31380">
      <w:pPr>
        <w:rPr>
          <w:b/>
          <w:sz w:val="28"/>
          <w:szCs w:val="28"/>
        </w:rPr>
      </w:pPr>
      <w:r w:rsidRPr="00D13DAD">
        <w:rPr>
          <w:b/>
          <w:sz w:val="28"/>
          <w:szCs w:val="28"/>
        </w:rPr>
        <w:t>Знай, что это натюрморт.</w:t>
      </w:r>
    </w:p>
    <w:p w:rsidR="006A54EC" w:rsidRPr="00D13DAD" w:rsidRDefault="006A54EC" w:rsidP="00B31380">
      <w:pPr>
        <w:rPr>
          <w:b/>
          <w:sz w:val="28"/>
          <w:szCs w:val="28"/>
        </w:rPr>
      </w:pPr>
    </w:p>
    <w:p w:rsidR="006A54EC" w:rsidRPr="00D13DAD" w:rsidRDefault="006A54EC" w:rsidP="00B31380">
      <w:pPr>
        <w:rPr>
          <w:b/>
          <w:sz w:val="28"/>
          <w:szCs w:val="28"/>
        </w:rPr>
      </w:pPr>
      <w:r w:rsidRPr="00D13DAD">
        <w:rPr>
          <w:b/>
          <w:sz w:val="28"/>
          <w:szCs w:val="28"/>
        </w:rPr>
        <w:t>Если видишь, что с картины</w:t>
      </w:r>
    </w:p>
    <w:p w:rsidR="006A54EC" w:rsidRPr="00D13DAD" w:rsidRDefault="006A54EC" w:rsidP="00B31380">
      <w:pPr>
        <w:rPr>
          <w:b/>
          <w:sz w:val="28"/>
          <w:szCs w:val="28"/>
        </w:rPr>
      </w:pPr>
      <w:r w:rsidRPr="00D13DAD">
        <w:rPr>
          <w:b/>
          <w:sz w:val="28"/>
          <w:szCs w:val="28"/>
        </w:rPr>
        <w:t>Смотрит кто-нибудь на нас,</w:t>
      </w:r>
    </w:p>
    <w:p w:rsidR="006A54EC" w:rsidRPr="00D13DAD" w:rsidRDefault="006A54EC" w:rsidP="00B31380">
      <w:pPr>
        <w:rPr>
          <w:b/>
          <w:sz w:val="28"/>
          <w:szCs w:val="28"/>
        </w:rPr>
      </w:pPr>
      <w:r w:rsidRPr="00D13DAD">
        <w:rPr>
          <w:b/>
          <w:sz w:val="28"/>
          <w:szCs w:val="28"/>
        </w:rPr>
        <w:t>Или принц в  плаще старинном,</w:t>
      </w:r>
    </w:p>
    <w:p w:rsidR="006A54EC" w:rsidRPr="00D13DAD" w:rsidRDefault="006A54EC" w:rsidP="00B31380">
      <w:pPr>
        <w:rPr>
          <w:b/>
          <w:sz w:val="28"/>
          <w:szCs w:val="28"/>
        </w:rPr>
      </w:pPr>
      <w:r w:rsidRPr="00D13DAD">
        <w:rPr>
          <w:b/>
          <w:sz w:val="28"/>
          <w:szCs w:val="28"/>
        </w:rPr>
        <w:t>Или в робе верхолаз,</w:t>
      </w:r>
    </w:p>
    <w:p w:rsidR="006A54EC" w:rsidRPr="00D13DAD" w:rsidRDefault="006A54EC" w:rsidP="00B31380">
      <w:pPr>
        <w:rPr>
          <w:b/>
          <w:sz w:val="28"/>
          <w:szCs w:val="28"/>
        </w:rPr>
      </w:pPr>
      <w:r w:rsidRPr="00D13DAD">
        <w:rPr>
          <w:b/>
          <w:sz w:val="28"/>
          <w:szCs w:val="28"/>
        </w:rPr>
        <w:t>Лётчик или балерина,</w:t>
      </w:r>
    </w:p>
    <w:p w:rsidR="006A54EC" w:rsidRPr="00D13DAD" w:rsidRDefault="006A54EC" w:rsidP="00B31380">
      <w:pPr>
        <w:rPr>
          <w:b/>
          <w:sz w:val="28"/>
          <w:szCs w:val="28"/>
        </w:rPr>
      </w:pPr>
      <w:r w:rsidRPr="00D13DAD">
        <w:rPr>
          <w:b/>
          <w:sz w:val="28"/>
          <w:szCs w:val="28"/>
        </w:rPr>
        <w:t xml:space="preserve">Или Колька, твой сосед, </w:t>
      </w:r>
    </w:p>
    <w:p w:rsidR="006A54EC" w:rsidRPr="00D13DAD" w:rsidRDefault="006A54EC" w:rsidP="00B31380">
      <w:pPr>
        <w:rPr>
          <w:b/>
          <w:sz w:val="28"/>
          <w:szCs w:val="28"/>
        </w:rPr>
      </w:pPr>
      <w:r w:rsidRPr="00D13DAD">
        <w:rPr>
          <w:b/>
          <w:sz w:val="28"/>
          <w:szCs w:val="28"/>
        </w:rPr>
        <w:t>Обязательно картина</w:t>
      </w:r>
    </w:p>
    <w:p w:rsidR="006A54EC" w:rsidRPr="00D13DAD" w:rsidRDefault="006A54EC" w:rsidP="00B31380">
      <w:pPr>
        <w:rPr>
          <w:b/>
          <w:sz w:val="28"/>
          <w:szCs w:val="28"/>
        </w:rPr>
      </w:pPr>
      <w:r w:rsidRPr="00D13DAD">
        <w:rPr>
          <w:b/>
          <w:sz w:val="28"/>
          <w:szCs w:val="28"/>
        </w:rPr>
        <w:t xml:space="preserve">Называется портрет. </w:t>
      </w:r>
    </w:p>
    <w:p w:rsidR="006A54EC" w:rsidRPr="00D13DAD" w:rsidRDefault="006A54EC" w:rsidP="00B31380">
      <w:pPr>
        <w:jc w:val="center"/>
        <w:rPr>
          <w:b/>
          <w:sz w:val="28"/>
          <w:szCs w:val="28"/>
        </w:rPr>
      </w:pPr>
      <w:r>
        <w:rPr>
          <w:rFonts w:ascii="Arial" w:hAnsi="Arial" w:cs="Arial"/>
          <w:b/>
        </w:rPr>
        <w:br w:type="page"/>
      </w:r>
      <w:r w:rsidRPr="00D13DAD">
        <w:rPr>
          <w:b/>
          <w:sz w:val="28"/>
          <w:szCs w:val="28"/>
        </w:rPr>
        <w:t>Песенка для всех.</w:t>
      </w:r>
    </w:p>
    <w:p w:rsidR="006A54EC" w:rsidRPr="00D13DAD" w:rsidRDefault="006A54EC" w:rsidP="00B31380">
      <w:pPr>
        <w:jc w:val="right"/>
        <w:rPr>
          <w:b/>
          <w:sz w:val="28"/>
          <w:szCs w:val="28"/>
        </w:rPr>
      </w:pPr>
      <w:r w:rsidRPr="00D13DAD">
        <w:rPr>
          <w:b/>
          <w:sz w:val="28"/>
          <w:szCs w:val="28"/>
        </w:rPr>
        <w:t>Сергей Матвеенко</w:t>
      </w:r>
    </w:p>
    <w:p w:rsidR="006A54EC" w:rsidRPr="00D13DAD" w:rsidRDefault="006A54EC" w:rsidP="00B31380">
      <w:pPr>
        <w:rPr>
          <w:b/>
          <w:sz w:val="28"/>
          <w:szCs w:val="28"/>
        </w:rPr>
      </w:pPr>
      <w:r w:rsidRPr="00D13DAD">
        <w:rPr>
          <w:b/>
          <w:sz w:val="28"/>
          <w:szCs w:val="28"/>
          <w:lang w:val="en-US"/>
        </w:rPr>
        <w:t>Dm</w:t>
      </w:r>
      <w:r w:rsidRPr="00D13DAD">
        <w:rPr>
          <w:b/>
          <w:sz w:val="28"/>
          <w:szCs w:val="28"/>
        </w:rPr>
        <w:tab/>
      </w:r>
      <w:r w:rsidRPr="00D13DAD">
        <w:rPr>
          <w:b/>
          <w:sz w:val="28"/>
          <w:szCs w:val="28"/>
        </w:rPr>
        <w:tab/>
      </w:r>
      <w:r w:rsidRPr="00D13DAD">
        <w:rPr>
          <w:b/>
          <w:sz w:val="28"/>
          <w:szCs w:val="28"/>
        </w:rPr>
        <w:tab/>
      </w:r>
      <w:r w:rsidRPr="00D13DAD">
        <w:rPr>
          <w:b/>
          <w:sz w:val="28"/>
          <w:szCs w:val="28"/>
        </w:rPr>
        <w:tab/>
      </w:r>
      <w:r w:rsidRPr="00D13DAD">
        <w:rPr>
          <w:b/>
          <w:sz w:val="28"/>
          <w:szCs w:val="28"/>
        </w:rPr>
        <w:tab/>
      </w:r>
      <w:r w:rsidRPr="00D13DAD">
        <w:rPr>
          <w:b/>
          <w:sz w:val="28"/>
          <w:szCs w:val="28"/>
        </w:rPr>
        <w:tab/>
      </w:r>
      <w:r w:rsidRPr="00D13DAD">
        <w:rPr>
          <w:b/>
          <w:sz w:val="28"/>
          <w:szCs w:val="28"/>
          <w:lang w:val="en-US"/>
        </w:rPr>
        <w:t>A</w:t>
      </w:r>
      <w:r w:rsidRPr="00D13DAD">
        <w:rPr>
          <w:b/>
          <w:sz w:val="28"/>
          <w:szCs w:val="28"/>
        </w:rPr>
        <w:t>7</w:t>
      </w:r>
    </w:p>
    <w:p w:rsidR="006A54EC" w:rsidRPr="00D13DAD" w:rsidRDefault="006A54EC" w:rsidP="00B31380">
      <w:pPr>
        <w:rPr>
          <w:b/>
          <w:sz w:val="28"/>
          <w:szCs w:val="28"/>
        </w:rPr>
      </w:pPr>
      <w:r w:rsidRPr="00D13DAD">
        <w:rPr>
          <w:b/>
          <w:sz w:val="28"/>
          <w:szCs w:val="28"/>
        </w:rPr>
        <w:t>Эту песенку, друзья, разучить не сложно,</w:t>
      </w:r>
    </w:p>
    <w:p w:rsidR="006A54EC" w:rsidRPr="00D13DAD" w:rsidRDefault="006A54EC" w:rsidP="00B31380">
      <w:pPr>
        <w:rPr>
          <w:b/>
          <w:sz w:val="28"/>
          <w:szCs w:val="28"/>
        </w:rPr>
      </w:pPr>
      <w:r w:rsidRPr="00D13DAD">
        <w:rPr>
          <w:b/>
          <w:sz w:val="28"/>
          <w:szCs w:val="28"/>
        </w:rPr>
        <w:t xml:space="preserve">  </w:t>
      </w:r>
      <w:r w:rsidRPr="00D13DAD">
        <w:rPr>
          <w:b/>
          <w:sz w:val="28"/>
          <w:szCs w:val="28"/>
          <w:lang w:val="en-US"/>
        </w:rPr>
        <w:t>A</w:t>
      </w:r>
      <w:r w:rsidRPr="00D13DAD">
        <w:rPr>
          <w:b/>
          <w:sz w:val="28"/>
          <w:szCs w:val="28"/>
        </w:rPr>
        <w:t>7</w:t>
      </w:r>
      <w:r w:rsidRPr="00D13DAD">
        <w:rPr>
          <w:b/>
          <w:sz w:val="28"/>
          <w:szCs w:val="28"/>
        </w:rPr>
        <w:tab/>
      </w:r>
      <w:r w:rsidRPr="00D13DAD">
        <w:rPr>
          <w:b/>
          <w:sz w:val="28"/>
          <w:szCs w:val="28"/>
        </w:rPr>
        <w:tab/>
      </w:r>
      <w:r w:rsidRPr="00D13DAD">
        <w:rPr>
          <w:b/>
          <w:sz w:val="28"/>
          <w:szCs w:val="28"/>
        </w:rPr>
        <w:tab/>
      </w:r>
      <w:r w:rsidRPr="00D13DAD">
        <w:rPr>
          <w:b/>
          <w:sz w:val="28"/>
          <w:szCs w:val="28"/>
        </w:rPr>
        <w:tab/>
      </w:r>
      <w:r w:rsidRPr="00D13DAD">
        <w:rPr>
          <w:b/>
          <w:sz w:val="28"/>
          <w:szCs w:val="28"/>
        </w:rPr>
        <w:tab/>
      </w:r>
      <w:r w:rsidRPr="00D13DAD">
        <w:rPr>
          <w:b/>
          <w:sz w:val="28"/>
          <w:szCs w:val="28"/>
        </w:rPr>
        <w:tab/>
        <w:t xml:space="preserve">  </w:t>
      </w:r>
      <w:r w:rsidRPr="00D13DAD">
        <w:rPr>
          <w:b/>
          <w:sz w:val="28"/>
          <w:szCs w:val="28"/>
          <w:lang w:val="en-US"/>
        </w:rPr>
        <w:t>Dm</w:t>
      </w:r>
    </w:p>
    <w:p w:rsidR="006A54EC" w:rsidRPr="00D13DAD" w:rsidRDefault="006A54EC" w:rsidP="00B31380">
      <w:pPr>
        <w:rPr>
          <w:b/>
          <w:sz w:val="28"/>
          <w:szCs w:val="28"/>
        </w:rPr>
      </w:pPr>
      <w:r w:rsidRPr="00D13DAD">
        <w:rPr>
          <w:b/>
          <w:sz w:val="28"/>
          <w:szCs w:val="28"/>
        </w:rPr>
        <w:t>Под гитару можно петь, без гитары можно.</w:t>
      </w:r>
    </w:p>
    <w:p w:rsidR="006A54EC" w:rsidRPr="00D13DAD" w:rsidRDefault="006A54EC" w:rsidP="00B31380">
      <w:pPr>
        <w:rPr>
          <w:b/>
          <w:sz w:val="28"/>
          <w:szCs w:val="28"/>
        </w:rPr>
      </w:pPr>
      <w:r w:rsidRPr="00D13DAD">
        <w:rPr>
          <w:b/>
          <w:sz w:val="28"/>
          <w:szCs w:val="28"/>
        </w:rPr>
        <w:t xml:space="preserve">  </w:t>
      </w:r>
      <w:r w:rsidRPr="00D13DAD">
        <w:rPr>
          <w:b/>
          <w:sz w:val="28"/>
          <w:szCs w:val="28"/>
          <w:lang w:val="en-US"/>
        </w:rPr>
        <w:t>Dm</w:t>
      </w:r>
      <w:r w:rsidRPr="00D13DAD">
        <w:rPr>
          <w:b/>
          <w:sz w:val="28"/>
          <w:szCs w:val="28"/>
        </w:rPr>
        <w:tab/>
      </w:r>
      <w:r w:rsidRPr="00D13DAD">
        <w:rPr>
          <w:b/>
          <w:sz w:val="28"/>
          <w:szCs w:val="28"/>
        </w:rPr>
        <w:tab/>
      </w:r>
      <w:r w:rsidRPr="00D13DAD">
        <w:rPr>
          <w:b/>
          <w:sz w:val="28"/>
          <w:szCs w:val="28"/>
        </w:rPr>
        <w:tab/>
      </w:r>
      <w:r w:rsidRPr="00D13DAD">
        <w:rPr>
          <w:b/>
          <w:sz w:val="28"/>
          <w:szCs w:val="28"/>
        </w:rPr>
        <w:tab/>
      </w:r>
      <w:r w:rsidRPr="00D13DAD">
        <w:rPr>
          <w:b/>
          <w:sz w:val="28"/>
          <w:szCs w:val="28"/>
        </w:rPr>
        <w:tab/>
      </w:r>
      <w:r w:rsidRPr="00D13DAD">
        <w:rPr>
          <w:b/>
          <w:sz w:val="28"/>
          <w:szCs w:val="28"/>
        </w:rPr>
        <w:tab/>
        <w:t xml:space="preserve">   </w:t>
      </w:r>
      <w:r w:rsidRPr="00D13DAD">
        <w:rPr>
          <w:b/>
          <w:sz w:val="28"/>
          <w:szCs w:val="28"/>
          <w:lang w:val="en-US"/>
        </w:rPr>
        <w:t>A</w:t>
      </w:r>
      <w:r w:rsidRPr="00D13DAD">
        <w:rPr>
          <w:b/>
          <w:sz w:val="28"/>
          <w:szCs w:val="28"/>
        </w:rPr>
        <w:t>7</w:t>
      </w:r>
    </w:p>
    <w:p w:rsidR="006A54EC" w:rsidRPr="00D13DAD" w:rsidRDefault="006A54EC" w:rsidP="00B31380">
      <w:pPr>
        <w:rPr>
          <w:b/>
          <w:sz w:val="28"/>
          <w:szCs w:val="28"/>
        </w:rPr>
      </w:pPr>
      <w:r w:rsidRPr="00D13DAD">
        <w:rPr>
          <w:b/>
          <w:sz w:val="28"/>
          <w:szCs w:val="28"/>
        </w:rPr>
        <w:t>Даже если вам медведь наступил на ухо,</w:t>
      </w:r>
    </w:p>
    <w:p w:rsidR="006A54EC" w:rsidRPr="00D13DAD" w:rsidRDefault="006A54EC" w:rsidP="00B31380">
      <w:pPr>
        <w:rPr>
          <w:b/>
          <w:sz w:val="28"/>
          <w:szCs w:val="28"/>
        </w:rPr>
      </w:pPr>
      <w:r w:rsidRPr="00D13DAD">
        <w:rPr>
          <w:b/>
          <w:sz w:val="28"/>
          <w:szCs w:val="28"/>
          <w:lang w:val="en-US"/>
        </w:rPr>
        <w:t>A</w:t>
      </w:r>
      <w:r w:rsidRPr="00D13DAD">
        <w:rPr>
          <w:b/>
          <w:sz w:val="28"/>
          <w:szCs w:val="28"/>
        </w:rPr>
        <w:t>7</w:t>
      </w:r>
      <w:r w:rsidRPr="00D13DAD">
        <w:rPr>
          <w:b/>
          <w:sz w:val="28"/>
          <w:szCs w:val="28"/>
        </w:rPr>
        <w:tab/>
      </w:r>
      <w:r w:rsidRPr="00D13DAD">
        <w:rPr>
          <w:b/>
          <w:sz w:val="28"/>
          <w:szCs w:val="28"/>
        </w:rPr>
        <w:tab/>
      </w:r>
      <w:r w:rsidRPr="00D13DAD">
        <w:rPr>
          <w:b/>
          <w:sz w:val="28"/>
          <w:szCs w:val="28"/>
        </w:rPr>
        <w:tab/>
      </w:r>
      <w:r w:rsidRPr="00D13DAD">
        <w:rPr>
          <w:b/>
          <w:sz w:val="28"/>
          <w:szCs w:val="28"/>
        </w:rPr>
        <w:tab/>
      </w:r>
      <w:r w:rsidRPr="00D13DAD">
        <w:rPr>
          <w:b/>
          <w:sz w:val="28"/>
          <w:szCs w:val="28"/>
        </w:rPr>
        <w:tab/>
        <w:t xml:space="preserve">        </w:t>
      </w:r>
      <w:r w:rsidRPr="00D13DAD">
        <w:rPr>
          <w:b/>
          <w:sz w:val="28"/>
          <w:szCs w:val="28"/>
          <w:lang w:val="en-US"/>
        </w:rPr>
        <w:t>Dm</w:t>
      </w:r>
    </w:p>
    <w:p w:rsidR="006A54EC" w:rsidRPr="00D13DAD" w:rsidRDefault="006A54EC" w:rsidP="00B31380">
      <w:pPr>
        <w:rPr>
          <w:b/>
          <w:sz w:val="28"/>
          <w:szCs w:val="28"/>
        </w:rPr>
      </w:pPr>
      <w:r w:rsidRPr="00D13DAD">
        <w:rPr>
          <w:b/>
          <w:sz w:val="28"/>
          <w:szCs w:val="28"/>
        </w:rPr>
        <w:t>Эту песню можно петь, не имея слуха.</w:t>
      </w:r>
    </w:p>
    <w:p w:rsidR="006A54EC" w:rsidRPr="00D13DAD" w:rsidRDefault="006A54EC" w:rsidP="00B31380">
      <w:pPr>
        <w:rPr>
          <w:b/>
          <w:sz w:val="28"/>
          <w:szCs w:val="28"/>
        </w:rPr>
      </w:pPr>
    </w:p>
    <w:p w:rsidR="006A54EC" w:rsidRPr="00D13DAD" w:rsidRDefault="006A54EC" w:rsidP="00B31380">
      <w:pPr>
        <w:rPr>
          <w:b/>
          <w:sz w:val="28"/>
          <w:szCs w:val="28"/>
        </w:rPr>
      </w:pPr>
      <w:r w:rsidRPr="00D13DAD">
        <w:rPr>
          <w:b/>
          <w:sz w:val="28"/>
          <w:szCs w:val="28"/>
        </w:rPr>
        <w:t>Проще песни не найти – мы вам скажем твёрдо,</w:t>
      </w:r>
    </w:p>
    <w:p w:rsidR="006A54EC" w:rsidRPr="00D13DAD" w:rsidRDefault="006A54EC" w:rsidP="00B31380">
      <w:pPr>
        <w:rPr>
          <w:b/>
          <w:sz w:val="28"/>
          <w:szCs w:val="28"/>
        </w:rPr>
      </w:pPr>
      <w:r w:rsidRPr="00D13DAD">
        <w:rPr>
          <w:b/>
          <w:sz w:val="28"/>
          <w:szCs w:val="28"/>
        </w:rPr>
        <w:t>Потому что в ней всего целых два аккорда!</w:t>
      </w:r>
    </w:p>
    <w:p w:rsidR="006A54EC" w:rsidRPr="00D13DAD" w:rsidRDefault="006A54EC" w:rsidP="00B31380">
      <w:pPr>
        <w:rPr>
          <w:b/>
          <w:sz w:val="28"/>
          <w:szCs w:val="28"/>
        </w:rPr>
      </w:pPr>
      <w:r w:rsidRPr="00D13DAD">
        <w:rPr>
          <w:b/>
          <w:sz w:val="28"/>
          <w:szCs w:val="28"/>
        </w:rPr>
        <w:t>Эта песня хороша, как в костре картоха.</w:t>
      </w:r>
    </w:p>
    <w:p w:rsidR="006A54EC" w:rsidRPr="00D13DAD" w:rsidRDefault="006A54EC" w:rsidP="00B31380">
      <w:pPr>
        <w:rPr>
          <w:b/>
          <w:sz w:val="28"/>
          <w:szCs w:val="28"/>
        </w:rPr>
      </w:pPr>
      <w:r w:rsidRPr="00D13DAD">
        <w:rPr>
          <w:b/>
          <w:sz w:val="28"/>
          <w:szCs w:val="28"/>
        </w:rPr>
        <w:t>Тот, кто песню не поёт -  поступает плохо!</w:t>
      </w:r>
    </w:p>
    <w:p w:rsidR="006A54EC" w:rsidRPr="00D13DAD" w:rsidRDefault="006A54EC" w:rsidP="00B31380">
      <w:pPr>
        <w:rPr>
          <w:b/>
          <w:sz w:val="28"/>
          <w:szCs w:val="28"/>
        </w:rPr>
      </w:pPr>
    </w:p>
    <w:p w:rsidR="006A54EC" w:rsidRPr="00D13DAD" w:rsidRDefault="006A54EC" w:rsidP="00B31380">
      <w:pPr>
        <w:rPr>
          <w:b/>
          <w:sz w:val="28"/>
          <w:szCs w:val="28"/>
        </w:rPr>
      </w:pPr>
      <w:r w:rsidRPr="00D13DAD">
        <w:rPr>
          <w:b/>
          <w:sz w:val="28"/>
          <w:szCs w:val="28"/>
        </w:rPr>
        <w:t>Тот, кто двойки получал на уроках пенья,</w:t>
      </w:r>
    </w:p>
    <w:p w:rsidR="006A54EC" w:rsidRPr="00D13DAD" w:rsidRDefault="006A54EC" w:rsidP="00B31380">
      <w:pPr>
        <w:rPr>
          <w:b/>
          <w:sz w:val="28"/>
          <w:szCs w:val="28"/>
        </w:rPr>
      </w:pPr>
      <w:r w:rsidRPr="00D13DAD">
        <w:rPr>
          <w:b/>
          <w:sz w:val="28"/>
          <w:szCs w:val="28"/>
        </w:rPr>
        <w:t>Тоже хочет песни петь, – лопнуло терпенье!</w:t>
      </w:r>
    </w:p>
    <w:p w:rsidR="006A54EC" w:rsidRPr="00D13DAD" w:rsidRDefault="006A54EC" w:rsidP="00B31380">
      <w:pPr>
        <w:rPr>
          <w:b/>
          <w:sz w:val="28"/>
          <w:szCs w:val="28"/>
        </w:rPr>
      </w:pPr>
      <w:r w:rsidRPr="00D13DAD">
        <w:rPr>
          <w:b/>
          <w:sz w:val="28"/>
          <w:szCs w:val="28"/>
        </w:rPr>
        <w:t>Дуют ветры в феврале, и метёт позёмка…</w:t>
      </w:r>
    </w:p>
    <w:p w:rsidR="006A54EC" w:rsidRPr="00D13DAD" w:rsidRDefault="006A54EC" w:rsidP="00B31380">
      <w:pPr>
        <w:rPr>
          <w:b/>
          <w:sz w:val="28"/>
          <w:szCs w:val="28"/>
        </w:rPr>
      </w:pPr>
      <w:r w:rsidRPr="00D13DAD">
        <w:rPr>
          <w:b/>
          <w:sz w:val="28"/>
          <w:szCs w:val="28"/>
        </w:rPr>
        <w:t>И не важно, как поёшь, главное, что громко!</w:t>
      </w:r>
    </w:p>
    <w:p w:rsidR="006A54EC" w:rsidRPr="00D13DAD" w:rsidRDefault="006A54EC" w:rsidP="00B31380">
      <w:pPr>
        <w:rPr>
          <w:b/>
          <w:sz w:val="28"/>
          <w:szCs w:val="28"/>
        </w:rPr>
      </w:pPr>
    </w:p>
    <w:p w:rsidR="006A54EC" w:rsidRPr="00D13DAD" w:rsidRDefault="006A54EC" w:rsidP="00B31380">
      <w:pPr>
        <w:rPr>
          <w:b/>
          <w:sz w:val="28"/>
          <w:szCs w:val="28"/>
        </w:rPr>
      </w:pPr>
      <w:r w:rsidRPr="00D13DAD">
        <w:rPr>
          <w:b/>
          <w:sz w:val="28"/>
          <w:szCs w:val="28"/>
        </w:rPr>
        <w:t>Если голос ваш охрип -  плюньте, разотрите!</w:t>
      </w:r>
    </w:p>
    <w:p w:rsidR="006A54EC" w:rsidRPr="00D13DAD" w:rsidRDefault="006A54EC" w:rsidP="00B31380">
      <w:pPr>
        <w:rPr>
          <w:b/>
          <w:sz w:val="28"/>
          <w:szCs w:val="28"/>
        </w:rPr>
      </w:pPr>
      <w:r w:rsidRPr="00D13DAD">
        <w:rPr>
          <w:b/>
          <w:sz w:val="28"/>
          <w:szCs w:val="28"/>
        </w:rPr>
        <w:t>Петь не можете, тогда просто говорите.</w:t>
      </w:r>
    </w:p>
    <w:p w:rsidR="006A54EC" w:rsidRPr="00D13DAD" w:rsidRDefault="006A54EC" w:rsidP="00B31380">
      <w:pPr>
        <w:rPr>
          <w:b/>
          <w:sz w:val="28"/>
          <w:szCs w:val="28"/>
        </w:rPr>
      </w:pPr>
      <w:r w:rsidRPr="00D13DAD">
        <w:rPr>
          <w:b/>
          <w:sz w:val="28"/>
          <w:szCs w:val="28"/>
        </w:rPr>
        <w:t>Кто не может говорить, пусть рычит мотором!</w:t>
      </w:r>
    </w:p>
    <w:p w:rsidR="006A54EC" w:rsidRPr="00D13DAD" w:rsidRDefault="006A54EC" w:rsidP="00B31380">
      <w:pPr>
        <w:rPr>
          <w:b/>
          <w:sz w:val="28"/>
          <w:szCs w:val="28"/>
        </w:rPr>
      </w:pPr>
      <w:r w:rsidRPr="00D13DAD">
        <w:rPr>
          <w:b/>
          <w:sz w:val="28"/>
          <w:szCs w:val="28"/>
        </w:rPr>
        <w:t>И не важно как звучит, главное, что хором!</w:t>
      </w: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r>
        <w:rPr>
          <w:noProof/>
        </w:rPr>
        <w:pict>
          <v:shape id="Рисунок 22" o:spid="_x0000_s1051" type="#_x0000_t75" alt="100_5398 R" style="position:absolute;margin-left:27pt;margin-top:13.25pt;width:278.1pt;height:185.15pt;z-index:-251655168;visibility:visible">
            <v:imagedata r:id="rId41" o:title=""/>
          </v:shape>
        </w:pict>
      </w: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jc w:val="center"/>
        <w:rPr>
          <w:b/>
          <w:sz w:val="28"/>
          <w:szCs w:val="28"/>
        </w:rPr>
      </w:pPr>
      <w:r>
        <w:rPr>
          <w:rFonts w:ascii="Arial" w:hAnsi="Arial" w:cs="Arial"/>
          <w:b/>
        </w:rPr>
        <w:br w:type="page"/>
      </w:r>
      <w:r w:rsidRPr="00D13DAD">
        <w:rPr>
          <w:b/>
          <w:sz w:val="28"/>
          <w:szCs w:val="28"/>
        </w:rPr>
        <w:t>Поле чудес.</w:t>
      </w:r>
    </w:p>
    <w:p w:rsidR="006A54EC" w:rsidRPr="00D13DAD" w:rsidRDefault="006A54EC" w:rsidP="00B31380">
      <w:pPr>
        <w:jc w:val="right"/>
        <w:rPr>
          <w:b/>
          <w:sz w:val="28"/>
          <w:szCs w:val="28"/>
        </w:rPr>
      </w:pPr>
      <w:r w:rsidRPr="00D13DAD">
        <w:rPr>
          <w:b/>
          <w:sz w:val="28"/>
          <w:szCs w:val="28"/>
        </w:rPr>
        <w:t>Булат Окуджава</w:t>
      </w:r>
    </w:p>
    <w:p w:rsidR="006A54EC" w:rsidRPr="00D13DAD" w:rsidRDefault="006A54EC" w:rsidP="00B31380">
      <w:pPr>
        <w:rPr>
          <w:b/>
          <w:sz w:val="28"/>
          <w:szCs w:val="28"/>
        </w:rPr>
      </w:pPr>
      <w:r w:rsidRPr="00D13DAD">
        <w:rPr>
          <w:b/>
          <w:sz w:val="28"/>
          <w:szCs w:val="28"/>
        </w:rPr>
        <w:t xml:space="preserve">         </w:t>
      </w:r>
      <w:r w:rsidRPr="00D13DAD">
        <w:rPr>
          <w:b/>
          <w:sz w:val="28"/>
          <w:szCs w:val="28"/>
          <w:lang w:val="en-US"/>
        </w:rPr>
        <w:t>Am</w:t>
      </w:r>
      <w:r w:rsidRPr="00D13DAD">
        <w:rPr>
          <w:b/>
          <w:sz w:val="28"/>
          <w:szCs w:val="28"/>
        </w:rPr>
        <w:tab/>
      </w:r>
      <w:r w:rsidRPr="00D13DAD">
        <w:rPr>
          <w:b/>
          <w:sz w:val="28"/>
          <w:szCs w:val="28"/>
        </w:rPr>
        <w:tab/>
      </w:r>
      <w:r w:rsidRPr="00D13DAD">
        <w:rPr>
          <w:b/>
          <w:sz w:val="28"/>
          <w:szCs w:val="28"/>
        </w:rPr>
        <w:tab/>
      </w:r>
      <w:r w:rsidRPr="00D13DAD">
        <w:rPr>
          <w:b/>
          <w:sz w:val="28"/>
          <w:szCs w:val="28"/>
        </w:rPr>
        <w:tab/>
        <w:t xml:space="preserve">  </w:t>
      </w:r>
      <w:r w:rsidRPr="00D13DAD">
        <w:rPr>
          <w:b/>
          <w:sz w:val="28"/>
          <w:szCs w:val="28"/>
          <w:lang w:val="en-US"/>
        </w:rPr>
        <w:t>E</w:t>
      </w:r>
      <w:r w:rsidRPr="00D13DAD">
        <w:rPr>
          <w:b/>
          <w:sz w:val="28"/>
          <w:szCs w:val="28"/>
        </w:rPr>
        <w:t xml:space="preserve">7  </w:t>
      </w:r>
      <w:r w:rsidRPr="00D13DAD">
        <w:rPr>
          <w:b/>
          <w:sz w:val="28"/>
          <w:szCs w:val="28"/>
        </w:rPr>
        <w:tab/>
        <w:t xml:space="preserve">           </w:t>
      </w:r>
      <w:r w:rsidRPr="00D13DAD">
        <w:rPr>
          <w:b/>
          <w:sz w:val="28"/>
          <w:szCs w:val="28"/>
          <w:lang w:val="en-US"/>
        </w:rPr>
        <w:t>Am</w:t>
      </w:r>
    </w:p>
    <w:p w:rsidR="006A54EC" w:rsidRPr="00D13DAD" w:rsidRDefault="006A54EC" w:rsidP="00B31380">
      <w:pPr>
        <w:rPr>
          <w:b/>
          <w:sz w:val="28"/>
          <w:szCs w:val="28"/>
        </w:rPr>
      </w:pPr>
      <w:r w:rsidRPr="00D13DAD">
        <w:rPr>
          <w:b/>
          <w:sz w:val="28"/>
          <w:szCs w:val="28"/>
        </w:rPr>
        <w:t>Не прячьте ваши денежки по банкам и углам.</w:t>
      </w:r>
    </w:p>
    <w:p w:rsidR="006A54EC" w:rsidRPr="00D13DAD" w:rsidRDefault="006A54EC" w:rsidP="00B31380">
      <w:pPr>
        <w:rPr>
          <w:b/>
          <w:sz w:val="28"/>
          <w:szCs w:val="28"/>
        </w:rPr>
      </w:pPr>
      <w:r w:rsidRPr="00D13DAD">
        <w:rPr>
          <w:b/>
          <w:sz w:val="28"/>
          <w:szCs w:val="28"/>
        </w:rPr>
        <w:tab/>
      </w:r>
      <w:r w:rsidRPr="00D13DAD">
        <w:rPr>
          <w:b/>
          <w:sz w:val="28"/>
          <w:szCs w:val="28"/>
        </w:rPr>
        <w:tab/>
      </w:r>
      <w:r w:rsidRPr="00D13DAD">
        <w:rPr>
          <w:b/>
          <w:sz w:val="28"/>
          <w:szCs w:val="28"/>
        </w:rPr>
        <w:tab/>
      </w:r>
      <w:r w:rsidRPr="00D13DAD">
        <w:rPr>
          <w:b/>
          <w:sz w:val="28"/>
          <w:szCs w:val="28"/>
        </w:rPr>
        <w:tab/>
        <w:t xml:space="preserve">  </w:t>
      </w:r>
      <w:r w:rsidRPr="00D13DAD">
        <w:rPr>
          <w:b/>
          <w:sz w:val="28"/>
          <w:szCs w:val="28"/>
          <w:lang w:val="en-US"/>
        </w:rPr>
        <w:t>E</w:t>
      </w:r>
      <w:r w:rsidRPr="00D13DAD">
        <w:rPr>
          <w:b/>
          <w:sz w:val="28"/>
          <w:szCs w:val="28"/>
        </w:rPr>
        <w:t>7</w:t>
      </w:r>
      <w:r w:rsidRPr="00D13DAD">
        <w:rPr>
          <w:b/>
          <w:sz w:val="28"/>
          <w:szCs w:val="28"/>
        </w:rPr>
        <w:tab/>
      </w:r>
      <w:r w:rsidRPr="00D13DAD">
        <w:rPr>
          <w:b/>
          <w:sz w:val="28"/>
          <w:szCs w:val="28"/>
        </w:rPr>
        <w:tab/>
        <w:t xml:space="preserve">     </w:t>
      </w:r>
      <w:r w:rsidRPr="00D13DAD">
        <w:rPr>
          <w:b/>
          <w:sz w:val="28"/>
          <w:szCs w:val="28"/>
          <w:lang w:val="en-US"/>
        </w:rPr>
        <w:t>Am</w:t>
      </w:r>
    </w:p>
    <w:p w:rsidR="006A54EC" w:rsidRPr="00D13DAD" w:rsidRDefault="006A54EC" w:rsidP="00B31380">
      <w:pPr>
        <w:rPr>
          <w:b/>
          <w:sz w:val="28"/>
          <w:szCs w:val="28"/>
        </w:rPr>
      </w:pPr>
      <w:r w:rsidRPr="00D13DAD">
        <w:rPr>
          <w:b/>
          <w:sz w:val="28"/>
          <w:szCs w:val="28"/>
        </w:rPr>
        <w:t>Несите ваши денежки, иначе быть беде.</w:t>
      </w:r>
    </w:p>
    <w:p w:rsidR="006A54EC" w:rsidRPr="00D13DAD" w:rsidRDefault="006A54EC" w:rsidP="00B31380">
      <w:pPr>
        <w:rPr>
          <w:b/>
          <w:sz w:val="28"/>
          <w:szCs w:val="28"/>
        </w:rPr>
      </w:pPr>
      <w:r w:rsidRPr="00D13DAD">
        <w:rPr>
          <w:b/>
          <w:sz w:val="28"/>
          <w:szCs w:val="28"/>
        </w:rPr>
        <w:t xml:space="preserve">       </w:t>
      </w:r>
      <w:r w:rsidRPr="00D13DAD">
        <w:rPr>
          <w:b/>
          <w:sz w:val="28"/>
          <w:szCs w:val="28"/>
          <w:lang w:val="en-US"/>
        </w:rPr>
        <w:t>Dm</w:t>
      </w:r>
    </w:p>
    <w:p w:rsidR="006A54EC" w:rsidRPr="00D13DAD" w:rsidRDefault="006A54EC" w:rsidP="00B31380">
      <w:pPr>
        <w:rPr>
          <w:b/>
          <w:sz w:val="28"/>
          <w:szCs w:val="28"/>
        </w:rPr>
      </w:pPr>
      <w:r w:rsidRPr="00D13DAD">
        <w:rPr>
          <w:b/>
          <w:sz w:val="28"/>
          <w:szCs w:val="28"/>
        </w:rPr>
        <w:t xml:space="preserve">И в полночь ваши денежки </w:t>
      </w:r>
    </w:p>
    <w:p w:rsidR="006A54EC" w:rsidRPr="00D13DAD" w:rsidRDefault="006A54EC" w:rsidP="00B31380">
      <w:pPr>
        <w:rPr>
          <w:b/>
          <w:sz w:val="28"/>
          <w:szCs w:val="28"/>
        </w:rPr>
      </w:pPr>
      <w:r w:rsidRPr="00D13DAD">
        <w:rPr>
          <w:b/>
          <w:sz w:val="28"/>
          <w:szCs w:val="28"/>
        </w:rPr>
        <w:t xml:space="preserve">     </w:t>
      </w:r>
      <w:r w:rsidRPr="00D13DAD">
        <w:rPr>
          <w:b/>
          <w:sz w:val="28"/>
          <w:szCs w:val="28"/>
          <w:lang w:val="en-US"/>
        </w:rPr>
        <w:t>Dm</w:t>
      </w:r>
    </w:p>
    <w:p w:rsidR="006A54EC" w:rsidRPr="00D13DAD" w:rsidRDefault="006A54EC" w:rsidP="00B31380">
      <w:pPr>
        <w:rPr>
          <w:b/>
          <w:sz w:val="28"/>
          <w:szCs w:val="28"/>
        </w:rPr>
      </w:pPr>
      <w:r w:rsidRPr="00D13DAD">
        <w:rPr>
          <w:b/>
          <w:sz w:val="28"/>
          <w:szCs w:val="28"/>
        </w:rPr>
        <w:t>Заройте в землю там,</w:t>
      </w:r>
    </w:p>
    <w:p w:rsidR="006A54EC" w:rsidRPr="00D13DAD" w:rsidRDefault="006A54EC" w:rsidP="00B31380">
      <w:pPr>
        <w:rPr>
          <w:b/>
          <w:sz w:val="28"/>
          <w:szCs w:val="28"/>
        </w:rPr>
      </w:pPr>
      <w:r w:rsidRPr="00D13DAD">
        <w:rPr>
          <w:b/>
          <w:sz w:val="28"/>
          <w:szCs w:val="28"/>
        </w:rPr>
        <w:t xml:space="preserve">        </w:t>
      </w:r>
      <w:r w:rsidRPr="00D13DAD">
        <w:rPr>
          <w:b/>
          <w:sz w:val="28"/>
          <w:szCs w:val="28"/>
          <w:lang w:val="en-US"/>
        </w:rPr>
        <w:t>Dm</w:t>
      </w:r>
    </w:p>
    <w:p w:rsidR="006A54EC" w:rsidRPr="00D13DAD" w:rsidRDefault="006A54EC" w:rsidP="00B31380">
      <w:pPr>
        <w:rPr>
          <w:b/>
          <w:sz w:val="28"/>
          <w:szCs w:val="28"/>
        </w:rPr>
      </w:pPr>
      <w:r w:rsidRPr="00D13DAD">
        <w:rPr>
          <w:b/>
          <w:sz w:val="28"/>
          <w:szCs w:val="28"/>
        </w:rPr>
        <w:t xml:space="preserve">И в полночь ваши денежки </w:t>
      </w:r>
    </w:p>
    <w:p w:rsidR="006A54EC" w:rsidRPr="00D13DAD" w:rsidRDefault="006A54EC" w:rsidP="00B31380">
      <w:pPr>
        <w:rPr>
          <w:b/>
          <w:sz w:val="28"/>
          <w:szCs w:val="28"/>
        </w:rPr>
      </w:pPr>
      <w:r w:rsidRPr="00D13DAD">
        <w:rPr>
          <w:b/>
          <w:sz w:val="28"/>
          <w:szCs w:val="28"/>
        </w:rPr>
        <w:t xml:space="preserve">     </w:t>
      </w:r>
      <w:r w:rsidRPr="00D13DAD">
        <w:rPr>
          <w:b/>
          <w:sz w:val="28"/>
          <w:szCs w:val="28"/>
          <w:lang w:val="en-US"/>
        </w:rPr>
        <w:t>Dm</w:t>
      </w:r>
    </w:p>
    <w:p w:rsidR="006A54EC" w:rsidRPr="00D13DAD" w:rsidRDefault="006A54EC" w:rsidP="00B31380">
      <w:pPr>
        <w:rPr>
          <w:b/>
          <w:sz w:val="28"/>
          <w:szCs w:val="28"/>
        </w:rPr>
      </w:pPr>
      <w:r w:rsidRPr="00D13DAD">
        <w:rPr>
          <w:b/>
          <w:sz w:val="28"/>
          <w:szCs w:val="28"/>
        </w:rPr>
        <w:t>Заройте в землю, где…</w:t>
      </w:r>
    </w:p>
    <w:p w:rsidR="006A54EC" w:rsidRPr="00D13DAD" w:rsidRDefault="006A54EC" w:rsidP="00B31380">
      <w:pPr>
        <w:rPr>
          <w:b/>
          <w:sz w:val="28"/>
          <w:szCs w:val="28"/>
        </w:rPr>
      </w:pPr>
      <w:r w:rsidRPr="00D13DAD">
        <w:rPr>
          <w:b/>
          <w:sz w:val="28"/>
          <w:szCs w:val="28"/>
        </w:rPr>
        <w:t xml:space="preserve">Припев: </w:t>
      </w:r>
    </w:p>
    <w:p w:rsidR="006A54EC" w:rsidRPr="00D13DAD" w:rsidRDefault="006A54EC" w:rsidP="00B31380">
      <w:pPr>
        <w:rPr>
          <w:b/>
          <w:sz w:val="28"/>
          <w:szCs w:val="28"/>
        </w:rPr>
      </w:pPr>
      <w:r w:rsidRPr="00D13DAD">
        <w:rPr>
          <w:b/>
          <w:sz w:val="28"/>
          <w:szCs w:val="28"/>
        </w:rPr>
        <w:tab/>
      </w:r>
      <w:r w:rsidRPr="00D13DAD">
        <w:rPr>
          <w:b/>
          <w:sz w:val="28"/>
          <w:szCs w:val="28"/>
        </w:rPr>
        <w:tab/>
      </w:r>
      <w:r w:rsidRPr="00D13DAD">
        <w:rPr>
          <w:b/>
          <w:sz w:val="28"/>
          <w:szCs w:val="28"/>
          <w:lang w:val="en-US"/>
        </w:rPr>
        <w:t>E</w:t>
      </w:r>
      <w:r w:rsidRPr="00D13DAD">
        <w:rPr>
          <w:b/>
          <w:sz w:val="28"/>
          <w:szCs w:val="28"/>
        </w:rPr>
        <w:t>7</w:t>
      </w:r>
      <w:r w:rsidRPr="00D13DAD">
        <w:rPr>
          <w:b/>
          <w:sz w:val="28"/>
          <w:szCs w:val="28"/>
        </w:rPr>
        <w:tab/>
      </w:r>
      <w:r w:rsidRPr="00D13DAD">
        <w:rPr>
          <w:b/>
          <w:sz w:val="28"/>
          <w:szCs w:val="28"/>
        </w:rPr>
        <w:tab/>
      </w:r>
      <w:r w:rsidRPr="00D13DAD">
        <w:rPr>
          <w:b/>
          <w:sz w:val="28"/>
          <w:szCs w:val="28"/>
        </w:rPr>
        <w:tab/>
        <w:t xml:space="preserve">      </w:t>
      </w:r>
      <w:r w:rsidRPr="00D13DAD">
        <w:rPr>
          <w:b/>
          <w:sz w:val="28"/>
          <w:szCs w:val="28"/>
          <w:lang w:val="en-US"/>
        </w:rPr>
        <w:t>A</w:t>
      </w:r>
      <w:r w:rsidRPr="00D13DAD">
        <w:rPr>
          <w:b/>
          <w:sz w:val="28"/>
          <w:szCs w:val="28"/>
        </w:rPr>
        <w:t>7</w:t>
      </w:r>
    </w:p>
    <w:p w:rsidR="006A54EC" w:rsidRPr="00D13DAD" w:rsidRDefault="006A54EC" w:rsidP="00B31380">
      <w:pPr>
        <w:ind w:left="900"/>
        <w:rPr>
          <w:b/>
          <w:sz w:val="28"/>
          <w:szCs w:val="28"/>
        </w:rPr>
      </w:pPr>
      <w:r w:rsidRPr="00D13DAD">
        <w:rPr>
          <w:b/>
          <w:sz w:val="28"/>
          <w:szCs w:val="28"/>
        </w:rPr>
        <w:t>Не горы, не овраги и не лес,</w:t>
      </w:r>
    </w:p>
    <w:p w:rsidR="006A54EC" w:rsidRPr="00D13DAD" w:rsidRDefault="006A54EC" w:rsidP="00B31380">
      <w:pPr>
        <w:ind w:left="900"/>
        <w:rPr>
          <w:b/>
          <w:sz w:val="28"/>
          <w:szCs w:val="28"/>
        </w:rPr>
      </w:pPr>
      <w:r w:rsidRPr="00D13DAD">
        <w:rPr>
          <w:b/>
          <w:sz w:val="28"/>
          <w:szCs w:val="28"/>
        </w:rPr>
        <w:t xml:space="preserve">      </w:t>
      </w:r>
      <w:r w:rsidRPr="00D13DAD">
        <w:rPr>
          <w:b/>
          <w:sz w:val="28"/>
          <w:szCs w:val="28"/>
          <w:lang w:val="en-US"/>
        </w:rPr>
        <w:t>Gm</w:t>
      </w:r>
      <w:r w:rsidRPr="00D13DAD">
        <w:rPr>
          <w:b/>
          <w:sz w:val="28"/>
          <w:szCs w:val="28"/>
        </w:rPr>
        <w:tab/>
      </w:r>
      <w:r w:rsidRPr="00D13DAD">
        <w:rPr>
          <w:b/>
          <w:sz w:val="28"/>
          <w:szCs w:val="28"/>
        </w:rPr>
        <w:tab/>
      </w:r>
      <w:r w:rsidRPr="00D13DAD">
        <w:rPr>
          <w:b/>
          <w:sz w:val="28"/>
          <w:szCs w:val="28"/>
        </w:rPr>
        <w:tab/>
        <w:t xml:space="preserve">    </w:t>
      </w:r>
      <w:r w:rsidRPr="00D13DAD">
        <w:rPr>
          <w:b/>
          <w:sz w:val="28"/>
          <w:szCs w:val="28"/>
          <w:lang w:val="en-US"/>
        </w:rPr>
        <w:t>A</w:t>
      </w:r>
      <w:r w:rsidRPr="00D13DAD">
        <w:rPr>
          <w:b/>
          <w:sz w:val="28"/>
          <w:szCs w:val="28"/>
        </w:rPr>
        <w:t>7</w:t>
      </w:r>
    </w:p>
    <w:p w:rsidR="006A54EC" w:rsidRPr="00D13DAD" w:rsidRDefault="006A54EC" w:rsidP="00B31380">
      <w:pPr>
        <w:ind w:left="900"/>
        <w:rPr>
          <w:b/>
          <w:sz w:val="28"/>
          <w:szCs w:val="28"/>
        </w:rPr>
      </w:pPr>
      <w:r w:rsidRPr="00D13DAD">
        <w:rPr>
          <w:b/>
          <w:sz w:val="28"/>
          <w:szCs w:val="28"/>
        </w:rPr>
        <w:t>Не океан без дна и берегов,</w:t>
      </w:r>
    </w:p>
    <w:p w:rsidR="006A54EC" w:rsidRPr="00D13DAD" w:rsidRDefault="006A54EC" w:rsidP="00B31380">
      <w:pPr>
        <w:ind w:left="900"/>
        <w:rPr>
          <w:b/>
          <w:sz w:val="28"/>
          <w:szCs w:val="28"/>
        </w:rPr>
      </w:pPr>
      <w:r w:rsidRPr="00D13DAD">
        <w:rPr>
          <w:b/>
          <w:sz w:val="28"/>
          <w:szCs w:val="28"/>
        </w:rPr>
        <w:t xml:space="preserve">     </w:t>
      </w:r>
      <w:r w:rsidRPr="00D13DAD">
        <w:rPr>
          <w:b/>
          <w:sz w:val="28"/>
          <w:szCs w:val="28"/>
          <w:lang w:val="en-US"/>
        </w:rPr>
        <w:t>Dm</w:t>
      </w:r>
    </w:p>
    <w:p w:rsidR="006A54EC" w:rsidRPr="00D13DAD" w:rsidRDefault="006A54EC" w:rsidP="00B31380">
      <w:pPr>
        <w:ind w:left="900"/>
        <w:rPr>
          <w:b/>
          <w:sz w:val="28"/>
          <w:szCs w:val="28"/>
        </w:rPr>
      </w:pPr>
      <w:r w:rsidRPr="00D13DAD">
        <w:rPr>
          <w:b/>
          <w:sz w:val="28"/>
          <w:szCs w:val="28"/>
        </w:rPr>
        <w:t xml:space="preserve">А поле, поле, поле, поле, </w:t>
      </w:r>
    </w:p>
    <w:p w:rsidR="006A54EC" w:rsidRPr="00D13DAD" w:rsidRDefault="006A54EC" w:rsidP="00B31380">
      <w:pPr>
        <w:ind w:left="900"/>
        <w:rPr>
          <w:b/>
          <w:sz w:val="28"/>
          <w:szCs w:val="28"/>
        </w:rPr>
      </w:pPr>
      <w:r w:rsidRPr="00D13DAD">
        <w:rPr>
          <w:b/>
          <w:sz w:val="28"/>
          <w:szCs w:val="28"/>
        </w:rPr>
        <w:t xml:space="preserve">  </w:t>
      </w:r>
      <w:r w:rsidRPr="00D13DAD">
        <w:rPr>
          <w:b/>
          <w:sz w:val="28"/>
          <w:szCs w:val="28"/>
          <w:lang w:val="en-US"/>
        </w:rPr>
        <w:t>Am</w:t>
      </w:r>
      <w:r w:rsidRPr="00D13DAD">
        <w:rPr>
          <w:b/>
          <w:sz w:val="28"/>
          <w:szCs w:val="28"/>
        </w:rPr>
        <w:tab/>
        <w:t xml:space="preserve">    </w:t>
      </w:r>
      <w:r w:rsidRPr="00D13DAD">
        <w:rPr>
          <w:b/>
          <w:sz w:val="28"/>
          <w:szCs w:val="28"/>
          <w:lang w:val="en-US"/>
        </w:rPr>
        <w:t>E</w:t>
      </w:r>
      <w:r w:rsidRPr="00D13DAD">
        <w:rPr>
          <w:b/>
          <w:sz w:val="28"/>
          <w:szCs w:val="28"/>
        </w:rPr>
        <w:t>7</w:t>
      </w:r>
    </w:p>
    <w:p w:rsidR="006A54EC" w:rsidRPr="00D13DAD" w:rsidRDefault="006A54EC" w:rsidP="00B31380">
      <w:pPr>
        <w:ind w:left="900"/>
        <w:rPr>
          <w:b/>
          <w:sz w:val="28"/>
          <w:szCs w:val="28"/>
        </w:rPr>
      </w:pPr>
      <w:r w:rsidRPr="00D13DAD">
        <w:rPr>
          <w:b/>
          <w:sz w:val="28"/>
          <w:szCs w:val="28"/>
        </w:rPr>
        <w:t>Поле чудес, поле чудес</w:t>
      </w:r>
    </w:p>
    <w:p w:rsidR="006A54EC" w:rsidRPr="00D13DAD" w:rsidRDefault="006A54EC" w:rsidP="00B31380">
      <w:pPr>
        <w:ind w:left="900"/>
        <w:rPr>
          <w:b/>
          <w:sz w:val="28"/>
          <w:szCs w:val="28"/>
        </w:rPr>
      </w:pPr>
      <w:r w:rsidRPr="00D13DAD">
        <w:rPr>
          <w:b/>
          <w:sz w:val="28"/>
          <w:szCs w:val="28"/>
        </w:rPr>
        <w:tab/>
        <w:t xml:space="preserve">     </w:t>
      </w:r>
      <w:r w:rsidRPr="00D13DAD">
        <w:rPr>
          <w:b/>
          <w:sz w:val="28"/>
          <w:szCs w:val="28"/>
          <w:lang w:val="en-US"/>
        </w:rPr>
        <w:t>Am</w:t>
      </w:r>
    </w:p>
    <w:p w:rsidR="006A54EC" w:rsidRPr="00D13DAD" w:rsidRDefault="006A54EC" w:rsidP="00B31380">
      <w:pPr>
        <w:ind w:left="900"/>
        <w:rPr>
          <w:b/>
          <w:sz w:val="28"/>
          <w:szCs w:val="28"/>
        </w:rPr>
      </w:pPr>
      <w:r w:rsidRPr="00D13DAD">
        <w:rPr>
          <w:b/>
          <w:sz w:val="28"/>
          <w:szCs w:val="28"/>
        </w:rPr>
        <w:t xml:space="preserve">В стране дураков.   </w:t>
      </w:r>
    </w:p>
    <w:p w:rsidR="006A54EC" w:rsidRPr="00D13DAD" w:rsidRDefault="006A54EC" w:rsidP="00B31380">
      <w:pPr>
        <w:ind w:left="900"/>
        <w:rPr>
          <w:b/>
          <w:sz w:val="28"/>
          <w:szCs w:val="28"/>
        </w:rPr>
      </w:pPr>
      <w:r w:rsidRPr="00D13DAD">
        <w:rPr>
          <w:b/>
          <w:sz w:val="28"/>
          <w:szCs w:val="28"/>
        </w:rPr>
        <w:t xml:space="preserve">  </w:t>
      </w:r>
      <w:r w:rsidRPr="00D13DAD">
        <w:rPr>
          <w:b/>
          <w:sz w:val="28"/>
          <w:szCs w:val="28"/>
          <w:lang w:val="en-US"/>
        </w:rPr>
        <w:t>Dm</w:t>
      </w:r>
    </w:p>
    <w:p w:rsidR="006A54EC" w:rsidRPr="00D13DAD" w:rsidRDefault="006A54EC" w:rsidP="00B31380">
      <w:pPr>
        <w:ind w:left="900"/>
        <w:rPr>
          <w:b/>
          <w:sz w:val="28"/>
          <w:szCs w:val="28"/>
        </w:rPr>
      </w:pPr>
      <w:r w:rsidRPr="00D13DAD">
        <w:rPr>
          <w:b/>
          <w:sz w:val="28"/>
          <w:szCs w:val="28"/>
        </w:rPr>
        <w:t xml:space="preserve">А поле, поле, поле, поле, </w:t>
      </w:r>
    </w:p>
    <w:p w:rsidR="006A54EC" w:rsidRPr="00D13DAD" w:rsidRDefault="006A54EC" w:rsidP="00B31380">
      <w:pPr>
        <w:ind w:left="900"/>
        <w:rPr>
          <w:b/>
          <w:sz w:val="28"/>
          <w:szCs w:val="28"/>
        </w:rPr>
      </w:pPr>
      <w:r w:rsidRPr="00D13DAD">
        <w:rPr>
          <w:b/>
          <w:sz w:val="28"/>
          <w:szCs w:val="28"/>
        </w:rPr>
        <w:t xml:space="preserve">  </w:t>
      </w:r>
      <w:r w:rsidRPr="00D13DAD">
        <w:rPr>
          <w:b/>
          <w:sz w:val="28"/>
          <w:szCs w:val="28"/>
          <w:lang w:val="en-US"/>
        </w:rPr>
        <w:t>Am</w:t>
      </w:r>
      <w:r w:rsidRPr="00D13DAD">
        <w:rPr>
          <w:b/>
          <w:sz w:val="28"/>
          <w:szCs w:val="28"/>
        </w:rPr>
        <w:tab/>
        <w:t xml:space="preserve">     </w:t>
      </w:r>
      <w:r w:rsidRPr="00D13DAD">
        <w:rPr>
          <w:b/>
          <w:sz w:val="28"/>
          <w:szCs w:val="28"/>
          <w:lang w:val="en-US"/>
        </w:rPr>
        <w:t>E</w:t>
      </w:r>
      <w:r w:rsidRPr="00D13DAD">
        <w:rPr>
          <w:b/>
          <w:sz w:val="28"/>
          <w:szCs w:val="28"/>
        </w:rPr>
        <w:t>7</w:t>
      </w:r>
    </w:p>
    <w:p w:rsidR="006A54EC" w:rsidRPr="00D13DAD" w:rsidRDefault="006A54EC" w:rsidP="00B31380">
      <w:pPr>
        <w:ind w:left="900"/>
        <w:rPr>
          <w:b/>
          <w:sz w:val="28"/>
          <w:szCs w:val="28"/>
        </w:rPr>
      </w:pPr>
      <w:r w:rsidRPr="00D13DAD">
        <w:rPr>
          <w:b/>
          <w:sz w:val="28"/>
          <w:szCs w:val="28"/>
        </w:rPr>
        <w:t>Поле чудес, поле чудес</w:t>
      </w:r>
    </w:p>
    <w:p w:rsidR="006A54EC" w:rsidRPr="00D13DAD" w:rsidRDefault="006A54EC" w:rsidP="00B31380">
      <w:pPr>
        <w:ind w:left="900"/>
        <w:rPr>
          <w:b/>
          <w:sz w:val="28"/>
          <w:szCs w:val="28"/>
        </w:rPr>
      </w:pPr>
      <w:r w:rsidRPr="00D13DAD">
        <w:rPr>
          <w:b/>
          <w:sz w:val="28"/>
          <w:szCs w:val="28"/>
        </w:rPr>
        <w:tab/>
        <w:t xml:space="preserve">                 </w:t>
      </w:r>
      <w:r w:rsidRPr="00D13DAD">
        <w:rPr>
          <w:b/>
          <w:sz w:val="28"/>
          <w:szCs w:val="28"/>
          <w:lang w:val="en-US"/>
        </w:rPr>
        <w:t>Am</w:t>
      </w:r>
    </w:p>
    <w:p w:rsidR="006A54EC" w:rsidRPr="00D13DAD" w:rsidRDefault="006A54EC" w:rsidP="00B31380">
      <w:pPr>
        <w:ind w:left="900"/>
        <w:rPr>
          <w:b/>
          <w:sz w:val="28"/>
          <w:szCs w:val="28"/>
        </w:rPr>
      </w:pPr>
      <w:r w:rsidRPr="00D13DAD">
        <w:rPr>
          <w:b/>
          <w:sz w:val="28"/>
          <w:szCs w:val="28"/>
        </w:rPr>
        <w:t>В стране дураков.</w:t>
      </w:r>
    </w:p>
    <w:p w:rsidR="006A54EC" w:rsidRPr="00D13DAD" w:rsidRDefault="006A54EC" w:rsidP="00B31380">
      <w:pPr>
        <w:ind w:left="900"/>
        <w:rPr>
          <w:b/>
          <w:sz w:val="28"/>
          <w:szCs w:val="28"/>
        </w:rPr>
      </w:pPr>
    </w:p>
    <w:p w:rsidR="006A54EC" w:rsidRPr="00D13DAD" w:rsidRDefault="006A54EC" w:rsidP="00B31380">
      <w:pPr>
        <w:rPr>
          <w:b/>
          <w:sz w:val="28"/>
          <w:szCs w:val="28"/>
        </w:rPr>
      </w:pPr>
      <w:r w:rsidRPr="00D13DAD">
        <w:rPr>
          <w:b/>
          <w:sz w:val="28"/>
          <w:szCs w:val="28"/>
        </w:rPr>
        <w:t>Полейте хорошенечко, советуем мы вам,</w:t>
      </w:r>
    </w:p>
    <w:p w:rsidR="006A54EC" w:rsidRPr="00D13DAD" w:rsidRDefault="006A54EC" w:rsidP="00B31380">
      <w:pPr>
        <w:rPr>
          <w:b/>
          <w:sz w:val="28"/>
          <w:szCs w:val="28"/>
        </w:rPr>
      </w:pPr>
      <w:r w:rsidRPr="00D13DAD">
        <w:rPr>
          <w:b/>
          <w:sz w:val="28"/>
          <w:szCs w:val="28"/>
        </w:rPr>
        <w:t>И вырастут ветвистые деревья в темноте.</w:t>
      </w:r>
    </w:p>
    <w:p w:rsidR="006A54EC" w:rsidRPr="00D13DAD" w:rsidRDefault="006A54EC" w:rsidP="00B31380">
      <w:pPr>
        <w:rPr>
          <w:b/>
          <w:sz w:val="28"/>
          <w:szCs w:val="28"/>
        </w:rPr>
      </w:pPr>
      <w:r w:rsidRPr="00D13DAD">
        <w:rPr>
          <w:b/>
          <w:sz w:val="28"/>
          <w:szCs w:val="28"/>
        </w:rPr>
        <w:t>И вместо листьев денежки засеребрятся там,</w:t>
      </w:r>
    </w:p>
    <w:p w:rsidR="006A54EC" w:rsidRPr="00D13DAD" w:rsidRDefault="006A54EC" w:rsidP="00B31380">
      <w:pPr>
        <w:rPr>
          <w:b/>
          <w:sz w:val="28"/>
          <w:szCs w:val="28"/>
        </w:rPr>
      </w:pPr>
      <w:r w:rsidRPr="00D13DAD">
        <w:rPr>
          <w:b/>
          <w:sz w:val="28"/>
          <w:szCs w:val="28"/>
        </w:rPr>
        <w:t>И вместо листьев денежки зазолотятся, где…</w:t>
      </w:r>
    </w:p>
    <w:p w:rsidR="006A54EC" w:rsidRPr="00D13DAD" w:rsidRDefault="006A54EC" w:rsidP="00B31380">
      <w:pPr>
        <w:rPr>
          <w:b/>
          <w:sz w:val="28"/>
          <w:szCs w:val="28"/>
        </w:rPr>
      </w:pPr>
      <w:r w:rsidRPr="00D13DAD">
        <w:rPr>
          <w:b/>
          <w:sz w:val="28"/>
          <w:szCs w:val="28"/>
        </w:rPr>
        <w:t>Припев: …</w:t>
      </w:r>
    </w:p>
    <w:p w:rsidR="006A54EC" w:rsidRPr="00D13DAD" w:rsidRDefault="006A54EC" w:rsidP="00B31380">
      <w:pPr>
        <w:jc w:val="center"/>
        <w:rPr>
          <w:b/>
          <w:sz w:val="28"/>
          <w:szCs w:val="28"/>
        </w:rPr>
      </w:pPr>
      <w:r>
        <w:rPr>
          <w:rFonts w:ascii="Arial" w:hAnsi="Arial" w:cs="Arial"/>
          <w:b/>
        </w:rPr>
        <w:br w:type="page"/>
      </w:r>
      <w:r w:rsidRPr="00D13DAD">
        <w:rPr>
          <w:b/>
          <w:sz w:val="28"/>
          <w:szCs w:val="28"/>
        </w:rPr>
        <w:t>Песенка о бумажном солдате.</w:t>
      </w:r>
    </w:p>
    <w:p w:rsidR="006A54EC" w:rsidRPr="00D13DAD" w:rsidRDefault="006A54EC" w:rsidP="00B31380">
      <w:pPr>
        <w:jc w:val="right"/>
        <w:rPr>
          <w:b/>
          <w:sz w:val="28"/>
          <w:szCs w:val="28"/>
        </w:rPr>
      </w:pPr>
      <w:r w:rsidRPr="00D13DAD">
        <w:rPr>
          <w:b/>
          <w:sz w:val="28"/>
          <w:szCs w:val="28"/>
        </w:rPr>
        <w:t>Булат Окуджава</w:t>
      </w:r>
    </w:p>
    <w:p w:rsidR="006A54EC" w:rsidRPr="00D13DAD" w:rsidRDefault="006A54EC" w:rsidP="00B31380">
      <w:pPr>
        <w:jc w:val="right"/>
        <w:rPr>
          <w:b/>
          <w:sz w:val="28"/>
          <w:szCs w:val="28"/>
        </w:rPr>
      </w:pPr>
    </w:p>
    <w:p w:rsidR="006A54EC" w:rsidRPr="00D13DAD" w:rsidRDefault="006A54EC" w:rsidP="00B31380">
      <w:pPr>
        <w:rPr>
          <w:b/>
          <w:sz w:val="28"/>
          <w:szCs w:val="28"/>
        </w:rPr>
      </w:pPr>
      <w:r w:rsidRPr="00D13DAD">
        <w:rPr>
          <w:b/>
          <w:sz w:val="28"/>
          <w:szCs w:val="28"/>
        </w:rPr>
        <w:t xml:space="preserve">   </w:t>
      </w:r>
      <w:r w:rsidRPr="00D13DAD">
        <w:rPr>
          <w:b/>
          <w:sz w:val="28"/>
          <w:szCs w:val="28"/>
          <w:lang w:val="en-US"/>
        </w:rPr>
        <w:t>Am</w:t>
      </w:r>
      <w:r w:rsidRPr="00D13DAD">
        <w:rPr>
          <w:b/>
          <w:sz w:val="28"/>
          <w:szCs w:val="28"/>
        </w:rPr>
        <w:tab/>
      </w:r>
      <w:r w:rsidRPr="00D13DAD">
        <w:rPr>
          <w:b/>
          <w:sz w:val="28"/>
          <w:szCs w:val="28"/>
        </w:rPr>
        <w:tab/>
      </w:r>
      <w:r w:rsidRPr="00D13DAD">
        <w:rPr>
          <w:b/>
          <w:sz w:val="28"/>
          <w:szCs w:val="28"/>
        </w:rPr>
        <w:tab/>
      </w:r>
      <w:r w:rsidRPr="00D13DAD">
        <w:rPr>
          <w:b/>
          <w:sz w:val="28"/>
          <w:szCs w:val="28"/>
        </w:rPr>
        <w:tab/>
      </w:r>
      <w:r w:rsidRPr="00D13DAD">
        <w:rPr>
          <w:b/>
          <w:sz w:val="28"/>
          <w:szCs w:val="28"/>
        </w:rPr>
        <w:tab/>
      </w:r>
      <w:r w:rsidRPr="00D13DAD">
        <w:rPr>
          <w:b/>
          <w:sz w:val="28"/>
          <w:szCs w:val="28"/>
        </w:rPr>
        <w:tab/>
      </w:r>
      <w:r w:rsidRPr="00D13DAD">
        <w:rPr>
          <w:b/>
          <w:sz w:val="28"/>
          <w:szCs w:val="28"/>
        </w:rPr>
        <w:tab/>
        <w:t xml:space="preserve">   </w:t>
      </w:r>
      <w:r w:rsidRPr="00D13DAD">
        <w:rPr>
          <w:b/>
          <w:sz w:val="28"/>
          <w:szCs w:val="28"/>
          <w:lang w:val="en-US"/>
        </w:rPr>
        <w:t>E</w:t>
      </w:r>
      <w:r w:rsidRPr="00D13DAD">
        <w:rPr>
          <w:b/>
          <w:sz w:val="28"/>
          <w:szCs w:val="28"/>
        </w:rPr>
        <w:t xml:space="preserve">7    </w:t>
      </w:r>
    </w:p>
    <w:p w:rsidR="006A54EC" w:rsidRPr="00D13DAD" w:rsidRDefault="006A54EC" w:rsidP="00B31380">
      <w:pPr>
        <w:rPr>
          <w:b/>
          <w:sz w:val="28"/>
          <w:szCs w:val="28"/>
        </w:rPr>
      </w:pPr>
      <w:r w:rsidRPr="00D13DAD">
        <w:rPr>
          <w:b/>
          <w:sz w:val="28"/>
          <w:szCs w:val="28"/>
        </w:rPr>
        <w:t xml:space="preserve">Один солдат на свете жил,  красивый и отважный, </w:t>
      </w:r>
    </w:p>
    <w:p w:rsidR="006A54EC" w:rsidRPr="00D13DAD" w:rsidRDefault="006A54EC" w:rsidP="00B31380">
      <w:pPr>
        <w:rPr>
          <w:b/>
          <w:sz w:val="28"/>
          <w:szCs w:val="28"/>
        </w:rPr>
      </w:pPr>
      <w:r w:rsidRPr="00D13DAD">
        <w:rPr>
          <w:b/>
          <w:sz w:val="28"/>
          <w:szCs w:val="28"/>
        </w:rPr>
        <w:tab/>
      </w:r>
      <w:r w:rsidRPr="00D13DAD">
        <w:rPr>
          <w:b/>
          <w:sz w:val="28"/>
          <w:szCs w:val="28"/>
        </w:rPr>
        <w:tab/>
      </w:r>
      <w:r w:rsidRPr="00D13DAD">
        <w:rPr>
          <w:b/>
          <w:sz w:val="28"/>
          <w:szCs w:val="28"/>
        </w:rPr>
        <w:tab/>
      </w:r>
      <w:r w:rsidRPr="00D13DAD">
        <w:rPr>
          <w:b/>
          <w:sz w:val="28"/>
          <w:szCs w:val="28"/>
        </w:rPr>
        <w:tab/>
      </w:r>
      <w:r w:rsidRPr="00D13DAD">
        <w:rPr>
          <w:b/>
          <w:sz w:val="28"/>
          <w:szCs w:val="28"/>
        </w:rPr>
        <w:tab/>
      </w:r>
      <w:r w:rsidRPr="00D13DAD">
        <w:rPr>
          <w:b/>
          <w:sz w:val="28"/>
          <w:szCs w:val="28"/>
        </w:rPr>
        <w:tab/>
      </w:r>
      <w:r w:rsidRPr="00D13DAD">
        <w:rPr>
          <w:b/>
          <w:sz w:val="28"/>
          <w:szCs w:val="28"/>
        </w:rPr>
        <w:tab/>
      </w:r>
      <w:r w:rsidRPr="00D13DAD">
        <w:rPr>
          <w:b/>
          <w:sz w:val="28"/>
          <w:szCs w:val="28"/>
        </w:rPr>
        <w:tab/>
        <w:t xml:space="preserve">       </w:t>
      </w:r>
      <w:r w:rsidRPr="00D13DAD">
        <w:rPr>
          <w:b/>
          <w:sz w:val="28"/>
          <w:szCs w:val="28"/>
          <w:lang w:val="en-US"/>
        </w:rPr>
        <w:t>Am</w:t>
      </w:r>
    </w:p>
    <w:p w:rsidR="006A54EC" w:rsidRPr="00D13DAD" w:rsidRDefault="006A54EC" w:rsidP="00B31380">
      <w:pPr>
        <w:rPr>
          <w:b/>
          <w:sz w:val="28"/>
          <w:szCs w:val="28"/>
        </w:rPr>
      </w:pPr>
      <w:r w:rsidRPr="00D13DAD">
        <w:rPr>
          <w:b/>
          <w:sz w:val="28"/>
          <w:szCs w:val="28"/>
        </w:rPr>
        <w:t>Но он игрушкой детской был, - ведь был солдат бумажный.</w:t>
      </w:r>
    </w:p>
    <w:p w:rsidR="006A54EC" w:rsidRPr="00D13DAD" w:rsidRDefault="006A54EC" w:rsidP="00B31380">
      <w:pPr>
        <w:rPr>
          <w:b/>
          <w:sz w:val="28"/>
          <w:szCs w:val="28"/>
        </w:rPr>
      </w:pPr>
      <w:r w:rsidRPr="00D13DAD">
        <w:rPr>
          <w:b/>
          <w:sz w:val="28"/>
          <w:szCs w:val="28"/>
        </w:rPr>
        <w:tab/>
      </w:r>
      <w:r w:rsidRPr="00D13DAD">
        <w:rPr>
          <w:b/>
          <w:sz w:val="28"/>
          <w:szCs w:val="28"/>
        </w:rPr>
        <w:tab/>
      </w:r>
      <w:r w:rsidRPr="00D13DAD">
        <w:rPr>
          <w:b/>
          <w:sz w:val="28"/>
          <w:szCs w:val="28"/>
        </w:rPr>
        <w:tab/>
      </w:r>
      <w:r w:rsidRPr="00D13DAD">
        <w:rPr>
          <w:b/>
          <w:sz w:val="28"/>
          <w:szCs w:val="28"/>
        </w:rPr>
        <w:tab/>
      </w:r>
      <w:r w:rsidRPr="00D13DAD">
        <w:rPr>
          <w:b/>
          <w:sz w:val="28"/>
          <w:szCs w:val="28"/>
        </w:rPr>
        <w:tab/>
      </w:r>
      <w:r w:rsidRPr="00D13DAD">
        <w:rPr>
          <w:b/>
          <w:sz w:val="28"/>
          <w:szCs w:val="28"/>
        </w:rPr>
        <w:tab/>
      </w:r>
      <w:r w:rsidRPr="00D13DAD">
        <w:rPr>
          <w:b/>
          <w:sz w:val="28"/>
          <w:szCs w:val="28"/>
        </w:rPr>
        <w:tab/>
      </w:r>
      <w:r w:rsidRPr="00D13DAD">
        <w:rPr>
          <w:b/>
          <w:sz w:val="28"/>
          <w:szCs w:val="28"/>
        </w:rPr>
        <w:tab/>
        <w:t xml:space="preserve">     </w:t>
      </w:r>
      <w:r w:rsidRPr="00D13DAD">
        <w:rPr>
          <w:b/>
          <w:sz w:val="28"/>
          <w:szCs w:val="28"/>
          <w:lang w:val="en-US"/>
        </w:rPr>
        <w:t>E</w:t>
      </w:r>
      <w:r w:rsidRPr="00D13DAD">
        <w:rPr>
          <w:b/>
          <w:sz w:val="28"/>
          <w:szCs w:val="28"/>
        </w:rPr>
        <w:t>7</w:t>
      </w:r>
    </w:p>
    <w:p w:rsidR="006A54EC" w:rsidRPr="00D13DAD" w:rsidRDefault="006A54EC" w:rsidP="00B31380">
      <w:pPr>
        <w:rPr>
          <w:b/>
          <w:sz w:val="28"/>
          <w:szCs w:val="28"/>
        </w:rPr>
      </w:pPr>
      <w:r w:rsidRPr="00D13DAD">
        <w:rPr>
          <w:b/>
          <w:sz w:val="28"/>
          <w:szCs w:val="28"/>
        </w:rPr>
        <w:t>Он переделать мир хотел, чтоб был счастливый каждый,</w:t>
      </w:r>
    </w:p>
    <w:p w:rsidR="006A54EC" w:rsidRPr="00D13DAD" w:rsidRDefault="006A54EC" w:rsidP="00B31380">
      <w:pPr>
        <w:rPr>
          <w:b/>
          <w:sz w:val="28"/>
          <w:szCs w:val="28"/>
        </w:rPr>
      </w:pPr>
      <w:r w:rsidRPr="00D13DAD">
        <w:rPr>
          <w:b/>
          <w:sz w:val="28"/>
          <w:szCs w:val="28"/>
        </w:rPr>
        <w:tab/>
      </w:r>
      <w:r w:rsidRPr="00D13DAD">
        <w:rPr>
          <w:b/>
          <w:sz w:val="28"/>
          <w:szCs w:val="28"/>
        </w:rPr>
        <w:tab/>
      </w:r>
      <w:r w:rsidRPr="00D13DAD">
        <w:rPr>
          <w:b/>
          <w:sz w:val="28"/>
          <w:szCs w:val="28"/>
        </w:rPr>
        <w:tab/>
      </w:r>
      <w:r w:rsidRPr="00D13DAD">
        <w:rPr>
          <w:b/>
          <w:sz w:val="28"/>
          <w:szCs w:val="28"/>
        </w:rPr>
        <w:tab/>
      </w:r>
      <w:r w:rsidRPr="00D13DAD">
        <w:rPr>
          <w:b/>
          <w:sz w:val="28"/>
          <w:szCs w:val="28"/>
        </w:rPr>
        <w:tab/>
      </w:r>
      <w:r w:rsidRPr="00D13DAD">
        <w:rPr>
          <w:b/>
          <w:sz w:val="28"/>
          <w:szCs w:val="28"/>
        </w:rPr>
        <w:tab/>
      </w:r>
      <w:r w:rsidRPr="00D13DAD">
        <w:rPr>
          <w:b/>
          <w:sz w:val="28"/>
          <w:szCs w:val="28"/>
        </w:rPr>
        <w:tab/>
      </w:r>
      <w:r w:rsidRPr="00D13DAD">
        <w:rPr>
          <w:b/>
          <w:sz w:val="28"/>
          <w:szCs w:val="28"/>
        </w:rPr>
        <w:tab/>
      </w:r>
      <w:r w:rsidRPr="00D13DAD">
        <w:rPr>
          <w:b/>
          <w:sz w:val="28"/>
          <w:szCs w:val="28"/>
          <w:lang w:val="en-US"/>
        </w:rPr>
        <w:t>Am</w:t>
      </w:r>
    </w:p>
    <w:p w:rsidR="006A54EC" w:rsidRPr="00D13DAD" w:rsidRDefault="006A54EC" w:rsidP="00B31380">
      <w:pPr>
        <w:rPr>
          <w:b/>
          <w:sz w:val="28"/>
          <w:szCs w:val="28"/>
        </w:rPr>
      </w:pPr>
      <w:r w:rsidRPr="00D13DAD">
        <w:rPr>
          <w:b/>
          <w:sz w:val="28"/>
          <w:szCs w:val="28"/>
        </w:rPr>
        <w:t>А сам на ниточке висел, - ведь был солдат бумажный.</w:t>
      </w: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r w:rsidRPr="00D13DAD">
        <w:rPr>
          <w:b/>
          <w:sz w:val="28"/>
          <w:szCs w:val="28"/>
        </w:rPr>
        <w:t>Он был бы рад – в огонь и в дым, за вас погибнуть дважды,</w:t>
      </w:r>
    </w:p>
    <w:p w:rsidR="006A54EC" w:rsidRPr="00D13DAD" w:rsidRDefault="006A54EC" w:rsidP="00B31380">
      <w:pPr>
        <w:rPr>
          <w:b/>
          <w:sz w:val="28"/>
          <w:szCs w:val="28"/>
        </w:rPr>
      </w:pPr>
      <w:r w:rsidRPr="00D13DAD">
        <w:rPr>
          <w:b/>
          <w:sz w:val="28"/>
          <w:szCs w:val="28"/>
        </w:rPr>
        <w:t>Но потешались вы над ним,- ведь был солдат бумажный.</w:t>
      </w:r>
    </w:p>
    <w:p w:rsidR="006A54EC" w:rsidRPr="00D13DAD" w:rsidRDefault="006A54EC" w:rsidP="00B31380">
      <w:pPr>
        <w:rPr>
          <w:b/>
          <w:sz w:val="28"/>
          <w:szCs w:val="28"/>
        </w:rPr>
      </w:pPr>
      <w:r w:rsidRPr="00D13DAD">
        <w:rPr>
          <w:b/>
          <w:sz w:val="28"/>
          <w:szCs w:val="28"/>
        </w:rPr>
        <w:t>Не доверяли вы ему своих секретов важных.</w:t>
      </w:r>
    </w:p>
    <w:p w:rsidR="006A54EC" w:rsidRPr="00D13DAD" w:rsidRDefault="006A54EC" w:rsidP="00B31380">
      <w:pPr>
        <w:rPr>
          <w:b/>
          <w:sz w:val="28"/>
          <w:szCs w:val="28"/>
        </w:rPr>
      </w:pPr>
      <w:r w:rsidRPr="00D13DAD">
        <w:rPr>
          <w:b/>
          <w:sz w:val="28"/>
          <w:szCs w:val="28"/>
        </w:rPr>
        <w:t>А почему? А потому, что был солдат бумажный.</w:t>
      </w:r>
    </w:p>
    <w:p w:rsidR="006A54EC" w:rsidRPr="00D13DAD" w:rsidRDefault="006A54EC" w:rsidP="00B31380">
      <w:pPr>
        <w:rPr>
          <w:b/>
          <w:sz w:val="28"/>
          <w:szCs w:val="28"/>
        </w:rPr>
      </w:pPr>
    </w:p>
    <w:p w:rsidR="006A54EC" w:rsidRPr="00D13DAD" w:rsidRDefault="006A54EC" w:rsidP="00B31380">
      <w:pPr>
        <w:rPr>
          <w:b/>
          <w:sz w:val="28"/>
          <w:szCs w:val="28"/>
        </w:rPr>
      </w:pPr>
    </w:p>
    <w:p w:rsidR="006A54EC" w:rsidRPr="00D13DAD" w:rsidRDefault="006A54EC" w:rsidP="00B31380">
      <w:pPr>
        <w:rPr>
          <w:b/>
          <w:sz w:val="28"/>
          <w:szCs w:val="28"/>
        </w:rPr>
      </w:pPr>
      <w:r w:rsidRPr="00D13DAD">
        <w:rPr>
          <w:b/>
          <w:sz w:val="28"/>
          <w:szCs w:val="28"/>
        </w:rPr>
        <w:t>А он, судьбу свою кляня, не тихой жизни жаждал</w:t>
      </w:r>
    </w:p>
    <w:p w:rsidR="006A54EC" w:rsidRPr="00D13DAD" w:rsidRDefault="006A54EC" w:rsidP="00B31380">
      <w:pPr>
        <w:rPr>
          <w:b/>
          <w:sz w:val="28"/>
          <w:szCs w:val="28"/>
        </w:rPr>
      </w:pPr>
      <w:r w:rsidRPr="00D13DAD">
        <w:rPr>
          <w:b/>
          <w:sz w:val="28"/>
          <w:szCs w:val="28"/>
        </w:rPr>
        <w:t>И всё просил: «Огня, огня!» - забыв, что он бумажный.</w:t>
      </w:r>
    </w:p>
    <w:p w:rsidR="006A54EC" w:rsidRPr="00D13DAD" w:rsidRDefault="006A54EC" w:rsidP="00B31380">
      <w:pPr>
        <w:rPr>
          <w:b/>
          <w:sz w:val="28"/>
          <w:szCs w:val="28"/>
        </w:rPr>
      </w:pPr>
      <w:r w:rsidRPr="00D13DAD">
        <w:rPr>
          <w:b/>
          <w:sz w:val="28"/>
          <w:szCs w:val="28"/>
        </w:rPr>
        <w:t>В огонь? Ну что ж, иди! Идёшь? И он шагнул однажды.</w:t>
      </w:r>
    </w:p>
    <w:p w:rsidR="006A54EC" w:rsidRPr="00D13DAD" w:rsidRDefault="006A54EC" w:rsidP="00B31380">
      <w:pPr>
        <w:rPr>
          <w:b/>
          <w:sz w:val="28"/>
          <w:szCs w:val="28"/>
        </w:rPr>
      </w:pPr>
      <w:r w:rsidRPr="00D13DAD">
        <w:rPr>
          <w:b/>
          <w:sz w:val="28"/>
          <w:szCs w:val="28"/>
        </w:rPr>
        <w:t>И там погиб он ни за грош,- ведь был солдат бумажный.</w:t>
      </w:r>
    </w:p>
    <w:p w:rsidR="006A54EC" w:rsidRDefault="006A54EC" w:rsidP="00B31380">
      <w:pPr>
        <w:rPr>
          <w:rFonts w:ascii="Arial" w:hAnsi="Arial" w:cs="Arial"/>
          <w:b/>
        </w:rPr>
      </w:pPr>
    </w:p>
    <w:p w:rsidR="006A54EC" w:rsidRDefault="006A54EC" w:rsidP="00B31380">
      <w:pPr>
        <w:rPr>
          <w:rFonts w:ascii="Arial" w:hAnsi="Arial" w:cs="Arial"/>
          <w:b/>
        </w:rPr>
      </w:pPr>
    </w:p>
    <w:p w:rsidR="006A54EC" w:rsidRDefault="006A54EC" w:rsidP="00B31380">
      <w:pPr>
        <w:rPr>
          <w:rFonts w:ascii="Arial" w:hAnsi="Arial" w:cs="Arial"/>
          <w:b/>
        </w:rPr>
      </w:pPr>
    </w:p>
    <w:p w:rsidR="006A54EC" w:rsidRDefault="006A54EC" w:rsidP="00B31380">
      <w:pPr>
        <w:rPr>
          <w:rFonts w:ascii="Arial" w:hAnsi="Arial" w:cs="Arial"/>
          <w:b/>
        </w:rPr>
      </w:pPr>
      <w:r>
        <w:rPr>
          <w:noProof/>
        </w:rPr>
        <w:pict>
          <v:shape id="Рисунок 31" o:spid="_x0000_s1052" type="#_x0000_t75" alt="_MG_5684 R" style="position:absolute;margin-left:18pt;margin-top:2.15pt;width:284.25pt;height:189.75pt;z-index:-251645952;visibility:visible">
            <v:imagedata r:id="rId42" o:title="" blacklevel="1311f"/>
          </v:shape>
        </w:pict>
      </w:r>
    </w:p>
    <w:p w:rsidR="006A54EC" w:rsidRDefault="006A54EC" w:rsidP="00B31380">
      <w:pPr>
        <w:rPr>
          <w:rFonts w:ascii="Arial" w:hAnsi="Arial" w:cs="Arial"/>
          <w:b/>
        </w:rPr>
      </w:pPr>
    </w:p>
    <w:p w:rsidR="006A54EC" w:rsidRDefault="006A54EC" w:rsidP="00B31380">
      <w:pPr>
        <w:rPr>
          <w:rFonts w:ascii="Arial" w:hAnsi="Arial" w:cs="Arial"/>
          <w:b/>
        </w:rPr>
      </w:pPr>
    </w:p>
    <w:p w:rsidR="006A54EC" w:rsidRDefault="006A54EC" w:rsidP="00B31380">
      <w:pPr>
        <w:rPr>
          <w:rFonts w:ascii="Arial" w:hAnsi="Arial" w:cs="Arial"/>
          <w:b/>
        </w:rPr>
      </w:pPr>
    </w:p>
    <w:p w:rsidR="006A54EC" w:rsidRDefault="006A54EC" w:rsidP="00B31380">
      <w:pPr>
        <w:rPr>
          <w:rFonts w:ascii="Arial" w:hAnsi="Arial" w:cs="Arial"/>
          <w:b/>
        </w:rPr>
      </w:pPr>
    </w:p>
    <w:p w:rsidR="006A54EC" w:rsidRDefault="006A54EC" w:rsidP="00B31380">
      <w:pPr>
        <w:rPr>
          <w:rFonts w:ascii="Arial" w:hAnsi="Arial" w:cs="Arial"/>
          <w:b/>
        </w:rPr>
      </w:pPr>
    </w:p>
    <w:p w:rsidR="006A54EC" w:rsidRDefault="006A54EC" w:rsidP="00B31380">
      <w:pPr>
        <w:rPr>
          <w:rFonts w:ascii="Arial" w:hAnsi="Arial" w:cs="Arial"/>
          <w:b/>
        </w:rPr>
      </w:pPr>
    </w:p>
    <w:p w:rsidR="006A54EC" w:rsidRDefault="006A54EC" w:rsidP="00B31380">
      <w:pPr>
        <w:rPr>
          <w:rFonts w:ascii="Arial" w:hAnsi="Arial" w:cs="Arial"/>
          <w:b/>
        </w:rPr>
      </w:pPr>
    </w:p>
    <w:p w:rsidR="006A54EC" w:rsidRDefault="006A54EC" w:rsidP="00B31380">
      <w:pPr>
        <w:rPr>
          <w:rFonts w:ascii="Arial" w:hAnsi="Arial" w:cs="Arial"/>
          <w:b/>
        </w:rPr>
      </w:pPr>
    </w:p>
    <w:p w:rsidR="006A54EC" w:rsidRDefault="006A54EC" w:rsidP="00B31380">
      <w:pPr>
        <w:rPr>
          <w:rFonts w:ascii="Arial" w:hAnsi="Arial" w:cs="Arial"/>
          <w:b/>
        </w:rPr>
      </w:pPr>
    </w:p>
    <w:p w:rsidR="006A54EC" w:rsidRDefault="006A54EC" w:rsidP="00B31380">
      <w:pPr>
        <w:rPr>
          <w:rFonts w:ascii="Arial" w:hAnsi="Arial" w:cs="Arial"/>
          <w:b/>
        </w:rPr>
      </w:pPr>
    </w:p>
    <w:p w:rsidR="006A54EC" w:rsidRPr="00CB545F" w:rsidRDefault="006A54EC" w:rsidP="00B31380">
      <w:pPr>
        <w:jc w:val="center"/>
        <w:rPr>
          <w:b/>
          <w:sz w:val="28"/>
          <w:szCs w:val="28"/>
          <w:lang w:val="en-US"/>
        </w:rPr>
      </w:pPr>
      <w:r w:rsidRPr="00184855">
        <w:rPr>
          <w:rFonts w:ascii="Arial" w:hAnsi="Arial" w:cs="Arial"/>
          <w:b/>
          <w:lang w:val="en-US"/>
        </w:rPr>
        <w:br w:type="page"/>
      </w:r>
      <w:r w:rsidRPr="00CB545F">
        <w:rPr>
          <w:b/>
          <w:sz w:val="28"/>
          <w:szCs w:val="28"/>
        </w:rPr>
        <w:t>Песня</w:t>
      </w:r>
      <w:r w:rsidRPr="00CB545F">
        <w:rPr>
          <w:b/>
          <w:sz w:val="28"/>
          <w:szCs w:val="28"/>
          <w:lang w:val="en-US"/>
        </w:rPr>
        <w:t xml:space="preserve"> </w:t>
      </w:r>
      <w:r w:rsidRPr="00CB545F">
        <w:rPr>
          <w:b/>
          <w:sz w:val="28"/>
          <w:szCs w:val="28"/>
        </w:rPr>
        <w:t>Лиса</w:t>
      </w:r>
      <w:r w:rsidRPr="00CB545F">
        <w:rPr>
          <w:b/>
          <w:sz w:val="28"/>
          <w:szCs w:val="28"/>
          <w:lang w:val="en-US"/>
        </w:rPr>
        <w:t>.</w:t>
      </w:r>
    </w:p>
    <w:p w:rsidR="006A54EC" w:rsidRPr="00CB545F" w:rsidRDefault="006A54EC" w:rsidP="00B31380">
      <w:pPr>
        <w:jc w:val="right"/>
        <w:rPr>
          <w:b/>
          <w:sz w:val="28"/>
          <w:szCs w:val="28"/>
          <w:lang w:val="en-US"/>
        </w:rPr>
      </w:pPr>
      <w:r w:rsidRPr="00CB545F">
        <w:rPr>
          <w:b/>
          <w:sz w:val="28"/>
          <w:szCs w:val="28"/>
        </w:rPr>
        <w:t>Александр</w:t>
      </w:r>
      <w:r w:rsidRPr="00CB545F">
        <w:rPr>
          <w:b/>
          <w:sz w:val="28"/>
          <w:szCs w:val="28"/>
          <w:lang w:val="en-US"/>
        </w:rPr>
        <w:t xml:space="preserve"> </w:t>
      </w:r>
      <w:r w:rsidRPr="00CB545F">
        <w:rPr>
          <w:b/>
          <w:sz w:val="28"/>
          <w:szCs w:val="28"/>
        </w:rPr>
        <w:t>Дольский</w:t>
      </w:r>
    </w:p>
    <w:p w:rsidR="006A54EC" w:rsidRPr="00CB545F" w:rsidRDefault="006A54EC" w:rsidP="00B31380">
      <w:pPr>
        <w:rPr>
          <w:b/>
          <w:sz w:val="28"/>
          <w:szCs w:val="28"/>
          <w:lang w:val="en-US"/>
        </w:rPr>
      </w:pPr>
      <w:r w:rsidRPr="00CB545F">
        <w:rPr>
          <w:b/>
          <w:sz w:val="28"/>
          <w:szCs w:val="28"/>
          <w:lang w:val="en-US"/>
        </w:rPr>
        <w:t>Am\ Am2Am\ Am2Am\ Am2Am</w:t>
      </w:r>
    </w:p>
    <w:p w:rsidR="006A54EC" w:rsidRPr="00CB545F" w:rsidRDefault="006A54EC" w:rsidP="00B31380">
      <w:pPr>
        <w:rPr>
          <w:b/>
          <w:sz w:val="28"/>
          <w:szCs w:val="28"/>
        </w:rPr>
      </w:pPr>
      <w:r w:rsidRPr="00CB545F">
        <w:rPr>
          <w:b/>
          <w:sz w:val="28"/>
          <w:szCs w:val="28"/>
          <w:lang w:val="en-US"/>
        </w:rPr>
        <w:t>Dm</w:t>
      </w:r>
      <w:r w:rsidRPr="00CB545F">
        <w:rPr>
          <w:b/>
          <w:sz w:val="28"/>
          <w:szCs w:val="28"/>
        </w:rPr>
        <w:tab/>
        <w:t xml:space="preserve">       </w:t>
      </w:r>
      <w:r w:rsidRPr="00CB545F">
        <w:rPr>
          <w:b/>
          <w:sz w:val="28"/>
          <w:szCs w:val="28"/>
          <w:lang w:val="en-US"/>
        </w:rPr>
        <w:t>G</w:t>
      </w:r>
      <w:r w:rsidRPr="00CB545F">
        <w:rPr>
          <w:b/>
          <w:sz w:val="28"/>
          <w:szCs w:val="28"/>
        </w:rPr>
        <w:tab/>
        <w:t xml:space="preserve">         </w:t>
      </w:r>
      <w:r w:rsidRPr="00CB545F">
        <w:rPr>
          <w:b/>
          <w:sz w:val="28"/>
          <w:szCs w:val="28"/>
          <w:lang w:val="en-US"/>
        </w:rPr>
        <w:t>C</w:t>
      </w:r>
      <w:r w:rsidRPr="00CB545F">
        <w:rPr>
          <w:b/>
          <w:sz w:val="28"/>
          <w:szCs w:val="28"/>
        </w:rPr>
        <w:t xml:space="preserve">       </w:t>
      </w:r>
      <w:r w:rsidRPr="00CB545F">
        <w:rPr>
          <w:b/>
          <w:sz w:val="28"/>
          <w:szCs w:val="28"/>
          <w:lang w:val="en-US"/>
        </w:rPr>
        <w:t>Am</w:t>
      </w:r>
      <w:r w:rsidRPr="00CB545F">
        <w:rPr>
          <w:b/>
          <w:sz w:val="28"/>
          <w:szCs w:val="28"/>
        </w:rPr>
        <w:tab/>
      </w:r>
    </w:p>
    <w:p w:rsidR="006A54EC" w:rsidRPr="00CB545F" w:rsidRDefault="006A54EC" w:rsidP="00B31380">
      <w:pPr>
        <w:rPr>
          <w:b/>
          <w:sz w:val="28"/>
          <w:szCs w:val="28"/>
        </w:rPr>
      </w:pPr>
      <w:r w:rsidRPr="00CB545F">
        <w:rPr>
          <w:b/>
          <w:sz w:val="28"/>
          <w:szCs w:val="28"/>
        </w:rPr>
        <w:t xml:space="preserve">   Час настал, пора идти,</w:t>
      </w:r>
    </w:p>
    <w:p w:rsidR="006A54EC" w:rsidRPr="00CB545F" w:rsidRDefault="006A54EC" w:rsidP="00B31380">
      <w:pPr>
        <w:rPr>
          <w:b/>
          <w:sz w:val="28"/>
          <w:szCs w:val="28"/>
          <w:lang w:val="en-US"/>
        </w:rPr>
      </w:pPr>
      <w:r w:rsidRPr="00CB545F">
        <w:rPr>
          <w:b/>
          <w:sz w:val="28"/>
          <w:szCs w:val="28"/>
          <w:lang w:val="en-US"/>
        </w:rPr>
        <w:t>Dm</w:t>
      </w:r>
      <w:r w:rsidRPr="00CB545F">
        <w:rPr>
          <w:b/>
          <w:sz w:val="28"/>
          <w:szCs w:val="28"/>
          <w:lang w:val="en-US"/>
        </w:rPr>
        <w:tab/>
        <w:t xml:space="preserve">        E7</w:t>
      </w:r>
      <w:r w:rsidRPr="00CB545F">
        <w:rPr>
          <w:b/>
          <w:sz w:val="28"/>
          <w:szCs w:val="28"/>
          <w:lang w:val="en-US"/>
        </w:rPr>
        <w:tab/>
        <w:t xml:space="preserve"> Am Am2Am               </w:t>
      </w:r>
    </w:p>
    <w:p w:rsidR="006A54EC" w:rsidRPr="00CB545F" w:rsidRDefault="006A54EC" w:rsidP="00B31380">
      <w:pPr>
        <w:rPr>
          <w:b/>
          <w:sz w:val="28"/>
          <w:szCs w:val="28"/>
          <w:lang w:val="en-US"/>
        </w:rPr>
      </w:pPr>
      <w:r w:rsidRPr="00CB545F">
        <w:rPr>
          <w:b/>
          <w:sz w:val="28"/>
          <w:szCs w:val="28"/>
          <w:lang w:val="en-US"/>
        </w:rPr>
        <w:t xml:space="preserve">    </w:t>
      </w:r>
      <w:r w:rsidRPr="00CB545F">
        <w:rPr>
          <w:b/>
          <w:sz w:val="28"/>
          <w:szCs w:val="28"/>
        </w:rPr>
        <w:t>Нужен</w:t>
      </w:r>
      <w:r w:rsidRPr="00CB545F">
        <w:rPr>
          <w:b/>
          <w:sz w:val="28"/>
          <w:szCs w:val="28"/>
          <w:lang w:val="en-US"/>
        </w:rPr>
        <w:t xml:space="preserve"> </w:t>
      </w:r>
      <w:r w:rsidRPr="00CB545F">
        <w:rPr>
          <w:b/>
          <w:sz w:val="28"/>
          <w:szCs w:val="28"/>
        </w:rPr>
        <w:t>первый</w:t>
      </w:r>
      <w:r w:rsidRPr="00CB545F">
        <w:rPr>
          <w:b/>
          <w:sz w:val="28"/>
          <w:szCs w:val="28"/>
          <w:lang w:val="en-US"/>
        </w:rPr>
        <w:t xml:space="preserve"> </w:t>
      </w:r>
      <w:r w:rsidRPr="00CB545F">
        <w:rPr>
          <w:b/>
          <w:sz w:val="28"/>
          <w:szCs w:val="28"/>
        </w:rPr>
        <w:t>шаг</w:t>
      </w:r>
      <w:r w:rsidRPr="00CB545F">
        <w:rPr>
          <w:b/>
          <w:sz w:val="28"/>
          <w:szCs w:val="28"/>
          <w:lang w:val="en-US"/>
        </w:rPr>
        <w:t>.</w:t>
      </w:r>
    </w:p>
    <w:p w:rsidR="006A54EC" w:rsidRPr="00CB545F" w:rsidRDefault="006A54EC" w:rsidP="00B31380">
      <w:pPr>
        <w:rPr>
          <w:b/>
          <w:sz w:val="28"/>
          <w:szCs w:val="28"/>
        </w:rPr>
      </w:pPr>
      <w:r w:rsidRPr="00CB545F">
        <w:rPr>
          <w:b/>
          <w:sz w:val="28"/>
          <w:szCs w:val="28"/>
          <w:lang w:val="en-US"/>
        </w:rPr>
        <w:t>Dm</w:t>
      </w:r>
      <w:r w:rsidRPr="00CB545F">
        <w:rPr>
          <w:b/>
          <w:sz w:val="28"/>
          <w:szCs w:val="28"/>
        </w:rPr>
        <w:tab/>
        <w:t xml:space="preserve">      </w:t>
      </w:r>
      <w:r w:rsidRPr="00CB545F">
        <w:rPr>
          <w:b/>
          <w:sz w:val="28"/>
          <w:szCs w:val="28"/>
          <w:lang w:val="en-US"/>
        </w:rPr>
        <w:t>G</w:t>
      </w:r>
      <w:r w:rsidRPr="00CB545F">
        <w:rPr>
          <w:b/>
          <w:sz w:val="28"/>
          <w:szCs w:val="28"/>
        </w:rPr>
        <w:tab/>
        <w:t xml:space="preserve">    </w:t>
      </w:r>
      <w:r w:rsidRPr="00CB545F">
        <w:rPr>
          <w:b/>
          <w:sz w:val="28"/>
          <w:szCs w:val="28"/>
          <w:lang w:val="en-US"/>
        </w:rPr>
        <w:t>C</w:t>
      </w:r>
      <w:r w:rsidRPr="00CB545F">
        <w:rPr>
          <w:b/>
          <w:sz w:val="28"/>
          <w:szCs w:val="28"/>
        </w:rPr>
        <w:tab/>
      </w:r>
      <w:r w:rsidRPr="00CB545F">
        <w:rPr>
          <w:b/>
          <w:sz w:val="28"/>
          <w:szCs w:val="28"/>
        </w:rPr>
        <w:tab/>
      </w:r>
      <w:r w:rsidRPr="00CB545F">
        <w:rPr>
          <w:b/>
          <w:sz w:val="28"/>
          <w:szCs w:val="28"/>
          <w:lang w:val="en-US"/>
        </w:rPr>
        <w:t>Am</w:t>
      </w:r>
    </w:p>
    <w:p w:rsidR="006A54EC" w:rsidRPr="00CB545F" w:rsidRDefault="006A54EC" w:rsidP="00B31380">
      <w:pPr>
        <w:rPr>
          <w:b/>
          <w:sz w:val="28"/>
          <w:szCs w:val="28"/>
        </w:rPr>
      </w:pPr>
      <w:r w:rsidRPr="00CB545F">
        <w:rPr>
          <w:b/>
          <w:sz w:val="28"/>
          <w:szCs w:val="28"/>
        </w:rPr>
        <w:t xml:space="preserve">     Разойдутся    все пути,</w:t>
      </w:r>
    </w:p>
    <w:p w:rsidR="006A54EC" w:rsidRPr="00CB545F" w:rsidRDefault="006A54EC" w:rsidP="00B31380">
      <w:pPr>
        <w:rPr>
          <w:b/>
          <w:sz w:val="28"/>
          <w:szCs w:val="28"/>
          <w:lang w:val="en-US"/>
        </w:rPr>
      </w:pPr>
      <w:r w:rsidRPr="00CB545F">
        <w:rPr>
          <w:b/>
          <w:sz w:val="28"/>
          <w:szCs w:val="28"/>
          <w:lang w:val="en-US"/>
        </w:rPr>
        <w:t>Dm</w:t>
      </w:r>
      <w:r w:rsidRPr="00CB545F">
        <w:rPr>
          <w:b/>
          <w:sz w:val="28"/>
          <w:szCs w:val="28"/>
          <w:lang w:val="en-US"/>
        </w:rPr>
        <w:tab/>
        <w:t xml:space="preserve">  E7</w:t>
      </w:r>
      <w:r w:rsidRPr="00CB545F">
        <w:rPr>
          <w:b/>
          <w:sz w:val="28"/>
          <w:szCs w:val="28"/>
          <w:lang w:val="en-US"/>
        </w:rPr>
        <w:tab/>
        <w:t xml:space="preserve">     Am Am2Am</w:t>
      </w:r>
    </w:p>
    <w:p w:rsidR="006A54EC" w:rsidRPr="00CB545F" w:rsidRDefault="006A54EC" w:rsidP="00B31380">
      <w:pPr>
        <w:rPr>
          <w:b/>
          <w:sz w:val="28"/>
          <w:szCs w:val="28"/>
          <w:lang w:val="en-US"/>
        </w:rPr>
      </w:pPr>
      <w:r w:rsidRPr="00CB545F">
        <w:rPr>
          <w:b/>
          <w:sz w:val="28"/>
          <w:szCs w:val="28"/>
          <w:lang w:val="en-US"/>
        </w:rPr>
        <w:t xml:space="preserve">     </w:t>
      </w:r>
      <w:r w:rsidRPr="00CB545F">
        <w:rPr>
          <w:b/>
          <w:sz w:val="28"/>
          <w:szCs w:val="28"/>
        </w:rPr>
        <w:t>А</w:t>
      </w:r>
      <w:r w:rsidRPr="00CB545F">
        <w:rPr>
          <w:b/>
          <w:sz w:val="28"/>
          <w:szCs w:val="28"/>
          <w:lang w:val="en-US"/>
        </w:rPr>
        <w:t xml:space="preserve"> </w:t>
      </w:r>
      <w:r w:rsidRPr="00CB545F">
        <w:rPr>
          <w:b/>
          <w:sz w:val="28"/>
          <w:szCs w:val="28"/>
        </w:rPr>
        <w:t>часы</w:t>
      </w:r>
      <w:r w:rsidRPr="00CB545F">
        <w:rPr>
          <w:b/>
          <w:sz w:val="28"/>
          <w:szCs w:val="28"/>
          <w:lang w:val="en-US"/>
        </w:rPr>
        <w:t xml:space="preserve"> </w:t>
      </w:r>
      <w:r w:rsidRPr="00CB545F">
        <w:rPr>
          <w:b/>
          <w:sz w:val="28"/>
          <w:szCs w:val="28"/>
        </w:rPr>
        <w:t>спешат</w:t>
      </w:r>
      <w:r w:rsidRPr="00CB545F">
        <w:rPr>
          <w:b/>
          <w:sz w:val="28"/>
          <w:szCs w:val="28"/>
          <w:lang w:val="en-US"/>
        </w:rPr>
        <w:t>.</w:t>
      </w:r>
    </w:p>
    <w:p w:rsidR="006A54EC" w:rsidRPr="00CB545F" w:rsidRDefault="006A54EC" w:rsidP="00B31380">
      <w:pPr>
        <w:rPr>
          <w:b/>
          <w:sz w:val="28"/>
          <w:szCs w:val="28"/>
        </w:rPr>
      </w:pPr>
      <w:r w:rsidRPr="00CB545F">
        <w:rPr>
          <w:b/>
          <w:sz w:val="28"/>
          <w:szCs w:val="28"/>
          <w:lang w:val="en-US"/>
        </w:rPr>
        <w:tab/>
        <w:t xml:space="preserve">  Dm</w:t>
      </w:r>
      <w:r w:rsidRPr="00CB545F">
        <w:rPr>
          <w:b/>
          <w:sz w:val="28"/>
          <w:szCs w:val="28"/>
        </w:rPr>
        <w:t xml:space="preserve">    </w:t>
      </w:r>
      <w:r w:rsidRPr="00CB545F">
        <w:rPr>
          <w:b/>
          <w:sz w:val="28"/>
          <w:szCs w:val="28"/>
          <w:lang w:val="en-US"/>
        </w:rPr>
        <w:t>G</w:t>
      </w:r>
      <w:r w:rsidRPr="00CB545F">
        <w:rPr>
          <w:b/>
          <w:sz w:val="28"/>
          <w:szCs w:val="28"/>
        </w:rPr>
        <w:t xml:space="preserve">       </w:t>
      </w:r>
      <w:r w:rsidRPr="00CB545F">
        <w:rPr>
          <w:b/>
          <w:sz w:val="28"/>
          <w:szCs w:val="28"/>
          <w:lang w:val="en-US"/>
        </w:rPr>
        <w:t>C</w:t>
      </w:r>
      <w:r w:rsidRPr="00CB545F">
        <w:rPr>
          <w:b/>
          <w:sz w:val="28"/>
          <w:szCs w:val="28"/>
        </w:rPr>
        <w:t xml:space="preserve">        </w:t>
      </w:r>
      <w:r w:rsidRPr="00CB545F">
        <w:rPr>
          <w:b/>
          <w:sz w:val="28"/>
          <w:szCs w:val="28"/>
          <w:lang w:val="en-US"/>
        </w:rPr>
        <w:t>Am</w:t>
      </w:r>
    </w:p>
    <w:p w:rsidR="006A54EC" w:rsidRPr="00CB545F" w:rsidRDefault="006A54EC" w:rsidP="00B31380">
      <w:pPr>
        <w:rPr>
          <w:b/>
          <w:sz w:val="28"/>
          <w:szCs w:val="28"/>
        </w:rPr>
      </w:pPr>
      <w:r>
        <w:rPr>
          <w:noProof/>
        </w:rPr>
        <w:pict>
          <v:shape id="Рисунок 34" o:spid="_x0000_s1053" type="#_x0000_t75" alt="Алёнка" style="position:absolute;margin-left:324pt;margin-top:2.7pt;width:128.65pt;height:193.35pt;rotation:631996fd;z-index:251673600;visibility:visible">
            <v:imagedata r:id="rId43" o:title=""/>
            <w10:wrap type="square"/>
          </v:shape>
        </w:pict>
      </w:r>
      <w:r w:rsidRPr="00CB545F">
        <w:rPr>
          <w:b/>
          <w:sz w:val="28"/>
          <w:szCs w:val="28"/>
        </w:rPr>
        <w:tab/>
        <w:t xml:space="preserve">Музыку шагов твоих </w:t>
      </w:r>
    </w:p>
    <w:p w:rsidR="006A54EC" w:rsidRPr="00CB545F" w:rsidRDefault="006A54EC" w:rsidP="00B31380">
      <w:pPr>
        <w:rPr>
          <w:b/>
          <w:sz w:val="28"/>
          <w:szCs w:val="28"/>
        </w:rPr>
      </w:pPr>
      <w:r w:rsidRPr="00CB545F">
        <w:rPr>
          <w:b/>
          <w:sz w:val="28"/>
          <w:szCs w:val="28"/>
        </w:rPr>
        <w:tab/>
        <w:t xml:space="preserve">     </w:t>
      </w:r>
      <w:r w:rsidRPr="00CB545F">
        <w:rPr>
          <w:b/>
          <w:sz w:val="28"/>
          <w:szCs w:val="28"/>
          <w:lang w:val="en-US"/>
        </w:rPr>
        <w:t>Dm</w:t>
      </w:r>
      <w:r w:rsidRPr="00CB545F">
        <w:rPr>
          <w:b/>
          <w:sz w:val="28"/>
          <w:szCs w:val="28"/>
        </w:rPr>
        <w:t xml:space="preserve">     </w:t>
      </w:r>
      <w:r w:rsidRPr="00CB545F">
        <w:rPr>
          <w:b/>
          <w:sz w:val="28"/>
          <w:szCs w:val="28"/>
          <w:lang w:val="en-US"/>
        </w:rPr>
        <w:t>G</w:t>
      </w:r>
      <w:r w:rsidRPr="00CB545F">
        <w:rPr>
          <w:b/>
          <w:sz w:val="28"/>
          <w:szCs w:val="28"/>
        </w:rPr>
        <w:t xml:space="preserve">       </w:t>
      </w:r>
      <w:r w:rsidRPr="00CB545F">
        <w:rPr>
          <w:b/>
          <w:sz w:val="28"/>
          <w:szCs w:val="28"/>
          <w:lang w:val="en-US"/>
        </w:rPr>
        <w:t>C</w:t>
      </w:r>
      <w:r w:rsidRPr="00CB545F">
        <w:rPr>
          <w:b/>
          <w:sz w:val="28"/>
          <w:szCs w:val="28"/>
        </w:rPr>
        <w:t xml:space="preserve"> </w:t>
      </w:r>
      <w:r w:rsidRPr="00CB545F">
        <w:rPr>
          <w:b/>
          <w:sz w:val="28"/>
          <w:szCs w:val="28"/>
          <w:lang w:val="en-US"/>
        </w:rPr>
        <w:t>C</w:t>
      </w:r>
      <w:r w:rsidRPr="00CB545F">
        <w:rPr>
          <w:b/>
          <w:sz w:val="28"/>
          <w:szCs w:val="28"/>
        </w:rPr>
        <w:t xml:space="preserve">7+ </w:t>
      </w:r>
      <w:r w:rsidRPr="00CB545F">
        <w:rPr>
          <w:b/>
          <w:sz w:val="28"/>
          <w:szCs w:val="28"/>
          <w:lang w:val="en-US"/>
        </w:rPr>
        <w:t>C</w:t>
      </w:r>
    </w:p>
    <w:p w:rsidR="006A54EC" w:rsidRPr="00CB545F" w:rsidRDefault="006A54EC" w:rsidP="00B31380">
      <w:pPr>
        <w:rPr>
          <w:b/>
          <w:sz w:val="28"/>
          <w:szCs w:val="28"/>
        </w:rPr>
      </w:pPr>
      <w:r w:rsidRPr="00CB545F">
        <w:rPr>
          <w:b/>
          <w:sz w:val="28"/>
          <w:szCs w:val="28"/>
        </w:rPr>
        <w:tab/>
        <w:t>Я помню наизусть.</w:t>
      </w:r>
    </w:p>
    <w:p w:rsidR="006A54EC" w:rsidRPr="00CB545F" w:rsidRDefault="006A54EC" w:rsidP="00B31380">
      <w:pPr>
        <w:rPr>
          <w:b/>
          <w:sz w:val="28"/>
          <w:szCs w:val="28"/>
        </w:rPr>
      </w:pPr>
      <w:r w:rsidRPr="00CB545F">
        <w:rPr>
          <w:b/>
          <w:sz w:val="28"/>
          <w:szCs w:val="28"/>
        </w:rPr>
        <w:tab/>
        <w:t xml:space="preserve"> </w:t>
      </w:r>
      <w:r w:rsidRPr="00CB545F">
        <w:rPr>
          <w:b/>
          <w:sz w:val="28"/>
          <w:szCs w:val="28"/>
          <w:lang w:val="en-US"/>
        </w:rPr>
        <w:t>Dm</w:t>
      </w:r>
      <w:r w:rsidRPr="00CB545F">
        <w:rPr>
          <w:b/>
          <w:sz w:val="28"/>
          <w:szCs w:val="28"/>
        </w:rPr>
        <w:tab/>
        <w:t xml:space="preserve">   </w:t>
      </w:r>
      <w:r w:rsidRPr="00CB545F">
        <w:rPr>
          <w:b/>
          <w:sz w:val="28"/>
          <w:szCs w:val="28"/>
          <w:lang w:val="en-US"/>
        </w:rPr>
        <w:t>G</w:t>
      </w:r>
      <w:r w:rsidRPr="00CB545F">
        <w:rPr>
          <w:b/>
          <w:sz w:val="28"/>
          <w:szCs w:val="28"/>
        </w:rPr>
        <w:tab/>
      </w:r>
      <w:r w:rsidRPr="00CB545F">
        <w:rPr>
          <w:b/>
          <w:sz w:val="28"/>
          <w:szCs w:val="28"/>
          <w:lang w:val="en-US"/>
        </w:rPr>
        <w:t>C</w:t>
      </w:r>
      <w:r w:rsidRPr="00CB545F">
        <w:rPr>
          <w:b/>
          <w:sz w:val="28"/>
          <w:szCs w:val="28"/>
        </w:rPr>
        <w:tab/>
        <w:t xml:space="preserve">      </w:t>
      </w:r>
      <w:r w:rsidRPr="00CB545F">
        <w:rPr>
          <w:b/>
          <w:sz w:val="28"/>
          <w:szCs w:val="28"/>
          <w:lang w:val="en-US"/>
        </w:rPr>
        <w:t>Am</w:t>
      </w:r>
    </w:p>
    <w:p w:rsidR="006A54EC" w:rsidRPr="00CB545F" w:rsidRDefault="006A54EC" w:rsidP="00B31380">
      <w:pPr>
        <w:ind w:firstLine="708"/>
        <w:rPr>
          <w:b/>
          <w:sz w:val="28"/>
          <w:szCs w:val="28"/>
        </w:rPr>
      </w:pPr>
      <w:r w:rsidRPr="00CB545F">
        <w:rPr>
          <w:b/>
          <w:sz w:val="28"/>
          <w:szCs w:val="28"/>
        </w:rPr>
        <w:t xml:space="preserve">     Эта песня для двоих,</w:t>
      </w:r>
    </w:p>
    <w:p w:rsidR="006A54EC" w:rsidRPr="00CB545F" w:rsidRDefault="006A54EC" w:rsidP="00B31380">
      <w:pPr>
        <w:ind w:firstLine="708"/>
        <w:rPr>
          <w:b/>
          <w:sz w:val="28"/>
          <w:szCs w:val="28"/>
        </w:rPr>
      </w:pPr>
      <w:r w:rsidRPr="00CB545F">
        <w:rPr>
          <w:b/>
          <w:sz w:val="28"/>
          <w:szCs w:val="28"/>
        </w:rPr>
        <w:tab/>
      </w:r>
      <w:r w:rsidRPr="00CB545F">
        <w:rPr>
          <w:b/>
          <w:sz w:val="28"/>
          <w:szCs w:val="28"/>
          <w:lang w:val="en-US"/>
        </w:rPr>
        <w:t>Dm</w:t>
      </w:r>
      <w:r w:rsidRPr="00CB545F">
        <w:rPr>
          <w:b/>
          <w:sz w:val="28"/>
          <w:szCs w:val="28"/>
        </w:rPr>
        <w:t xml:space="preserve">    </w:t>
      </w:r>
      <w:r w:rsidRPr="00CB545F">
        <w:rPr>
          <w:b/>
          <w:sz w:val="28"/>
          <w:szCs w:val="28"/>
          <w:lang w:val="en-US"/>
        </w:rPr>
        <w:t>E</w:t>
      </w:r>
      <w:r w:rsidRPr="00CB545F">
        <w:rPr>
          <w:b/>
          <w:sz w:val="28"/>
          <w:szCs w:val="28"/>
        </w:rPr>
        <w:t xml:space="preserve">7      </w:t>
      </w:r>
      <w:r w:rsidRPr="00CB545F">
        <w:rPr>
          <w:b/>
          <w:sz w:val="28"/>
          <w:szCs w:val="28"/>
          <w:lang w:val="en-US"/>
        </w:rPr>
        <w:t>Am</w:t>
      </w:r>
      <w:r w:rsidRPr="00CB545F">
        <w:rPr>
          <w:b/>
          <w:sz w:val="28"/>
          <w:szCs w:val="28"/>
        </w:rPr>
        <w:t xml:space="preserve"> </w:t>
      </w:r>
      <w:r w:rsidRPr="00CB545F">
        <w:rPr>
          <w:b/>
          <w:sz w:val="28"/>
          <w:szCs w:val="28"/>
          <w:lang w:val="en-US"/>
        </w:rPr>
        <w:t>Am</w:t>
      </w:r>
      <w:r w:rsidRPr="00CB545F">
        <w:rPr>
          <w:b/>
          <w:sz w:val="28"/>
          <w:szCs w:val="28"/>
        </w:rPr>
        <w:t>2</w:t>
      </w:r>
      <w:r w:rsidRPr="00CB545F">
        <w:rPr>
          <w:b/>
          <w:sz w:val="28"/>
          <w:szCs w:val="28"/>
          <w:lang w:val="en-US"/>
        </w:rPr>
        <w:t>Am</w:t>
      </w:r>
    </w:p>
    <w:p w:rsidR="006A54EC" w:rsidRPr="00CB545F" w:rsidRDefault="006A54EC" w:rsidP="00B31380">
      <w:pPr>
        <w:ind w:firstLine="708"/>
        <w:rPr>
          <w:b/>
          <w:sz w:val="28"/>
          <w:szCs w:val="28"/>
        </w:rPr>
      </w:pPr>
      <w:r w:rsidRPr="00CB545F">
        <w:rPr>
          <w:b/>
          <w:sz w:val="28"/>
          <w:szCs w:val="28"/>
        </w:rPr>
        <w:t>Прости      её за грусть.</w:t>
      </w:r>
    </w:p>
    <w:p w:rsidR="006A54EC" w:rsidRPr="00CB545F" w:rsidRDefault="006A54EC" w:rsidP="00B31380">
      <w:pPr>
        <w:ind w:firstLine="708"/>
        <w:rPr>
          <w:b/>
          <w:sz w:val="28"/>
          <w:szCs w:val="28"/>
        </w:rPr>
      </w:pPr>
    </w:p>
    <w:p w:rsidR="006A54EC" w:rsidRPr="00CB545F" w:rsidRDefault="006A54EC" w:rsidP="00B31380">
      <w:pPr>
        <w:rPr>
          <w:b/>
          <w:sz w:val="28"/>
          <w:szCs w:val="28"/>
        </w:rPr>
      </w:pPr>
      <w:r w:rsidRPr="00CB545F">
        <w:rPr>
          <w:b/>
          <w:sz w:val="28"/>
          <w:szCs w:val="28"/>
        </w:rPr>
        <w:t>И в мелодии шагов</w:t>
      </w:r>
    </w:p>
    <w:p w:rsidR="006A54EC" w:rsidRPr="00CB545F" w:rsidRDefault="006A54EC" w:rsidP="00B31380">
      <w:pPr>
        <w:rPr>
          <w:b/>
          <w:sz w:val="28"/>
          <w:szCs w:val="28"/>
        </w:rPr>
      </w:pPr>
      <w:r w:rsidRPr="00CB545F">
        <w:rPr>
          <w:b/>
          <w:sz w:val="28"/>
          <w:szCs w:val="28"/>
        </w:rPr>
        <w:t>Последний такт звучит,</w:t>
      </w:r>
    </w:p>
    <w:p w:rsidR="006A54EC" w:rsidRPr="00CB545F" w:rsidRDefault="006A54EC" w:rsidP="00B31380">
      <w:pPr>
        <w:rPr>
          <w:b/>
          <w:sz w:val="28"/>
          <w:szCs w:val="28"/>
        </w:rPr>
      </w:pPr>
      <w:r w:rsidRPr="00CB545F">
        <w:rPr>
          <w:b/>
          <w:sz w:val="28"/>
          <w:szCs w:val="28"/>
        </w:rPr>
        <w:t>Я и к этому готов,</w:t>
      </w:r>
    </w:p>
    <w:p w:rsidR="006A54EC" w:rsidRPr="00CB545F" w:rsidRDefault="006A54EC" w:rsidP="00B31380">
      <w:pPr>
        <w:rPr>
          <w:b/>
          <w:sz w:val="28"/>
          <w:szCs w:val="28"/>
        </w:rPr>
      </w:pPr>
      <w:r w:rsidRPr="00CB545F">
        <w:rPr>
          <w:b/>
          <w:sz w:val="28"/>
          <w:szCs w:val="28"/>
        </w:rPr>
        <w:t>Вот и всё – молчи.</w:t>
      </w:r>
    </w:p>
    <w:p w:rsidR="006A54EC" w:rsidRPr="00CB545F" w:rsidRDefault="006A54EC" w:rsidP="00B31380">
      <w:pPr>
        <w:rPr>
          <w:b/>
          <w:sz w:val="28"/>
          <w:szCs w:val="28"/>
        </w:rPr>
      </w:pPr>
      <w:r w:rsidRPr="00CB545F">
        <w:rPr>
          <w:b/>
          <w:sz w:val="28"/>
          <w:szCs w:val="28"/>
        </w:rPr>
        <w:tab/>
        <w:t>Ты над миром серых крыш</w:t>
      </w:r>
    </w:p>
    <w:p w:rsidR="006A54EC" w:rsidRPr="00CB545F" w:rsidRDefault="006A54EC" w:rsidP="00B31380">
      <w:pPr>
        <w:rPr>
          <w:b/>
          <w:sz w:val="28"/>
          <w:szCs w:val="28"/>
        </w:rPr>
      </w:pPr>
      <w:r w:rsidRPr="00CB545F">
        <w:rPr>
          <w:b/>
          <w:sz w:val="28"/>
          <w:szCs w:val="28"/>
        </w:rPr>
        <w:tab/>
        <w:t>Солнце в пол свечи,</w:t>
      </w:r>
    </w:p>
    <w:p w:rsidR="006A54EC" w:rsidRPr="00CB545F" w:rsidRDefault="006A54EC" w:rsidP="00B31380">
      <w:pPr>
        <w:ind w:firstLine="708"/>
        <w:rPr>
          <w:b/>
          <w:sz w:val="28"/>
          <w:szCs w:val="28"/>
        </w:rPr>
      </w:pPr>
      <w:r w:rsidRPr="00CB545F">
        <w:rPr>
          <w:b/>
          <w:sz w:val="28"/>
          <w:szCs w:val="28"/>
        </w:rPr>
        <w:t>Для меня всегда горишь,</w:t>
      </w:r>
    </w:p>
    <w:p w:rsidR="006A54EC" w:rsidRPr="00CB545F" w:rsidRDefault="006A54EC" w:rsidP="00B31380">
      <w:pPr>
        <w:ind w:firstLine="708"/>
        <w:rPr>
          <w:b/>
          <w:sz w:val="28"/>
          <w:szCs w:val="28"/>
        </w:rPr>
      </w:pPr>
      <w:r w:rsidRPr="00CB545F">
        <w:rPr>
          <w:b/>
          <w:sz w:val="28"/>
          <w:szCs w:val="28"/>
        </w:rPr>
        <w:t>Вот и всё – молчи.</w:t>
      </w:r>
    </w:p>
    <w:p w:rsidR="006A54EC" w:rsidRPr="00CB545F" w:rsidRDefault="006A54EC" w:rsidP="00B31380">
      <w:pPr>
        <w:rPr>
          <w:b/>
          <w:sz w:val="28"/>
          <w:szCs w:val="28"/>
        </w:rPr>
      </w:pPr>
    </w:p>
    <w:p w:rsidR="006A54EC" w:rsidRPr="00CB545F" w:rsidRDefault="006A54EC" w:rsidP="00B31380">
      <w:pPr>
        <w:rPr>
          <w:b/>
          <w:sz w:val="28"/>
          <w:szCs w:val="28"/>
        </w:rPr>
      </w:pPr>
      <w:r w:rsidRPr="00CB545F">
        <w:rPr>
          <w:b/>
          <w:sz w:val="28"/>
          <w:szCs w:val="28"/>
        </w:rPr>
        <w:t>Пахнут волосы травой,</w:t>
      </w:r>
    </w:p>
    <w:p w:rsidR="006A54EC" w:rsidRPr="00CB545F" w:rsidRDefault="006A54EC" w:rsidP="00B31380">
      <w:pPr>
        <w:rPr>
          <w:b/>
          <w:sz w:val="28"/>
          <w:szCs w:val="28"/>
        </w:rPr>
      </w:pPr>
      <w:r w:rsidRPr="00CB545F">
        <w:rPr>
          <w:b/>
          <w:sz w:val="28"/>
          <w:szCs w:val="28"/>
        </w:rPr>
        <w:t>И любовь и жизнь.</w:t>
      </w:r>
    </w:p>
    <w:p w:rsidR="006A54EC" w:rsidRPr="00CB545F" w:rsidRDefault="006A54EC" w:rsidP="00B31380">
      <w:pPr>
        <w:rPr>
          <w:b/>
          <w:sz w:val="28"/>
          <w:szCs w:val="28"/>
        </w:rPr>
      </w:pPr>
      <w:r w:rsidRPr="00CB545F">
        <w:rPr>
          <w:b/>
          <w:sz w:val="28"/>
          <w:szCs w:val="28"/>
        </w:rPr>
        <w:t>Светло-русой головой</w:t>
      </w:r>
    </w:p>
    <w:p w:rsidR="006A54EC" w:rsidRPr="00CB545F" w:rsidRDefault="006A54EC" w:rsidP="00B31380">
      <w:pPr>
        <w:rPr>
          <w:b/>
          <w:sz w:val="28"/>
          <w:szCs w:val="28"/>
        </w:rPr>
      </w:pPr>
      <w:r w:rsidRPr="00CB545F">
        <w:rPr>
          <w:b/>
          <w:sz w:val="28"/>
          <w:szCs w:val="28"/>
        </w:rPr>
        <w:t>На плече лежит.</w:t>
      </w:r>
    </w:p>
    <w:p w:rsidR="006A54EC" w:rsidRPr="00CB545F" w:rsidRDefault="006A54EC" w:rsidP="00B31380">
      <w:pPr>
        <w:rPr>
          <w:b/>
          <w:sz w:val="28"/>
          <w:szCs w:val="28"/>
        </w:rPr>
      </w:pPr>
      <w:r w:rsidRPr="00CB545F">
        <w:rPr>
          <w:b/>
          <w:sz w:val="28"/>
          <w:szCs w:val="28"/>
        </w:rPr>
        <w:tab/>
        <w:t>На прощанье протяни</w:t>
      </w:r>
    </w:p>
    <w:p w:rsidR="006A54EC" w:rsidRPr="00CB545F" w:rsidRDefault="006A54EC" w:rsidP="00B31380">
      <w:pPr>
        <w:rPr>
          <w:b/>
          <w:sz w:val="28"/>
          <w:szCs w:val="28"/>
        </w:rPr>
      </w:pPr>
      <w:r w:rsidRPr="00CB545F">
        <w:rPr>
          <w:b/>
          <w:sz w:val="28"/>
          <w:szCs w:val="28"/>
        </w:rPr>
        <w:tab/>
        <w:t>Рук своих лучи</w:t>
      </w:r>
    </w:p>
    <w:p w:rsidR="006A54EC" w:rsidRPr="00CB545F" w:rsidRDefault="006A54EC" w:rsidP="00B31380">
      <w:pPr>
        <w:ind w:firstLine="708"/>
        <w:rPr>
          <w:b/>
          <w:sz w:val="28"/>
          <w:szCs w:val="28"/>
        </w:rPr>
      </w:pPr>
      <w:r w:rsidRPr="00CB545F">
        <w:rPr>
          <w:b/>
          <w:sz w:val="28"/>
          <w:szCs w:val="28"/>
        </w:rPr>
        <w:t>Мне тепло в твоей тени</w:t>
      </w:r>
    </w:p>
    <w:p w:rsidR="006A54EC" w:rsidRPr="00CB545F" w:rsidRDefault="006A54EC" w:rsidP="00B31380">
      <w:pPr>
        <w:rPr>
          <w:b/>
          <w:sz w:val="28"/>
          <w:szCs w:val="28"/>
        </w:rPr>
      </w:pPr>
      <w:r w:rsidRPr="00CB545F">
        <w:rPr>
          <w:b/>
          <w:sz w:val="28"/>
          <w:szCs w:val="28"/>
        </w:rPr>
        <w:tab/>
        <w:t>Вот и всё – молчи.</w:t>
      </w:r>
    </w:p>
    <w:p w:rsidR="006A54EC" w:rsidRPr="00CB545F" w:rsidRDefault="006A54EC" w:rsidP="00B31380">
      <w:pPr>
        <w:jc w:val="center"/>
        <w:rPr>
          <w:b/>
          <w:sz w:val="28"/>
          <w:szCs w:val="28"/>
        </w:rPr>
      </w:pPr>
      <w:r>
        <w:rPr>
          <w:rFonts w:ascii="Arial" w:hAnsi="Arial" w:cs="Arial"/>
          <w:b/>
        </w:rPr>
        <w:br w:type="page"/>
      </w:r>
      <w:r w:rsidRPr="00CB545F">
        <w:rPr>
          <w:b/>
          <w:sz w:val="28"/>
          <w:szCs w:val="28"/>
        </w:rPr>
        <w:t>На далёкой Амазонке.</w:t>
      </w:r>
    </w:p>
    <w:p w:rsidR="006A54EC" w:rsidRPr="00CB545F" w:rsidRDefault="006A54EC" w:rsidP="00B31380">
      <w:pPr>
        <w:jc w:val="center"/>
        <w:rPr>
          <w:b/>
          <w:sz w:val="28"/>
          <w:szCs w:val="28"/>
        </w:rPr>
      </w:pPr>
      <w:r w:rsidRPr="00CB545F">
        <w:rPr>
          <w:b/>
          <w:sz w:val="28"/>
          <w:szCs w:val="28"/>
        </w:rPr>
        <w:t>Муз. В. Берковского  ст. Р. Киплинга</w:t>
      </w:r>
    </w:p>
    <w:p w:rsidR="006A54EC" w:rsidRPr="00CB545F" w:rsidRDefault="006A54EC" w:rsidP="00B31380">
      <w:pPr>
        <w:jc w:val="center"/>
        <w:rPr>
          <w:b/>
          <w:sz w:val="28"/>
          <w:szCs w:val="28"/>
        </w:rPr>
      </w:pPr>
    </w:p>
    <w:p w:rsidR="006A54EC" w:rsidRPr="00CB545F" w:rsidRDefault="006A54EC" w:rsidP="00B31380">
      <w:pPr>
        <w:rPr>
          <w:b/>
          <w:sz w:val="28"/>
          <w:szCs w:val="28"/>
        </w:rPr>
      </w:pPr>
      <w:r w:rsidRPr="00CB545F">
        <w:rPr>
          <w:b/>
          <w:sz w:val="28"/>
          <w:szCs w:val="28"/>
        </w:rPr>
        <w:t>На далёкой Амазонке не бывал я никогда,</w:t>
      </w:r>
    </w:p>
    <w:p w:rsidR="006A54EC" w:rsidRPr="00CB545F" w:rsidRDefault="006A54EC" w:rsidP="00B31380">
      <w:pPr>
        <w:rPr>
          <w:b/>
          <w:sz w:val="28"/>
          <w:szCs w:val="28"/>
        </w:rPr>
      </w:pPr>
      <w:r w:rsidRPr="00CB545F">
        <w:rPr>
          <w:b/>
          <w:sz w:val="28"/>
          <w:szCs w:val="28"/>
        </w:rPr>
        <w:t>Никогда туда не ходят иностранные суда.</w:t>
      </w:r>
    </w:p>
    <w:p w:rsidR="006A54EC" w:rsidRPr="00CB545F" w:rsidRDefault="006A54EC" w:rsidP="00B31380">
      <w:pPr>
        <w:rPr>
          <w:b/>
          <w:sz w:val="28"/>
          <w:szCs w:val="28"/>
        </w:rPr>
      </w:pPr>
      <w:r w:rsidRPr="00CB545F">
        <w:rPr>
          <w:b/>
          <w:sz w:val="28"/>
          <w:szCs w:val="28"/>
        </w:rPr>
        <w:t xml:space="preserve">Только «Дон» и «Магдалина» - быстроходные суда. </w:t>
      </w:r>
    </w:p>
    <w:p w:rsidR="006A54EC" w:rsidRPr="00CB545F" w:rsidRDefault="006A54EC" w:rsidP="00B31380">
      <w:pPr>
        <w:rPr>
          <w:b/>
          <w:sz w:val="28"/>
          <w:szCs w:val="28"/>
        </w:rPr>
      </w:pPr>
      <w:r w:rsidRPr="00CB545F">
        <w:rPr>
          <w:b/>
          <w:sz w:val="28"/>
          <w:szCs w:val="28"/>
        </w:rPr>
        <w:t>Только «Дон» и «Магдалина» ходят по морю туда.</w:t>
      </w:r>
    </w:p>
    <w:p w:rsidR="006A54EC" w:rsidRPr="00CB545F" w:rsidRDefault="006A54EC" w:rsidP="00B31380">
      <w:pPr>
        <w:rPr>
          <w:b/>
          <w:sz w:val="28"/>
          <w:szCs w:val="28"/>
        </w:rPr>
      </w:pPr>
      <w:r w:rsidRPr="00CB545F">
        <w:rPr>
          <w:b/>
          <w:i/>
          <w:sz w:val="28"/>
          <w:szCs w:val="28"/>
        </w:rPr>
        <w:t>Припев:</w:t>
      </w:r>
      <w:r w:rsidRPr="00CB545F">
        <w:rPr>
          <w:b/>
          <w:i/>
          <w:sz w:val="28"/>
          <w:szCs w:val="28"/>
        </w:rPr>
        <w:tab/>
        <w:t xml:space="preserve"> </w:t>
      </w:r>
      <w:r w:rsidRPr="00CB545F">
        <w:rPr>
          <w:b/>
          <w:sz w:val="28"/>
          <w:szCs w:val="28"/>
        </w:rPr>
        <w:t>Из Ливерпульской гавани, всегда по четвергам,</w:t>
      </w:r>
    </w:p>
    <w:p w:rsidR="006A54EC" w:rsidRPr="00CB545F" w:rsidRDefault="006A54EC" w:rsidP="00B31380">
      <w:pPr>
        <w:ind w:left="708" w:firstLine="708"/>
        <w:rPr>
          <w:b/>
          <w:sz w:val="28"/>
          <w:szCs w:val="28"/>
        </w:rPr>
      </w:pPr>
      <w:r w:rsidRPr="00CB545F">
        <w:rPr>
          <w:b/>
          <w:sz w:val="28"/>
          <w:szCs w:val="28"/>
        </w:rPr>
        <w:t>Суда уходят в плаванье к далёким берегам.</w:t>
      </w:r>
    </w:p>
    <w:p w:rsidR="006A54EC" w:rsidRPr="00CB545F" w:rsidRDefault="006A54EC" w:rsidP="00B31380">
      <w:pPr>
        <w:ind w:left="708" w:firstLine="708"/>
        <w:rPr>
          <w:b/>
          <w:sz w:val="28"/>
          <w:szCs w:val="28"/>
        </w:rPr>
      </w:pPr>
      <w:r w:rsidRPr="00CB545F">
        <w:rPr>
          <w:b/>
          <w:sz w:val="28"/>
          <w:szCs w:val="28"/>
        </w:rPr>
        <w:t xml:space="preserve"> Плывут они в Бразилию, Бразилию, Бразилию.</w:t>
      </w:r>
    </w:p>
    <w:p w:rsidR="006A54EC" w:rsidRPr="00CB545F" w:rsidRDefault="006A54EC" w:rsidP="00B31380">
      <w:pPr>
        <w:ind w:left="708" w:firstLine="708"/>
        <w:rPr>
          <w:b/>
          <w:sz w:val="28"/>
          <w:szCs w:val="28"/>
        </w:rPr>
      </w:pPr>
      <w:r w:rsidRPr="00CB545F">
        <w:rPr>
          <w:b/>
          <w:sz w:val="28"/>
          <w:szCs w:val="28"/>
        </w:rPr>
        <w:t>И я хочу в Бразилию - к далёким берегам!</w:t>
      </w:r>
    </w:p>
    <w:p w:rsidR="006A54EC" w:rsidRPr="00CB545F" w:rsidRDefault="006A54EC" w:rsidP="00B31380">
      <w:pPr>
        <w:ind w:left="708" w:firstLine="708"/>
        <w:rPr>
          <w:b/>
          <w:sz w:val="28"/>
          <w:szCs w:val="28"/>
        </w:rPr>
      </w:pPr>
      <w:r w:rsidRPr="00CB545F">
        <w:rPr>
          <w:b/>
          <w:sz w:val="28"/>
          <w:szCs w:val="28"/>
        </w:rPr>
        <w:t>Только «Дон» и «Магдалина»,</w:t>
      </w:r>
    </w:p>
    <w:p w:rsidR="006A54EC" w:rsidRPr="00CB545F" w:rsidRDefault="006A54EC" w:rsidP="00B31380">
      <w:pPr>
        <w:ind w:left="708" w:firstLine="708"/>
        <w:rPr>
          <w:b/>
          <w:sz w:val="28"/>
          <w:szCs w:val="28"/>
        </w:rPr>
      </w:pPr>
      <w:r w:rsidRPr="00CB545F">
        <w:rPr>
          <w:b/>
          <w:sz w:val="28"/>
          <w:szCs w:val="28"/>
        </w:rPr>
        <w:t xml:space="preserve">Только «Дон» и «Магдалина», </w:t>
      </w:r>
    </w:p>
    <w:p w:rsidR="006A54EC" w:rsidRPr="00CB545F" w:rsidRDefault="006A54EC" w:rsidP="00B31380">
      <w:pPr>
        <w:ind w:left="708" w:firstLine="708"/>
        <w:rPr>
          <w:b/>
          <w:sz w:val="28"/>
          <w:szCs w:val="28"/>
        </w:rPr>
      </w:pPr>
      <w:r w:rsidRPr="00CB545F">
        <w:rPr>
          <w:b/>
          <w:sz w:val="28"/>
          <w:szCs w:val="28"/>
        </w:rPr>
        <w:t>Только «Дон» и «Магдалина» ходят по морю туда.</w:t>
      </w:r>
    </w:p>
    <w:p w:rsidR="006A54EC" w:rsidRPr="00CB545F" w:rsidRDefault="006A54EC" w:rsidP="00B31380">
      <w:pPr>
        <w:ind w:left="708" w:hanging="708"/>
        <w:rPr>
          <w:b/>
          <w:sz w:val="28"/>
          <w:szCs w:val="28"/>
        </w:rPr>
      </w:pPr>
    </w:p>
    <w:p w:rsidR="006A54EC" w:rsidRPr="00CB545F" w:rsidRDefault="006A54EC" w:rsidP="00B31380">
      <w:pPr>
        <w:ind w:left="708" w:hanging="708"/>
        <w:rPr>
          <w:b/>
          <w:sz w:val="28"/>
          <w:szCs w:val="28"/>
        </w:rPr>
      </w:pPr>
      <w:r w:rsidRPr="00CB545F">
        <w:rPr>
          <w:b/>
          <w:sz w:val="28"/>
          <w:szCs w:val="28"/>
        </w:rPr>
        <w:t>Никогда вы не найдёте в наших северных лесах</w:t>
      </w:r>
    </w:p>
    <w:p w:rsidR="006A54EC" w:rsidRPr="00CB545F" w:rsidRDefault="006A54EC" w:rsidP="00B31380">
      <w:pPr>
        <w:ind w:left="708" w:hanging="708"/>
        <w:rPr>
          <w:b/>
          <w:sz w:val="28"/>
          <w:szCs w:val="28"/>
        </w:rPr>
      </w:pPr>
      <w:r w:rsidRPr="00CB545F">
        <w:rPr>
          <w:b/>
          <w:sz w:val="28"/>
          <w:szCs w:val="28"/>
        </w:rPr>
        <w:t>Длиннохвостых ягуаров, броненосных черепах.</w:t>
      </w:r>
    </w:p>
    <w:p w:rsidR="006A54EC" w:rsidRPr="00CB545F" w:rsidRDefault="006A54EC" w:rsidP="00B31380">
      <w:pPr>
        <w:ind w:left="708" w:hanging="708"/>
        <w:rPr>
          <w:b/>
          <w:sz w:val="28"/>
          <w:szCs w:val="28"/>
        </w:rPr>
      </w:pPr>
      <w:r w:rsidRPr="00CB545F">
        <w:rPr>
          <w:b/>
          <w:sz w:val="28"/>
          <w:szCs w:val="28"/>
        </w:rPr>
        <w:t>Но в солнечной Бразилии, Бразилии моей</w:t>
      </w:r>
    </w:p>
    <w:p w:rsidR="006A54EC" w:rsidRPr="00CB545F" w:rsidRDefault="006A54EC" w:rsidP="00B31380">
      <w:pPr>
        <w:ind w:left="708" w:hanging="708"/>
        <w:rPr>
          <w:b/>
          <w:sz w:val="28"/>
          <w:szCs w:val="28"/>
        </w:rPr>
      </w:pPr>
      <w:r w:rsidRPr="00CB545F">
        <w:rPr>
          <w:b/>
          <w:sz w:val="28"/>
          <w:szCs w:val="28"/>
        </w:rPr>
        <w:t>Такое изобилие невиданных зверей.</w:t>
      </w:r>
    </w:p>
    <w:p w:rsidR="006A54EC" w:rsidRPr="00CB545F" w:rsidRDefault="006A54EC" w:rsidP="00B31380">
      <w:pPr>
        <w:rPr>
          <w:b/>
          <w:i/>
          <w:sz w:val="28"/>
          <w:szCs w:val="28"/>
        </w:rPr>
      </w:pPr>
      <w:r w:rsidRPr="00CB545F">
        <w:rPr>
          <w:b/>
          <w:i/>
          <w:sz w:val="28"/>
          <w:szCs w:val="28"/>
        </w:rPr>
        <w:t>Припев:…</w:t>
      </w:r>
    </w:p>
    <w:p w:rsidR="006A54EC" w:rsidRPr="00CB545F" w:rsidRDefault="006A54EC" w:rsidP="00B31380">
      <w:pPr>
        <w:rPr>
          <w:b/>
          <w:i/>
          <w:sz w:val="28"/>
          <w:szCs w:val="28"/>
        </w:rPr>
      </w:pPr>
    </w:p>
    <w:p w:rsidR="006A54EC" w:rsidRPr="00CB545F" w:rsidRDefault="006A54EC" w:rsidP="00B31380">
      <w:pPr>
        <w:rPr>
          <w:b/>
          <w:i/>
          <w:sz w:val="28"/>
          <w:szCs w:val="28"/>
        </w:rPr>
      </w:pPr>
      <w:r w:rsidRPr="00CB545F">
        <w:rPr>
          <w:b/>
          <w:sz w:val="28"/>
          <w:szCs w:val="28"/>
        </w:rPr>
        <w:t>А в солнечной Бразилии, Бразилии моей</w:t>
      </w:r>
    </w:p>
    <w:p w:rsidR="006A54EC" w:rsidRPr="00CB545F" w:rsidRDefault="006A54EC" w:rsidP="00B31380">
      <w:pPr>
        <w:rPr>
          <w:b/>
          <w:sz w:val="28"/>
          <w:szCs w:val="28"/>
        </w:rPr>
      </w:pPr>
      <w:r w:rsidRPr="00CB545F">
        <w:rPr>
          <w:b/>
          <w:sz w:val="28"/>
          <w:szCs w:val="28"/>
        </w:rPr>
        <w:t>Такое изобилие невиданных зверей!</w:t>
      </w:r>
    </w:p>
    <w:p w:rsidR="006A54EC" w:rsidRPr="00CB545F" w:rsidRDefault="006A54EC" w:rsidP="00B31380">
      <w:pPr>
        <w:rPr>
          <w:b/>
          <w:sz w:val="28"/>
          <w:szCs w:val="28"/>
        </w:rPr>
      </w:pPr>
      <w:r w:rsidRPr="00CB545F">
        <w:rPr>
          <w:b/>
          <w:sz w:val="28"/>
          <w:szCs w:val="28"/>
        </w:rPr>
        <w:t>Увижу ли Бразилию, Бразилию, Бразилию.</w:t>
      </w:r>
    </w:p>
    <w:p w:rsidR="006A54EC" w:rsidRPr="00CB545F" w:rsidRDefault="006A54EC" w:rsidP="00B31380">
      <w:pPr>
        <w:rPr>
          <w:b/>
          <w:sz w:val="28"/>
          <w:szCs w:val="28"/>
        </w:rPr>
      </w:pPr>
      <w:r w:rsidRPr="00CB545F">
        <w:rPr>
          <w:b/>
          <w:sz w:val="28"/>
          <w:szCs w:val="28"/>
        </w:rPr>
        <w:t>Увижу ли Бразилию до старости моей?</w:t>
      </w:r>
    </w:p>
    <w:p w:rsidR="006A54EC" w:rsidRPr="00CB545F" w:rsidRDefault="006A54EC" w:rsidP="00B31380">
      <w:pPr>
        <w:rPr>
          <w:b/>
          <w:i/>
          <w:sz w:val="28"/>
          <w:szCs w:val="28"/>
        </w:rPr>
      </w:pPr>
      <w:r w:rsidRPr="00CB545F">
        <w:rPr>
          <w:b/>
          <w:i/>
          <w:sz w:val="28"/>
          <w:szCs w:val="28"/>
        </w:rPr>
        <w:t>Припев:…</w:t>
      </w:r>
    </w:p>
    <w:p w:rsidR="006A54EC" w:rsidRPr="00B82A89" w:rsidRDefault="006A54EC" w:rsidP="00B31380">
      <w:pPr>
        <w:rPr>
          <w:rFonts w:ascii="Arial" w:hAnsi="Arial" w:cs="Arial"/>
          <w:i/>
        </w:rPr>
      </w:pPr>
    </w:p>
    <w:p w:rsidR="006A54EC" w:rsidRPr="00B82A89" w:rsidRDefault="006A54EC" w:rsidP="00B31380">
      <w:pPr>
        <w:rPr>
          <w:rFonts w:ascii="Arial" w:hAnsi="Arial" w:cs="Arial"/>
          <w:i/>
        </w:rPr>
      </w:pPr>
      <w:r>
        <w:rPr>
          <w:noProof/>
        </w:rPr>
        <w:pict>
          <v:shape id="Рисунок 28" o:spid="_x0000_s1054" type="#_x0000_t75" alt="_MG_3926 R" style="position:absolute;margin-left:54pt;margin-top:6.55pt;width:315.75pt;height:167.5pt;rotation:-553395fd;z-index:-251649024;visibility:visible">
            <v:imagedata r:id="rId44" o:title="" croptop="12721f" gain="76205f" blacklevel="6554f"/>
          </v:shape>
        </w:pict>
      </w:r>
    </w:p>
    <w:p w:rsidR="006A54EC" w:rsidRDefault="006A54EC" w:rsidP="00B31380">
      <w:pPr>
        <w:ind w:firstLine="708"/>
        <w:rPr>
          <w:rFonts w:ascii="Arial" w:hAnsi="Arial" w:cs="Arial"/>
          <w:b/>
        </w:rPr>
      </w:pPr>
    </w:p>
    <w:p w:rsidR="006A54EC" w:rsidRDefault="006A54EC" w:rsidP="00B31380">
      <w:pPr>
        <w:rPr>
          <w:rFonts w:ascii="Arial" w:hAnsi="Arial" w:cs="Arial"/>
          <w:b/>
        </w:rPr>
      </w:pPr>
    </w:p>
    <w:p w:rsidR="006A54EC" w:rsidRDefault="006A54EC" w:rsidP="00B31380">
      <w:pPr>
        <w:rPr>
          <w:rFonts w:ascii="Arial" w:hAnsi="Arial" w:cs="Arial"/>
          <w:b/>
        </w:rPr>
      </w:pPr>
    </w:p>
    <w:p w:rsidR="006A54EC" w:rsidRDefault="006A54EC" w:rsidP="00B31380">
      <w:pPr>
        <w:rPr>
          <w:rFonts w:ascii="Arial" w:hAnsi="Arial" w:cs="Arial"/>
          <w:b/>
        </w:rPr>
      </w:pPr>
    </w:p>
    <w:p w:rsidR="006A54EC" w:rsidRDefault="006A54EC" w:rsidP="00B31380">
      <w:pPr>
        <w:rPr>
          <w:rFonts w:ascii="Arial" w:hAnsi="Arial" w:cs="Arial"/>
          <w:b/>
        </w:rPr>
      </w:pPr>
    </w:p>
    <w:p w:rsidR="006A54EC" w:rsidRDefault="006A54EC" w:rsidP="00B31380">
      <w:pPr>
        <w:rPr>
          <w:rFonts w:ascii="Arial" w:hAnsi="Arial" w:cs="Arial"/>
          <w:b/>
        </w:rPr>
      </w:pPr>
    </w:p>
    <w:p w:rsidR="006A54EC" w:rsidRDefault="006A54EC" w:rsidP="00B31380">
      <w:pPr>
        <w:rPr>
          <w:rFonts w:ascii="Arial" w:hAnsi="Arial" w:cs="Arial"/>
          <w:b/>
        </w:rPr>
      </w:pPr>
    </w:p>
    <w:p w:rsidR="006A54EC" w:rsidRDefault="006A54EC" w:rsidP="00B31380">
      <w:pPr>
        <w:rPr>
          <w:rFonts w:ascii="Arial" w:hAnsi="Arial" w:cs="Arial"/>
          <w:b/>
        </w:rPr>
      </w:pPr>
    </w:p>
    <w:p w:rsidR="006A54EC" w:rsidRDefault="006A54EC" w:rsidP="00B31380">
      <w:pPr>
        <w:rPr>
          <w:rFonts w:ascii="Arial" w:hAnsi="Arial" w:cs="Arial"/>
          <w:b/>
        </w:rPr>
      </w:pPr>
    </w:p>
    <w:p w:rsidR="006A54EC" w:rsidRDefault="006A54EC" w:rsidP="00B31380">
      <w:pPr>
        <w:jc w:val="center"/>
        <w:rPr>
          <w:rFonts w:ascii="Arial" w:hAnsi="Arial" w:cs="Arial"/>
          <w:b/>
        </w:rPr>
      </w:pPr>
    </w:p>
    <w:p w:rsidR="006A54EC" w:rsidRDefault="006A54EC" w:rsidP="00B31380">
      <w:pPr>
        <w:jc w:val="center"/>
        <w:rPr>
          <w:rFonts w:ascii="Arial" w:hAnsi="Arial" w:cs="Arial"/>
          <w:b/>
        </w:rPr>
      </w:pPr>
    </w:p>
    <w:p w:rsidR="006A54EC" w:rsidRDefault="006A54EC" w:rsidP="00B31380">
      <w:pPr>
        <w:jc w:val="center"/>
        <w:rPr>
          <w:rFonts w:ascii="Arial" w:hAnsi="Arial" w:cs="Arial"/>
          <w:b/>
        </w:rPr>
      </w:pPr>
    </w:p>
    <w:p w:rsidR="006A54EC" w:rsidRPr="00CB545F" w:rsidRDefault="006A54EC">
      <w:pPr>
        <w:rPr>
          <w:b/>
          <w:sz w:val="28"/>
          <w:szCs w:val="28"/>
        </w:rPr>
      </w:pPr>
      <w:r>
        <w:rPr>
          <w:rFonts w:ascii="Arial" w:hAnsi="Arial" w:cs="Arial"/>
          <w:b/>
        </w:rPr>
        <w:br w:type="page"/>
      </w:r>
    </w:p>
    <w:p w:rsidR="006A54EC" w:rsidRPr="00CB545F" w:rsidRDefault="006A54EC" w:rsidP="00B31380">
      <w:pPr>
        <w:jc w:val="center"/>
        <w:rPr>
          <w:b/>
          <w:sz w:val="28"/>
          <w:szCs w:val="28"/>
        </w:rPr>
      </w:pPr>
      <w:r w:rsidRPr="00CB545F">
        <w:rPr>
          <w:b/>
          <w:sz w:val="28"/>
          <w:szCs w:val="28"/>
        </w:rPr>
        <w:t>Как здорово.</w:t>
      </w:r>
    </w:p>
    <w:p w:rsidR="006A54EC" w:rsidRPr="00CB545F" w:rsidRDefault="006A54EC" w:rsidP="00B31380">
      <w:pPr>
        <w:jc w:val="right"/>
        <w:rPr>
          <w:b/>
          <w:sz w:val="28"/>
          <w:szCs w:val="28"/>
        </w:rPr>
      </w:pPr>
      <w:r w:rsidRPr="00CB545F">
        <w:rPr>
          <w:b/>
          <w:sz w:val="28"/>
          <w:szCs w:val="28"/>
        </w:rPr>
        <w:t>Олег Митяев</w:t>
      </w:r>
    </w:p>
    <w:p w:rsidR="006A54EC" w:rsidRPr="00CB545F" w:rsidRDefault="006A54EC" w:rsidP="00B31380">
      <w:pPr>
        <w:rPr>
          <w:b/>
          <w:sz w:val="28"/>
          <w:szCs w:val="28"/>
        </w:rPr>
      </w:pPr>
      <w:r w:rsidRPr="00CB545F">
        <w:rPr>
          <w:b/>
          <w:sz w:val="28"/>
          <w:szCs w:val="28"/>
        </w:rPr>
        <w:t xml:space="preserve">    </w:t>
      </w:r>
      <w:r w:rsidRPr="00CB545F">
        <w:rPr>
          <w:b/>
          <w:sz w:val="28"/>
          <w:szCs w:val="28"/>
          <w:lang w:val="en-US"/>
        </w:rPr>
        <w:t>Am</w:t>
      </w:r>
      <w:r w:rsidRPr="00CB545F">
        <w:rPr>
          <w:b/>
          <w:sz w:val="28"/>
          <w:szCs w:val="28"/>
        </w:rPr>
        <w:tab/>
      </w:r>
      <w:r w:rsidRPr="00CB545F">
        <w:rPr>
          <w:b/>
          <w:sz w:val="28"/>
          <w:szCs w:val="28"/>
        </w:rPr>
        <w:tab/>
        <w:t xml:space="preserve">     </w:t>
      </w:r>
      <w:r w:rsidRPr="00CB545F">
        <w:rPr>
          <w:b/>
          <w:sz w:val="28"/>
          <w:szCs w:val="28"/>
          <w:lang w:val="en-US"/>
        </w:rPr>
        <w:t>Dm</w:t>
      </w:r>
      <w:r w:rsidRPr="00CB545F">
        <w:rPr>
          <w:b/>
          <w:sz w:val="28"/>
          <w:szCs w:val="28"/>
        </w:rPr>
        <w:t xml:space="preserve">                   </w:t>
      </w:r>
      <w:r w:rsidRPr="00CB545F">
        <w:rPr>
          <w:b/>
          <w:sz w:val="28"/>
          <w:szCs w:val="28"/>
          <w:lang w:val="en-US"/>
        </w:rPr>
        <w:t>E</w:t>
      </w:r>
      <w:r w:rsidRPr="00CB545F">
        <w:rPr>
          <w:b/>
          <w:sz w:val="28"/>
          <w:szCs w:val="28"/>
        </w:rPr>
        <w:t xml:space="preserve">7          </w:t>
      </w:r>
      <w:r w:rsidRPr="00CB545F">
        <w:rPr>
          <w:b/>
          <w:sz w:val="28"/>
          <w:szCs w:val="28"/>
          <w:lang w:val="en-US"/>
        </w:rPr>
        <w:t>Am</w:t>
      </w:r>
    </w:p>
    <w:p w:rsidR="006A54EC" w:rsidRPr="00CB545F" w:rsidRDefault="006A54EC" w:rsidP="00B31380">
      <w:pPr>
        <w:rPr>
          <w:b/>
          <w:sz w:val="28"/>
          <w:szCs w:val="28"/>
        </w:rPr>
      </w:pPr>
      <w:r w:rsidRPr="00CB545F">
        <w:rPr>
          <w:b/>
          <w:sz w:val="28"/>
          <w:szCs w:val="28"/>
        </w:rPr>
        <w:t>Изгиб гитары жёлтой ты обнимешь нежно,</w:t>
      </w:r>
    </w:p>
    <w:p w:rsidR="006A54EC" w:rsidRPr="00CB545F" w:rsidRDefault="006A54EC" w:rsidP="00B31380">
      <w:pPr>
        <w:rPr>
          <w:b/>
          <w:sz w:val="28"/>
          <w:szCs w:val="28"/>
        </w:rPr>
      </w:pPr>
      <w:r w:rsidRPr="00CB545F">
        <w:rPr>
          <w:b/>
          <w:sz w:val="28"/>
          <w:szCs w:val="28"/>
        </w:rPr>
        <w:t xml:space="preserve">         </w:t>
      </w:r>
      <w:r w:rsidRPr="00CB545F">
        <w:rPr>
          <w:b/>
          <w:sz w:val="28"/>
          <w:szCs w:val="28"/>
          <w:lang w:val="en-US"/>
        </w:rPr>
        <w:t>Am</w:t>
      </w:r>
      <w:r w:rsidRPr="00CB545F">
        <w:rPr>
          <w:b/>
          <w:sz w:val="28"/>
          <w:szCs w:val="28"/>
        </w:rPr>
        <w:tab/>
      </w:r>
      <w:r w:rsidRPr="00CB545F">
        <w:rPr>
          <w:b/>
          <w:sz w:val="28"/>
          <w:szCs w:val="28"/>
        </w:rPr>
        <w:tab/>
      </w:r>
      <w:r w:rsidRPr="00CB545F">
        <w:rPr>
          <w:b/>
          <w:sz w:val="28"/>
          <w:szCs w:val="28"/>
          <w:lang w:val="en-US"/>
        </w:rPr>
        <w:t>Dm</w:t>
      </w:r>
      <w:r w:rsidRPr="00CB545F">
        <w:rPr>
          <w:b/>
          <w:sz w:val="28"/>
          <w:szCs w:val="28"/>
        </w:rPr>
        <w:t xml:space="preserve">           </w:t>
      </w:r>
      <w:r w:rsidRPr="00CB545F">
        <w:rPr>
          <w:b/>
          <w:sz w:val="28"/>
          <w:szCs w:val="28"/>
          <w:lang w:val="en-US"/>
        </w:rPr>
        <w:t>G</w:t>
      </w:r>
      <w:r w:rsidRPr="00CB545F">
        <w:rPr>
          <w:b/>
          <w:sz w:val="28"/>
          <w:szCs w:val="28"/>
        </w:rPr>
        <w:t xml:space="preserve">  </w:t>
      </w:r>
      <w:r w:rsidRPr="00CB545F">
        <w:rPr>
          <w:b/>
          <w:sz w:val="28"/>
          <w:szCs w:val="28"/>
        </w:rPr>
        <w:tab/>
        <w:t xml:space="preserve">   </w:t>
      </w:r>
      <w:r w:rsidRPr="00CB545F">
        <w:rPr>
          <w:b/>
          <w:sz w:val="28"/>
          <w:szCs w:val="28"/>
          <w:lang w:val="en-US"/>
        </w:rPr>
        <w:t>C</w:t>
      </w:r>
    </w:p>
    <w:p w:rsidR="006A54EC" w:rsidRPr="00CB545F" w:rsidRDefault="006A54EC" w:rsidP="00B31380">
      <w:pPr>
        <w:rPr>
          <w:b/>
          <w:sz w:val="28"/>
          <w:szCs w:val="28"/>
        </w:rPr>
      </w:pPr>
      <w:r w:rsidRPr="00CB545F">
        <w:rPr>
          <w:b/>
          <w:sz w:val="28"/>
          <w:szCs w:val="28"/>
        </w:rPr>
        <w:t>Струна осколком эха пронзит тугую высь.</w:t>
      </w:r>
    </w:p>
    <w:p w:rsidR="006A54EC" w:rsidRPr="00CB545F" w:rsidRDefault="006A54EC" w:rsidP="00B31380">
      <w:pPr>
        <w:rPr>
          <w:b/>
          <w:sz w:val="28"/>
          <w:szCs w:val="28"/>
        </w:rPr>
      </w:pPr>
      <w:r w:rsidRPr="00CB545F">
        <w:rPr>
          <w:b/>
          <w:sz w:val="28"/>
          <w:szCs w:val="28"/>
        </w:rPr>
        <w:t xml:space="preserve">     (</w:t>
      </w:r>
      <w:r w:rsidRPr="00CB545F">
        <w:rPr>
          <w:b/>
          <w:sz w:val="28"/>
          <w:szCs w:val="28"/>
          <w:lang w:val="en-US"/>
        </w:rPr>
        <w:t>Gm</w:t>
      </w:r>
      <w:r w:rsidRPr="00CB545F">
        <w:rPr>
          <w:b/>
          <w:sz w:val="28"/>
          <w:szCs w:val="28"/>
        </w:rPr>
        <w:t>)</w:t>
      </w:r>
      <w:r w:rsidRPr="00CB545F">
        <w:rPr>
          <w:b/>
          <w:sz w:val="28"/>
          <w:szCs w:val="28"/>
          <w:lang w:val="en-US"/>
        </w:rPr>
        <w:t>A</w:t>
      </w:r>
      <w:r w:rsidRPr="00CB545F">
        <w:rPr>
          <w:b/>
          <w:sz w:val="28"/>
          <w:szCs w:val="28"/>
        </w:rPr>
        <w:t xml:space="preserve">7            </w:t>
      </w:r>
      <w:r w:rsidRPr="00CB545F">
        <w:rPr>
          <w:b/>
          <w:sz w:val="28"/>
          <w:szCs w:val="28"/>
          <w:lang w:val="en-US"/>
        </w:rPr>
        <w:t>Dm</w:t>
      </w:r>
      <w:r w:rsidRPr="00CB545F">
        <w:rPr>
          <w:b/>
          <w:sz w:val="28"/>
          <w:szCs w:val="28"/>
        </w:rPr>
        <w:tab/>
        <w:t xml:space="preserve">        </w:t>
      </w:r>
      <w:r w:rsidRPr="00CB545F">
        <w:rPr>
          <w:b/>
          <w:sz w:val="28"/>
          <w:szCs w:val="28"/>
          <w:lang w:val="en-US"/>
        </w:rPr>
        <w:t>G</w:t>
      </w:r>
      <w:r w:rsidRPr="00CB545F">
        <w:rPr>
          <w:b/>
          <w:sz w:val="28"/>
          <w:szCs w:val="28"/>
        </w:rPr>
        <w:t xml:space="preserve">     </w:t>
      </w:r>
      <w:r w:rsidRPr="00CB545F">
        <w:rPr>
          <w:b/>
          <w:sz w:val="28"/>
          <w:szCs w:val="28"/>
        </w:rPr>
        <w:tab/>
      </w:r>
      <w:r w:rsidRPr="00CB545F">
        <w:rPr>
          <w:b/>
          <w:sz w:val="28"/>
          <w:szCs w:val="28"/>
        </w:rPr>
        <w:tab/>
        <w:t xml:space="preserve">    </w:t>
      </w:r>
      <w:r w:rsidRPr="00CB545F">
        <w:rPr>
          <w:b/>
          <w:sz w:val="28"/>
          <w:szCs w:val="28"/>
          <w:lang w:val="en-US"/>
        </w:rPr>
        <w:t>C</w:t>
      </w:r>
    </w:p>
    <w:p w:rsidR="006A54EC" w:rsidRPr="00CB545F" w:rsidRDefault="006A54EC" w:rsidP="00B31380">
      <w:pPr>
        <w:rPr>
          <w:b/>
          <w:sz w:val="28"/>
          <w:szCs w:val="28"/>
        </w:rPr>
      </w:pPr>
      <w:r w:rsidRPr="00CB545F">
        <w:rPr>
          <w:b/>
          <w:sz w:val="28"/>
          <w:szCs w:val="28"/>
        </w:rPr>
        <w:t>Качнётся купол неба, большой и звёздно-снежный…</w:t>
      </w:r>
    </w:p>
    <w:p w:rsidR="006A54EC" w:rsidRPr="00CB545F" w:rsidRDefault="006A54EC" w:rsidP="00B31380">
      <w:pPr>
        <w:rPr>
          <w:b/>
          <w:sz w:val="28"/>
          <w:szCs w:val="28"/>
        </w:rPr>
      </w:pPr>
      <w:r w:rsidRPr="00CB545F">
        <w:rPr>
          <w:b/>
          <w:sz w:val="28"/>
          <w:szCs w:val="28"/>
        </w:rPr>
        <w:tab/>
      </w:r>
      <w:r w:rsidRPr="00CB545F">
        <w:rPr>
          <w:b/>
          <w:sz w:val="28"/>
          <w:szCs w:val="28"/>
          <w:lang w:val="en-US"/>
        </w:rPr>
        <w:t>Dm</w:t>
      </w:r>
      <w:r w:rsidRPr="00CB545F">
        <w:rPr>
          <w:b/>
          <w:sz w:val="28"/>
          <w:szCs w:val="28"/>
        </w:rPr>
        <w:tab/>
      </w:r>
      <w:r w:rsidRPr="00CB545F">
        <w:rPr>
          <w:b/>
          <w:sz w:val="28"/>
          <w:szCs w:val="28"/>
        </w:rPr>
        <w:tab/>
      </w:r>
      <w:r w:rsidRPr="00CB545F">
        <w:rPr>
          <w:b/>
          <w:sz w:val="28"/>
          <w:szCs w:val="28"/>
          <w:lang w:val="en-US"/>
        </w:rPr>
        <w:t>Am</w:t>
      </w:r>
      <w:r w:rsidRPr="00CB545F">
        <w:rPr>
          <w:b/>
          <w:sz w:val="28"/>
          <w:szCs w:val="28"/>
        </w:rPr>
        <w:t xml:space="preserve">  </w:t>
      </w:r>
      <w:r w:rsidRPr="00CB545F">
        <w:rPr>
          <w:b/>
          <w:sz w:val="28"/>
          <w:szCs w:val="28"/>
        </w:rPr>
        <w:tab/>
      </w:r>
      <w:r w:rsidRPr="00CB545F">
        <w:rPr>
          <w:b/>
          <w:sz w:val="28"/>
          <w:szCs w:val="28"/>
        </w:rPr>
        <w:tab/>
        <w:t xml:space="preserve">       </w:t>
      </w:r>
      <w:r w:rsidRPr="00CB545F">
        <w:rPr>
          <w:b/>
          <w:sz w:val="28"/>
          <w:szCs w:val="28"/>
          <w:lang w:val="en-US"/>
        </w:rPr>
        <w:t>E</w:t>
      </w:r>
      <w:r w:rsidRPr="00CB545F">
        <w:rPr>
          <w:b/>
          <w:sz w:val="28"/>
          <w:szCs w:val="28"/>
        </w:rPr>
        <w:t xml:space="preserve">7                   </w:t>
      </w:r>
      <w:r w:rsidRPr="00CB545F">
        <w:rPr>
          <w:b/>
          <w:sz w:val="28"/>
          <w:szCs w:val="28"/>
          <w:lang w:val="en-US"/>
        </w:rPr>
        <w:t>Am</w:t>
      </w:r>
      <w:r w:rsidRPr="00CB545F">
        <w:rPr>
          <w:b/>
          <w:sz w:val="28"/>
          <w:szCs w:val="28"/>
        </w:rPr>
        <w:t xml:space="preserve"> (</w:t>
      </w:r>
      <w:r w:rsidRPr="00CB545F">
        <w:rPr>
          <w:b/>
          <w:sz w:val="28"/>
          <w:szCs w:val="28"/>
          <w:lang w:val="en-US"/>
        </w:rPr>
        <w:t>F</w:t>
      </w:r>
      <w:r w:rsidRPr="00CB545F">
        <w:rPr>
          <w:b/>
          <w:sz w:val="28"/>
          <w:szCs w:val="28"/>
        </w:rPr>
        <w:t>)</w:t>
      </w:r>
    </w:p>
    <w:p w:rsidR="006A54EC" w:rsidRPr="00CB545F" w:rsidRDefault="006A54EC" w:rsidP="00B31380">
      <w:pPr>
        <w:rPr>
          <w:b/>
          <w:sz w:val="28"/>
          <w:szCs w:val="28"/>
        </w:rPr>
      </w:pPr>
      <w:r w:rsidRPr="00CB545F">
        <w:rPr>
          <w:b/>
          <w:sz w:val="28"/>
          <w:szCs w:val="28"/>
        </w:rPr>
        <w:t>Как здорово, что все мы здесь сегодня собрались!</w:t>
      </w:r>
    </w:p>
    <w:p w:rsidR="006A54EC" w:rsidRPr="00CB545F" w:rsidRDefault="006A54EC" w:rsidP="00B31380">
      <w:pPr>
        <w:rPr>
          <w:b/>
          <w:sz w:val="28"/>
          <w:szCs w:val="28"/>
        </w:rPr>
      </w:pPr>
    </w:p>
    <w:p w:rsidR="006A54EC" w:rsidRPr="00CB545F" w:rsidRDefault="006A54EC" w:rsidP="00B31380">
      <w:pPr>
        <w:rPr>
          <w:b/>
          <w:sz w:val="28"/>
          <w:szCs w:val="28"/>
        </w:rPr>
      </w:pPr>
      <w:r w:rsidRPr="00CB545F">
        <w:rPr>
          <w:b/>
          <w:sz w:val="28"/>
          <w:szCs w:val="28"/>
        </w:rPr>
        <w:t>Как отблеск от заката, костёр меж сосен пляшет.</w:t>
      </w:r>
    </w:p>
    <w:p w:rsidR="006A54EC" w:rsidRPr="00CB545F" w:rsidRDefault="006A54EC" w:rsidP="00B31380">
      <w:pPr>
        <w:rPr>
          <w:b/>
          <w:sz w:val="28"/>
          <w:szCs w:val="28"/>
        </w:rPr>
      </w:pPr>
      <w:r w:rsidRPr="00CB545F">
        <w:rPr>
          <w:b/>
          <w:sz w:val="28"/>
          <w:szCs w:val="28"/>
        </w:rPr>
        <w:t>Ты, что грустишь, бродяга, а ну-ка, улыбнись!</w:t>
      </w:r>
    </w:p>
    <w:p w:rsidR="006A54EC" w:rsidRPr="00CB545F" w:rsidRDefault="006A54EC" w:rsidP="00B31380">
      <w:pPr>
        <w:rPr>
          <w:b/>
          <w:sz w:val="28"/>
          <w:szCs w:val="28"/>
        </w:rPr>
      </w:pPr>
      <w:r w:rsidRPr="00CB545F">
        <w:rPr>
          <w:b/>
          <w:sz w:val="28"/>
          <w:szCs w:val="28"/>
        </w:rPr>
        <w:t>И кто-то очень близкий тебе тихонько скажет:</w:t>
      </w:r>
    </w:p>
    <w:p w:rsidR="006A54EC" w:rsidRPr="00CB545F" w:rsidRDefault="006A54EC" w:rsidP="00B31380">
      <w:pPr>
        <w:rPr>
          <w:b/>
          <w:sz w:val="28"/>
          <w:szCs w:val="28"/>
        </w:rPr>
      </w:pPr>
      <w:r w:rsidRPr="00CB545F">
        <w:rPr>
          <w:b/>
          <w:sz w:val="28"/>
          <w:szCs w:val="28"/>
        </w:rPr>
        <w:t>«Как здорово, что все мы здесь сегодня собрались!»</w:t>
      </w:r>
    </w:p>
    <w:p w:rsidR="006A54EC" w:rsidRPr="00CB545F" w:rsidRDefault="006A54EC" w:rsidP="00B31380">
      <w:pPr>
        <w:rPr>
          <w:b/>
          <w:sz w:val="28"/>
          <w:szCs w:val="28"/>
        </w:rPr>
      </w:pPr>
    </w:p>
    <w:p w:rsidR="006A54EC" w:rsidRPr="00CB545F" w:rsidRDefault="006A54EC" w:rsidP="00B31380">
      <w:pPr>
        <w:rPr>
          <w:b/>
          <w:sz w:val="28"/>
          <w:szCs w:val="28"/>
        </w:rPr>
      </w:pPr>
      <w:r w:rsidRPr="00CB545F">
        <w:rPr>
          <w:b/>
          <w:sz w:val="28"/>
          <w:szCs w:val="28"/>
        </w:rPr>
        <w:t xml:space="preserve">И всё же с болью в горле мы тех сегодня вспомним, </w:t>
      </w:r>
    </w:p>
    <w:p w:rsidR="006A54EC" w:rsidRPr="00CB545F" w:rsidRDefault="006A54EC" w:rsidP="00B31380">
      <w:pPr>
        <w:rPr>
          <w:b/>
          <w:sz w:val="28"/>
          <w:szCs w:val="28"/>
        </w:rPr>
      </w:pPr>
      <w:r w:rsidRPr="00CB545F">
        <w:rPr>
          <w:b/>
          <w:sz w:val="28"/>
          <w:szCs w:val="28"/>
        </w:rPr>
        <w:t>Чьи имена, как раны, на сердце запеклись,</w:t>
      </w:r>
    </w:p>
    <w:p w:rsidR="006A54EC" w:rsidRPr="00CB545F" w:rsidRDefault="006A54EC" w:rsidP="00B31380">
      <w:pPr>
        <w:rPr>
          <w:b/>
          <w:sz w:val="28"/>
          <w:szCs w:val="28"/>
        </w:rPr>
      </w:pPr>
      <w:r w:rsidRPr="00CB545F">
        <w:rPr>
          <w:b/>
          <w:sz w:val="28"/>
          <w:szCs w:val="28"/>
        </w:rPr>
        <w:t>Мечтами их и песнями мы каждый вдох наполним,</w:t>
      </w:r>
    </w:p>
    <w:p w:rsidR="006A54EC" w:rsidRPr="00CB545F" w:rsidRDefault="006A54EC" w:rsidP="00B31380">
      <w:pPr>
        <w:rPr>
          <w:b/>
          <w:sz w:val="28"/>
          <w:szCs w:val="28"/>
        </w:rPr>
      </w:pPr>
      <w:r w:rsidRPr="00CB545F">
        <w:rPr>
          <w:b/>
          <w:sz w:val="28"/>
          <w:szCs w:val="28"/>
        </w:rPr>
        <w:t>Как здорово, что все мы здесь сегодня собрались!</w:t>
      </w: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r>
        <w:rPr>
          <w:noProof/>
        </w:rPr>
        <w:pict>
          <v:shape id="Рисунок 33" o:spid="_x0000_s1055" type="#_x0000_t75" alt="_MG_7722R" style="position:absolute;margin-left:45pt;margin-top:14.65pt;width:320.25pt;height:213pt;z-index:-251643904;visibility:visible">
            <v:imagedata r:id="rId45" o:title=""/>
          </v:shape>
        </w:pict>
      </w: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jc w:val="center"/>
        <w:rPr>
          <w:b/>
          <w:sz w:val="28"/>
          <w:szCs w:val="28"/>
        </w:rPr>
      </w:pPr>
      <w:r>
        <w:rPr>
          <w:rFonts w:ascii="Arial" w:hAnsi="Arial" w:cs="Arial"/>
          <w:b/>
        </w:rPr>
        <w:br w:type="page"/>
      </w:r>
    </w:p>
    <w:p w:rsidR="006A54EC" w:rsidRPr="00CB545F" w:rsidRDefault="006A54EC" w:rsidP="00B31380">
      <w:pPr>
        <w:jc w:val="center"/>
        <w:rPr>
          <w:b/>
          <w:sz w:val="28"/>
          <w:szCs w:val="28"/>
        </w:rPr>
      </w:pPr>
    </w:p>
    <w:p w:rsidR="006A54EC" w:rsidRPr="00CB545F" w:rsidRDefault="006A54EC" w:rsidP="00B31380">
      <w:pPr>
        <w:jc w:val="center"/>
        <w:rPr>
          <w:b/>
          <w:sz w:val="28"/>
          <w:szCs w:val="28"/>
        </w:rPr>
      </w:pPr>
    </w:p>
    <w:p w:rsidR="006A54EC" w:rsidRPr="00CB545F" w:rsidRDefault="006A54EC" w:rsidP="00B31380">
      <w:pPr>
        <w:jc w:val="center"/>
        <w:rPr>
          <w:b/>
          <w:sz w:val="28"/>
          <w:szCs w:val="28"/>
        </w:rPr>
      </w:pPr>
      <w:r w:rsidRPr="00CB545F">
        <w:rPr>
          <w:b/>
          <w:sz w:val="28"/>
          <w:szCs w:val="28"/>
        </w:rPr>
        <w:t>Голубой ледопад.</w:t>
      </w:r>
    </w:p>
    <w:p w:rsidR="006A54EC" w:rsidRPr="00CB545F" w:rsidRDefault="006A54EC" w:rsidP="00B31380">
      <w:pPr>
        <w:jc w:val="right"/>
        <w:rPr>
          <w:b/>
          <w:sz w:val="28"/>
          <w:szCs w:val="28"/>
        </w:rPr>
      </w:pPr>
      <w:r w:rsidRPr="00CB545F">
        <w:rPr>
          <w:b/>
          <w:sz w:val="28"/>
          <w:szCs w:val="28"/>
        </w:rPr>
        <w:t>Сергей Данилов</w:t>
      </w:r>
    </w:p>
    <w:p w:rsidR="006A54EC" w:rsidRPr="00CB545F" w:rsidRDefault="006A54EC" w:rsidP="00B31380">
      <w:pPr>
        <w:jc w:val="right"/>
        <w:rPr>
          <w:b/>
          <w:sz w:val="28"/>
          <w:szCs w:val="28"/>
        </w:rPr>
      </w:pPr>
    </w:p>
    <w:p w:rsidR="006A54EC" w:rsidRPr="00CB545F" w:rsidRDefault="006A54EC" w:rsidP="00B31380">
      <w:pPr>
        <w:rPr>
          <w:b/>
          <w:sz w:val="28"/>
          <w:szCs w:val="28"/>
        </w:rPr>
      </w:pPr>
      <w:r>
        <w:rPr>
          <w:noProof/>
        </w:rPr>
        <w:pict>
          <v:shape id="Рисунок 24" o:spid="_x0000_s1056" type="#_x0000_t75" alt="IMG_0239  A" style="position:absolute;margin-left:108pt;margin-top:15.6pt;width:363.75pt;height:485.25pt;z-index:-251653120;visibility:visible">
            <v:imagedata r:id="rId46" o:title="" blacklevel="4588f"/>
          </v:shape>
        </w:pict>
      </w:r>
      <w:r w:rsidRPr="00CB545F">
        <w:rPr>
          <w:b/>
          <w:sz w:val="28"/>
          <w:szCs w:val="28"/>
        </w:rPr>
        <w:t>Мы с тобою недели на две</w:t>
      </w:r>
    </w:p>
    <w:p w:rsidR="006A54EC" w:rsidRPr="00CB545F" w:rsidRDefault="006A54EC" w:rsidP="00B31380">
      <w:pPr>
        <w:rPr>
          <w:b/>
          <w:sz w:val="28"/>
          <w:szCs w:val="28"/>
        </w:rPr>
      </w:pPr>
      <w:r w:rsidRPr="00CB545F">
        <w:rPr>
          <w:b/>
          <w:sz w:val="28"/>
          <w:szCs w:val="28"/>
        </w:rPr>
        <w:tab/>
      </w:r>
      <w:r w:rsidRPr="00CB545F">
        <w:rPr>
          <w:b/>
          <w:sz w:val="28"/>
          <w:szCs w:val="28"/>
        </w:rPr>
        <w:tab/>
      </w:r>
      <w:r w:rsidRPr="00CB545F">
        <w:rPr>
          <w:b/>
          <w:sz w:val="28"/>
          <w:szCs w:val="28"/>
        </w:rPr>
        <w:tab/>
        <w:t>Отстаем от весны,</w:t>
      </w:r>
    </w:p>
    <w:p w:rsidR="006A54EC" w:rsidRPr="00CB545F" w:rsidRDefault="006A54EC" w:rsidP="00B31380">
      <w:pPr>
        <w:rPr>
          <w:b/>
          <w:sz w:val="28"/>
          <w:szCs w:val="28"/>
        </w:rPr>
      </w:pPr>
      <w:r w:rsidRPr="00CB545F">
        <w:rPr>
          <w:b/>
          <w:sz w:val="28"/>
          <w:szCs w:val="28"/>
        </w:rPr>
        <w:t>Как улитки по склону мы тащим свой дом</w:t>
      </w:r>
    </w:p>
    <w:p w:rsidR="006A54EC" w:rsidRPr="00CB545F" w:rsidRDefault="006A54EC" w:rsidP="00B31380">
      <w:pPr>
        <w:rPr>
          <w:b/>
          <w:sz w:val="28"/>
          <w:szCs w:val="28"/>
        </w:rPr>
      </w:pPr>
      <w:r w:rsidRPr="00CB545F">
        <w:rPr>
          <w:b/>
          <w:sz w:val="28"/>
          <w:szCs w:val="28"/>
        </w:rPr>
        <w:tab/>
      </w:r>
      <w:r w:rsidRPr="00CB545F">
        <w:rPr>
          <w:b/>
          <w:sz w:val="28"/>
          <w:szCs w:val="28"/>
        </w:rPr>
        <w:tab/>
      </w:r>
      <w:r w:rsidRPr="00CB545F">
        <w:rPr>
          <w:b/>
          <w:sz w:val="28"/>
          <w:szCs w:val="28"/>
        </w:rPr>
        <w:tab/>
      </w:r>
      <w:r w:rsidRPr="00CB545F">
        <w:rPr>
          <w:b/>
          <w:sz w:val="28"/>
          <w:szCs w:val="28"/>
        </w:rPr>
        <w:tab/>
      </w:r>
      <w:r w:rsidRPr="00CB545F">
        <w:rPr>
          <w:b/>
          <w:sz w:val="28"/>
          <w:szCs w:val="28"/>
        </w:rPr>
        <w:tab/>
        <w:t>За спиной.</w:t>
      </w:r>
    </w:p>
    <w:p w:rsidR="006A54EC" w:rsidRPr="00CB545F" w:rsidRDefault="006A54EC" w:rsidP="00B31380">
      <w:pPr>
        <w:rPr>
          <w:b/>
          <w:sz w:val="28"/>
          <w:szCs w:val="28"/>
        </w:rPr>
      </w:pPr>
      <w:r w:rsidRPr="00CB545F">
        <w:rPr>
          <w:b/>
          <w:sz w:val="28"/>
          <w:szCs w:val="28"/>
        </w:rPr>
        <w:t xml:space="preserve">Голубой ледопад у закрученной ветром </w:t>
      </w:r>
    </w:p>
    <w:p w:rsidR="006A54EC" w:rsidRPr="00CB545F" w:rsidRDefault="006A54EC" w:rsidP="00B31380">
      <w:pPr>
        <w:rPr>
          <w:b/>
          <w:sz w:val="28"/>
          <w:szCs w:val="28"/>
        </w:rPr>
      </w:pPr>
      <w:r w:rsidRPr="00CB545F">
        <w:rPr>
          <w:b/>
          <w:sz w:val="28"/>
          <w:szCs w:val="28"/>
        </w:rPr>
        <w:tab/>
      </w:r>
      <w:r w:rsidRPr="00CB545F">
        <w:rPr>
          <w:b/>
          <w:sz w:val="28"/>
          <w:szCs w:val="28"/>
        </w:rPr>
        <w:tab/>
      </w:r>
      <w:r w:rsidRPr="00CB545F">
        <w:rPr>
          <w:b/>
          <w:sz w:val="28"/>
          <w:szCs w:val="28"/>
        </w:rPr>
        <w:tab/>
      </w:r>
      <w:r w:rsidRPr="00CB545F">
        <w:rPr>
          <w:b/>
          <w:sz w:val="28"/>
          <w:szCs w:val="28"/>
        </w:rPr>
        <w:tab/>
      </w:r>
      <w:r w:rsidRPr="00CB545F">
        <w:rPr>
          <w:b/>
          <w:sz w:val="28"/>
          <w:szCs w:val="28"/>
        </w:rPr>
        <w:tab/>
        <w:t>Сосны</w:t>
      </w:r>
    </w:p>
    <w:p w:rsidR="006A54EC" w:rsidRPr="00CB545F" w:rsidRDefault="006A54EC" w:rsidP="00B31380">
      <w:pPr>
        <w:rPr>
          <w:b/>
          <w:sz w:val="28"/>
          <w:szCs w:val="28"/>
        </w:rPr>
      </w:pPr>
      <w:r w:rsidRPr="00CB545F">
        <w:rPr>
          <w:b/>
          <w:sz w:val="28"/>
          <w:szCs w:val="28"/>
        </w:rPr>
        <w:t>Нас к себе приковал застывающих слез</w:t>
      </w:r>
    </w:p>
    <w:p w:rsidR="006A54EC" w:rsidRPr="00CB545F" w:rsidRDefault="006A54EC" w:rsidP="00B31380">
      <w:pPr>
        <w:rPr>
          <w:b/>
          <w:sz w:val="28"/>
          <w:szCs w:val="28"/>
        </w:rPr>
      </w:pPr>
      <w:r w:rsidRPr="00CB545F">
        <w:rPr>
          <w:b/>
          <w:sz w:val="28"/>
          <w:szCs w:val="28"/>
        </w:rPr>
        <w:tab/>
      </w:r>
      <w:r w:rsidRPr="00CB545F">
        <w:rPr>
          <w:b/>
          <w:sz w:val="28"/>
          <w:szCs w:val="28"/>
        </w:rPr>
        <w:tab/>
      </w:r>
      <w:r w:rsidRPr="00CB545F">
        <w:rPr>
          <w:b/>
          <w:sz w:val="28"/>
          <w:szCs w:val="28"/>
        </w:rPr>
        <w:tab/>
      </w:r>
      <w:r w:rsidRPr="00CB545F">
        <w:rPr>
          <w:b/>
          <w:sz w:val="28"/>
          <w:szCs w:val="28"/>
        </w:rPr>
        <w:tab/>
      </w:r>
      <w:r w:rsidRPr="00CB545F">
        <w:rPr>
          <w:b/>
          <w:sz w:val="28"/>
          <w:szCs w:val="28"/>
        </w:rPr>
        <w:tab/>
        <w:t>Чистотой.</w:t>
      </w:r>
    </w:p>
    <w:p w:rsidR="006A54EC" w:rsidRPr="00CB545F" w:rsidRDefault="006A54EC" w:rsidP="00B31380">
      <w:pPr>
        <w:rPr>
          <w:b/>
          <w:sz w:val="28"/>
          <w:szCs w:val="28"/>
        </w:rPr>
      </w:pPr>
    </w:p>
    <w:p w:rsidR="006A54EC" w:rsidRPr="00CB545F" w:rsidRDefault="006A54EC" w:rsidP="00B31380">
      <w:pPr>
        <w:ind w:firstLine="708"/>
        <w:rPr>
          <w:b/>
          <w:sz w:val="28"/>
          <w:szCs w:val="28"/>
        </w:rPr>
      </w:pPr>
      <w:r w:rsidRPr="00CB545F">
        <w:rPr>
          <w:b/>
          <w:sz w:val="28"/>
          <w:szCs w:val="28"/>
        </w:rPr>
        <w:t>Голубой ледопад,</w:t>
      </w:r>
    </w:p>
    <w:p w:rsidR="006A54EC" w:rsidRPr="00CB545F" w:rsidRDefault="006A54EC" w:rsidP="00B31380">
      <w:pPr>
        <w:ind w:firstLine="708"/>
        <w:rPr>
          <w:b/>
          <w:sz w:val="28"/>
          <w:szCs w:val="28"/>
        </w:rPr>
      </w:pPr>
      <w:r w:rsidRPr="00CB545F">
        <w:rPr>
          <w:b/>
          <w:sz w:val="28"/>
          <w:szCs w:val="28"/>
        </w:rPr>
        <w:t>Ты же сам виноват.</w:t>
      </w:r>
    </w:p>
    <w:p w:rsidR="006A54EC" w:rsidRPr="00CB545F" w:rsidRDefault="006A54EC" w:rsidP="00B31380">
      <w:pPr>
        <w:ind w:firstLine="708"/>
        <w:rPr>
          <w:b/>
          <w:sz w:val="28"/>
          <w:szCs w:val="28"/>
        </w:rPr>
      </w:pPr>
      <w:r w:rsidRPr="00CB545F">
        <w:rPr>
          <w:b/>
          <w:sz w:val="28"/>
          <w:szCs w:val="28"/>
        </w:rPr>
        <w:t>Ты ручьем убежал от далеких вершин</w:t>
      </w:r>
    </w:p>
    <w:p w:rsidR="006A54EC" w:rsidRPr="00CB545F" w:rsidRDefault="006A54EC" w:rsidP="00B31380">
      <w:pPr>
        <w:ind w:firstLine="708"/>
        <w:rPr>
          <w:b/>
          <w:sz w:val="28"/>
          <w:szCs w:val="28"/>
        </w:rPr>
      </w:pPr>
      <w:r w:rsidRPr="00CB545F">
        <w:rPr>
          <w:b/>
          <w:sz w:val="28"/>
          <w:szCs w:val="28"/>
        </w:rPr>
        <w:t>И замерз, оказавшись один.</w:t>
      </w:r>
    </w:p>
    <w:p w:rsidR="006A54EC" w:rsidRPr="00CB545F" w:rsidRDefault="006A54EC" w:rsidP="00B31380">
      <w:pPr>
        <w:rPr>
          <w:b/>
          <w:sz w:val="28"/>
          <w:szCs w:val="28"/>
        </w:rPr>
      </w:pPr>
    </w:p>
    <w:p w:rsidR="006A54EC" w:rsidRPr="00CB545F" w:rsidRDefault="006A54EC" w:rsidP="00B31380">
      <w:pPr>
        <w:rPr>
          <w:b/>
          <w:sz w:val="28"/>
          <w:szCs w:val="28"/>
        </w:rPr>
      </w:pPr>
      <w:r w:rsidRPr="00CB545F">
        <w:rPr>
          <w:b/>
          <w:sz w:val="28"/>
          <w:szCs w:val="28"/>
        </w:rPr>
        <w:t>Мы с тобою недели на две превратились в ручей,</w:t>
      </w:r>
    </w:p>
    <w:p w:rsidR="006A54EC" w:rsidRPr="00CB545F" w:rsidRDefault="006A54EC" w:rsidP="00B31380">
      <w:pPr>
        <w:rPr>
          <w:b/>
          <w:sz w:val="28"/>
          <w:szCs w:val="28"/>
        </w:rPr>
      </w:pPr>
      <w:r w:rsidRPr="00CB545F">
        <w:rPr>
          <w:b/>
          <w:sz w:val="28"/>
          <w:szCs w:val="28"/>
        </w:rPr>
        <w:t>Пусть порой даже мудрые горы не верят глазам;</w:t>
      </w:r>
    </w:p>
    <w:p w:rsidR="006A54EC" w:rsidRPr="00CB545F" w:rsidRDefault="006A54EC" w:rsidP="00B31380">
      <w:pPr>
        <w:rPr>
          <w:b/>
          <w:sz w:val="28"/>
          <w:szCs w:val="28"/>
        </w:rPr>
      </w:pPr>
      <w:r w:rsidRPr="00CB545F">
        <w:rPr>
          <w:b/>
          <w:sz w:val="28"/>
          <w:szCs w:val="28"/>
        </w:rPr>
        <w:t>Но, как всякий ручей, он и общий, и он же ничей,</w:t>
      </w:r>
    </w:p>
    <w:p w:rsidR="006A54EC" w:rsidRPr="00CB545F" w:rsidRDefault="006A54EC" w:rsidP="00B31380">
      <w:pPr>
        <w:rPr>
          <w:b/>
          <w:sz w:val="28"/>
          <w:szCs w:val="28"/>
        </w:rPr>
      </w:pPr>
      <w:r w:rsidRPr="00CB545F">
        <w:rPr>
          <w:b/>
          <w:sz w:val="28"/>
          <w:szCs w:val="28"/>
        </w:rPr>
        <w:t>И дорогу себе среди скал пробивает он сам.</w:t>
      </w:r>
    </w:p>
    <w:p w:rsidR="006A54EC" w:rsidRPr="00CB545F" w:rsidRDefault="006A54EC" w:rsidP="00B31380">
      <w:pPr>
        <w:rPr>
          <w:b/>
          <w:sz w:val="28"/>
          <w:szCs w:val="28"/>
        </w:rPr>
      </w:pPr>
    </w:p>
    <w:p w:rsidR="006A54EC" w:rsidRPr="00CB545F" w:rsidRDefault="006A54EC" w:rsidP="00B31380">
      <w:pPr>
        <w:rPr>
          <w:b/>
          <w:sz w:val="28"/>
          <w:szCs w:val="28"/>
        </w:rPr>
      </w:pPr>
      <w:r w:rsidRPr="00CB545F">
        <w:rPr>
          <w:b/>
          <w:sz w:val="28"/>
          <w:szCs w:val="28"/>
        </w:rPr>
        <w:tab/>
        <w:t>Голубой ледопад…</w:t>
      </w:r>
    </w:p>
    <w:p w:rsidR="006A54EC" w:rsidRPr="00CB545F" w:rsidRDefault="006A54EC" w:rsidP="00B31380">
      <w:pPr>
        <w:rPr>
          <w:b/>
          <w:sz w:val="28"/>
          <w:szCs w:val="28"/>
        </w:rPr>
      </w:pPr>
    </w:p>
    <w:p w:rsidR="006A54EC" w:rsidRPr="00CB545F" w:rsidRDefault="006A54EC" w:rsidP="00B31380">
      <w:pPr>
        <w:rPr>
          <w:b/>
          <w:sz w:val="28"/>
          <w:szCs w:val="28"/>
        </w:rPr>
      </w:pPr>
      <w:r w:rsidRPr="00CB545F">
        <w:rPr>
          <w:b/>
          <w:sz w:val="28"/>
          <w:szCs w:val="28"/>
        </w:rPr>
        <w:t>Мы вернемся на грешную землю, паломники гор.</w:t>
      </w:r>
    </w:p>
    <w:p w:rsidR="006A54EC" w:rsidRPr="00CB545F" w:rsidRDefault="006A54EC" w:rsidP="00B31380">
      <w:pPr>
        <w:rPr>
          <w:b/>
          <w:sz w:val="28"/>
          <w:szCs w:val="28"/>
        </w:rPr>
      </w:pPr>
      <w:r w:rsidRPr="00CB545F">
        <w:rPr>
          <w:b/>
          <w:sz w:val="28"/>
          <w:szCs w:val="28"/>
        </w:rPr>
        <w:t>Остановится пламя судьбы – ледопад голубой.</w:t>
      </w:r>
    </w:p>
    <w:p w:rsidR="006A54EC" w:rsidRPr="00CB545F" w:rsidRDefault="006A54EC" w:rsidP="00B31380">
      <w:pPr>
        <w:rPr>
          <w:b/>
          <w:sz w:val="28"/>
          <w:szCs w:val="28"/>
        </w:rPr>
      </w:pPr>
      <w:r w:rsidRPr="00CB545F">
        <w:rPr>
          <w:b/>
          <w:sz w:val="28"/>
          <w:szCs w:val="28"/>
        </w:rPr>
        <w:t>Мы вернемся с трудом, но сейчас не о том разговор:</w:t>
      </w:r>
    </w:p>
    <w:p w:rsidR="006A54EC" w:rsidRPr="00CB545F" w:rsidRDefault="006A54EC" w:rsidP="00B31380">
      <w:pPr>
        <w:rPr>
          <w:b/>
          <w:sz w:val="28"/>
          <w:szCs w:val="28"/>
        </w:rPr>
      </w:pPr>
      <w:r w:rsidRPr="00CB545F">
        <w:rPr>
          <w:b/>
          <w:sz w:val="28"/>
          <w:szCs w:val="28"/>
        </w:rPr>
        <w:t>Мы с тобою недели на две стали сами собой.</w:t>
      </w:r>
    </w:p>
    <w:p w:rsidR="006A54EC" w:rsidRPr="00CB545F" w:rsidRDefault="006A54EC" w:rsidP="00B31380">
      <w:pPr>
        <w:rPr>
          <w:b/>
          <w:sz w:val="28"/>
          <w:szCs w:val="28"/>
        </w:rPr>
      </w:pPr>
    </w:p>
    <w:p w:rsidR="006A54EC" w:rsidRPr="00CB545F" w:rsidRDefault="006A54EC" w:rsidP="00B31380">
      <w:pPr>
        <w:rPr>
          <w:b/>
          <w:sz w:val="28"/>
          <w:szCs w:val="28"/>
        </w:rPr>
      </w:pPr>
      <w:r w:rsidRPr="00CB545F">
        <w:rPr>
          <w:b/>
          <w:sz w:val="28"/>
          <w:szCs w:val="28"/>
        </w:rPr>
        <w:tab/>
        <w:t>Голубой ледопад,</w:t>
      </w:r>
    </w:p>
    <w:p w:rsidR="006A54EC" w:rsidRPr="00CB545F" w:rsidRDefault="006A54EC" w:rsidP="00B31380">
      <w:pPr>
        <w:rPr>
          <w:b/>
          <w:sz w:val="28"/>
          <w:szCs w:val="28"/>
        </w:rPr>
      </w:pPr>
      <w:r w:rsidRPr="00CB545F">
        <w:rPr>
          <w:b/>
          <w:sz w:val="28"/>
          <w:szCs w:val="28"/>
        </w:rPr>
        <w:t>Ты в одном виноват:</w:t>
      </w:r>
    </w:p>
    <w:p w:rsidR="006A54EC" w:rsidRPr="00CB545F" w:rsidRDefault="006A54EC" w:rsidP="00B31380">
      <w:pPr>
        <w:rPr>
          <w:b/>
          <w:sz w:val="28"/>
          <w:szCs w:val="28"/>
        </w:rPr>
      </w:pPr>
      <w:r w:rsidRPr="00CB545F">
        <w:rPr>
          <w:b/>
          <w:sz w:val="28"/>
          <w:szCs w:val="28"/>
        </w:rPr>
        <w:t>Ты всегда убегаешь с приходом весны</w:t>
      </w:r>
    </w:p>
    <w:p w:rsidR="006A54EC" w:rsidRPr="00CB545F" w:rsidRDefault="006A54EC" w:rsidP="00B31380">
      <w:pPr>
        <w:rPr>
          <w:b/>
          <w:sz w:val="28"/>
          <w:szCs w:val="28"/>
        </w:rPr>
      </w:pPr>
      <w:r w:rsidRPr="00CB545F">
        <w:rPr>
          <w:b/>
          <w:sz w:val="28"/>
          <w:szCs w:val="28"/>
        </w:rPr>
        <w:t>Юным рекам рассказывать сны.</w:t>
      </w:r>
    </w:p>
    <w:p w:rsidR="006A54EC" w:rsidRPr="00CB545F" w:rsidRDefault="006A54EC" w:rsidP="00B31380">
      <w:pPr>
        <w:rPr>
          <w:b/>
          <w:sz w:val="28"/>
          <w:szCs w:val="28"/>
        </w:rPr>
      </w:pPr>
      <w:r w:rsidRPr="00CB545F">
        <w:rPr>
          <w:b/>
          <w:sz w:val="28"/>
          <w:szCs w:val="28"/>
        </w:rPr>
        <w:t>Ты опять убежишь с наступленьем весны</w:t>
      </w:r>
    </w:p>
    <w:p w:rsidR="006A54EC" w:rsidRPr="00CB545F" w:rsidRDefault="006A54EC" w:rsidP="00B31380">
      <w:pPr>
        <w:rPr>
          <w:b/>
          <w:sz w:val="28"/>
          <w:szCs w:val="28"/>
        </w:rPr>
      </w:pPr>
      <w:r w:rsidRPr="00CB545F">
        <w:rPr>
          <w:b/>
          <w:sz w:val="28"/>
          <w:szCs w:val="28"/>
        </w:rPr>
        <w:t>Юным рекам рассказывать сны.</w:t>
      </w:r>
    </w:p>
    <w:p w:rsidR="006A54EC" w:rsidRPr="00CB545F" w:rsidRDefault="006A54EC" w:rsidP="00B31380">
      <w:pPr>
        <w:rPr>
          <w:b/>
          <w:sz w:val="28"/>
          <w:szCs w:val="28"/>
        </w:rPr>
      </w:pPr>
      <w:r w:rsidRPr="00EE1617">
        <w:rPr>
          <w:rFonts w:ascii="Arial" w:hAnsi="Arial" w:cs="Arial"/>
          <w:b/>
        </w:rPr>
        <w:br w:type="page"/>
      </w:r>
    </w:p>
    <w:p w:rsidR="006A54EC" w:rsidRPr="00CB545F" w:rsidRDefault="006A54EC" w:rsidP="00B31380">
      <w:pPr>
        <w:jc w:val="center"/>
        <w:rPr>
          <w:b/>
          <w:sz w:val="28"/>
          <w:szCs w:val="28"/>
        </w:rPr>
      </w:pPr>
      <w:r w:rsidRPr="00CB545F">
        <w:rPr>
          <w:b/>
          <w:sz w:val="28"/>
          <w:szCs w:val="28"/>
        </w:rPr>
        <w:t xml:space="preserve">  Кавказский край.</w:t>
      </w:r>
    </w:p>
    <w:p w:rsidR="006A54EC" w:rsidRPr="00CB545F" w:rsidRDefault="006A54EC" w:rsidP="00B31380">
      <w:pPr>
        <w:jc w:val="right"/>
        <w:rPr>
          <w:b/>
          <w:sz w:val="28"/>
          <w:szCs w:val="28"/>
        </w:rPr>
      </w:pPr>
      <w:r w:rsidRPr="00CB545F">
        <w:rPr>
          <w:b/>
          <w:sz w:val="28"/>
          <w:szCs w:val="28"/>
        </w:rPr>
        <w:t>Валерий Митрофаненко</w:t>
      </w:r>
    </w:p>
    <w:p w:rsidR="006A54EC" w:rsidRPr="00CB545F" w:rsidRDefault="006A54EC" w:rsidP="00B31380">
      <w:pPr>
        <w:rPr>
          <w:b/>
          <w:sz w:val="28"/>
          <w:szCs w:val="28"/>
        </w:rPr>
      </w:pPr>
      <w:r w:rsidRPr="00CB545F">
        <w:rPr>
          <w:b/>
          <w:sz w:val="28"/>
          <w:szCs w:val="28"/>
        </w:rPr>
        <w:t>Кавказский край, моя обитель,</w:t>
      </w:r>
    </w:p>
    <w:p w:rsidR="006A54EC" w:rsidRPr="00CB545F" w:rsidRDefault="006A54EC" w:rsidP="00B31380">
      <w:pPr>
        <w:rPr>
          <w:b/>
          <w:sz w:val="28"/>
          <w:szCs w:val="28"/>
        </w:rPr>
      </w:pPr>
      <w:r w:rsidRPr="00CB545F">
        <w:rPr>
          <w:b/>
          <w:sz w:val="28"/>
          <w:szCs w:val="28"/>
        </w:rPr>
        <w:t>Я из последних трёх веков,</w:t>
      </w:r>
    </w:p>
    <w:p w:rsidR="006A54EC" w:rsidRPr="00CB545F" w:rsidRDefault="006A54EC" w:rsidP="00B31380">
      <w:pPr>
        <w:rPr>
          <w:b/>
          <w:sz w:val="28"/>
          <w:szCs w:val="28"/>
        </w:rPr>
      </w:pPr>
      <w:r w:rsidRPr="00CB545F">
        <w:rPr>
          <w:b/>
          <w:sz w:val="28"/>
          <w:szCs w:val="28"/>
        </w:rPr>
        <w:t>Не побеждён, не победитель,</w:t>
      </w:r>
    </w:p>
    <w:p w:rsidR="006A54EC" w:rsidRPr="00CB545F" w:rsidRDefault="006A54EC" w:rsidP="00B31380">
      <w:pPr>
        <w:rPr>
          <w:b/>
          <w:sz w:val="28"/>
          <w:szCs w:val="28"/>
        </w:rPr>
      </w:pPr>
      <w:r w:rsidRPr="00CB545F">
        <w:rPr>
          <w:b/>
          <w:sz w:val="28"/>
          <w:szCs w:val="28"/>
        </w:rPr>
        <w:t>И из ватаг и из полков.</w:t>
      </w:r>
    </w:p>
    <w:p w:rsidR="006A54EC" w:rsidRPr="00CB545F" w:rsidRDefault="006A54EC" w:rsidP="00B31380">
      <w:pPr>
        <w:rPr>
          <w:b/>
          <w:sz w:val="28"/>
          <w:szCs w:val="28"/>
        </w:rPr>
      </w:pPr>
      <w:r w:rsidRPr="00CB545F">
        <w:rPr>
          <w:b/>
          <w:sz w:val="28"/>
          <w:szCs w:val="28"/>
        </w:rPr>
        <w:t xml:space="preserve">Я из твоей породы склеен, </w:t>
      </w:r>
    </w:p>
    <w:p w:rsidR="006A54EC" w:rsidRPr="00CB545F" w:rsidRDefault="006A54EC" w:rsidP="00B31380">
      <w:pPr>
        <w:rPr>
          <w:b/>
          <w:sz w:val="28"/>
          <w:szCs w:val="28"/>
        </w:rPr>
      </w:pPr>
      <w:r w:rsidRPr="00CB545F">
        <w:rPr>
          <w:b/>
          <w:sz w:val="28"/>
          <w:szCs w:val="28"/>
        </w:rPr>
        <w:t>Я из твоих сметён песков,</w:t>
      </w:r>
    </w:p>
    <w:p w:rsidR="006A54EC" w:rsidRPr="00CB545F" w:rsidRDefault="006A54EC" w:rsidP="00B31380">
      <w:pPr>
        <w:rPr>
          <w:b/>
          <w:sz w:val="28"/>
          <w:szCs w:val="28"/>
        </w:rPr>
      </w:pPr>
      <w:r w:rsidRPr="00CB545F">
        <w:rPr>
          <w:b/>
          <w:sz w:val="28"/>
          <w:szCs w:val="28"/>
        </w:rPr>
        <w:t xml:space="preserve">В меня укладывались плети </w:t>
      </w:r>
    </w:p>
    <w:p w:rsidR="006A54EC" w:rsidRPr="00CB545F" w:rsidRDefault="006A54EC" w:rsidP="00B31380">
      <w:pPr>
        <w:rPr>
          <w:b/>
          <w:sz w:val="28"/>
          <w:szCs w:val="28"/>
        </w:rPr>
      </w:pPr>
      <w:r w:rsidRPr="00CB545F">
        <w:rPr>
          <w:b/>
          <w:sz w:val="28"/>
          <w:szCs w:val="28"/>
        </w:rPr>
        <w:t>И тяжкий звон твоих оков.</w:t>
      </w:r>
    </w:p>
    <w:p w:rsidR="006A54EC" w:rsidRPr="00CB545F" w:rsidRDefault="006A54EC" w:rsidP="00B31380">
      <w:pPr>
        <w:rPr>
          <w:b/>
          <w:sz w:val="28"/>
          <w:szCs w:val="28"/>
        </w:rPr>
      </w:pPr>
    </w:p>
    <w:p w:rsidR="006A54EC" w:rsidRPr="00CB545F" w:rsidRDefault="006A54EC" w:rsidP="00B31380">
      <w:pPr>
        <w:rPr>
          <w:b/>
          <w:sz w:val="28"/>
          <w:szCs w:val="28"/>
        </w:rPr>
      </w:pPr>
      <w:r w:rsidRPr="00CB545F">
        <w:rPr>
          <w:b/>
          <w:sz w:val="28"/>
          <w:szCs w:val="28"/>
        </w:rPr>
        <w:t>Кавказский край - мои скитанья,</w:t>
      </w:r>
    </w:p>
    <w:p w:rsidR="006A54EC" w:rsidRPr="00CB545F" w:rsidRDefault="006A54EC" w:rsidP="00B31380">
      <w:pPr>
        <w:rPr>
          <w:b/>
          <w:sz w:val="28"/>
          <w:szCs w:val="28"/>
        </w:rPr>
      </w:pPr>
      <w:r w:rsidRPr="00CB545F">
        <w:rPr>
          <w:b/>
          <w:sz w:val="28"/>
          <w:szCs w:val="28"/>
        </w:rPr>
        <w:t>По обезлюдевшим холмам,</w:t>
      </w:r>
    </w:p>
    <w:p w:rsidR="006A54EC" w:rsidRPr="00CB545F" w:rsidRDefault="006A54EC" w:rsidP="00B31380">
      <w:pPr>
        <w:rPr>
          <w:b/>
          <w:sz w:val="28"/>
          <w:szCs w:val="28"/>
        </w:rPr>
      </w:pPr>
      <w:r w:rsidRPr="00CB545F">
        <w:rPr>
          <w:b/>
          <w:sz w:val="28"/>
          <w:szCs w:val="28"/>
        </w:rPr>
        <w:t>По рукавам речушек тайных,</w:t>
      </w:r>
    </w:p>
    <w:p w:rsidR="006A54EC" w:rsidRPr="00CB545F" w:rsidRDefault="006A54EC" w:rsidP="00B31380">
      <w:pPr>
        <w:rPr>
          <w:b/>
          <w:sz w:val="28"/>
          <w:szCs w:val="28"/>
        </w:rPr>
      </w:pPr>
      <w:r w:rsidRPr="00CB545F">
        <w:rPr>
          <w:b/>
          <w:sz w:val="28"/>
          <w:szCs w:val="28"/>
        </w:rPr>
        <w:t>Бегущим к давешним умам.</w:t>
      </w:r>
    </w:p>
    <w:p w:rsidR="006A54EC" w:rsidRPr="00CB545F" w:rsidRDefault="006A54EC" w:rsidP="00B31380">
      <w:pPr>
        <w:rPr>
          <w:b/>
          <w:sz w:val="28"/>
          <w:szCs w:val="28"/>
        </w:rPr>
      </w:pPr>
      <w:r w:rsidRPr="00CB545F">
        <w:rPr>
          <w:b/>
          <w:sz w:val="28"/>
          <w:szCs w:val="28"/>
        </w:rPr>
        <w:t>По ярким всполохам свободы,</w:t>
      </w:r>
    </w:p>
    <w:p w:rsidR="006A54EC" w:rsidRPr="00CB545F" w:rsidRDefault="006A54EC" w:rsidP="00B31380">
      <w:pPr>
        <w:rPr>
          <w:b/>
          <w:sz w:val="28"/>
          <w:szCs w:val="28"/>
        </w:rPr>
      </w:pPr>
      <w:r w:rsidRPr="00CB545F">
        <w:rPr>
          <w:b/>
          <w:sz w:val="28"/>
          <w:szCs w:val="28"/>
        </w:rPr>
        <w:t>Гасивших зарево труда,</w:t>
      </w:r>
    </w:p>
    <w:p w:rsidR="006A54EC" w:rsidRPr="00CB545F" w:rsidRDefault="006A54EC" w:rsidP="00B31380">
      <w:pPr>
        <w:rPr>
          <w:b/>
          <w:sz w:val="28"/>
          <w:szCs w:val="28"/>
        </w:rPr>
      </w:pPr>
      <w:r w:rsidRPr="00CB545F">
        <w:rPr>
          <w:b/>
          <w:sz w:val="28"/>
          <w:szCs w:val="28"/>
        </w:rPr>
        <w:t>Туда, куда течёт вода,</w:t>
      </w:r>
    </w:p>
    <w:p w:rsidR="006A54EC" w:rsidRPr="00CB545F" w:rsidRDefault="006A54EC" w:rsidP="00B31380">
      <w:pPr>
        <w:rPr>
          <w:b/>
          <w:sz w:val="28"/>
          <w:szCs w:val="28"/>
        </w:rPr>
      </w:pPr>
      <w:r w:rsidRPr="00CB545F">
        <w:rPr>
          <w:b/>
          <w:sz w:val="28"/>
          <w:szCs w:val="28"/>
        </w:rPr>
        <w:t>Куда уходят дни и годы.</w:t>
      </w:r>
    </w:p>
    <w:p w:rsidR="006A54EC" w:rsidRPr="00CB545F" w:rsidRDefault="006A54EC" w:rsidP="00B31380">
      <w:pPr>
        <w:rPr>
          <w:b/>
          <w:sz w:val="28"/>
          <w:szCs w:val="28"/>
        </w:rPr>
      </w:pPr>
    </w:p>
    <w:p w:rsidR="006A54EC" w:rsidRPr="00CB545F" w:rsidRDefault="006A54EC" w:rsidP="00B31380">
      <w:pPr>
        <w:rPr>
          <w:b/>
          <w:sz w:val="28"/>
          <w:szCs w:val="28"/>
        </w:rPr>
      </w:pPr>
      <w:r w:rsidRPr="00CB545F">
        <w:rPr>
          <w:b/>
          <w:sz w:val="28"/>
          <w:szCs w:val="28"/>
        </w:rPr>
        <w:t xml:space="preserve"> Кавказский край – моя утроба,</w:t>
      </w:r>
    </w:p>
    <w:p w:rsidR="006A54EC" w:rsidRPr="00CB545F" w:rsidRDefault="006A54EC" w:rsidP="00B31380">
      <w:pPr>
        <w:rPr>
          <w:b/>
          <w:sz w:val="28"/>
          <w:szCs w:val="28"/>
        </w:rPr>
      </w:pPr>
      <w:r w:rsidRPr="00CB545F">
        <w:rPr>
          <w:b/>
          <w:sz w:val="28"/>
          <w:szCs w:val="28"/>
        </w:rPr>
        <w:t>И жар и холод ледника,</w:t>
      </w:r>
    </w:p>
    <w:p w:rsidR="006A54EC" w:rsidRPr="00CB545F" w:rsidRDefault="006A54EC" w:rsidP="00B31380">
      <w:pPr>
        <w:rPr>
          <w:b/>
          <w:sz w:val="28"/>
          <w:szCs w:val="28"/>
        </w:rPr>
      </w:pPr>
      <w:r w:rsidRPr="00CB545F">
        <w:rPr>
          <w:b/>
          <w:sz w:val="28"/>
          <w:szCs w:val="28"/>
        </w:rPr>
        <w:t>Моя решительность и робость</w:t>
      </w:r>
    </w:p>
    <w:p w:rsidR="006A54EC" w:rsidRPr="00CB545F" w:rsidRDefault="006A54EC" w:rsidP="00B31380">
      <w:pPr>
        <w:rPr>
          <w:b/>
          <w:sz w:val="28"/>
          <w:szCs w:val="28"/>
        </w:rPr>
      </w:pPr>
      <w:r w:rsidRPr="00CB545F">
        <w:rPr>
          <w:b/>
          <w:sz w:val="28"/>
          <w:szCs w:val="28"/>
        </w:rPr>
        <w:t>И ясный свет и облака.</w:t>
      </w:r>
    </w:p>
    <w:p w:rsidR="006A54EC" w:rsidRPr="00CB545F" w:rsidRDefault="006A54EC" w:rsidP="00B31380">
      <w:pPr>
        <w:rPr>
          <w:b/>
          <w:sz w:val="28"/>
          <w:szCs w:val="28"/>
        </w:rPr>
      </w:pPr>
      <w:r w:rsidRPr="00CB545F">
        <w:rPr>
          <w:b/>
          <w:sz w:val="28"/>
          <w:szCs w:val="28"/>
        </w:rPr>
        <w:t>Я всё впитал с росой весенней,</w:t>
      </w:r>
    </w:p>
    <w:p w:rsidR="006A54EC" w:rsidRPr="00CB545F" w:rsidRDefault="006A54EC" w:rsidP="00B31380">
      <w:pPr>
        <w:rPr>
          <w:b/>
          <w:sz w:val="28"/>
          <w:szCs w:val="28"/>
        </w:rPr>
      </w:pPr>
      <w:r w:rsidRPr="00CB545F">
        <w:rPr>
          <w:b/>
          <w:sz w:val="28"/>
          <w:szCs w:val="28"/>
        </w:rPr>
        <w:t>В ней рок мятежный растворён,</w:t>
      </w:r>
    </w:p>
    <w:p w:rsidR="006A54EC" w:rsidRPr="00CB545F" w:rsidRDefault="006A54EC" w:rsidP="00B31380">
      <w:pPr>
        <w:rPr>
          <w:b/>
          <w:sz w:val="28"/>
          <w:szCs w:val="28"/>
        </w:rPr>
      </w:pPr>
      <w:r w:rsidRPr="00CB545F">
        <w:rPr>
          <w:b/>
          <w:sz w:val="28"/>
          <w:szCs w:val="28"/>
        </w:rPr>
        <w:t>Твоё от племени я семя</w:t>
      </w:r>
    </w:p>
    <w:p w:rsidR="006A54EC" w:rsidRPr="00CB545F" w:rsidRDefault="006A54EC" w:rsidP="00B31380">
      <w:pPr>
        <w:rPr>
          <w:b/>
          <w:sz w:val="28"/>
          <w:szCs w:val="28"/>
        </w:rPr>
      </w:pPr>
      <w:r w:rsidRPr="00CB545F">
        <w:rPr>
          <w:b/>
          <w:sz w:val="28"/>
          <w:szCs w:val="28"/>
        </w:rPr>
        <w:t>И продолжение твоё.</w:t>
      </w:r>
    </w:p>
    <w:p w:rsidR="006A54EC" w:rsidRPr="00CB545F" w:rsidRDefault="006A54EC" w:rsidP="00B31380">
      <w:pPr>
        <w:rPr>
          <w:b/>
          <w:sz w:val="28"/>
          <w:szCs w:val="28"/>
        </w:rPr>
      </w:pPr>
    </w:p>
    <w:p w:rsidR="006A54EC" w:rsidRPr="00CB545F" w:rsidRDefault="006A54EC" w:rsidP="00B31380">
      <w:pPr>
        <w:rPr>
          <w:b/>
          <w:sz w:val="28"/>
          <w:szCs w:val="28"/>
        </w:rPr>
      </w:pPr>
      <w:r w:rsidRPr="00CB545F">
        <w:rPr>
          <w:b/>
          <w:sz w:val="28"/>
          <w:szCs w:val="28"/>
        </w:rPr>
        <w:t>Кавказский край – моя сюита,</w:t>
      </w:r>
    </w:p>
    <w:p w:rsidR="006A54EC" w:rsidRPr="00CB545F" w:rsidRDefault="006A54EC" w:rsidP="00B31380">
      <w:pPr>
        <w:rPr>
          <w:b/>
          <w:sz w:val="28"/>
          <w:szCs w:val="28"/>
        </w:rPr>
      </w:pPr>
      <w:r w:rsidRPr="00CB545F">
        <w:rPr>
          <w:b/>
          <w:sz w:val="28"/>
          <w:szCs w:val="28"/>
        </w:rPr>
        <w:t>Шехерезада ты и Бах,</w:t>
      </w:r>
    </w:p>
    <w:p w:rsidR="006A54EC" w:rsidRPr="00CB545F" w:rsidRDefault="006A54EC" w:rsidP="00B31380">
      <w:pPr>
        <w:rPr>
          <w:b/>
          <w:sz w:val="28"/>
          <w:szCs w:val="28"/>
        </w:rPr>
      </w:pPr>
      <w:r w:rsidRPr="00CB545F">
        <w:rPr>
          <w:b/>
          <w:sz w:val="28"/>
          <w:szCs w:val="28"/>
        </w:rPr>
        <w:t>Одной строкой всем миром слита,</w:t>
      </w:r>
    </w:p>
    <w:p w:rsidR="006A54EC" w:rsidRPr="00CB545F" w:rsidRDefault="006A54EC" w:rsidP="00B31380">
      <w:pPr>
        <w:rPr>
          <w:b/>
          <w:sz w:val="28"/>
          <w:szCs w:val="28"/>
        </w:rPr>
      </w:pPr>
      <w:r w:rsidRPr="00CB545F">
        <w:rPr>
          <w:b/>
          <w:sz w:val="28"/>
          <w:szCs w:val="28"/>
        </w:rPr>
        <w:t>Единым звуком на устах.</w:t>
      </w:r>
    </w:p>
    <w:p w:rsidR="006A54EC" w:rsidRPr="00CB545F" w:rsidRDefault="006A54EC" w:rsidP="00B31380">
      <w:pPr>
        <w:rPr>
          <w:b/>
          <w:sz w:val="28"/>
          <w:szCs w:val="28"/>
        </w:rPr>
      </w:pPr>
      <w:r w:rsidRPr="00CB545F">
        <w:rPr>
          <w:b/>
          <w:sz w:val="28"/>
          <w:szCs w:val="28"/>
        </w:rPr>
        <w:t>Высокой флейтою Дарьяла,</w:t>
      </w:r>
    </w:p>
    <w:p w:rsidR="006A54EC" w:rsidRPr="00CB545F" w:rsidRDefault="006A54EC" w:rsidP="00B31380">
      <w:pPr>
        <w:rPr>
          <w:b/>
          <w:sz w:val="28"/>
          <w:szCs w:val="28"/>
        </w:rPr>
      </w:pPr>
      <w:r w:rsidRPr="00CB545F">
        <w:rPr>
          <w:b/>
          <w:sz w:val="28"/>
          <w:szCs w:val="28"/>
        </w:rPr>
        <w:t>Органом грузным стройных скал.</w:t>
      </w:r>
    </w:p>
    <w:p w:rsidR="006A54EC" w:rsidRPr="00CB545F" w:rsidRDefault="006A54EC" w:rsidP="00B31380">
      <w:pPr>
        <w:rPr>
          <w:b/>
          <w:sz w:val="28"/>
          <w:szCs w:val="28"/>
        </w:rPr>
      </w:pPr>
      <w:r w:rsidRPr="00CB545F">
        <w:rPr>
          <w:b/>
          <w:sz w:val="28"/>
          <w:szCs w:val="28"/>
        </w:rPr>
        <w:t>Как в море парус белый яла</w:t>
      </w:r>
    </w:p>
    <w:p w:rsidR="006A54EC" w:rsidRPr="00CB545F" w:rsidRDefault="006A54EC" w:rsidP="00B31380">
      <w:pPr>
        <w:rPr>
          <w:b/>
          <w:sz w:val="28"/>
          <w:szCs w:val="28"/>
        </w:rPr>
      </w:pPr>
      <w:r w:rsidRPr="00CB545F">
        <w:rPr>
          <w:b/>
          <w:sz w:val="28"/>
          <w:szCs w:val="28"/>
        </w:rPr>
        <w:t>Я долго смысл твой искал.</w:t>
      </w:r>
    </w:p>
    <w:p w:rsidR="006A54EC" w:rsidRPr="00CB545F" w:rsidRDefault="006A54EC" w:rsidP="00B31380">
      <w:pPr>
        <w:rPr>
          <w:b/>
          <w:sz w:val="28"/>
          <w:szCs w:val="28"/>
        </w:rPr>
      </w:pPr>
    </w:p>
    <w:p w:rsidR="006A54EC" w:rsidRPr="00CB545F" w:rsidRDefault="006A54EC">
      <w:pPr>
        <w:rPr>
          <w:b/>
          <w:sz w:val="28"/>
          <w:szCs w:val="28"/>
        </w:rPr>
      </w:pPr>
      <w:r>
        <w:rPr>
          <w:rFonts w:ascii="Arial" w:hAnsi="Arial" w:cs="Arial"/>
          <w:b/>
        </w:rPr>
        <w:br w:type="page"/>
      </w:r>
    </w:p>
    <w:p w:rsidR="006A54EC" w:rsidRPr="00CB545F" w:rsidRDefault="006A54EC" w:rsidP="00B31380">
      <w:pPr>
        <w:rPr>
          <w:b/>
          <w:sz w:val="28"/>
          <w:szCs w:val="28"/>
        </w:rPr>
      </w:pPr>
      <w:r w:rsidRPr="00CB545F">
        <w:rPr>
          <w:b/>
          <w:sz w:val="28"/>
          <w:szCs w:val="28"/>
        </w:rPr>
        <w:t>Кавказский край, моя обитель,</w:t>
      </w:r>
    </w:p>
    <w:p w:rsidR="006A54EC" w:rsidRPr="00CB545F" w:rsidRDefault="006A54EC" w:rsidP="00B31380">
      <w:pPr>
        <w:rPr>
          <w:b/>
          <w:sz w:val="28"/>
          <w:szCs w:val="28"/>
        </w:rPr>
      </w:pPr>
      <w:r w:rsidRPr="00CB545F">
        <w:rPr>
          <w:b/>
          <w:sz w:val="28"/>
          <w:szCs w:val="28"/>
        </w:rPr>
        <w:t>Я из последних трёх веков,</w:t>
      </w:r>
    </w:p>
    <w:p w:rsidR="006A54EC" w:rsidRPr="00CB545F" w:rsidRDefault="006A54EC" w:rsidP="00B31380">
      <w:pPr>
        <w:rPr>
          <w:b/>
          <w:sz w:val="28"/>
          <w:szCs w:val="28"/>
        </w:rPr>
      </w:pPr>
      <w:r w:rsidRPr="00CB545F">
        <w:rPr>
          <w:b/>
          <w:sz w:val="28"/>
          <w:szCs w:val="28"/>
        </w:rPr>
        <w:t>Не побеждён, не победитель,</w:t>
      </w:r>
    </w:p>
    <w:p w:rsidR="006A54EC" w:rsidRPr="00CB545F" w:rsidRDefault="006A54EC" w:rsidP="00B31380">
      <w:pPr>
        <w:rPr>
          <w:b/>
          <w:sz w:val="28"/>
          <w:szCs w:val="28"/>
        </w:rPr>
      </w:pPr>
      <w:r w:rsidRPr="00CB545F">
        <w:rPr>
          <w:b/>
          <w:sz w:val="28"/>
          <w:szCs w:val="28"/>
        </w:rPr>
        <w:t>И из ватаг и из полков.</w:t>
      </w:r>
    </w:p>
    <w:p w:rsidR="006A54EC" w:rsidRPr="00CB545F" w:rsidRDefault="006A54EC" w:rsidP="00B31380">
      <w:pPr>
        <w:rPr>
          <w:b/>
          <w:sz w:val="28"/>
          <w:szCs w:val="28"/>
        </w:rPr>
      </w:pPr>
      <w:r w:rsidRPr="00CB545F">
        <w:rPr>
          <w:b/>
          <w:sz w:val="28"/>
          <w:szCs w:val="28"/>
        </w:rPr>
        <w:t xml:space="preserve">Я из твоей породы склеен, </w:t>
      </w:r>
    </w:p>
    <w:p w:rsidR="006A54EC" w:rsidRPr="00CB545F" w:rsidRDefault="006A54EC" w:rsidP="00B31380">
      <w:pPr>
        <w:rPr>
          <w:b/>
          <w:sz w:val="28"/>
          <w:szCs w:val="28"/>
        </w:rPr>
      </w:pPr>
      <w:r w:rsidRPr="00CB545F">
        <w:rPr>
          <w:b/>
          <w:sz w:val="28"/>
          <w:szCs w:val="28"/>
        </w:rPr>
        <w:t>Я из твоих песков сметён,</w:t>
      </w:r>
    </w:p>
    <w:p w:rsidR="006A54EC" w:rsidRPr="00CB545F" w:rsidRDefault="006A54EC" w:rsidP="00B31380">
      <w:pPr>
        <w:rPr>
          <w:b/>
          <w:sz w:val="28"/>
          <w:szCs w:val="28"/>
        </w:rPr>
      </w:pPr>
      <w:r w:rsidRPr="00CB545F">
        <w:rPr>
          <w:b/>
          <w:sz w:val="28"/>
          <w:szCs w:val="28"/>
        </w:rPr>
        <w:t>Во мне твоя обида тлеет</w:t>
      </w:r>
    </w:p>
    <w:p w:rsidR="006A54EC" w:rsidRPr="00CB545F" w:rsidRDefault="006A54EC" w:rsidP="00B31380">
      <w:pPr>
        <w:rPr>
          <w:b/>
          <w:sz w:val="28"/>
          <w:szCs w:val="28"/>
        </w:rPr>
      </w:pPr>
      <w:r w:rsidRPr="00CB545F">
        <w:rPr>
          <w:b/>
          <w:sz w:val="28"/>
          <w:szCs w:val="28"/>
        </w:rPr>
        <w:t>И гордость пламенем цветёт.</w:t>
      </w: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r>
        <w:rPr>
          <w:noProof/>
        </w:rPr>
        <w:pict>
          <v:shape id="Рисунок 23" o:spid="_x0000_s1057" type="#_x0000_t75" alt="Фото Юца" style="position:absolute;margin-left:27pt;margin-top:9.8pt;width:449.85pt;height:299.55pt;z-index:-251654144;visibility:visible">
            <v:imagedata r:id="rId47" o:title=""/>
          </v:shape>
        </w:pict>
      </w: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CB545F" w:rsidRDefault="006A54EC" w:rsidP="00B31380">
      <w:pPr>
        <w:rPr>
          <w:b/>
          <w:sz w:val="28"/>
          <w:szCs w:val="28"/>
        </w:rPr>
      </w:pPr>
    </w:p>
    <w:p w:rsidR="006A54EC" w:rsidRPr="00184855" w:rsidRDefault="006A54EC" w:rsidP="00B31380">
      <w:pPr>
        <w:rPr>
          <w:b/>
        </w:rPr>
      </w:pPr>
      <w:r>
        <w:rPr>
          <w:rFonts w:ascii="Arial" w:hAnsi="Arial" w:cs="Arial"/>
          <w:b/>
        </w:rPr>
        <w:br w:type="page"/>
      </w:r>
      <w:r w:rsidRPr="00184855">
        <w:rPr>
          <w:b/>
        </w:rPr>
        <w:t>Содержание:</w:t>
      </w:r>
    </w:p>
    <w:tbl>
      <w:tblPr>
        <w:tblW w:w="0" w:type="auto"/>
        <w:tblLook w:val="01E0"/>
      </w:tblPr>
      <w:tblGrid>
        <w:gridCol w:w="468"/>
        <w:gridCol w:w="6480"/>
        <w:gridCol w:w="554"/>
      </w:tblGrid>
      <w:tr w:rsidR="006A54EC" w:rsidRPr="00184855" w:rsidTr="00B31380">
        <w:tc>
          <w:tcPr>
            <w:tcW w:w="468" w:type="dxa"/>
          </w:tcPr>
          <w:p w:rsidR="006A54EC" w:rsidRPr="00184855" w:rsidRDefault="006A54EC" w:rsidP="00B31380">
            <w:pPr>
              <w:rPr>
                <w:b/>
                <w:lang w:val="en-US"/>
              </w:rPr>
            </w:pPr>
            <w:r w:rsidRPr="00184855">
              <w:rPr>
                <w:b/>
                <w:lang w:val="en-US"/>
              </w:rPr>
              <w:t>1</w:t>
            </w:r>
          </w:p>
        </w:tc>
        <w:tc>
          <w:tcPr>
            <w:tcW w:w="6480" w:type="dxa"/>
          </w:tcPr>
          <w:p w:rsidR="006A54EC" w:rsidRPr="00184855" w:rsidRDefault="006A54EC" w:rsidP="00B31380">
            <w:pPr>
              <w:jc w:val="both"/>
              <w:rPr>
                <w:b/>
              </w:rPr>
            </w:pPr>
            <w:r w:rsidRPr="00184855">
              <w:rPr>
                <w:b/>
              </w:rPr>
              <w:t>До чего же надоела городская суета ………………......</w:t>
            </w:r>
          </w:p>
        </w:tc>
        <w:tc>
          <w:tcPr>
            <w:tcW w:w="554" w:type="dxa"/>
          </w:tcPr>
          <w:p w:rsidR="006A54EC" w:rsidRPr="00184855" w:rsidRDefault="006A54EC" w:rsidP="00B31380">
            <w:pPr>
              <w:jc w:val="right"/>
              <w:rPr>
                <w:b/>
                <w:lang w:val="en-US"/>
              </w:rPr>
            </w:pPr>
            <w:r w:rsidRPr="00184855">
              <w:rPr>
                <w:b/>
                <w:lang w:val="en-US"/>
              </w:rPr>
              <w:t>3</w:t>
            </w:r>
          </w:p>
        </w:tc>
      </w:tr>
      <w:tr w:rsidR="006A54EC" w:rsidRPr="00184855" w:rsidTr="00B31380">
        <w:tc>
          <w:tcPr>
            <w:tcW w:w="468" w:type="dxa"/>
          </w:tcPr>
          <w:p w:rsidR="006A54EC" w:rsidRPr="00184855" w:rsidRDefault="006A54EC" w:rsidP="00B31380">
            <w:pPr>
              <w:rPr>
                <w:b/>
                <w:lang w:val="en-US"/>
              </w:rPr>
            </w:pPr>
            <w:r w:rsidRPr="00184855">
              <w:rPr>
                <w:b/>
                <w:lang w:val="en-US"/>
              </w:rPr>
              <w:t>2</w:t>
            </w:r>
          </w:p>
        </w:tc>
        <w:tc>
          <w:tcPr>
            <w:tcW w:w="6480" w:type="dxa"/>
          </w:tcPr>
          <w:p w:rsidR="006A54EC" w:rsidRPr="00184855" w:rsidRDefault="006A54EC" w:rsidP="00B31380">
            <w:pPr>
              <w:jc w:val="both"/>
              <w:rPr>
                <w:b/>
                <w:lang w:val="en-US"/>
              </w:rPr>
            </w:pPr>
            <w:r w:rsidRPr="00184855">
              <w:rPr>
                <w:b/>
              </w:rPr>
              <w:t>Кудряшки</w:t>
            </w:r>
            <w:r w:rsidRPr="00184855">
              <w:rPr>
                <w:b/>
                <w:lang w:val="en-US"/>
              </w:rPr>
              <w:t xml:space="preserve"> ……………………………………………………..</w:t>
            </w:r>
          </w:p>
        </w:tc>
        <w:tc>
          <w:tcPr>
            <w:tcW w:w="554" w:type="dxa"/>
          </w:tcPr>
          <w:p w:rsidR="006A54EC" w:rsidRPr="00184855" w:rsidRDefault="006A54EC" w:rsidP="00B31380">
            <w:pPr>
              <w:jc w:val="right"/>
              <w:rPr>
                <w:b/>
              </w:rPr>
            </w:pPr>
            <w:r w:rsidRPr="00184855">
              <w:rPr>
                <w:b/>
              </w:rPr>
              <w:t>4</w:t>
            </w:r>
          </w:p>
        </w:tc>
      </w:tr>
      <w:tr w:rsidR="006A54EC" w:rsidRPr="00184855" w:rsidTr="00B31380">
        <w:tc>
          <w:tcPr>
            <w:tcW w:w="468" w:type="dxa"/>
          </w:tcPr>
          <w:p w:rsidR="006A54EC" w:rsidRPr="00184855" w:rsidRDefault="006A54EC" w:rsidP="00B31380">
            <w:pPr>
              <w:rPr>
                <w:b/>
              </w:rPr>
            </w:pPr>
            <w:r w:rsidRPr="00184855">
              <w:rPr>
                <w:b/>
              </w:rPr>
              <w:t>3</w:t>
            </w:r>
          </w:p>
        </w:tc>
        <w:tc>
          <w:tcPr>
            <w:tcW w:w="6480" w:type="dxa"/>
          </w:tcPr>
          <w:p w:rsidR="006A54EC" w:rsidRPr="00184855" w:rsidRDefault="006A54EC" w:rsidP="00B31380">
            <w:pPr>
              <w:jc w:val="both"/>
              <w:rPr>
                <w:b/>
              </w:rPr>
            </w:pPr>
            <w:r w:rsidRPr="00184855">
              <w:rPr>
                <w:b/>
              </w:rPr>
              <w:t>Что с тобой …………………………………………………...</w:t>
            </w:r>
          </w:p>
        </w:tc>
        <w:tc>
          <w:tcPr>
            <w:tcW w:w="554" w:type="dxa"/>
          </w:tcPr>
          <w:p w:rsidR="006A54EC" w:rsidRPr="00184855" w:rsidRDefault="006A54EC" w:rsidP="00B31380">
            <w:pPr>
              <w:jc w:val="right"/>
              <w:rPr>
                <w:b/>
              </w:rPr>
            </w:pPr>
            <w:r w:rsidRPr="00184855">
              <w:rPr>
                <w:b/>
              </w:rPr>
              <w:t>5</w:t>
            </w:r>
          </w:p>
        </w:tc>
      </w:tr>
      <w:tr w:rsidR="006A54EC" w:rsidRPr="00184855" w:rsidTr="00B31380">
        <w:tc>
          <w:tcPr>
            <w:tcW w:w="468" w:type="dxa"/>
          </w:tcPr>
          <w:p w:rsidR="006A54EC" w:rsidRPr="00184855" w:rsidRDefault="006A54EC" w:rsidP="00B31380">
            <w:pPr>
              <w:rPr>
                <w:b/>
              </w:rPr>
            </w:pPr>
            <w:r w:rsidRPr="00184855">
              <w:rPr>
                <w:b/>
              </w:rPr>
              <w:t>4</w:t>
            </w:r>
          </w:p>
        </w:tc>
        <w:tc>
          <w:tcPr>
            <w:tcW w:w="6480" w:type="dxa"/>
          </w:tcPr>
          <w:p w:rsidR="006A54EC" w:rsidRPr="00184855" w:rsidRDefault="006A54EC" w:rsidP="00B31380">
            <w:pPr>
              <w:jc w:val="both"/>
              <w:rPr>
                <w:b/>
              </w:rPr>
            </w:pPr>
            <w:r w:rsidRPr="00184855">
              <w:rPr>
                <w:b/>
              </w:rPr>
              <w:t>Резиновый Ёжик …………………………………………….</w:t>
            </w:r>
          </w:p>
        </w:tc>
        <w:tc>
          <w:tcPr>
            <w:tcW w:w="554" w:type="dxa"/>
          </w:tcPr>
          <w:p w:rsidR="006A54EC" w:rsidRPr="00184855" w:rsidRDefault="006A54EC" w:rsidP="00B31380">
            <w:pPr>
              <w:jc w:val="right"/>
              <w:rPr>
                <w:b/>
              </w:rPr>
            </w:pPr>
            <w:r w:rsidRPr="00184855">
              <w:rPr>
                <w:b/>
              </w:rPr>
              <w:t>6</w:t>
            </w:r>
          </w:p>
        </w:tc>
      </w:tr>
      <w:tr w:rsidR="006A54EC" w:rsidRPr="00184855" w:rsidTr="00B31380">
        <w:tc>
          <w:tcPr>
            <w:tcW w:w="468" w:type="dxa"/>
          </w:tcPr>
          <w:p w:rsidR="006A54EC" w:rsidRPr="00184855" w:rsidRDefault="006A54EC" w:rsidP="00B31380">
            <w:pPr>
              <w:rPr>
                <w:b/>
              </w:rPr>
            </w:pPr>
            <w:r w:rsidRPr="00184855">
              <w:rPr>
                <w:b/>
              </w:rPr>
              <w:t>5</w:t>
            </w:r>
          </w:p>
        </w:tc>
        <w:tc>
          <w:tcPr>
            <w:tcW w:w="6480" w:type="dxa"/>
          </w:tcPr>
          <w:p w:rsidR="006A54EC" w:rsidRPr="00184855" w:rsidRDefault="006A54EC" w:rsidP="00B31380">
            <w:pPr>
              <w:jc w:val="both"/>
              <w:rPr>
                <w:b/>
              </w:rPr>
            </w:pPr>
            <w:r w:rsidRPr="00184855">
              <w:rPr>
                <w:b/>
              </w:rPr>
              <w:t>Ты да я, да мы с тобой …………………………………….</w:t>
            </w:r>
          </w:p>
        </w:tc>
        <w:tc>
          <w:tcPr>
            <w:tcW w:w="554" w:type="dxa"/>
          </w:tcPr>
          <w:p w:rsidR="006A54EC" w:rsidRPr="00184855" w:rsidRDefault="006A54EC" w:rsidP="00B31380">
            <w:pPr>
              <w:jc w:val="right"/>
              <w:rPr>
                <w:b/>
              </w:rPr>
            </w:pPr>
            <w:r w:rsidRPr="00184855">
              <w:rPr>
                <w:b/>
              </w:rPr>
              <w:t>7</w:t>
            </w:r>
          </w:p>
        </w:tc>
      </w:tr>
      <w:tr w:rsidR="006A54EC" w:rsidRPr="00184855" w:rsidTr="00B31380">
        <w:tc>
          <w:tcPr>
            <w:tcW w:w="468" w:type="dxa"/>
          </w:tcPr>
          <w:p w:rsidR="006A54EC" w:rsidRPr="00184855" w:rsidRDefault="006A54EC" w:rsidP="00B31380">
            <w:pPr>
              <w:rPr>
                <w:b/>
              </w:rPr>
            </w:pPr>
            <w:r w:rsidRPr="00184855">
              <w:rPr>
                <w:b/>
              </w:rPr>
              <w:t>6</w:t>
            </w:r>
          </w:p>
        </w:tc>
        <w:tc>
          <w:tcPr>
            <w:tcW w:w="6480" w:type="dxa"/>
          </w:tcPr>
          <w:p w:rsidR="006A54EC" w:rsidRPr="00184855" w:rsidRDefault="006A54EC" w:rsidP="00B31380">
            <w:pPr>
              <w:jc w:val="both"/>
              <w:rPr>
                <w:b/>
                <w:lang w:val="en-US"/>
              </w:rPr>
            </w:pPr>
            <w:r w:rsidRPr="00184855">
              <w:rPr>
                <w:b/>
              </w:rPr>
              <w:t>Кораблик «Отважный»</w:t>
            </w:r>
            <w:r w:rsidRPr="00184855">
              <w:rPr>
                <w:b/>
                <w:lang w:val="en-US"/>
              </w:rPr>
              <w:t xml:space="preserve"> …………………………………….</w:t>
            </w:r>
          </w:p>
        </w:tc>
        <w:tc>
          <w:tcPr>
            <w:tcW w:w="554" w:type="dxa"/>
          </w:tcPr>
          <w:p w:rsidR="006A54EC" w:rsidRPr="00184855" w:rsidRDefault="006A54EC" w:rsidP="00B31380">
            <w:pPr>
              <w:jc w:val="right"/>
              <w:rPr>
                <w:b/>
                <w:lang w:val="en-US"/>
              </w:rPr>
            </w:pPr>
            <w:r w:rsidRPr="00184855">
              <w:rPr>
                <w:b/>
                <w:lang w:val="en-US"/>
              </w:rPr>
              <w:t>8</w:t>
            </w:r>
          </w:p>
        </w:tc>
      </w:tr>
      <w:tr w:rsidR="006A54EC" w:rsidRPr="00184855" w:rsidTr="00B31380">
        <w:tc>
          <w:tcPr>
            <w:tcW w:w="468" w:type="dxa"/>
          </w:tcPr>
          <w:p w:rsidR="006A54EC" w:rsidRPr="00184855" w:rsidRDefault="006A54EC" w:rsidP="00B31380">
            <w:pPr>
              <w:rPr>
                <w:b/>
                <w:lang w:val="en-US"/>
              </w:rPr>
            </w:pPr>
            <w:r w:rsidRPr="00184855">
              <w:rPr>
                <w:b/>
                <w:lang w:val="en-US"/>
              </w:rPr>
              <w:t>7</w:t>
            </w:r>
          </w:p>
        </w:tc>
        <w:tc>
          <w:tcPr>
            <w:tcW w:w="6480" w:type="dxa"/>
          </w:tcPr>
          <w:p w:rsidR="006A54EC" w:rsidRPr="00184855" w:rsidRDefault="006A54EC" w:rsidP="00B31380">
            <w:pPr>
              <w:jc w:val="both"/>
              <w:rPr>
                <w:b/>
                <w:lang w:val="en-US"/>
              </w:rPr>
            </w:pPr>
            <w:r w:rsidRPr="00184855">
              <w:rPr>
                <w:b/>
              </w:rPr>
              <w:t>Зимняя сказка</w:t>
            </w:r>
            <w:r w:rsidRPr="00184855">
              <w:rPr>
                <w:b/>
                <w:lang w:val="en-US"/>
              </w:rPr>
              <w:t xml:space="preserve"> ………………………………………………..</w:t>
            </w:r>
          </w:p>
        </w:tc>
        <w:tc>
          <w:tcPr>
            <w:tcW w:w="554" w:type="dxa"/>
          </w:tcPr>
          <w:p w:rsidR="006A54EC" w:rsidRPr="00184855" w:rsidRDefault="006A54EC" w:rsidP="00B31380">
            <w:pPr>
              <w:jc w:val="right"/>
              <w:rPr>
                <w:b/>
                <w:lang w:val="en-US"/>
              </w:rPr>
            </w:pPr>
            <w:r w:rsidRPr="00184855">
              <w:rPr>
                <w:b/>
                <w:lang w:val="en-US"/>
              </w:rPr>
              <w:t>9</w:t>
            </w:r>
          </w:p>
        </w:tc>
      </w:tr>
      <w:tr w:rsidR="006A54EC" w:rsidRPr="00184855" w:rsidTr="00B31380">
        <w:tc>
          <w:tcPr>
            <w:tcW w:w="468" w:type="dxa"/>
          </w:tcPr>
          <w:p w:rsidR="006A54EC" w:rsidRPr="00184855" w:rsidRDefault="006A54EC" w:rsidP="00B31380">
            <w:pPr>
              <w:rPr>
                <w:b/>
                <w:lang w:val="en-US"/>
              </w:rPr>
            </w:pPr>
            <w:r w:rsidRPr="00184855">
              <w:rPr>
                <w:b/>
                <w:lang w:val="en-US"/>
              </w:rPr>
              <w:t>8</w:t>
            </w:r>
          </w:p>
        </w:tc>
        <w:tc>
          <w:tcPr>
            <w:tcW w:w="6480" w:type="dxa"/>
          </w:tcPr>
          <w:p w:rsidR="006A54EC" w:rsidRPr="00184855" w:rsidRDefault="006A54EC" w:rsidP="00B31380">
            <w:pPr>
              <w:jc w:val="both"/>
              <w:rPr>
                <w:b/>
                <w:lang w:val="en-US"/>
              </w:rPr>
            </w:pPr>
            <w:r w:rsidRPr="00184855">
              <w:rPr>
                <w:b/>
              </w:rPr>
              <w:t>Зелёная карета</w:t>
            </w:r>
            <w:r w:rsidRPr="00184855">
              <w:rPr>
                <w:b/>
                <w:lang w:val="en-US"/>
              </w:rPr>
              <w:t xml:space="preserve"> ………………………………………………</w:t>
            </w:r>
          </w:p>
        </w:tc>
        <w:tc>
          <w:tcPr>
            <w:tcW w:w="554" w:type="dxa"/>
          </w:tcPr>
          <w:p w:rsidR="006A54EC" w:rsidRPr="00184855" w:rsidRDefault="006A54EC" w:rsidP="00B31380">
            <w:pPr>
              <w:jc w:val="right"/>
              <w:rPr>
                <w:b/>
                <w:lang w:val="en-US"/>
              </w:rPr>
            </w:pPr>
            <w:r w:rsidRPr="00184855">
              <w:rPr>
                <w:b/>
                <w:lang w:val="en-US"/>
              </w:rPr>
              <w:t>10</w:t>
            </w:r>
          </w:p>
        </w:tc>
      </w:tr>
      <w:tr w:rsidR="006A54EC" w:rsidRPr="00184855" w:rsidTr="00B31380">
        <w:tc>
          <w:tcPr>
            <w:tcW w:w="468" w:type="dxa"/>
          </w:tcPr>
          <w:p w:rsidR="006A54EC" w:rsidRPr="00184855" w:rsidRDefault="006A54EC" w:rsidP="00B31380">
            <w:pPr>
              <w:rPr>
                <w:b/>
                <w:lang w:val="en-US"/>
              </w:rPr>
            </w:pPr>
            <w:r w:rsidRPr="00184855">
              <w:rPr>
                <w:b/>
                <w:lang w:val="en-US"/>
              </w:rPr>
              <w:t>9</w:t>
            </w:r>
          </w:p>
        </w:tc>
        <w:tc>
          <w:tcPr>
            <w:tcW w:w="6480" w:type="dxa"/>
          </w:tcPr>
          <w:p w:rsidR="006A54EC" w:rsidRPr="00184855" w:rsidRDefault="006A54EC" w:rsidP="00B31380">
            <w:pPr>
              <w:jc w:val="both"/>
              <w:rPr>
                <w:b/>
                <w:lang w:val="en-US"/>
              </w:rPr>
            </w:pPr>
            <w:r w:rsidRPr="00184855">
              <w:rPr>
                <w:b/>
              </w:rPr>
              <w:t>Песенка ослика</w:t>
            </w:r>
            <w:r w:rsidRPr="00184855">
              <w:rPr>
                <w:b/>
                <w:lang w:val="en-US"/>
              </w:rPr>
              <w:t xml:space="preserve"> ……………………………………………...</w:t>
            </w:r>
          </w:p>
        </w:tc>
        <w:tc>
          <w:tcPr>
            <w:tcW w:w="554" w:type="dxa"/>
          </w:tcPr>
          <w:p w:rsidR="006A54EC" w:rsidRPr="00184855" w:rsidRDefault="006A54EC" w:rsidP="00B31380">
            <w:pPr>
              <w:jc w:val="right"/>
              <w:rPr>
                <w:b/>
                <w:lang w:val="en-US"/>
              </w:rPr>
            </w:pPr>
            <w:r w:rsidRPr="00184855">
              <w:rPr>
                <w:b/>
                <w:lang w:val="en-US"/>
              </w:rPr>
              <w:t>11</w:t>
            </w:r>
          </w:p>
        </w:tc>
      </w:tr>
      <w:tr w:rsidR="006A54EC" w:rsidRPr="00184855" w:rsidTr="00B31380">
        <w:tc>
          <w:tcPr>
            <w:tcW w:w="468" w:type="dxa"/>
          </w:tcPr>
          <w:p w:rsidR="006A54EC" w:rsidRPr="00184855" w:rsidRDefault="006A54EC" w:rsidP="00B31380">
            <w:pPr>
              <w:rPr>
                <w:b/>
                <w:lang w:val="en-US"/>
              </w:rPr>
            </w:pPr>
            <w:r w:rsidRPr="00184855">
              <w:rPr>
                <w:b/>
                <w:lang w:val="en-US"/>
              </w:rPr>
              <w:t>10</w:t>
            </w:r>
          </w:p>
        </w:tc>
        <w:tc>
          <w:tcPr>
            <w:tcW w:w="6480" w:type="dxa"/>
          </w:tcPr>
          <w:p w:rsidR="006A54EC" w:rsidRPr="00184855" w:rsidRDefault="006A54EC" w:rsidP="00B31380">
            <w:pPr>
              <w:jc w:val="both"/>
              <w:rPr>
                <w:b/>
                <w:lang w:val="en-US"/>
              </w:rPr>
            </w:pPr>
            <w:r w:rsidRPr="00184855">
              <w:rPr>
                <w:b/>
              </w:rPr>
              <w:t>Скоро горы</w:t>
            </w:r>
            <w:r w:rsidRPr="00184855">
              <w:rPr>
                <w:b/>
                <w:lang w:val="en-US"/>
              </w:rPr>
              <w:t xml:space="preserve"> ………………………………………………………….</w:t>
            </w:r>
          </w:p>
        </w:tc>
        <w:tc>
          <w:tcPr>
            <w:tcW w:w="554" w:type="dxa"/>
          </w:tcPr>
          <w:p w:rsidR="006A54EC" w:rsidRPr="00184855" w:rsidRDefault="006A54EC" w:rsidP="00B31380">
            <w:pPr>
              <w:jc w:val="right"/>
              <w:rPr>
                <w:b/>
                <w:lang w:val="en-US"/>
              </w:rPr>
            </w:pPr>
            <w:r w:rsidRPr="00184855">
              <w:rPr>
                <w:b/>
                <w:lang w:val="en-US"/>
              </w:rPr>
              <w:t>12</w:t>
            </w:r>
          </w:p>
        </w:tc>
      </w:tr>
      <w:tr w:rsidR="006A54EC" w:rsidRPr="00184855" w:rsidTr="00B31380">
        <w:tc>
          <w:tcPr>
            <w:tcW w:w="468" w:type="dxa"/>
          </w:tcPr>
          <w:p w:rsidR="006A54EC" w:rsidRPr="00184855" w:rsidRDefault="006A54EC" w:rsidP="00B31380">
            <w:pPr>
              <w:rPr>
                <w:b/>
                <w:lang w:val="en-US"/>
              </w:rPr>
            </w:pPr>
            <w:r w:rsidRPr="00184855">
              <w:rPr>
                <w:b/>
                <w:lang w:val="en-US"/>
              </w:rPr>
              <w:t>11</w:t>
            </w:r>
          </w:p>
        </w:tc>
        <w:tc>
          <w:tcPr>
            <w:tcW w:w="6480" w:type="dxa"/>
          </w:tcPr>
          <w:p w:rsidR="006A54EC" w:rsidRPr="00184855" w:rsidRDefault="006A54EC" w:rsidP="00B31380">
            <w:pPr>
              <w:jc w:val="both"/>
              <w:rPr>
                <w:b/>
                <w:lang w:val="en-US"/>
              </w:rPr>
            </w:pPr>
            <w:r w:rsidRPr="00184855">
              <w:rPr>
                <w:b/>
              </w:rPr>
              <w:t>Вершина</w:t>
            </w:r>
            <w:r w:rsidRPr="00184855">
              <w:rPr>
                <w:b/>
                <w:lang w:val="en-US"/>
              </w:rPr>
              <w:t xml:space="preserve"> ……………………………………………………………..</w:t>
            </w:r>
          </w:p>
        </w:tc>
        <w:tc>
          <w:tcPr>
            <w:tcW w:w="554" w:type="dxa"/>
          </w:tcPr>
          <w:p w:rsidR="006A54EC" w:rsidRPr="00184855" w:rsidRDefault="006A54EC" w:rsidP="00B31380">
            <w:pPr>
              <w:jc w:val="right"/>
              <w:rPr>
                <w:b/>
                <w:lang w:val="en-US"/>
              </w:rPr>
            </w:pPr>
            <w:r w:rsidRPr="00184855">
              <w:rPr>
                <w:b/>
                <w:lang w:val="en-US"/>
              </w:rPr>
              <w:t>13</w:t>
            </w:r>
          </w:p>
        </w:tc>
      </w:tr>
      <w:tr w:rsidR="006A54EC" w:rsidRPr="00184855" w:rsidTr="00B31380">
        <w:tc>
          <w:tcPr>
            <w:tcW w:w="468" w:type="dxa"/>
          </w:tcPr>
          <w:p w:rsidR="006A54EC" w:rsidRPr="00184855" w:rsidRDefault="006A54EC" w:rsidP="00B31380">
            <w:pPr>
              <w:rPr>
                <w:b/>
                <w:lang w:val="en-US"/>
              </w:rPr>
            </w:pPr>
            <w:r w:rsidRPr="00184855">
              <w:rPr>
                <w:b/>
                <w:lang w:val="en-US"/>
              </w:rPr>
              <w:t>12</w:t>
            </w:r>
          </w:p>
        </w:tc>
        <w:tc>
          <w:tcPr>
            <w:tcW w:w="6480" w:type="dxa"/>
          </w:tcPr>
          <w:p w:rsidR="006A54EC" w:rsidRPr="00184855" w:rsidRDefault="006A54EC" w:rsidP="00B31380">
            <w:pPr>
              <w:jc w:val="both"/>
              <w:rPr>
                <w:b/>
                <w:lang w:val="en-US"/>
              </w:rPr>
            </w:pPr>
            <w:r w:rsidRPr="00184855">
              <w:rPr>
                <w:b/>
              </w:rPr>
              <w:t>Песня о друге</w:t>
            </w:r>
            <w:r w:rsidRPr="00184855">
              <w:rPr>
                <w:b/>
                <w:lang w:val="en-US"/>
              </w:rPr>
              <w:t xml:space="preserve"> ………………………………………………..</w:t>
            </w:r>
          </w:p>
        </w:tc>
        <w:tc>
          <w:tcPr>
            <w:tcW w:w="554" w:type="dxa"/>
          </w:tcPr>
          <w:p w:rsidR="006A54EC" w:rsidRPr="00184855" w:rsidRDefault="006A54EC" w:rsidP="00B31380">
            <w:pPr>
              <w:jc w:val="right"/>
              <w:rPr>
                <w:b/>
                <w:lang w:val="en-US"/>
              </w:rPr>
            </w:pPr>
            <w:r w:rsidRPr="00184855">
              <w:rPr>
                <w:b/>
                <w:lang w:val="en-US"/>
              </w:rPr>
              <w:t>15</w:t>
            </w:r>
          </w:p>
        </w:tc>
      </w:tr>
      <w:tr w:rsidR="006A54EC" w:rsidRPr="00184855" w:rsidTr="00B31380">
        <w:tc>
          <w:tcPr>
            <w:tcW w:w="468" w:type="dxa"/>
          </w:tcPr>
          <w:p w:rsidR="006A54EC" w:rsidRPr="00184855" w:rsidRDefault="006A54EC" w:rsidP="00B31380">
            <w:pPr>
              <w:rPr>
                <w:b/>
                <w:lang w:val="en-US"/>
              </w:rPr>
            </w:pPr>
            <w:r w:rsidRPr="00184855">
              <w:rPr>
                <w:b/>
                <w:lang w:val="en-US"/>
              </w:rPr>
              <w:t>13</w:t>
            </w:r>
          </w:p>
        </w:tc>
        <w:tc>
          <w:tcPr>
            <w:tcW w:w="6480" w:type="dxa"/>
          </w:tcPr>
          <w:p w:rsidR="006A54EC" w:rsidRPr="00184855" w:rsidRDefault="006A54EC" w:rsidP="00B31380">
            <w:pPr>
              <w:jc w:val="both"/>
              <w:rPr>
                <w:b/>
                <w:lang w:val="en-US"/>
              </w:rPr>
            </w:pPr>
            <w:r w:rsidRPr="00184855">
              <w:rPr>
                <w:b/>
              </w:rPr>
              <w:t>Баксанская</w:t>
            </w:r>
            <w:r w:rsidRPr="00184855">
              <w:rPr>
                <w:b/>
                <w:lang w:val="en-US"/>
              </w:rPr>
              <w:t xml:space="preserve"> ……………………………………………………</w:t>
            </w:r>
          </w:p>
        </w:tc>
        <w:tc>
          <w:tcPr>
            <w:tcW w:w="554" w:type="dxa"/>
          </w:tcPr>
          <w:p w:rsidR="006A54EC" w:rsidRPr="00184855" w:rsidRDefault="006A54EC" w:rsidP="00B31380">
            <w:pPr>
              <w:jc w:val="right"/>
              <w:rPr>
                <w:b/>
                <w:lang w:val="en-US"/>
              </w:rPr>
            </w:pPr>
            <w:r w:rsidRPr="00184855">
              <w:rPr>
                <w:b/>
                <w:lang w:val="en-US"/>
              </w:rPr>
              <w:t>16</w:t>
            </w:r>
          </w:p>
        </w:tc>
      </w:tr>
      <w:tr w:rsidR="006A54EC" w:rsidRPr="00184855" w:rsidTr="00B31380">
        <w:tc>
          <w:tcPr>
            <w:tcW w:w="468" w:type="dxa"/>
          </w:tcPr>
          <w:p w:rsidR="006A54EC" w:rsidRPr="00184855" w:rsidRDefault="006A54EC" w:rsidP="00B31380">
            <w:pPr>
              <w:rPr>
                <w:b/>
                <w:lang w:val="en-US"/>
              </w:rPr>
            </w:pPr>
            <w:r w:rsidRPr="00184855">
              <w:rPr>
                <w:b/>
                <w:lang w:val="en-US"/>
              </w:rPr>
              <w:t>14</w:t>
            </w:r>
          </w:p>
        </w:tc>
        <w:tc>
          <w:tcPr>
            <w:tcW w:w="6480" w:type="dxa"/>
          </w:tcPr>
          <w:p w:rsidR="006A54EC" w:rsidRPr="00184855" w:rsidRDefault="006A54EC" w:rsidP="00B31380">
            <w:pPr>
              <w:jc w:val="both"/>
              <w:rPr>
                <w:b/>
                <w:lang w:val="en-US"/>
              </w:rPr>
            </w:pPr>
            <w:r w:rsidRPr="00184855">
              <w:rPr>
                <w:b/>
              </w:rPr>
              <w:t>Атланты</w:t>
            </w:r>
            <w:r w:rsidRPr="00184855">
              <w:rPr>
                <w:b/>
                <w:lang w:val="en-US"/>
              </w:rPr>
              <w:t xml:space="preserve"> ……………………………………………………….</w:t>
            </w:r>
          </w:p>
        </w:tc>
        <w:tc>
          <w:tcPr>
            <w:tcW w:w="554" w:type="dxa"/>
          </w:tcPr>
          <w:p w:rsidR="006A54EC" w:rsidRPr="00184855" w:rsidRDefault="006A54EC" w:rsidP="00B31380">
            <w:pPr>
              <w:jc w:val="right"/>
              <w:rPr>
                <w:b/>
                <w:lang w:val="en-US"/>
              </w:rPr>
            </w:pPr>
            <w:r w:rsidRPr="00184855">
              <w:rPr>
                <w:b/>
                <w:lang w:val="en-US"/>
              </w:rPr>
              <w:t>18</w:t>
            </w:r>
          </w:p>
        </w:tc>
      </w:tr>
      <w:tr w:rsidR="006A54EC" w:rsidRPr="00184855" w:rsidTr="00B31380">
        <w:tc>
          <w:tcPr>
            <w:tcW w:w="468" w:type="dxa"/>
          </w:tcPr>
          <w:p w:rsidR="006A54EC" w:rsidRPr="00184855" w:rsidRDefault="006A54EC" w:rsidP="00B31380">
            <w:pPr>
              <w:rPr>
                <w:b/>
                <w:lang w:val="en-US"/>
              </w:rPr>
            </w:pPr>
            <w:r w:rsidRPr="00184855">
              <w:rPr>
                <w:b/>
                <w:lang w:val="en-US"/>
              </w:rPr>
              <w:t>15</w:t>
            </w:r>
          </w:p>
        </w:tc>
        <w:tc>
          <w:tcPr>
            <w:tcW w:w="6480" w:type="dxa"/>
          </w:tcPr>
          <w:p w:rsidR="006A54EC" w:rsidRPr="00184855" w:rsidRDefault="006A54EC" w:rsidP="00B31380">
            <w:pPr>
              <w:jc w:val="both"/>
              <w:rPr>
                <w:b/>
                <w:lang w:val="en-US"/>
              </w:rPr>
            </w:pPr>
            <w:r w:rsidRPr="00184855">
              <w:rPr>
                <w:b/>
              </w:rPr>
              <w:t>Милая моя …………………………………………………….</w:t>
            </w:r>
          </w:p>
        </w:tc>
        <w:tc>
          <w:tcPr>
            <w:tcW w:w="554" w:type="dxa"/>
          </w:tcPr>
          <w:p w:rsidR="006A54EC" w:rsidRPr="00184855" w:rsidRDefault="006A54EC" w:rsidP="00B31380">
            <w:pPr>
              <w:jc w:val="right"/>
              <w:rPr>
                <w:b/>
                <w:lang w:val="en-US"/>
              </w:rPr>
            </w:pPr>
            <w:r w:rsidRPr="00184855">
              <w:rPr>
                <w:b/>
              </w:rPr>
              <w:t>1</w:t>
            </w:r>
            <w:r w:rsidRPr="00184855">
              <w:rPr>
                <w:b/>
                <w:lang w:val="en-US"/>
              </w:rPr>
              <w:t>9</w:t>
            </w:r>
          </w:p>
        </w:tc>
      </w:tr>
      <w:tr w:rsidR="006A54EC" w:rsidRPr="00184855" w:rsidTr="00B31380">
        <w:tc>
          <w:tcPr>
            <w:tcW w:w="468" w:type="dxa"/>
          </w:tcPr>
          <w:p w:rsidR="006A54EC" w:rsidRPr="00184855" w:rsidRDefault="006A54EC" w:rsidP="00B31380">
            <w:pPr>
              <w:rPr>
                <w:b/>
              </w:rPr>
            </w:pPr>
            <w:r w:rsidRPr="00184855">
              <w:rPr>
                <w:b/>
              </w:rPr>
              <w:t>16</w:t>
            </w:r>
          </w:p>
        </w:tc>
        <w:tc>
          <w:tcPr>
            <w:tcW w:w="6480" w:type="dxa"/>
          </w:tcPr>
          <w:p w:rsidR="006A54EC" w:rsidRPr="00184855" w:rsidRDefault="006A54EC" w:rsidP="00B31380">
            <w:pPr>
              <w:jc w:val="both"/>
              <w:rPr>
                <w:b/>
                <w:lang w:val="en-US"/>
              </w:rPr>
            </w:pPr>
            <w:r w:rsidRPr="00184855">
              <w:rPr>
                <w:b/>
              </w:rPr>
              <w:t>Домовёнок</w:t>
            </w:r>
            <w:r w:rsidRPr="00184855">
              <w:rPr>
                <w:b/>
                <w:lang w:val="en-US"/>
              </w:rPr>
              <w:t xml:space="preserve"> ……………………………………………………</w:t>
            </w:r>
          </w:p>
        </w:tc>
        <w:tc>
          <w:tcPr>
            <w:tcW w:w="554" w:type="dxa"/>
          </w:tcPr>
          <w:p w:rsidR="006A54EC" w:rsidRPr="00184855" w:rsidRDefault="006A54EC" w:rsidP="00B31380">
            <w:pPr>
              <w:jc w:val="right"/>
              <w:rPr>
                <w:b/>
                <w:lang w:val="en-US"/>
              </w:rPr>
            </w:pPr>
            <w:r w:rsidRPr="00184855">
              <w:rPr>
                <w:b/>
                <w:lang w:val="en-US"/>
              </w:rPr>
              <w:t>20</w:t>
            </w:r>
          </w:p>
        </w:tc>
      </w:tr>
      <w:tr w:rsidR="006A54EC" w:rsidRPr="00184855" w:rsidTr="00B31380">
        <w:tc>
          <w:tcPr>
            <w:tcW w:w="468" w:type="dxa"/>
          </w:tcPr>
          <w:p w:rsidR="006A54EC" w:rsidRPr="00184855" w:rsidRDefault="006A54EC" w:rsidP="00B31380">
            <w:pPr>
              <w:rPr>
                <w:b/>
              </w:rPr>
            </w:pPr>
            <w:r w:rsidRPr="00184855">
              <w:rPr>
                <w:b/>
              </w:rPr>
              <w:t>17</w:t>
            </w:r>
          </w:p>
        </w:tc>
        <w:tc>
          <w:tcPr>
            <w:tcW w:w="6480" w:type="dxa"/>
          </w:tcPr>
          <w:p w:rsidR="006A54EC" w:rsidRPr="00184855" w:rsidRDefault="006A54EC" w:rsidP="00B31380">
            <w:pPr>
              <w:jc w:val="both"/>
              <w:rPr>
                <w:b/>
              </w:rPr>
            </w:pPr>
            <w:r w:rsidRPr="00184855">
              <w:rPr>
                <w:b/>
              </w:rPr>
              <w:t>Монолог сына, или детская воздухоплавательная ..</w:t>
            </w:r>
          </w:p>
        </w:tc>
        <w:tc>
          <w:tcPr>
            <w:tcW w:w="554" w:type="dxa"/>
          </w:tcPr>
          <w:p w:rsidR="006A54EC" w:rsidRPr="00184855" w:rsidRDefault="006A54EC" w:rsidP="00B31380">
            <w:pPr>
              <w:jc w:val="right"/>
              <w:rPr>
                <w:b/>
                <w:lang w:val="en-US"/>
              </w:rPr>
            </w:pPr>
            <w:r w:rsidRPr="00184855">
              <w:rPr>
                <w:b/>
                <w:lang w:val="en-US"/>
              </w:rPr>
              <w:t>21</w:t>
            </w:r>
          </w:p>
        </w:tc>
      </w:tr>
      <w:tr w:rsidR="006A54EC" w:rsidRPr="00184855" w:rsidTr="00B31380">
        <w:tc>
          <w:tcPr>
            <w:tcW w:w="468" w:type="dxa"/>
          </w:tcPr>
          <w:p w:rsidR="006A54EC" w:rsidRPr="00184855" w:rsidRDefault="006A54EC" w:rsidP="00B31380">
            <w:pPr>
              <w:rPr>
                <w:b/>
              </w:rPr>
            </w:pPr>
            <w:r w:rsidRPr="00184855">
              <w:rPr>
                <w:b/>
              </w:rPr>
              <w:t>18</w:t>
            </w:r>
          </w:p>
        </w:tc>
        <w:tc>
          <w:tcPr>
            <w:tcW w:w="6480" w:type="dxa"/>
          </w:tcPr>
          <w:p w:rsidR="006A54EC" w:rsidRPr="00184855" w:rsidRDefault="006A54EC" w:rsidP="00B31380">
            <w:pPr>
              <w:jc w:val="both"/>
              <w:rPr>
                <w:b/>
                <w:lang w:val="en-US"/>
              </w:rPr>
            </w:pPr>
            <w:r w:rsidRPr="00184855">
              <w:rPr>
                <w:b/>
              </w:rPr>
              <w:t>Домбайский вальс</w:t>
            </w:r>
            <w:r w:rsidRPr="00184855">
              <w:rPr>
                <w:b/>
                <w:lang w:val="en-US"/>
              </w:rPr>
              <w:t xml:space="preserve"> ………………………………………….</w:t>
            </w:r>
          </w:p>
        </w:tc>
        <w:tc>
          <w:tcPr>
            <w:tcW w:w="554" w:type="dxa"/>
          </w:tcPr>
          <w:p w:rsidR="006A54EC" w:rsidRPr="00184855" w:rsidRDefault="006A54EC" w:rsidP="00B31380">
            <w:pPr>
              <w:jc w:val="right"/>
              <w:rPr>
                <w:b/>
                <w:lang w:val="en-US"/>
              </w:rPr>
            </w:pPr>
            <w:r w:rsidRPr="00184855">
              <w:rPr>
                <w:b/>
              </w:rPr>
              <w:t>2</w:t>
            </w:r>
            <w:r w:rsidRPr="00184855">
              <w:rPr>
                <w:b/>
                <w:lang w:val="en-US"/>
              </w:rPr>
              <w:t>2</w:t>
            </w:r>
          </w:p>
        </w:tc>
      </w:tr>
      <w:tr w:rsidR="006A54EC" w:rsidRPr="00184855" w:rsidTr="00B31380">
        <w:tc>
          <w:tcPr>
            <w:tcW w:w="468" w:type="dxa"/>
          </w:tcPr>
          <w:p w:rsidR="006A54EC" w:rsidRPr="00184855" w:rsidRDefault="006A54EC" w:rsidP="00B31380">
            <w:pPr>
              <w:rPr>
                <w:b/>
              </w:rPr>
            </w:pPr>
            <w:r w:rsidRPr="00184855">
              <w:rPr>
                <w:b/>
              </w:rPr>
              <w:t>19</w:t>
            </w:r>
          </w:p>
        </w:tc>
        <w:tc>
          <w:tcPr>
            <w:tcW w:w="6480" w:type="dxa"/>
          </w:tcPr>
          <w:p w:rsidR="006A54EC" w:rsidRPr="00184855" w:rsidRDefault="006A54EC" w:rsidP="00B31380">
            <w:pPr>
              <w:jc w:val="both"/>
              <w:rPr>
                <w:b/>
                <w:lang w:val="en-US"/>
              </w:rPr>
            </w:pPr>
            <w:r w:rsidRPr="00184855">
              <w:rPr>
                <w:b/>
              </w:rPr>
              <w:t>За туманом</w:t>
            </w:r>
            <w:r w:rsidRPr="00184855">
              <w:rPr>
                <w:b/>
                <w:lang w:val="en-US"/>
              </w:rPr>
              <w:t xml:space="preserve"> ……………………………………………………</w:t>
            </w:r>
          </w:p>
        </w:tc>
        <w:tc>
          <w:tcPr>
            <w:tcW w:w="554" w:type="dxa"/>
          </w:tcPr>
          <w:p w:rsidR="006A54EC" w:rsidRPr="00184855" w:rsidRDefault="006A54EC" w:rsidP="00B31380">
            <w:pPr>
              <w:jc w:val="right"/>
              <w:rPr>
                <w:b/>
                <w:lang w:val="en-US"/>
              </w:rPr>
            </w:pPr>
            <w:r w:rsidRPr="00184855">
              <w:rPr>
                <w:b/>
              </w:rPr>
              <w:t>2</w:t>
            </w:r>
            <w:r w:rsidRPr="00184855">
              <w:rPr>
                <w:b/>
                <w:lang w:val="en-US"/>
              </w:rPr>
              <w:t>3</w:t>
            </w:r>
          </w:p>
        </w:tc>
      </w:tr>
      <w:tr w:rsidR="006A54EC" w:rsidRPr="00184855" w:rsidTr="00B31380">
        <w:tc>
          <w:tcPr>
            <w:tcW w:w="468" w:type="dxa"/>
          </w:tcPr>
          <w:p w:rsidR="006A54EC" w:rsidRPr="00184855" w:rsidRDefault="006A54EC" w:rsidP="00B31380">
            <w:pPr>
              <w:rPr>
                <w:b/>
              </w:rPr>
            </w:pPr>
            <w:r w:rsidRPr="00184855">
              <w:rPr>
                <w:b/>
              </w:rPr>
              <w:t>20</w:t>
            </w:r>
          </w:p>
        </w:tc>
        <w:tc>
          <w:tcPr>
            <w:tcW w:w="6480" w:type="dxa"/>
          </w:tcPr>
          <w:p w:rsidR="006A54EC" w:rsidRPr="00184855" w:rsidRDefault="006A54EC" w:rsidP="00B31380">
            <w:pPr>
              <w:jc w:val="both"/>
              <w:rPr>
                <w:b/>
              </w:rPr>
            </w:pPr>
            <w:r w:rsidRPr="00184855">
              <w:rPr>
                <w:b/>
              </w:rPr>
              <w:t xml:space="preserve">Говоришь, чтоб остался я ……………………………….. </w:t>
            </w:r>
          </w:p>
        </w:tc>
        <w:tc>
          <w:tcPr>
            <w:tcW w:w="554" w:type="dxa"/>
          </w:tcPr>
          <w:p w:rsidR="006A54EC" w:rsidRPr="00184855" w:rsidRDefault="006A54EC" w:rsidP="00B31380">
            <w:pPr>
              <w:jc w:val="right"/>
              <w:rPr>
                <w:b/>
                <w:lang w:val="en-US"/>
              </w:rPr>
            </w:pPr>
            <w:r w:rsidRPr="00184855">
              <w:rPr>
                <w:b/>
              </w:rPr>
              <w:t>2</w:t>
            </w:r>
            <w:r w:rsidRPr="00184855">
              <w:rPr>
                <w:b/>
                <w:lang w:val="en-US"/>
              </w:rPr>
              <w:t>4</w:t>
            </w:r>
          </w:p>
        </w:tc>
      </w:tr>
      <w:tr w:rsidR="006A54EC" w:rsidRPr="00184855" w:rsidTr="00B31380">
        <w:tc>
          <w:tcPr>
            <w:tcW w:w="468" w:type="dxa"/>
          </w:tcPr>
          <w:p w:rsidR="006A54EC" w:rsidRPr="00184855" w:rsidRDefault="006A54EC" w:rsidP="00B31380">
            <w:pPr>
              <w:rPr>
                <w:b/>
              </w:rPr>
            </w:pPr>
            <w:r w:rsidRPr="00184855">
              <w:rPr>
                <w:b/>
              </w:rPr>
              <w:t>21</w:t>
            </w:r>
          </w:p>
        </w:tc>
        <w:tc>
          <w:tcPr>
            <w:tcW w:w="6480" w:type="dxa"/>
          </w:tcPr>
          <w:p w:rsidR="006A54EC" w:rsidRPr="00184855" w:rsidRDefault="006A54EC" w:rsidP="00B31380">
            <w:pPr>
              <w:jc w:val="both"/>
              <w:rPr>
                <w:b/>
                <w:lang w:val="en-US"/>
              </w:rPr>
            </w:pPr>
            <w:r w:rsidRPr="00184855">
              <w:rPr>
                <w:b/>
              </w:rPr>
              <w:t>Бригантина</w:t>
            </w:r>
            <w:r w:rsidRPr="00184855">
              <w:rPr>
                <w:b/>
                <w:lang w:val="en-US"/>
              </w:rPr>
              <w:t xml:space="preserve"> …………………………………………………...</w:t>
            </w:r>
          </w:p>
        </w:tc>
        <w:tc>
          <w:tcPr>
            <w:tcW w:w="554" w:type="dxa"/>
          </w:tcPr>
          <w:p w:rsidR="006A54EC" w:rsidRPr="00184855" w:rsidRDefault="006A54EC" w:rsidP="00B31380">
            <w:pPr>
              <w:jc w:val="right"/>
              <w:rPr>
                <w:b/>
                <w:lang w:val="en-US"/>
              </w:rPr>
            </w:pPr>
            <w:r w:rsidRPr="00184855">
              <w:rPr>
                <w:b/>
              </w:rPr>
              <w:t>2</w:t>
            </w:r>
            <w:r w:rsidRPr="00184855">
              <w:rPr>
                <w:b/>
                <w:lang w:val="en-US"/>
              </w:rPr>
              <w:t>5</w:t>
            </w:r>
          </w:p>
        </w:tc>
      </w:tr>
      <w:tr w:rsidR="006A54EC" w:rsidRPr="00184855" w:rsidTr="00B31380">
        <w:tc>
          <w:tcPr>
            <w:tcW w:w="468" w:type="dxa"/>
          </w:tcPr>
          <w:p w:rsidR="006A54EC" w:rsidRPr="00184855" w:rsidRDefault="006A54EC" w:rsidP="00B31380">
            <w:pPr>
              <w:rPr>
                <w:b/>
              </w:rPr>
            </w:pPr>
            <w:r w:rsidRPr="00184855">
              <w:rPr>
                <w:b/>
              </w:rPr>
              <w:t>22</w:t>
            </w:r>
          </w:p>
        </w:tc>
        <w:tc>
          <w:tcPr>
            <w:tcW w:w="6480" w:type="dxa"/>
          </w:tcPr>
          <w:p w:rsidR="006A54EC" w:rsidRPr="00184855" w:rsidRDefault="006A54EC" w:rsidP="00B31380">
            <w:pPr>
              <w:jc w:val="both"/>
              <w:rPr>
                <w:b/>
                <w:lang w:val="en-US"/>
              </w:rPr>
            </w:pPr>
            <w:r w:rsidRPr="00184855">
              <w:rPr>
                <w:b/>
              </w:rPr>
              <w:t>Люди идут по свету</w:t>
            </w:r>
            <w:r w:rsidRPr="00184855">
              <w:rPr>
                <w:b/>
                <w:lang w:val="en-US"/>
              </w:rPr>
              <w:t xml:space="preserve"> ………………………………………...</w:t>
            </w:r>
          </w:p>
        </w:tc>
        <w:tc>
          <w:tcPr>
            <w:tcW w:w="554" w:type="dxa"/>
          </w:tcPr>
          <w:p w:rsidR="006A54EC" w:rsidRPr="00184855" w:rsidRDefault="006A54EC" w:rsidP="00B31380">
            <w:pPr>
              <w:jc w:val="right"/>
              <w:rPr>
                <w:b/>
                <w:lang w:val="en-US"/>
              </w:rPr>
            </w:pPr>
            <w:r w:rsidRPr="00184855">
              <w:rPr>
                <w:b/>
              </w:rPr>
              <w:t>2</w:t>
            </w:r>
            <w:r w:rsidRPr="00184855">
              <w:rPr>
                <w:b/>
                <w:lang w:val="en-US"/>
              </w:rPr>
              <w:t>6</w:t>
            </w:r>
          </w:p>
        </w:tc>
      </w:tr>
      <w:tr w:rsidR="006A54EC" w:rsidRPr="00184855" w:rsidTr="00B31380">
        <w:tc>
          <w:tcPr>
            <w:tcW w:w="468" w:type="dxa"/>
          </w:tcPr>
          <w:p w:rsidR="006A54EC" w:rsidRPr="00184855" w:rsidRDefault="006A54EC" w:rsidP="00B31380">
            <w:pPr>
              <w:rPr>
                <w:b/>
              </w:rPr>
            </w:pPr>
            <w:r w:rsidRPr="00184855">
              <w:rPr>
                <w:b/>
              </w:rPr>
              <w:t>23</w:t>
            </w:r>
          </w:p>
        </w:tc>
        <w:tc>
          <w:tcPr>
            <w:tcW w:w="6480" w:type="dxa"/>
          </w:tcPr>
          <w:p w:rsidR="006A54EC" w:rsidRPr="00184855" w:rsidRDefault="006A54EC" w:rsidP="00B31380">
            <w:pPr>
              <w:jc w:val="both"/>
              <w:rPr>
                <w:b/>
                <w:lang w:val="en-US"/>
              </w:rPr>
            </w:pPr>
            <w:r w:rsidRPr="00184855">
              <w:rPr>
                <w:b/>
              </w:rPr>
              <w:t>Фантастика – романтика</w:t>
            </w:r>
            <w:r w:rsidRPr="00184855">
              <w:rPr>
                <w:b/>
                <w:lang w:val="en-US"/>
              </w:rPr>
              <w:t xml:space="preserve"> …………………………………..</w:t>
            </w:r>
          </w:p>
        </w:tc>
        <w:tc>
          <w:tcPr>
            <w:tcW w:w="554" w:type="dxa"/>
          </w:tcPr>
          <w:p w:rsidR="006A54EC" w:rsidRPr="00184855" w:rsidRDefault="006A54EC" w:rsidP="00B31380">
            <w:pPr>
              <w:jc w:val="right"/>
              <w:rPr>
                <w:b/>
                <w:lang w:val="en-US"/>
              </w:rPr>
            </w:pPr>
            <w:r w:rsidRPr="00184855">
              <w:rPr>
                <w:b/>
              </w:rPr>
              <w:t>2</w:t>
            </w:r>
            <w:r w:rsidRPr="00184855">
              <w:rPr>
                <w:b/>
                <w:lang w:val="en-US"/>
              </w:rPr>
              <w:t>8</w:t>
            </w:r>
          </w:p>
        </w:tc>
      </w:tr>
      <w:tr w:rsidR="006A54EC" w:rsidRPr="00184855" w:rsidTr="00B31380">
        <w:tc>
          <w:tcPr>
            <w:tcW w:w="468" w:type="dxa"/>
          </w:tcPr>
          <w:p w:rsidR="006A54EC" w:rsidRPr="00184855" w:rsidRDefault="006A54EC" w:rsidP="00B31380">
            <w:pPr>
              <w:rPr>
                <w:b/>
              </w:rPr>
            </w:pPr>
            <w:r w:rsidRPr="00184855">
              <w:rPr>
                <w:b/>
              </w:rPr>
              <w:t>24</w:t>
            </w:r>
          </w:p>
        </w:tc>
        <w:tc>
          <w:tcPr>
            <w:tcW w:w="6480" w:type="dxa"/>
          </w:tcPr>
          <w:p w:rsidR="006A54EC" w:rsidRPr="00184855" w:rsidRDefault="006A54EC" w:rsidP="00B31380">
            <w:pPr>
              <w:jc w:val="both"/>
              <w:rPr>
                <w:b/>
                <w:lang w:val="en-US"/>
              </w:rPr>
            </w:pPr>
            <w:r w:rsidRPr="00184855">
              <w:rPr>
                <w:b/>
              </w:rPr>
              <w:t>Бычок</w:t>
            </w:r>
            <w:r w:rsidRPr="00184855">
              <w:rPr>
                <w:b/>
                <w:lang w:val="en-US"/>
              </w:rPr>
              <w:t xml:space="preserve"> ………………………………………………………….</w:t>
            </w:r>
          </w:p>
        </w:tc>
        <w:tc>
          <w:tcPr>
            <w:tcW w:w="554" w:type="dxa"/>
          </w:tcPr>
          <w:p w:rsidR="006A54EC" w:rsidRPr="00184855" w:rsidRDefault="006A54EC" w:rsidP="00B31380">
            <w:pPr>
              <w:jc w:val="right"/>
              <w:rPr>
                <w:b/>
                <w:lang w:val="en-US"/>
              </w:rPr>
            </w:pPr>
            <w:r w:rsidRPr="00184855">
              <w:rPr>
                <w:b/>
              </w:rPr>
              <w:t>2</w:t>
            </w:r>
            <w:r w:rsidRPr="00184855">
              <w:rPr>
                <w:b/>
                <w:lang w:val="en-US"/>
              </w:rPr>
              <w:t>9</w:t>
            </w:r>
          </w:p>
        </w:tc>
      </w:tr>
      <w:tr w:rsidR="006A54EC" w:rsidRPr="00184855" w:rsidTr="00B31380">
        <w:tc>
          <w:tcPr>
            <w:tcW w:w="468" w:type="dxa"/>
          </w:tcPr>
          <w:p w:rsidR="006A54EC" w:rsidRPr="00184855" w:rsidRDefault="006A54EC" w:rsidP="00B31380">
            <w:pPr>
              <w:rPr>
                <w:b/>
              </w:rPr>
            </w:pPr>
            <w:r w:rsidRPr="00184855">
              <w:rPr>
                <w:b/>
              </w:rPr>
              <w:t>25</w:t>
            </w:r>
          </w:p>
        </w:tc>
        <w:tc>
          <w:tcPr>
            <w:tcW w:w="6480" w:type="dxa"/>
          </w:tcPr>
          <w:p w:rsidR="006A54EC" w:rsidRPr="00184855" w:rsidRDefault="006A54EC" w:rsidP="00B31380">
            <w:pPr>
              <w:jc w:val="both"/>
              <w:rPr>
                <w:b/>
                <w:lang w:val="en-US"/>
              </w:rPr>
            </w:pPr>
            <w:r w:rsidRPr="00184855">
              <w:rPr>
                <w:b/>
              </w:rPr>
              <w:t>Вальс в  ритме дождя</w:t>
            </w:r>
            <w:r w:rsidRPr="00184855">
              <w:rPr>
                <w:b/>
                <w:lang w:val="en-US"/>
              </w:rPr>
              <w:t xml:space="preserve"> ……………………………………..</w:t>
            </w:r>
          </w:p>
        </w:tc>
        <w:tc>
          <w:tcPr>
            <w:tcW w:w="554" w:type="dxa"/>
          </w:tcPr>
          <w:p w:rsidR="006A54EC" w:rsidRPr="00184855" w:rsidRDefault="006A54EC" w:rsidP="00B31380">
            <w:pPr>
              <w:jc w:val="right"/>
              <w:rPr>
                <w:b/>
                <w:lang w:val="en-US"/>
              </w:rPr>
            </w:pPr>
            <w:r w:rsidRPr="00184855">
              <w:rPr>
                <w:b/>
                <w:lang w:val="en-US"/>
              </w:rPr>
              <w:t>30</w:t>
            </w:r>
          </w:p>
        </w:tc>
      </w:tr>
      <w:tr w:rsidR="006A54EC" w:rsidRPr="00184855" w:rsidTr="00B31380">
        <w:tc>
          <w:tcPr>
            <w:tcW w:w="468" w:type="dxa"/>
          </w:tcPr>
          <w:p w:rsidR="006A54EC" w:rsidRPr="00184855" w:rsidRDefault="006A54EC" w:rsidP="00B31380">
            <w:pPr>
              <w:rPr>
                <w:b/>
              </w:rPr>
            </w:pPr>
            <w:r w:rsidRPr="00184855">
              <w:rPr>
                <w:b/>
              </w:rPr>
              <w:t>26</w:t>
            </w:r>
          </w:p>
        </w:tc>
        <w:tc>
          <w:tcPr>
            <w:tcW w:w="6480" w:type="dxa"/>
          </w:tcPr>
          <w:p w:rsidR="006A54EC" w:rsidRPr="00184855" w:rsidRDefault="006A54EC" w:rsidP="00B31380">
            <w:pPr>
              <w:jc w:val="both"/>
              <w:rPr>
                <w:b/>
                <w:lang w:val="en-US"/>
              </w:rPr>
            </w:pPr>
            <w:r w:rsidRPr="00184855">
              <w:rPr>
                <w:b/>
              </w:rPr>
              <w:t>Маленький кузнечик</w:t>
            </w:r>
            <w:r w:rsidRPr="00184855">
              <w:rPr>
                <w:b/>
                <w:lang w:val="en-US"/>
              </w:rPr>
              <w:t xml:space="preserve"> ……………………………………….</w:t>
            </w:r>
          </w:p>
        </w:tc>
        <w:tc>
          <w:tcPr>
            <w:tcW w:w="554" w:type="dxa"/>
          </w:tcPr>
          <w:p w:rsidR="006A54EC" w:rsidRPr="00184855" w:rsidRDefault="006A54EC" w:rsidP="00B31380">
            <w:pPr>
              <w:jc w:val="right"/>
              <w:rPr>
                <w:b/>
                <w:lang w:val="en-US"/>
              </w:rPr>
            </w:pPr>
            <w:r w:rsidRPr="00184855">
              <w:rPr>
                <w:b/>
                <w:lang w:val="en-US"/>
              </w:rPr>
              <w:t>31</w:t>
            </w:r>
          </w:p>
        </w:tc>
      </w:tr>
      <w:tr w:rsidR="006A54EC" w:rsidRPr="00184855" w:rsidTr="00B31380">
        <w:tc>
          <w:tcPr>
            <w:tcW w:w="468" w:type="dxa"/>
          </w:tcPr>
          <w:p w:rsidR="006A54EC" w:rsidRPr="00184855" w:rsidRDefault="006A54EC" w:rsidP="00B31380">
            <w:pPr>
              <w:rPr>
                <w:b/>
                <w:lang w:val="en-US"/>
              </w:rPr>
            </w:pPr>
            <w:r w:rsidRPr="00184855">
              <w:rPr>
                <w:b/>
                <w:lang w:val="en-US"/>
              </w:rPr>
              <w:t>27</w:t>
            </w:r>
          </w:p>
        </w:tc>
        <w:tc>
          <w:tcPr>
            <w:tcW w:w="6480" w:type="dxa"/>
          </w:tcPr>
          <w:p w:rsidR="006A54EC" w:rsidRPr="00184855" w:rsidRDefault="006A54EC" w:rsidP="00B31380">
            <w:pPr>
              <w:jc w:val="both"/>
              <w:rPr>
                <w:b/>
                <w:lang w:val="en-US"/>
              </w:rPr>
            </w:pPr>
            <w:r w:rsidRPr="00184855">
              <w:rPr>
                <w:b/>
              </w:rPr>
              <w:t>Детсад №6</w:t>
            </w:r>
            <w:r w:rsidRPr="00184855">
              <w:rPr>
                <w:b/>
                <w:lang w:val="en-US"/>
              </w:rPr>
              <w:t xml:space="preserve"> ……………………………………………………</w:t>
            </w:r>
          </w:p>
        </w:tc>
        <w:tc>
          <w:tcPr>
            <w:tcW w:w="554" w:type="dxa"/>
          </w:tcPr>
          <w:p w:rsidR="006A54EC" w:rsidRPr="00184855" w:rsidRDefault="006A54EC" w:rsidP="00B31380">
            <w:pPr>
              <w:jc w:val="right"/>
              <w:rPr>
                <w:b/>
              </w:rPr>
            </w:pPr>
            <w:r w:rsidRPr="00184855">
              <w:rPr>
                <w:b/>
              </w:rPr>
              <w:t>32</w:t>
            </w:r>
          </w:p>
        </w:tc>
      </w:tr>
      <w:tr w:rsidR="006A54EC" w:rsidRPr="00184855" w:rsidTr="00B31380">
        <w:tc>
          <w:tcPr>
            <w:tcW w:w="468" w:type="dxa"/>
          </w:tcPr>
          <w:p w:rsidR="006A54EC" w:rsidRPr="00184855" w:rsidRDefault="006A54EC" w:rsidP="00B31380">
            <w:pPr>
              <w:rPr>
                <w:b/>
                <w:lang w:val="en-US"/>
              </w:rPr>
            </w:pPr>
            <w:r w:rsidRPr="00184855">
              <w:rPr>
                <w:b/>
                <w:lang w:val="en-US"/>
              </w:rPr>
              <w:t>28</w:t>
            </w:r>
          </w:p>
        </w:tc>
        <w:tc>
          <w:tcPr>
            <w:tcW w:w="6480" w:type="dxa"/>
          </w:tcPr>
          <w:p w:rsidR="006A54EC" w:rsidRPr="00184855" w:rsidRDefault="006A54EC" w:rsidP="00B31380">
            <w:pPr>
              <w:jc w:val="both"/>
              <w:rPr>
                <w:b/>
                <w:lang w:val="en-US"/>
              </w:rPr>
            </w:pPr>
            <w:r w:rsidRPr="00184855">
              <w:rPr>
                <w:b/>
              </w:rPr>
              <w:t>Песенка о картинах</w:t>
            </w:r>
            <w:r w:rsidRPr="00184855">
              <w:rPr>
                <w:b/>
                <w:lang w:val="en-US"/>
              </w:rPr>
              <w:t xml:space="preserve"> …………………………………………</w:t>
            </w:r>
          </w:p>
        </w:tc>
        <w:tc>
          <w:tcPr>
            <w:tcW w:w="554" w:type="dxa"/>
          </w:tcPr>
          <w:p w:rsidR="006A54EC" w:rsidRPr="00184855" w:rsidRDefault="006A54EC" w:rsidP="00B31380">
            <w:pPr>
              <w:jc w:val="right"/>
              <w:rPr>
                <w:b/>
              </w:rPr>
            </w:pPr>
            <w:r w:rsidRPr="00184855">
              <w:rPr>
                <w:b/>
                <w:lang w:val="en-US"/>
              </w:rPr>
              <w:t>3</w:t>
            </w:r>
            <w:r w:rsidRPr="00184855">
              <w:rPr>
                <w:b/>
              </w:rPr>
              <w:t>3</w:t>
            </w:r>
          </w:p>
        </w:tc>
      </w:tr>
      <w:tr w:rsidR="006A54EC" w:rsidRPr="00184855" w:rsidTr="00B31380">
        <w:tc>
          <w:tcPr>
            <w:tcW w:w="468" w:type="dxa"/>
          </w:tcPr>
          <w:p w:rsidR="006A54EC" w:rsidRPr="00184855" w:rsidRDefault="006A54EC" w:rsidP="00B31380">
            <w:pPr>
              <w:rPr>
                <w:b/>
                <w:lang w:val="en-US"/>
              </w:rPr>
            </w:pPr>
            <w:r w:rsidRPr="00184855">
              <w:rPr>
                <w:b/>
                <w:lang w:val="en-US"/>
              </w:rPr>
              <w:t>29</w:t>
            </w:r>
          </w:p>
        </w:tc>
        <w:tc>
          <w:tcPr>
            <w:tcW w:w="6480" w:type="dxa"/>
          </w:tcPr>
          <w:p w:rsidR="006A54EC" w:rsidRPr="00184855" w:rsidRDefault="006A54EC" w:rsidP="00B31380">
            <w:pPr>
              <w:jc w:val="both"/>
              <w:rPr>
                <w:b/>
                <w:lang w:val="en-US"/>
              </w:rPr>
            </w:pPr>
            <w:r w:rsidRPr="00184855">
              <w:rPr>
                <w:b/>
              </w:rPr>
              <w:t>Песенка для всех</w:t>
            </w:r>
            <w:r w:rsidRPr="00184855">
              <w:rPr>
                <w:b/>
                <w:lang w:val="en-US"/>
              </w:rPr>
              <w:t xml:space="preserve"> ……………………………………………</w:t>
            </w:r>
          </w:p>
        </w:tc>
        <w:tc>
          <w:tcPr>
            <w:tcW w:w="554" w:type="dxa"/>
          </w:tcPr>
          <w:p w:rsidR="006A54EC" w:rsidRPr="00184855" w:rsidRDefault="006A54EC" w:rsidP="00B31380">
            <w:pPr>
              <w:jc w:val="right"/>
              <w:rPr>
                <w:b/>
              </w:rPr>
            </w:pPr>
            <w:r w:rsidRPr="00184855">
              <w:rPr>
                <w:b/>
                <w:lang w:val="en-US"/>
              </w:rPr>
              <w:t>3</w:t>
            </w:r>
            <w:r w:rsidRPr="00184855">
              <w:rPr>
                <w:b/>
              </w:rPr>
              <w:t>4</w:t>
            </w:r>
          </w:p>
        </w:tc>
      </w:tr>
      <w:tr w:rsidR="006A54EC" w:rsidRPr="00184855" w:rsidTr="00B31380">
        <w:tc>
          <w:tcPr>
            <w:tcW w:w="468" w:type="dxa"/>
          </w:tcPr>
          <w:p w:rsidR="006A54EC" w:rsidRPr="00184855" w:rsidRDefault="006A54EC" w:rsidP="00B31380">
            <w:pPr>
              <w:rPr>
                <w:b/>
                <w:lang w:val="en-US"/>
              </w:rPr>
            </w:pPr>
            <w:r w:rsidRPr="00184855">
              <w:rPr>
                <w:b/>
                <w:lang w:val="en-US"/>
              </w:rPr>
              <w:t>30</w:t>
            </w:r>
          </w:p>
        </w:tc>
        <w:tc>
          <w:tcPr>
            <w:tcW w:w="6480" w:type="dxa"/>
          </w:tcPr>
          <w:p w:rsidR="006A54EC" w:rsidRPr="00184855" w:rsidRDefault="006A54EC" w:rsidP="00B31380">
            <w:pPr>
              <w:jc w:val="both"/>
              <w:rPr>
                <w:b/>
                <w:lang w:val="en-US"/>
              </w:rPr>
            </w:pPr>
            <w:r w:rsidRPr="00184855">
              <w:rPr>
                <w:b/>
              </w:rPr>
              <w:t>Поле чудес</w:t>
            </w:r>
            <w:r w:rsidRPr="00184855">
              <w:rPr>
                <w:b/>
                <w:lang w:val="en-US"/>
              </w:rPr>
              <w:t xml:space="preserve"> ……………………………………………………</w:t>
            </w:r>
          </w:p>
        </w:tc>
        <w:tc>
          <w:tcPr>
            <w:tcW w:w="554" w:type="dxa"/>
          </w:tcPr>
          <w:p w:rsidR="006A54EC" w:rsidRPr="00184855" w:rsidRDefault="006A54EC" w:rsidP="00B31380">
            <w:pPr>
              <w:jc w:val="right"/>
              <w:rPr>
                <w:b/>
              </w:rPr>
            </w:pPr>
            <w:r w:rsidRPr="00184855">
              <w:rPr>
                <w:b/>
                <w:lang w:val="en-US"/>
              </w:rPr>
              <w:t>3</w:t>
            </w:r>
            <w:r w:rsidRPr="00184855">
              <w:rPr>
                <w:b/>
              </w:rPr>
              <w:t>5</w:t>
            </w:r>
          </w:p>
        </w:tc>
      </w:tr>
      <w:tr w:rsidR="006A54EC" w:rsidRPr="00184855" w:rsidTr="00B31380">
        <w:tc>
          <w:tcPr>
            <w:tcW w:w="468" w:type="dxa"/>
          </w:tcPr>
          <w:p w:rsidR="006A54EC" w:rsidRPr="00184855" w:rsidRDefault="006A54EC" w:rsidP="00B31380">
            <w:pPr>
              <w:rPr>
                <w:b/>
                <w:lang w:val="en-US"/>
              </w:rPr>
            </w:pPr>
            <w:r w:rsidRPr="00184855">
              <w:rPr>
                <w:b/>
                <w:lang w:val="en-US"/>
              </w:rPr>
              <w:t>31</w:t>
            </w:r>
          </w:p>
        </w:tc>
        <w:tc>
          <w:tcPr>
            <w:tcW w:w="6480" w:type="dxa"/>
          </w:tcPr>
          <w:p w:rsidR="006A54EC" w:rsidRPr="00184855" w:rsidRDefault="006A54EC" w:rsidP="00B31380">
            <w:pPr>
              <w:jc w:val="both"/>
              <w:rPr>
                <w:b/>
                <w:lang w:val="en-US"/>
              </w:rPr>
            </w:pPr>
            <w:r w:rsidRPr="00184855">
              <w:rPr>
                <w:b/>
              </w:rPr>
              <w:t>Песенка о бумажном солдате</w:t>
            </w:r>
            <w:r w:rsidRPr="00184855">
              <w:rPr>
                <w:b/>
                <w:lang w:val="en-US"/>
              </w:rPr>
              <w:t xml:space="preserve"> ……………………………</w:t>
            </w:r>
          </w:p>
        </w:tc>
        <w:tc>
          <w:tcPr>
            <w:tcW w:w="554" w:type="dxa"/>
          </w:tcPr>
          <w:p w:rsidR="006A54EC" w:rsidRPr="00184855" w:rsidRDefault="006A54EC" w:rsidP="00B31380">
            <w:pPr>
              <w:jc w:val="right"/>
              <w:rPr>
                <w:b/>
              </w:rPr>
            </w:pPr>
            <w:r w:rsidRPr="00184855">
              <w:rPr>
                <w:b/>
                <w:lang w:val="en-US"/>
              </w:rPr>
              <w:t>3</w:t>
            </w:r>
            <w:r w:rsidRPr="00184855">
              <w:rPr>
                <w:b/>
              </w:rPr>
              <w:t>6</w:t>
            </w:r>
          </w:p>
        </w:tc>
      </w:tr>
      <w:tr w:rsidR="006A54EC" w:rsidRPr="00184855" w:rsidTr="00B31380">
        <w:tc>
          <w:tcPr>
            <w:tcW w:w="468" w:type="dxa"/>
          </w:tcPr>
          <w:p w:rsidR="006A54EC" w:rsidRPr="00184855" w:rsidRDefault="006A54EC" w:rsidP="00B31380">
            <w:pPr>
              <w:rPr>
                <w:b/>
                <w:lang w:val="en-US"/>
              </w:rPr>
            </w:pPr>
            <w:r w:rsidRPr="00184855">
              <w:rPr>
                <w:b/>
                <w:lang w:val="en-US"/>
              </w:rPr>
              <w:t>32</w:t>
            </w:r>
          </w:p>
        </w:tc>
        <w:tc>
          <w:tcPr>
            <w:tcW w:w="6480" w:type="dxa"/>
          </w:tcPr>
          <w:p w:rsidR="006A54EC" w:rsidRPr="00184855" w:rsidRDefault="006A54EC" w:rsidP="00B31380">
            <w:pPr>
              <w:jc w:val="both"/>
              <w:rPr>
                <w:b/>
                <w:lang w:val="en-US"/>
              </w:rPr>
            </w:pPr>
            <w:r w:rsidRPr="00184855">
              <w:rPr>
                <w:b/>
              </w:rPr>
              <w:t>Песня Лиса</w:t>
            </w:r>
            <w:r w:rsidRPr="00184855">
              <w:rPr>
                <w:b/>
                <w:lang w:val="en-US"/>
              </w:rPr>
              <w:t xml:space="preserve"> …………………………………………………...</w:t>
            </w:r>
          </w:p>
        </w:tc>
        <w:tc>
          <w:tcPr>
            <w:tcW w:w="554" w:type="dxa"/>
          </w:tcPr>
          <w:p w:rsidR="006A54EC" w:rsidRPr="00184855" w:rsidRDefault="006A54EC" w:rsidP="00B31380">
            <w:pPr>
              <w:jc w:val="right"/>
              <w:rPr>
                <w:b/>
              </w:rPr>
            </w:pPr>
            <w:r w:rsidRPr="00184855">
              <w:rPr>
                <w:b/>
                <w:lang w:val="en-US"/>
              </w:rPr>
              <w:t>3</w:t>
            </w:r>
            <w:r w:rsidRPr="00184855">
              <w:rPr>
                <w:b/>
              </w:rPr>
              <w:t>7</w:t>
            </w:r>
          </w:p>
        </w:tc>
      </w:tr>
      <w:tr w:rsidR="006A54EC" w:rsidRPr="00184855" w:rsidTr="00B31380">
        <w:tc>
          <w:tcPr>
            <w:tcW w:w="468" w:type="dxa"/>
          </w:tcPr>
          <w:p w:rsidR="006A54EC" w:rsidRPr="00184855" w:rsidRDefault="006A54EC" w:rsidP="00B31380">
            <w:pPr>
              <w:rPr>
                <w:b/>
                <w:lang w:val="en-US"/>
              </w:rPr>
            </w:pPr>
            <w:r w:rsidRPr="00184855">
              <w:rPr>
                <w:b/>
                <w:lang w:val="en-US"/>
              </w:rPr>
              <w:t>33</w:t>
            </w:r>
          </w:p>
        </w:tc>
        <w:tc>
          <w:tcPr>
            <w:tcW w:w="6480" w:type="dxa"/>
          </w:tcPr>
          <w:p w:rsidR="006A54EC" w:rsidRPr="00184855" w:rsidRDefault="006A54EC" w:rsidP="00B31380">
            <w:pPr>
              <w:jc w:val="both"/>
              <w:rPr>
                <w:b/>
                <w:lang w:val="en-US"/>
              </w:rPr>
            </w:pPr>
            <w:r w:rsidRPr="00184855">
              <w:rPr>
                <w:b/>
              </w:rPr>
              <w:t>На далёкой Амазонке</w:t>
            </w:r>
            <w:r w:rsidRPr="00184855">
              <w:rPr>
                <w:b/>
                <w:lang w:val="en-US"/>
              </w:rPr>
              <w:t xml:space="preserve"> </w:t>
            </w:r>
            <w:r w:rsidRPr="00184855">
              <w:rPr>
                <w:b/>
              </w:rPr>
              <w:t>………….</w:t>
            </w:r>
            <w:r w:rsidRPr="00184855">
              <w:rPr>
                <w:b/>
                <w:lang w:val="en-US"/>
              </w:rPr>
              <w:t>…………………………..</w:t>
            </w:r>
          </w:p>
        </w:tc>
        <w:tc>
          <w:tcPr>
            <w:tcW w:w="554" w:type="dxa"/>
          </w:tcPr>
          <w:p w:rsidR="006A54EC" w:rsidRPr="00184855" w:rsidRDefault="006A54EC" w:rsidP="00B31380">
            <w:pPr>
              <w:jc w:val="right"/>
              <w:rPr>
                <w:b/>
              </w:rPr>
            </w:pPr>
            <w:r w:rsidRPr="00184855">
              <w:rPr>
                <w:b/>
                <w:lang w:val="en-US"/>
              </w:rPr>
              <w:t>3</w:t>
            </w:r>
            <w:r w:rsidRPr="00184855">
              <w:rPr>
                <w:b/>
              </w:rPr>
              <w:t>8</w:t>
            </w:r>
          </w:p>
        </w:tc>
      </w:tr>
      <w:tr w:rsidR="006A54EC" w:rsidRPr="00184855" w:rsidTr="00B31380">
        <w:tc>
          <w:tcPr>
            <w:tcW w:w="468" w:type="dxa"/>
          </w:tcPr>
          <w:p w:rsidR="006A54EC" w:rsidRPr="00184855" w:rsidRDefault="006A54EC" w:rsidP="00B31380">
            <w:pPr>
              <w:rPr>
                <w:b/>
                <w:lang w:val="en-US"/>
              </w:rPr>
            </w:pPr>
            <w:r w:rsidRPr="00184855">
              <w:rPr>
                <w:b/>
                <w:lang w:val="en-US"/>
              </w:rPr>
              <w:t>34</w:t>
            </w:r>
          </w:p>
        </w:tc>
        <w:tc>
          <w:tcPr>
            <w:tcW w:w="6480" w:type="dxa"/>
          </w:tcPr>
          <w:p w:rsidR="006A54EC" w:rsidRPr="00184855" w:rsidRDefault="006A54EC" w:rsidP="00B31380">
            <w:pPr>
              <w:jc w:val="both"/>
              <w:rPr>
                <w:b/>
                <w:lang w:val="en-US"/>
              </w:rPr>
            </w:pPr>
            <w:r w:rsidRPr="00184855">
              <w:rPr>
                <w:b/>
              </w:rPr>
              <w:t>Как здорово …………………………………………………..</w:t>
            </w:r>
          </w:p>
        </w:tc>
        <w:tc>
          <w:tcPr>
            <w:tcW w:w="554" w:type="dxa"/>
          </w:tcPr>
          <w:p w:rsidR="006A54EC" w:rsidRPr="00184855" w:rsidRDefault="006A54EC" w:rsidP="00B31380">
            <w:pPr>
              <w:jc w:val="right"/>
              <w:rPr>
                <w:b/>
              </w:rPr>
            </w:pPr>
            <w:r w:rsidRPr="00184855">
              <w:rPr>
                <w:b/>
              </w:rPr>
              <w:t>39</w:t>
            </w:r>
          </w:p>
        </w:tc>
      </w:tr>
      <w:tr w:rsidR="006A54EC" w:rsidRPr="00184855" w:rsidTr="00B31380">
        <w:tc>
          <w:tcPr>
            <w:tcW w:w="468" w:type="dxa"/>
          </w:tcPr>
          <w:p w:rsidR="006A54EC" w:rsidRPr="00184855" w:rsidRDefault="006A54EC" w:rsidP="00B31380">
            <w:pPr>
              <w:rPr>
                <w:b/>
              </w:rPr>
            </w:pPr>
            <w:r w:rsidRPr="00184855">
              <w:rPr>
                <w:b/>
              </w:rPr>
              <w:t>35</w:t>
            </w:r>
          </w:p>
        </w:tc>
        <w:tc>
          <w:tcPr>
            <w:tcW w:w="6480" w:type="dxa"/>
          </w:tcPr>
          <w:p w:rsidR="006A54EC" w:rsidRPr="00184855" w:rsidRDefault="006A54EC" w:rsidP="00B31380">
            <w:pPr>
              <w:jc w:val="both"/>
              <w:rPr>
                <w:b/>
                <w:lang w:val="en-US"/>
              </w:rPr>
            </w:pPr>
            <w:r w:rsidRPr="00184855">
              <w:rPr>
                <w:b/>
              </w:rPr>
              <w:t>Голубой ледопад</w:t>
            </w:r>
            <w:r w:rsidRPr="00184855">
              <w:rPr>
                <w:b/>
                <w:lang w:val="en-US"/>
              </w:rPr>
              <w:t xml:space="preserve"> ……………………………………………</w:t>
            </w:r>
          </w:p>
        </w:tc>
        <w:tc>
          <w:tcPr>
            <w:tcW w:w="554" w:type="dxa"/>
          </w:tcPr>
          <w:p w:rsidR="006A54EC" w:rsidRPr="00184855" w:rsidRDefault="006A54EC" w:rsidP="00B31380">
            <w:pPr>
              <w:jc w:val="right"/>
              <w:rPr>
                <w:b/>
              </w:rPr>
            </w:pPr>
            <w:r w:rsidRPr="00184855">
              <w:rPr>
                <w:b/>
              </w:rPr>
              <w:t>40</w:t>
            </w:r>
          </w:p>
        </w:tc>
      </w:tr>
      <w:tr w:rsidR="006A54EC" w:rsidRPr="00184855" w:rsidTr="00B31380">
        <w:tc>
          <w:tcPr>
            <w:tcW w:w="468" w:type="dxa"/>
          </w:tcPr>
          <w:p w:rsidR="006A54EC" w:rsidRPr="00184855" w:rsidRDefault="006A54EC" w:rsidP="00B31380">
            <w:pPr>
              <w:rPr>
                <w:b/>
              </w:rPr>
            </w:pPr>
            <w:r w:rsidRPr="00184855">
              <w:rPr>
                <w:b/>
              </w:rPr>
              <w:t>36</w:t>
            </w:r>
          </w:p>
        </w:tc>
        <w:tc>
          <w:tcPr>
            <w:tcW w:w="6480" w:type="dxa"/>
          </w:tcPr>
          <w:p w:rsidR="006A54EC" w:rsidRPr="00184855" w:rsidRDefault="006A54EC" w:rsidP="00B31380">
            <w:pPr>
              <w:jc w:val="both"/>
              <w:rPr>
                <w:b/>
                <w:lang w:val="en-US"/>
              </w:rPr>
            </w:pPr>
            <w:r w:rsidRPr="00184855">
              <w:rPr>
                <w:b/>
              </w:rPr>
              <w:t>Кавказский край</w:t>
            </w:r>
            <w:r w:rsidRPr="00184855">
              <w:rPr>
                <w:b/>
                <w:lang w:val="en-US"/>
              </w:rPr>
              <w:t xml:space="preserve"> ……………………………………………..</w:t>
            </w:r>
          </w:p>
        </w:tc>
        <w:tc>
          <w:tcPr>
            <w:tcW w:w="554" w:type="dxa"/>
          </w:tcPr>
          <w:p w:rsidR="006A54EC" w:rsidRPr="00184855" w:rsidRDefault="006A54EC" w:rsidP="00B31380">
            <w:pPr>
              <w:jc w:val="right"/>
              <w:rPr>
                <w:b/>
              </w:rPr>
            </w:pPr>
            <w:r w:rsidRPr="00184855">
              <w:rPr>
                <w:b/>
              </w:rPr>
              <w:t>41</w:t>
            </w:r>
          </w:p>
        </w:tc>
      </w:tr>
    </w:tbl>
    <w:p w:rsidR="006A54EC" w:rsidRPr="00CB545F" w:rsidRDefault="006A54EC" w:rsidP="00B31380">
      <w:pPr>
        <w:jc w:val="both"/>
        <w:rPr>
          <w:b/>
          <w:sz w:val="28"/>
          <w:szCs w:val="28"/>
        </w:rPr>
      </w:pPr>
      <w:r>
        <w:rPr>
          <w:rFonts w:ascii="Arial" w:hAnsi="Arial" w:cs="Arial"/>
          <w:b/>
        </w:rPr>
        <w:br w:type="page"/>
      </w:r>
    </w:p>
    <w:p w:rsidR="006A54EC" w:rsidRPr="00CB545F" w:rsidRDefault="006A54EC" w:rsidP="00B31380">
      <w:pPr>
        <w:rPr>
          <w:b/>
          <w:sz w:val="28"/>
          <w:szCs w:val="28"/>
        </w:rPr>
      </w:pPr>
      <w:r w:rsidRPr="005C07DB">
        <w:rPr>
          <w:b/>
          <w:noProof/>
          <w:sz w:val="28"/>
          <w:szCs w:val="28"/>
        </w:rPr>
        <w:pict>
          <v:shape id="Рисунок 3" o:spid="_x0000_i1028" type="#_x0000_t75" alt="кудряшки 2" style="width:386pt;height:500pt;visibility:visible">
            <v:imagedata r:id="rId48" o:title=""/>
          </v:shape>
        </w:pict>
      </w:r>
    </w:p>
    <w:p w:rsidR="006A54EC" w:rsidRPr="002E463F" w:rsidRDefault="006A54EC" w:rsidP="005B71DA">
      <w:pPr>
        <w:rPr>
          <w:snapToGrid w:val="0"/>
        </w:rPr>
      </w:pPr>
    </w:p>
    <w:sectPr w:rsidR="006A54EC" w:rsidRPr="002E463F" w:rsidSect="004815A5">
      <w:headerReference w:type="default" r:id="rId49"/>
      <w:pgSz w:w="11906" w:h="16838" w:code="9"/>
      <w:pgMar w:top="794" w:right="851" w:bottom="794" w:left="1418"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4EC" w:rsidRDefault="006A54EC" w:rsidP="00D6282A">
      <w:r>
        <w:separator/>
      </w:r>
    </w:p>
  </w:endnote>
  <w:endnote w:type="continuationSeparator" w:id="0">
    <w:p w:rsidR="006A54EC" w:rsidRDefault="006A54EC" w:rsidP="00D628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4EC" w:rsidRDefault="006A54EC" w:rsidP="001E35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A54EC" w:rsidRDefault="006A54EC" w:rsidP="001E35B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4EC" w:rsidRDefault="006A54EC" w:rsidP="001E35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88</w:t>
    </w:r>
    <w:r>
      <w:rPr>
        <w:rStyle w:val="PageNumber"/>
      </w:rPr>
      <w:fldChar w:fldCharType="end"/>
    </w:r>
  </w:p>
  <w:p w:rsidR="006A54EC" w:rsidRDefault="006A54EC" w:rsidP="001E35B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4EC" w:rsidRDefault="006A54EC" w:rsidP="00D6282A">
      <w:r>
        <w:separator/>
      </w:r>
    </w:p>
  </w:footnote>
  <w:footnote w:type="continuationSeparator" w:id="0">
    <w:p w:rsidR="006A54EC" w:rsidRDefault="006A54EC" w:rsidP="00D628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4EC" w:rsidRDefault="006A54EC" w:rsidP="001E35B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A54EC" w:rsidRDefault="006A54EC" w:rsidP="001E35B0">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4EC" w:rsidRDefault="006A54EC" w:rsidP="001E35B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6A54EC" w:rsidRDefault="006A54EC" w:rsidP="001E35B0">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4EC" w:rsidRDefault="006A54EC">
    <w:pPr>
      <w:pStyle w:val="Header"/>
      <w:jc w:val="right"/>
    </w:pPr>
    <w:fldSimple w:instr=" PAGE   \* MERGEFORMAT ">
      <w:r>
        <w:rPr>
          <w:noProof/>
        </w:rPr>
        <w:t>88</w:t>
      </w:r>
    </w:fldSimple>
  </w:p>
  <w:p w:rsidR="006A54EC" w:rsidRDefault="006A54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640D7"/>
    <w:multiLevelType w:val="hybridMultilevel"/>
    <w:tmpl w:val="863AC6B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87F1147"/>
    <w:multiLevelType w:val="hybridMultilevel"/>
    <w:tmpl w:val="266ECD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5B00537"/>
    <w:multiLevelType w:val="singleLevel"/>
    <w:tmpl w:val="5CC8EC5E"/>
    <w:lvl w:ilvl="0">
      <w:numFmt w:val="bullet"/>
      <w:lvlText w:val="-"/>
      <w:lvlJc w:val="left"/>
      <w:pPr>
        <w:tabs>
          <w:tab w:val="num" w:pos="720"/>
        </w:tabs>
        <w:ind w:left="720" w:hanging="360"/>
      </w:pPr>
      <w:rPr>
        <w:rFonts w:hint="default"/>
      </w:rPr>
    </w:lvl>
  </w:abstractNum>
  <w:abstractNum w:abstractNumId="3">
    <w:nsid w:val="38EA2BF4"/>
    <w:multiLevelType w:val="hybridMultilevel"/>
    <w:tmpl w:val="44ACE2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4D7F58F2"/>
    <w:multiLevelType w:val="hybridMultilevel"/>
    <w:tmpl w:val="1C02CC02"/>
    <w:lvl w:ilvl="0" w:tplc="0419000F">
      <w:start w:val="1"/>
      <w:numFmt w:val="decimal"/>
      <w:lvlText w:val="%1."/>
      <w:lvlJc w:val="left"/>
      <w:pPr>
        <w:tabs>
          <w:tab w:val="num" w:pos="1428"/>
        </w:tabs>
        <w:ind w:left="1428" w:hanging="360"/>
      </w:pPr>
      <w:rPr>
        <w:rFonts w:cs="Times New Roman"/>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5">
    <w:nsid w:val="51DC24FA"/>
    <w:multiLevelType w:val="multilevel"/>
    <w:tmpl w:val="76A4F28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58C65C5C"/>
    <w:multiLevelType w:val="hybridMultilevel"/>
    <w:tmpl w:val="206AFE62"/>
    <w:lvl w:ilvl="0" w:tplc="04190001">
      <w:start w:val="1"/>
      <w:numFmt w:val="bullet"/>
      <w:lvlText w:val=""/>
      <w:lvlJc w:val="left"/>
      <w:pPr>
        <w:tabs>
          <w:tab w:val="num" w:pos="830"/>
        </w:tabs>
        <w:ind w:left="830" w:hanging="360"/>
      </w:pPr>
      <w:rPr>
        <w:rFonts w:ascii="Symbol" w:hAnsi="Symbol" w:hint="default"/>
      </w:rPr>
    </w:lvl>
    <w:lvl w:ilvl="1" w:tplc="04190003" w:tentative="1">
      <w:start w:val="1"/>
      <w:numFmt w:val="bullet"/>
      <w:lvlText w:val="o"/>
      <w:lvlJc w:val="left"/>
      <w:pPr>
        <w:tabs>
          <w:tab w:val="num" w:pos="1550"/>
        </w:tabs>
        <w:ind w:left="1550" w:hanging="360"/>
      </w:pPr>
      <w:rPr>
        <w:rFonts w:ascii="Courier New" w:hAnsi="Courier New" w:hint="default"/>
      </w:rPr>
    </w:lvl>
    <w:lvl w:ilvl="2" w:tplc="04190005" w:tentative="1">
      <w:start w:val="1"/>
      <w:numFmt w:val="bullet"/>
      <w:lvlText w:val=""/>
      <w:lvlJc w:val="left"/>
      <w:pPr>
        <w:tabs>
          <w:tab w:val="num" w:pos="2270"/>
        </w:tabs>
        <w:ind w:left="2270" w:hanging="360"/>
      </w:pPr>
      <w:rPr>
        <w:rFonts w:ascii="Wingdings" w:hAnsi="Wingdings" w:hint="default"/>
      </w:rPr>
    </w:lvl>
    <w:lvl w:ilvl="3" w:tplc="04190001" w:tentative="1">
      <w:start w:val="1"/>
      <w:numFmt w:val="bullet"/>
      <w:lvlText w:val=""/>
      <w:lvlJc w:val="left"/>
      <w:pPr>
        <w:tabs>
          <w:tab w:val="num" w:pos="2990"/>
        </w:tabs>
        <w:ind w:left="2990" w:hanging="360"/>
      </w:pPr>
      <w:rPr>
        <w:rFonts w:ascii="Symbol" w:hAnsi="Symbol" w:hint="default"/>
      </w:rPr>
    </w:lvl>
    <w:lvl w:ilvl="4" w:tplc="04190003" w:tentative="1">
      <w:start w:val="1"/>
      <w:numFmt w:val="bullet"/>
      <w:lvlText w:val="o"/>
      <w:lvlJc w:val="left"/>
      <w:pPr>
        <w:tabs>
          <w:tab w:val="num" w:pos="3710"/>
        </w:tabs>
        <w:ind w:left="3710" w:hanging="360"/>
      </w:pPr>
      <w:rPr>
        <w:rFonts w:ascii="Courier New" w:hAnsi="Courier New" w:hint="default"/>
      </w:rPr>
    </w:lvl>
    <w:lvl w:ilvl="5" w:tplc="04190005" w:tentative="1">
      <w:start w:val="1"/>
      <w:numFmt w:val="bullet"/>
      <w:lvlText w:val=""/>
      <w:lvlJc w:val="left"/>
      <w:pPr>
        <w:tabs>
          <w:tab w:val="num" w:pos="4430"/>
        </w:tabs>
        <w:ind w:left="4430" w:hanging="360"/>
      </w:pPr>
      <w:rPr>
        <w:rFonts w:ascii="Wingdings" w:hAnsi="Wingdings" w:hint="default"/>
      </w:rPr>
    </w:lvl>
    <w:lvl w:ilvl="6" w:tplc="04190001" w:tentative="1">
      <w:start w:val="1"/>
      <w:numFmt w:val="bullet"/>
      <w:lvlText w:val=""/>
      <w:lvlJc w:val="left"/>
      <w:pPr>
        <w:tabs>
          <w:tab w:val="num" w:pos="5150"/>
        </w:tabs>
        <w:ind w:left="5150" w:hanging="360"/>
      </w:pPr>
      <w:rPr>
        <w:rFonts w:ascii="Symbol" w:hAnsi="Symbol" w:hint="default"/>
      </w:rPr>
    </w:lvl>
    <w:lvl w:ilvl="7" w:tplc="04190003" w:tentative="1">
      <w:start w:val="1"/>
      <w:numFmt w:val="bullet"/>
      <w:lvlText w:val="o"/>
      <w:lvlJc w:val="left"/>
      <w:pPr>
        <w:tabs>
          <w:tab w:val="num" w:pos="5870"/>
        </w:tabs>
        <w:ind w:left="5870" w:hanging="360"/>
      </w:pPr>
      <w:rPr>
        <w:rFonts w:ascii="Courier New" w:hAnsi="Courier New" w:hint="default"/>
      </w:rPr>
    </w:lvl>
    <w:lvl w:ilvl="8" w:tplc="04190005" w:tentative="1">
      <w:start w:val="1"/>
      <w:numFmt w:val="bullet"/>
      <w:lvlText w:val=""/>
      <w:lvlJc w:val="left"/>
      <w:pPr>
        <w:tabs>
          <w:tab w:val="num" w:pos="6590"/>
        </w:tabs>
        <w:ind w:left="6590" w:hanging="360"/>
      </w:pPr>
      <w:rPr>
        <w:rFonts w:ascii="Wingdings" w:hAnsi="Wingdings" w:hint="default"/>
      </w:rPr>
    </w:lvl>
  </w:abstractNum>
  <w:abstractNum w:abstractNumId="7">
    <w:nsid w:val="6A980C34"/>
    <w:multiLevelType w:val="hybridMultilevel"/>
    <w:tmpl w:val="487AEEE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6B1A09B7"/>
    <w:multiLevelType w:val="hybridMultilevel"/>
    <w:tmpl w:val="5324E8E2"/>
    <w:lvl w:ilvl="0" w:tplc="D4DEDA3C">
      <w:start w:val="1"/>
      <w:numFmt w:val="decimal"/>
      <w:lvlText w:val="%1."/>
      <w:lvlJc w:val="left"/>
      <w:pPr>
        <w:ind w:left="502" w:hanging="360"/>
      </w:pPr>
      <w:rPr>
        <w:rFonts w:ascii="Times New Roman" w:hAnsi="Times New Roman"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7D9D52A3"/>
    <w:multiLevelType w:val="multilevel"/>
    <w:tmpl w:val="1242AAD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9"/>
  </w:num>
  <w:num w:numId="2">
    <w:abstractNumId w:val="6"/>
  </w:num>
  <w:num w:numId="3">
    <w:abstractNumId w:val="5"/>
  </w:num>
  <w:num w:numId="4">
    <w:abstractNumId w:val="7"/>
  </w:num>
  <w:num w:numId="5">
    <w:abstractNumId w:val="3"/>
  </w:num>
  <w:num w:numId="6">
    <w:abstractNumId w:val="2"/>
  </w:num>
  <w:num w:numId="7">
    <w:abstractNumId w:val="8"/>
  </w:num>
  <w:num w:numId="8">
    <w:abstractNumId w:val="0"/>
  </w:num>
  <w:num w:numId="9">
    <w:abstractNumId w:val="4"/>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4BCE"/>
    <w:rsid w:val="000009EE"/>
    <w:rsid w:val="0000730E"/>
    <w:rsid w:val="0001715C"/>
    <w:rsid w:val="00017ACB"/>
    <w:rsid w:val="000379D4"/>
    <w:rsid w:val="00051789"/>
    <w:rsid w:val="00063E56"/>
    <w:rsid w:val="00074933"/>
    <w:rsid w:val="00077780"/>
    <w:rsid w:val="000B0FEF"/>
    <w:rsid w:val="000B540D"/>
    <w:rsid w:val="000C59CD"/>
    <w:rsid w:val="000D6B6A"/>
    <w:rsid w:val="000E03DB"/>
    <w:rsid w:val="000E6BC0"/>
    <w:rsid w:val="000F15B5"/>
    <w:rsid w:val="000F4F6C"/>
    <w:rsid w:val="0010257E"/>
    <w:rsid w:val="00117E54"/>
    <w:rsid w:val="00120BAC"/>
    <w:rsid w:val="001255A1"/>
    <w:rsid w:val="001372CB"/>
    <w:rsid w:val="001457DB"/>
    <w:rsid w:val="00151E1D"/>
    <w:rsid w:val="00153174"/>
    <w:rsid w:val="00156AB8"/>
    <w:rsid w:val="00162836"/>
    <w:rsid w:val="00162948"/>
    <w:rsid w:val="001634E8"/>
    <w:rsid w:val="001707CC"/>
    <w:rsid w:val="0017593A"/>
    <w:rsid w:val="00177A93"/>
    <w:rsid w:val="00184855"/>
    <w:rsid w:val="00193074"/>
    <w:rsid w:val="00196645"/>
    <w:rsid w:val="001A1294"/>
    <w:rsid w:val="001A33EA"/>
    <w:rsid w:val="001A6C80"/>
    <w:rsid w:val="001A7DB7"/>
    <w:rsid w:val="001B07C3"/>
    <w:rsid w:val="001D4F2A"/>
    <w:rsid w:val="001D53BF"/>
    <w:rsid w:val="001E359D"/>
    <w:rsid w:val="001E35B0"/>
    <w:rsid w:val="001E3C40"/>
    <w:rsid w:val="001F39EB"/>
    <w:rsid w:val="00211E4E"/>
    <w:rsid w:val="00216944"/>
    <w:rsid w:val="00221E30"/>
    <w:rsid w:val="0022221C"/>
    <w:rsid w:val="00224F98"/>
    <w:rsid w:val="00232BBD"/>
    <w:rsid w:val="002444F8"/>
    <w:rsid w:val="002519D0"/>
    <w:rsid w:val="00254FA5"/>
    <w:rsid w:val="00263098"/>
    <w:rsid w:val="00265CEC"/>
    <w:rsid w:val="002731DC"/>
    <w:rsid w:val="00274AE7"/>
    <w:rsid w:val="00282D78"/>
    <w:rsid w:val="002B345F"/>
    <w:rsid w:val="002B79F4"/>
    <w:rsid w:val="002E463F"/>
    <w:rsid w:val="002E7858"/>
    <w:rsid w:val="003045B8"/>
    <w:rsid w:val="003138F7"/>
    <w:rsid w:val="0032647C"/>
    <w:rsid w:val="00326AD9"/>
    <w:rsid w:val="00344956"/>
    <w:rsid w:val="003455BF"/>
    <w:rsid w:val="00350A6A"/>
    <w:rsid w:val="00380B50"/>
    <w:rsid w:val="003829E0"/>
    <w:rsid w:val="00383871"/>
    <w:rsid w:val="003A3415"/>
    <w:rsid w:val="003B1B57"/>
    <w:rsid w:val="003B7913"/>
    <w:rsid w:val="003C0017"/>
    <w:rsid w:val="003C06C5"/>
    <w:rsid w:val="003E500D"/>
    <w:rsid w:val="00404A3C"/>
    <w:rsid w:val="00411E77"/>
    <w:rsid w:val="0042020A"/>
    <w:rsid w:val="00446B32"/>
    <w:rsid w:val="00461B99"/>
    <w:rsid w:val="004676D4"/>
    <w:rsid w:val="00476BA5"/>
    <w:rsid w:val="004815A5"/>
    <w:rsid w:val="004A636C"/>
    <w:rsid w:val="004B3A18"/>
    <w:rsid w:val="004B77B2"/>
    <w:rsid w:val="004B7950"/>
    <w:rsid w:val="004C588C"/>
    <w:rsid w:val="004F5FA4"/>
    <w:rsid w:val="00500232"/>
    <w:rsid w:val="005074BE"/>
    <w:rsid w:val="00535BB9"/>
    <w:rsid w:val="00550177"/>
    <w:rsid w:val="00550738"/>
    <w:rsid w:val="00556A8F"/>
    <w:rsid w:val="00581341"/>
    <w:rsid w:val="00583669"/>
    <w:rsid w:val="0058423D"/>
    <w:rsid w:val="00592B6C"/>
    <w:rsid w:val="00595527"/>
    <w:rsid w:val="00596A53"/>
    <w:rsid w:val="005B4CA6"/>
    <w:rsid w:val="005B502F"/>
    <w:rsid w:val="005B71DA"/>
    <w:rsid w:val="005C07DB"/>
    <w:rsid w:val="005C200E"/>
    <w:rsid w:val="005D0472"/>
    <w:rsid w:val="005D7ADA"/>
    <w:rsid w:val="005E6AEF"/>
    <w:rsid w:val="005E7E59"/>
    <w:rsid w:val="00607544"/>
    <w:rsid w:val="00636253"/>
    <w:rsid w:val="006645AB"/>
    <w:rsid w:val="00667F4F"/>
    <w:rsid w:val="00670422"/>
    <w:rsid w:val="006A54EC"/>
    <w:rsid w:val="006B767B"/>
    <w:rsid w:val="006C025E"/>
    <w:rsid w:val="006E6FAC"/>
    <w:rsid w:val="006F4CDA"/>
    <w:rsid w:val="006F6C3F"/>
    <w:rsid w:val="0070582D"/>
    <w:rsid w:val="00716C3E"/>
    <w:rsid w:val="0071768E"/>
    <w:rsid w:val="0073275E"/>
    <w:rsid w:val="00740E3F"/>
    <w:rsid w:val="00755A5C"/>
    <w:rsid w:val="0075654E"/>
    <w:rsid w:val="0075676B"/>
    <w:rsid w:val="007607EB"/>
    <w:rsid w:val="00763B2F"/>
    <w:rsid w:val="00764270"/>
    <w:rsid w:val="00765A2F"/>
    <w:rsid w:val="007668D2"/>
    <w:rsid w:val="0078371E"/>
    <w:rsid w:val="007B041D"/>
    <w:rsid w:val="007C3179"/>
    <w:rsid w:val="007D5D05"/>
    <w:rsid w:val="007D7DFC"/>
    <w:rsid w:val="007E663E"/>
    <w:rsid w:val="007F730D"/>
    <w:rsid w:val="0080046F"/>
    <w:rsid w:val="008066F7"/>
    <w:rsid w:val="008213FC"/>
    <w:rsid w:val="00821BE0"/>
    <w:rsid w:val="00825D74"/>
    <w:rsid w:val="0083684F"/>
    <w:rsid w:val="00873C4D"/>
    <w:rsid w:val="0088179A"/>
    <w:rsid w:val="00887896"/>
    <w:rsid w:val="0089202B"/>
    <w:rsid w:val="00897DE4"/>
    <w:rsid w:val="008A5A06"/>
    <w:rsid w:val="008B3172"/>
    <w:rsid w:val="008B4ABA"/>
    <w:rsid w:val="008B4BA6"/>
    <w:rsid w:val="008E4127"/>
    <w:rsid w:val="008E77C1"/>
    <w:rsid w:val="008F3187"/>
    <w:rsid w:val="00912F4A"/>
    <w:rsid w:val="0093126C"/>
    <w:rsid w:val="009318F3"/>
    <w:rsid w:val="00935E0C"/>
    <w:rsid w:val="00940961"/>
    <w:rsid w:val="0095072E"/>
    <w:rsid w:val="009617EA"/>
    <w:rsid w:val="0097230A"/>
    <w:rsid w:val="00973049"/>
    <w:rsid w:val="009A0151"/>
    <w:rsid w:val="009A5841"/>
    <w:rsid w:val="009B558D"/>
    <w:rsid w:val="009C3B34"/>
    <w:rsid w:val="009D2CE8"/>
    <w:rsid w:val="009E18EB"/>
    <w:rsid w:val="00A0093E"/>
    <w:rsid w:val="00A149E0"/>
    <w:rsid w:val="00A33E06"/>
    <w:rsid w:val="00A3646B"/>
    <w:rsid w:val="00A40779"/>
    <w:rsid w:val="00A4119C"/>
    <w:rsid w:val="00A41F0B"/>
    <w:rsid w:val="00A43154"/>
    <w:rsid w:val="00A47A8C"/>
    <w:rsid w:val="00A551C5"/>
    <w:rsid w:val="00A605D0"/>
    <w:rsid w:val="00A61233"/>
    <w:rsid w:val="00AA1A16"/>
    <w:rsid w:val="00AA2E1A"/>
    <w:rsid w:val="00AC2D03"/>
    <w:rsid w:val="00AD44B4"/>
    <w:rsid w:val="00AD62BA"/>
    <w:rsid w:val="00AE1A31"/>
    <w:rsid w:val="00AE23D2"/>
    <w:rsid w:val="00AF093F"/>
    <w:rsid w:val="00B0420A"/>
    <w:rsid w:val="00B042D1"/>
    <w:rsid w:val="00B04725"/>
    <w:rsid w:val="00B05AE9"/>
    <w:rsid w:val="00B06393"/>
    <w:rsid w:val="00B31380"/>
    <w:rsid w:val="00B320CD"/>
    <w:rsid w:val="00B419DD"/>
    <w:rsid w:val="00B44A38"/>
    <w:rsid w:val="00B46C02"/>
    <w:rsid w:val="00B54BCE"/>
    <w:rsid w:val="00B6427D"/>
    <w:rsid w:val="00B70796"/>
    <w:rsid w:val="00B82A89"/>
    <w:rsid w:val="00B85B2B"/>
    <w:rsid w:val="00B912A5"/>
    <w:rsid w:val="00BC016F"/>
    <w:rsid w:val="00BC62D4"/>
    <w:rsid w:val="00BC6D07"/>
    <w:rsid w:val="00BD7DB1"/>
    <w:rsid w:val="00BE7BE4"/>
    <w:rsid w:val="00C0109F"/>
    <w:rsid w:val="00C04549"/>
    <w:rsid w:val="00C154F8"/>
    <w:rsid w:val="00C16EFD"/>
    <w:rsid w:val="00C17D23"/>
    <w:rsid w:val="00C32289"/>
    <w:rsid w:val="00C476F6"/>
    <w:rsid w:val="00C6491B"/>
    <w:rsid w:val="00C66508"/>
    <w:rsid w:val="00C73811"/>
    <w:rsid w:val="00C74B26"/>
    <w:rsid w:val="00C756F4"/>
    <w:rsid w:val="00C759CE"/>
    <w:rsid w:val="00C97D04"/>
    <w:rsid w:val="00CB545F"/>
    <w:rsid w:val="00CD1132"/>
    <w:rsid w:val="00CD348D"/>
    <w:rsid w:val="00CE021B"/>
    <w:rsid w:val="00CE28FB"/>
    <w:rsid w:val="00CE7203"/>
    <w:rsid w:val="00D0648D"/>
    <w:rsid w:val="00D07C7C"/>
    <w:rsid w:val="00D12ADC"/>
    <w:rsid w:val="00D13DAD"/>
    <w:rsid w:val="00D21EF4"/>
    <w:rsid w:val="00D255E1"/>
    <w:rsid w:val="00D57869"/>
    <w:rsid w:val="00D6172C"/>
    <w:rsid w:val="00D6282A"/>
    <w:rsid w:val="00D6773C"/>
    <w:rsid w:val="00D74DF6"/>
    <w:rsid w:val="00D75078"/>
    <w:rsid w:val="00D87C37"/>
    <w:rsid w:val="00DF1CFB"/>
    <w:rsid w:val="00DF5D4A"/>
    <w:rsid w:val="00E225BD"/>
    <w:rsid w:val="00E23346"/>
    <w:rsid w:val="00E433FE"/>
    <w:rsid w:val="00E46D40"/>
    <w:rsid w:val="00E606AD"/>
    <w:rsid w:val="00E661FB"/>
    <w:rsid w:val="00E71111"/>
    <w:rsid w:val="00E758D6"/>
    <w:rsid w:val="00E92861"/>
    <w:rsid w:val="00E96F85"/>
    <w:rsid w:val="00EB1B2F"/>
    <w:rsid w:val="00EC3032"/>
    <w:rsid w:val="00ED626C"/>
    <w:rsid w:val="00EE1617"/>
    <w:rsid w:val="00EE207D"/>
    <w:rsid w:val="00EE4158"/>
    <w:rsid w:val="00EE7BFE"/>
    <w:rsid w:val="00EF0912"/>
    <w:rsid w:val="00EF3102"/>
    <w:rsid w:val="00F02C3F"/>
    <w:rsid w:val="00F171D6"/>
    <w:rsid w:val="00F51984"/>
    <w:rsid w:val="00F60157"/>
    <w:rsid w:val="00F6052F"/>
    <w:rsid w:val="00F72DF1"/>
    <w:rsid w:val="00F849A5"/>
    <w:rsid w:val="00F95750"/>
    <w:rsid w:val="00FA5187"/>
    <w:rsid w:val="00FA5991"/>
    <w:rsid w:val="00FC3E73"/>
    <w:rsid w:val="00FD1224"/>
    <w:rsid w:val="00FE4084"/>
    <w:rsid w:val="00FF0237"/>
    <w:rsid w:val="00FF0547"/>
    <w:rsid w:val="00FF434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D348D"/>
    <w:rPr>
      <w:rFonts w:ascii="Times New Roman" w:hAnsi="Times New Roman"/>
      <w:sz w:val="24"/>
      <w:szCs w:val="24"/>
    </w:rPr>
  </w:style>
  <w:style w:type="paragraph" w:styleId="Heading1">
    <w:name w:val="heading 1"/>
    <w:basedOn w:val="Normal"/>
    <w:next w:val="Normal"/>
    <w:link w:val="Heading1Char"/>
    <w:uiPriority w:val="99"/>
    <w:qFormat/>
    <w:rsid w:val="00B85B2B"/>
    <w:pPr>
      <w:keepNext/>
      <w:jc w:val="center"/>
      <w:outlineLvl w:val="0"/>
    </w:pPr>
    <w:rPr>
      <w:b/>
      <w:i/>
      <w:szCs w:val="20"/>
    </w:rPr>
  </w:style>
  <w:style w:type="paragraph" w:styleId="Heading2">
    <w:name w:val="heading 2"/>
    <w:basedOn w:val="Normal"/>
    <w:next w:val="Normal"/>
    <w:link w:val="Heading2Char"/>
    <w:uiPriority w:val="99"/>
    <w:qFormat/>
    <w:rsid w:val="00B85B2B"/>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B85B2B"/>
    <w:pPr>
      <w:keepNext/>
      <w:outlineLvl w:val="2"/>
    </w:pPr>
    <w:rPr>
      <w:szCs w:val="20"/>
    </w:rPr>
  </w:style>
  <w:style w:type="paragraph" w:styleId="Heading5">
    <w:name w:val="heading 5"/>
    <w:basedOn w:val="Normal"/>
    <w:next w:val="Normal"/>
    <w:link w:val="Heading5Char"/>
    <w:uiPriority w:val="99"/>
    <w:qFormat/>
    <w:rsid w:val="00B85B2B"/>
    <w:pPr>
      <w:keepNext/>
      <w:jc w:val="both"/>
      <w:outlineLvl w:val="4"/>
    </w:pPr>
    <w:rPr>
      <w:szCs w:val="20"/>
    </w:rPr>
  </w:style>
  <w:style w:type="paragraph" w:styleId="Heading6">
    <w:name w:val="heading 6"/>
    <w:basedOn w:val="Normal"/>
    <w:next w:val="Normal"/>
    <w:link w:val="Heading6Char"/>
    <w:uiPriority w:val="99"/>
    <w:qFormat/>
    <w:rsid w:val="00B85B2B"/>
    <w:pPr>
      <w:keepNext/>
      <w:outlineLvl w:val="5"/>
    </w:pPr>
    <w:rPr>
      <w:b/>
      <w:szCs w:val="20"/>
    </w:rPr>
  </w:style>
  <w:style w:type="paragraph" w:styleId="Heading7">
    <w:name w:val="heading 7"/>
    <w:basedOn w:val="Normal"/>
    <w:next w:val="Normal"/>
    <w:link w:val="Heading7Char"/>
    <w:uiPriority w:val="99"/>
    <w:qFormat/>
    <w:rsid w:val="00B85B2B"/>
    <w:pPr>
      <w:keepNext/>
      <w:ind w:left="426" w:firstLine="141"/>
      <w:outlineLvl w:val="6"/>
    </w:pPr>
    <w:rPr>
      <w:szCs w:val="20"/>
    </w:rPr>
  </w:style>
  <w:style w:type="paragraph" w:styleId="Heading8">
    <w:name w:val="heading 8"/>
    <w:basedOn w:val="Normal"/>
    <w:next w:val="Normal"/>
    <w:link w:val="Heading8Char"/>
    <w:uiPriority w:val="99"/>
    <w:qFormat/>
    <w:rsid w:val="00B85B2B"/>
    <w:pPr>
      <w:keepNext/>
      <w:ind w:left="426"/>
      <w:outlineLvl w:val="7"/>
    </w:pPr>
    <w:rPr>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85B2B"/>
    <w:rPr>
      <w:rFonts w:ascii="Times New Roman" w:hAnsi="Times New Roman" w:cs="Times New Roman"/>
      <w:b/>
      <w:i/>
      <w:sz w:val="24"/>
    </w:rPr>
  </w:style>
  <w:style w:type="character" w:customStyle="1" w:styleId="Heading2Char">
    <w:name w:val="Heading 2 Char"/>
    <w:basedOn w:val="DefaultParagraphFont"/>
    <w:link w:val="Heading2"/>
    <w:uiPriority w:val="99"/>
    <w:semiHidden/>
    <w:locked/>
    <w:rsid w:val="00B85B2B"/>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B85B2B"/>
    <w:rPr>
      <w:rFonts w:ascii="Times New Roman" w:hAnsi="Times New Roman" w:cs="Times New Roman"/>
      <w:sz w:val="24"/>
    </w:rPr>
  </w:style>
  <w:style w:type="character" w:customStyle="1" w:styleId="Heading5Char">
    <w:name w:val="Heading 5 Char"/>
    <w:basedOn w:val="DefaultParagraphFont"/>
    <w:link w:val="Heading5"/>
    <w:uiPriority w:val="99"/>
    <w:locked/>
    <w:rsid w:val="00B85B2B"/>
    <w:rPr>
      <w:rFonts w:ascii="Times New Roman" w:hAnsi="Times New Roman" w:cs="Times New Roman"/>
      <w:sz w:val="24"/>
    </w:rPr>
  </w:style>
  <w:style w:type="character" w:customStyle="1" w:styleId="Heading6Char">
    <w:name w:val="Heading 6 Char"/>
    <w:basedOn w:val="DefaultParagraphFont"/>
    <w:link w:val="Heading6"/>
    <w:uiPriority w:val="99"/>
    <w:locked/>
    <w:rsid w:val="00B85B2B"/>
    <w:rPr>
      <w:rFonts w:ascii="Times New Roman" w:hAnsi="Times New Roman" w:cs="Times New Roman"/>
      <w:b/>
      <w:sz w:val="24"/>
    </w:rPr>
  </w:style>
  <w:style w:type="character" w:customStyle="1" w:styleId="Heading7Char">
    <w:name w:val="Heading 7 Char"/>
    <w:basedOn w:val="DefaultParagraphFont"/>
    <w:link w:val="Heading7"/>
    <w:uiPriority w:val="99"/>
    <w:locked/>
    <w:rsid w:val="00B85B2B"/>
    <w:rPr>
      <w:rFonts w:ascii="Times New Roman" w:hAnsi="Times New Roman" w:cs="Times New Roman"/>
      <w:sz w:val="24"/>
    </w:rPr>
  </w:style>
  <w:style w:type="character" w:customStyle="1" w:styleId="Heading8Char">
    <w:name w:val="Heading 8 Char"/>
    <w:basedOn w:val="DefaultParagraphFont"/>
    <w:link w:val="Heading8"/>
    <w:uiPriority w:val="99"/>
    <w:locked/>
    <w:rsid w:val="00B85B2B"/>
    <w:rPr>
      <w:rFonts w:ascii="Times New Roman" w:hAnsi="Times New Roman" w:cs="Times New Roman"/>
      <w:sz w:val="24"/>
    </w:rPr>
  </w:style>
  <w:style w:type="paragraph" w:styleId="NoSpacing">
    <w:name w:val="No Spacing"/>
    <w:uiPriority w:val="99"/>
    <w:qFormat/>
    <w:rsid w:val="00B54BCE"/>
  </w:style>
  <w:style w:type="paragraph" w:styleId="ListParagraph">
    <w:name w:val="List Paragraph"/>
    <w:basedOn w:val="Normal"/>
    <w:uiPriority w:val="99"/>
    <w:qFormat/>
    <w:rsid w:val="00FD1224"/>
    <w:pPr>
      <w:autoSpaceDE w:val="0"/>
      <w:autoSpaceDN w:val="0"/>
      <w:adjustRightInd w:val="0"/>
      <w:ind w:left="720"/>
    </w:pPr>
    <w:rPr>
      <w:rFonts w:ascii="Calibri" w:hAnsi="Calibri" w:cs="Calibri"/>
    </w:rPr>
  </w:style>
  <w:style w:type="paragraph" w:styleId="Header">
    <w:name w:val="header"/>
    <w:basedOn w:val="Normal"/>
    <w:link w:val="HeaderChar"/>
    <w:uiPriority w:val="99"/>
    <w:rsid w:val="00D6282A"/>
    <w:pPr>
      <w:tabs>
        <w:tab w:val="center" w:pos="4677"/>
        <w:tab w:val="right" w:pos="9355"/>
      </w:tabs>
    </w:pPr>
  </w:style>
  <w:style w:type="character" w:customStyle="1" w:styleId="HeaderChar">
    <w:name w:val="Header Char"/>
    <w:basedOn w:val="DefaultParagraphFont"/>
    <w:link w:val="Header"/>
    <w:uiPriority w:val="99"/>
    <w:locked/>
    <w:rsid w:val="00D6282A"/>
    <w:rPr>
      <w:rFonts w:cs="Times New Roman"/>
    </w:rPr>
  </w:style>
  <w:style w:type="paragraph" w:styleId="Footer">
    <w:name w:val="footer"/>
    <w:basedOn w:val="Normal"/>
    <w:link w:val="FooterChar"/>
    <w:uiPriority w:val="99"/>
    <w:rsid w:val="00D6282A"/>
    <w:pPr>
      <w:tabs>
        <w:tab w:val="center" w:pos="4677"/>
        <w:tab w:val="right" w:pos="9355"/>
      </w:tabs>
    </w:pPr>
  </w:style>
  <w:style w:type="character" w:customStyle="1" w:styleId="FooterChar">
    <w:name w:val="Footer Char"/>
    <w:basedOn w:val="DefaultParagraphFont"/>
    <w:link w:val="Footer"/>
    <w:uiPriority w:val="99"/>
    <w:locked/>
    <w:rsid w:val="00D6282A"/>
    <w:rPr>
      <w:rFonts w:cs="Times New Roman"/>
    </w:rPr>
  </w:style>
  <w:style w:type="paragraph" w:styleId="BodyTextIndent3">
    <w:name w:val="Body Text Indent 3"/>
    <w:basedOn w:val="Normal"/>
    <w:link w:val="BodyTextIndent3Char"/>
    <w:uiPriority w:val="99"/>
    <w:rsid w:val="00583669"/>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583669"/>
    <w:rPr>
      <w:rFonts w:ascii="Times New Roman" w:hAnsi="Times New Roman" w:cs="Times New Roman"/>
      <w:sz w:val="16"/>
      <w:szCs w:val="16"/>
    </w:rPr>
  </w:style>
  <w:style w:type="paragraph" w:styleId="NormalWeb">
    <w:name w:val="Normal (Web)"/>
    <w:basedOn w:val="Normal"/>
    <w:uiPriority w:val="99"/>
    <w:rsid w:val="00583669"/>
    <w:pPr>
      <w:spacing w:before="100" w:beforeAutospacing="1" w:after="100" w:afterAutospacing="1"/>
    </w:pPr>
  </w:style>
  <w:style w:type="character" w:styleId="Emphasis">
    <w:name w:val="Emphasis"/>
    <w:basedOn w:val="DefaultParagraphFont"/>
    <w:uiPriority w:val="99"/>
    <w:qFormat/>
    <w:rsid w:val="00583669"/>
    <w:rPr>
      <w:rFonts w:cs="Times New Roman"/>
      <w:i/>
      <w:iCs/>
    </w:rPr>
  </w:style>
  <w:style w:type="character" w:customStyle="1" w:styleId="apple-converted-space">
    <w:name w:val="apple-converted-space"/>
    <w:uiPriority w:val="99"/>
    <w:rsid w:val="00EF0912"/>
    <w:rPr>
      <w:rFonts w:ascii="Arial" w:hAnsi="Arial"/>
      <w:lang w:val="ru-RU"/>
    </w:rPr>
  </w:style>
  <w:style w:type="character" w:styleId="PageNumber">
    <w:name w:val="page number"/>
    <w:basedOn w:val="DefaultParagraphFont"/>
    <w:uiPriority w:val="99"/>
    <w:rsid w:val="00CD348D"/>
    <w:rPr>
      <w:rFonts w:cs="Times New Roman"/>
    </w:rPr>
  </w:style>
  <w:style w:type="character" w:customStyle="1" w:styleId="Bodytext2">
    <w:name w:val="Body text (2)"/>
    <w:basedOn w:val="DefaultParagraphFont"/>
    <w:uiPriority w:val="99"/>
    <w:rsid w:val="00595527"/>
    <w:rPr>
      <w:rFonts w:ascii="Arial" w:hAnsi="Arial" w:cs="Arial"/>
      <w:color w:val="000000"/>
      <w:spacing w:val="0"/>
      <w:w w:val="100"/>
      <w:position w:val="0"/>
      <w:sz w:val="28"/>
      <w:szCs w:val="28"/>
      <w:u w:val="none"/>
      <w:lang w:val="ru-RU" w:eastAsia="ru-RU"/>
    </w:rPr>
  </w:style>
  <w:style w:type="paragraph" w:styleId="BodyText">
    <w:name w:val="Body Text"/>
    <w:basedOn w:val="Normal"/>
    <w:link w:val="BodyTextChar"/>
    <w:uiPriority w:val="99"/>
    <w:semiHidden/>
    <w:rsid w:val="00B85B2B"/>
    <w:pPr>
      <w:spacing w:after="120"/>
    </w:pPr>
  </w:style>
  <w:style w:type="character" w:customStyle="1" w:styleId="BodyTextChar">
    <w:name w:val="Body Text Char"/>
    <w:basedOn w:val="DefaultParagraphFont"/>
    <w:link w:val="BodyText"/>
    <w:uiPriority w:val="99"/>
    <w:semiHidden/>
    <w:locked/>
    <w:rsid w:val="00B85B2B"/>
    <w:rPr>
      <w:rFonts w:ascii="Times New Roman" w:hAnsi="Times New Roman" w:cs="Times New Roman"/>
      <w:sz w:val="24"/>
      <w:szCs w:val="24"/>
    </w:rPr>
  </w:style>
  <w:style w:type="paragraph" w:styleId="BodyTextIndent">
    <w:name w:val="Body Text Indent"/>
    <w:basedOn w:val="Normal"/>
    <w:link w:val="BodyTextIndentChar"/>
    <w:uiPriority w:val="99"/>
    <w:semiHidden/>
    <w:rsid w:val="00B85B2B"/>
    <w:pPr>
      <w:spacing w:after="120"/>
      <w:ind w:left="283"/>
    </w:pPr>
  </w:style>
  <w:style w:type="character" w:customStyle="1" w:styleId="BodyTextIndentChar">
    <w:name w:val="Body Text Indent Char"/>
    <w:basedOn w:val="DefaultParagraphFont"/>
    <w:link w:val="BodyTextIndent"/>
    <w:uiPriority w:val="99"/>
    <w:semiHidden/>
    <w:locked/>
    <w:rsid w:val="00B85B2B"/>
    <w:rPr>
      <w:rFonts w:ascii="Times New Roman" w:hAnsi="Times New Roman" w:cs="Times New Roman"/>
      <w:sz w:val="24"/>
      <w:szCs w:val="24"/>
    </w:rPr>
  </w:style>
  <w:style w:type="paragraph" w:styleId="BodyTextIndent2">
    <w:name w:val="Body Text Indent 2"/>
    <w:basedOn w:val="Normal"/>
    <w:link w:val="BodyTextIndent2Char"/>
    <w:uiPriority w:val="99"/>
    <w:rsid w:val="00B85B2B"/>
    <w:pPr>
      <w:spacing w:after="120" w:line="480" w:lineRule="auto"/>
      <w:ind w:left="283"/>
    </w:pPr>
  </w:style>
  <w:style w:type="character" w:customStyle="1" w:styleId="BodyTextIndent2Char">
    <w:name w:val="Body Text Indent 2 Char"/>
    <w:basedOn w:val="DefaultParagraphFont"/>
    <w:link w:val="BodyTextIndent2"/>
    <w:uiPriority w:val="99"/>
    <w:locked/>
    <w:rsid w:val="00B85B2B"/>
    <w:rPr>
      <w:rFonts w:ascii="Times New Roman" w:hAnsi="Times New Roman" w:cs="Times New Roman"/>
      <w:sz w:val="24"/>
      <w:szCs w:val="24"/>
    </w:rPr>
  </w:style>
  <w:style w:type="character" w:styleId="Hyperlink">
    <w:name w:val="Hyperlink"/>
    <w:basedOn w:val="DefaultParagraphFont"/>
    <w:uiPriority w:val="99"/>
    <w:rsid w:val="002E463F"/>
    <w:rPr>
      <w:rFonts w:cs="Times New Roman"/>
      <w:color w:val="0000FF"/>
      <w:u w:val="single"/>
    </w:rPr>
  </w:style>
  <w:style w:type="character" w:customStyle="1" w:styleId="apple-style-span">
    <w:name w:val="apple-style-span"/>
    <w:basedOn w:val="DefaultParagraphFont"/>
    <w:uiPriority w:val="99"/>
    <w:rsid w:val="005B71DA"/>
    <w:rPr>
      <w:rFonts w:cs="Times New Roman"/>
    </w:rPr>
  </w:style>
  <w:style w:type="paragraph" w:styleId="HTMLPreformatted">
    <w:name w:val="HTML Preformatted"/>
    <w:basedOn w:val="Normal"/>
    <w:link w:val="HTMLPreformattedChar"/>
    <w:uiPriority w:val="99"/>
    <w:rsid w:val="005B7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5B71DA"/>
    <w:rPr>
      <w:rFonts w:ascii="Courier New" w:hAnsi="Courier New" w:cs="Courier New"/>
    </w:rPr>
  </w:style>
  <w:style w:type="character" w:customStyle="1" w:styleId="textexposedshow">
    <w:name w:val="textexposedshow"/>
    <w:basedOn w:val="DefaultParagraphFont"/>
    <w:uiPriority w:val="99"/>
    <w:rsid w:val="005B71DA"/>
    <w:rPr>
      <w:rFonts w:cs="Times New Roman"/>
    </w:rPr>
  </w:style>
  <w:style w:type="paragraph" w:styleId="BalloonText">
    <w:name w:val="Balloon Text"/>
    <w:basedOn w:val="Normal"/>
    <w:link w:val="BalloonTextChar"/>
    <w:uiPriority w:val="99"/>
    <w:semiHidden/>
    <w:rsid w:val="0063625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6253"/>
    <w:rPr>
      <w:rFonts w:ascii="Tahoma" w:hAnsi="Tahoma" w:cs="Tahoma"/>
      <w:sz w:val="16"/>
      <w:szCs w:val="16"/>
    </w:rPr>
  </w:style>
  <w:style w:type="character" w:customStyle="1" w:styleId="c1">
    <w:name w:val="c1"/>
    <w:basedOn w:val="DefaultParagraphFont"/>
    <w:uiPriority w:val="99"/>
    <w:rsid w:val="00A43154"/>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ru.wikipedia.org/wiki/1943" TargetMode="External"/><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yperlink" Target="https://ru.wikipedia.org/wiki/9_%D0%BE%D0%BA%D1%82%D1%8F%D0%B1%D1%80%D1%8F"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hyperlink" Target="https://ru.wikipedia.org/wiki/1942"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hyperlink" Target="https://ru.wikipedia.org/wiki/25_%D0%B8%D1%8E%D0%BB%D1%8F"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eader" Target="header3.xml"/><Relationship Id="rId10" Type="http://schemas.openxmlformats.org/officeDocument/2006/relationships/hyperlink" Target="mailto:natalia-deltaplan@yandex.ru"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hyperlink" Target="https://www.instagram.com/centurecotvor/" TargetMode="Externa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hyperlink" Target="https://xn----ftbbqbn1afmkdbc3cxgpb.xn--p1ai/"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240</TotalTime>
  <Pages>114</Pages>
  <Words>25876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Customer</cp:lastModifiedBy>
  <cp:revision>21</cp:revision>
  <dcterms:created xsi:type="dcterms:W3CDTF">2020-04-09T10:41:00Z</dcterms:created>
  <dcterms:modified xsi:type="dcterms:W3CDTF">2020-04-10T11:37:00Z</dcterms:modified>
</cp:coreProperties>
</file>