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94"/>
        <w:gridCol w:w="4892"/>
      </w:tblGrid>
      <w:tr w:rsidR="009A1F0E" w:rsidRPr="00742981" w14:paraId="695BA376" w14:textId="77777777" w:rsidTr="000F4E0F">
        <w:trPr>
          <w:trHeight w:val="4320"/>
        </w:trPr>
        <w:tc>
          <w:tcPr>
            <w:tcW w:w="6483" w:type="dxa"/>
            <w:shd w:val="clear" w:color="auto" w:fill="5F5F5F" w:themeFill="accent5"/>
          </w:tcPr>
          <w:p w14:paraId="447A32A2" w14:textId="53247212" w:rsidR="009A1F0E" w:rsidRPr="00946B6A" w:rsidRDefault="009A1F0E" w:rsidP="000F4E0F">
            <w:pPr>
              <w:pStyle w:val="a9"/>
              <w:rPr>
                <w:noProof/>
              </w:rPr>
            </w:pPr>
          </w:p>
          <w:p w14:paraId="1EF5569B" w14:textId="77777777" w:rsidR="009A1F0E" w:rsidRPr="00742981" w:rsidRDefault="00937DE5" w:rsidP="000F4E0F">
            <w:pPr>
              <w:pStyle w:val="a7"/>
              <w:rPr>
                <w:noProof/>
              </w:rPr>
            </w:pPr>
            <w:sdt>
              <w:sdtPr>
                <w:rPr>
                  <w:noProof/>
                </w:rPr>
                <w:id w:val="991298778"/>
                <w:placeholder>
                  <w:docPart w:val="05B5A850ADC14468A6A2B11C2092C3C2"/>
                </w:placeholder>
                <w:temporary/>
                <w:showingPlcHdr/>
                <w15:appearance w15:val="hidden"/>
              </w:sdtPr>
              <w:sdtEndPr/>
              <w:sdtContent>
                <w:r w:rsidR="009A1F0E">
                  <w:rPr>
                    <w:noProof/>
                    <w:lang w:bidi="ru-RU"/>
                  </w:rPr>
                  <w:t>Раскраска</w:t>
                </w:r>
                <w:r w:rsidR="009A1F0E" w:rsidRPr="00946B6A">
                  <w:rPr>
                    <w:noProof/>
                    <w:lang w:bidi="ru-RU"/>
                  </w:rPr>
                  <w:t xml:space="preserve"> с числами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  <w:vAlign w:val="center"/>
          </w:tcPr>
          <w:p w14:paraId="45084569" w14:textId="77777777" w:rsidR="009A1F0E" w:rsidRPr="00742981" w:rsidRDefault="009A1F0E" w:rsidP="000F4E0F">
            <w:pPr>
              <w:jc w:val="center"/>
              <w:rPr>
                <w:noProof/>
              </w:rPr>
            </w:pPr>
            <w:r w:rsidRPr="00946B6A">
              <w:rPr>
                <w:noProof/>
                <w:lang w:bidi="ru-RU"/>
              </w:rPr>
              <w:drawing>
                <wp:inline distT="0" distB="0" distL="0" distR="0" wp14:anchorId="7B5A8602" wp14:editId="5AD3E8A5">
                  <wp:extent cx="2011680" cy="2637443"/>
                  <wp:effectExtent l="0" t="0" r="7620" b="0"/>
                  <wp:docPr id="3" name="Рисунок 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 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3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0E" w:rsidRPr="009A1F0E" w14:paraId="42E8075A" w14:textId="77777777" w:rsidTr="000F4E0F">
        <w:trPr>
          <w:trHeight w:val="9423"/>
        </w:trPr>
        <w:tc>
          <w:tcPr>
            <w:tcW w:w="6483" w:type="dxa"/>
            <w:shd w:val="clear" w:color="auto" w:fill="5F5F5F" w:themeFill="accent5"/>
          </w:tcPr>
          <w:p w14:paraId="7B9AC94B" w14:textId="77777777" w:rsidR="009A1F0E" w:rsidRPr="009A1F0E" w:rsidRDefault="009A1F0E" w:rsidP="009A1F0E">
            <w:pPr>
              <w:numPr>
                <w:ilvl w:val="1"/>
                <w:numId w:val="0"/>
              </w:numPr>
              <w:rPr>
                <w:rFonts w:asciiTheme="majorHAnsi" w:eastAsiaTheme="minorEastAsia" w:hAnsiTheme="majorHAnsi"/>
                <w:noProof/>
                <w:color w:val="FFFFFF" w:themeColor="background1"/>
                <w:sz w:val="36"/>
              </w:rPr>
            </w:pPr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sdt>
            <w:sdtPr>
              <w:rPr>
                <w:noProof/>
              </w:rPr>
              <w:id w:val="1412198144"/>
              <w:placeholder>
                <w:docPart w:val="9804B355C8744789B1FFA5EF8F8DA570"/>
              </w:placeholder>
              <w:temporary/>
              <w:showingPlcHdr/>
              <w15:appearance w15:val="hidden"/>
            </w:sdtPr>
            <w:sdtEndPr/>
            <w:sdtContent>
              <w:p w14:paraId="7C2943DE" w14:textId="77777777" w:rsidR="009A1F0E" w:rsidRPr="009A1F0E" w:rsidRDefault="009A1F0E" w:rsidP="009A1F0E">
                <w:pPr>
                  <w:rPr>
                    <w:noProof/>
                  </w:rPr>
                </w:pPr>
                <w:r w:rsidRPr="009A1F0E">
                  <w:rPr>
                    <w:noProof/>
                    <w:lang w:bidi="ru-RU"/>
                  </w:rPr>
                  <w:t>Расслабьтесь, используя цвета. Раскрасьте числа с помощью собственной цветовой схемы в этой раскраске для взрослых и детей.</w:t>
                </w:r>
              </w:p>
            </w:sdtContent>
          </w:sdt>
          <w:p w14:paraId="561DA524" w14:textId="77777777" w:rsidR="009A1F0E" w:rsidRPr="009A1F0E" w:rsidRDefault="00937DE5" w:rsidP="009A1F0E">
            <w:pPr>
              <w:pStyle w:val="1"/>
              <w:rPr>
                <w:noProof/>
              </w:rPr>
            </w:pPr>
            <w:sdt>
              <w:sdtPr>
                <w:rPr>
                  <w:noProof/>
                </w:rPr>
                <w:id w:val="-1565405131"/>
                <w:placeholder>
                  <w:docPart w:val="6CB6F35C7C39494CA804077C00025F4F"/>
                </w:placeholder>
                <w:temporary/>
                <w:showingPlcHdr/>
                <w15:appearance w15:val="hidden"/>
              </w:sdtPr>
              <w:sdtEndPr/>
              <w:sdtContent>
                <w:r w:rsidR="009A1F0E" w:rsidRPr="009A1F0E">
                  <w:rPr>
                    <w:noProof/>
                    <w:lang w:bidi="ru-RU"/>
                  </w:rPr>
                  <w:t>Приступайте</w:t>
                </w:r>
              </w:sdtContent>
            </w:sdt>
          </w:p>
          <w:sdt>
            <w:sdtPr>
              <w:rPr>
                <w:noProof/>
              </w:rPr>
              <w:id w:val="-502895371"/>
              <w:placeholder>
                <w:docPart w:val="94C7CC3BD9CA4FB19B54058DE06C3532"/>
              </w:placeholder>
              <w:temporary/>
              <w:showingPlcHdr/>
              <w15:appearance w15:val="hidden"/>
            </w:sdtPr>
            <w:sdtEndPr/>
            <w:sdtContent>
              <w:p w14:paraId="4A553BE8" w14:textId="77777777" w:rsidR="009A1F0E" w:rsidRPr="009A1F0E" w:rsidRDefault="00B26B11" w:rsidP="009A1F0E">
                <w:pPr>
                  <w:rPr>
                    <w:noProof/>
                  </w:rPr>
                </w:pPr>
                <w:r w:rsidRPr="00B26B11">
                  <w:rPr>
                    <w:noProof/>
                    <w:lang w:bidi="ru-RU"/>
                  </w:rPr>
                  <w:t>Распечатайте. Раскрасьте. Повторите.</w:t>
                </w:r>
              </w:p>
            </w:sdtContent>
          </w:sdt>
        </w:tc>
      </w:tr>
    </w:tbl>
    <w:p w14:paraId="5A6ED9E4" w14:textId="77777777" w:rsidR="008A4864" w:rsidRDefault="008A4864" w:rsidP="00855622">
      <w:pPr>
        <w:jc w:val="center"/>
        <w:rPr>
          <w:noProof/>
        </w:rPr>
      </w:pPr>
    </w:p>
    <w:p w14:paraId="69A9E3A1" w14:textId="77777777" w:rsidR="008A4864" w:rsidRDefault="008A4864" w:rsidP="00855622">
      <w:pPr>
        <w:jc w:val="center"/>
        <w:rPr>
          <w:noProof/>
        </w:rPr>
        <w:sectPr w:rsidR="008A4864" w:rsidSect="00625A4C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358E9598" w14:textId="77777777" w:rsidR="0038002C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0E90EDC4" wp14:editId="68FE3A4A">
            <wp:extent cx="5951512" cy="7680960"/>
            <wp:effectExtent l="0" t="0" r="0" b="0"/>
            <wp:docPr id="26" name="Рисунок 26" descr="страница раскраски с числом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4126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51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B698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3B22BEE9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7C0F0AA9" wp14:editId="6818F72B">
            <wp:extent cx="5014763" cy="7680960"/>
            <wp:effectExtent l="0" t="0" r="0" b="0"/>
            <wp:docPr id="25" name="Рисунок 25" descr="страница раскраски с число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412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476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B461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65CECEDE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20CF1D8A" wp14:editId="44AD06B5">
            <wp:extent cx="5867627" cy="7680960"/>
            <wp:effectExtent l="0" t="0" r="0" b="0"/>
            <wp:docPr id="7" name="Рисунок 7" descr="страница раскраски с число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411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62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30E7D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26AFA435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3CE723D9" wp14:editId="0A570A5C">
            <wp:extent cx="5646773" cy="7680960"/>
            <wp:effectExtent l="0" t="0" r="0" b="0"/>
            <wp:docPr id="8" name="Рисунок 8" descr="страница раскраски с число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411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67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B5414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6E156066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48352CAF" wp14:editId="3B00176E">
            <wp:extent cx="6036288" cy="7680960"/>
            <wp:effectExtent l="0" t="0" r="3175" b="0"/>
            <wp:docPr id="1" name="Рисунок 1" descr="страница раскраски с число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411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628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020CA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7C96C969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0D8FB958" wp14:editId="5DC62B66">
            <wp:extent cx="5676608" cy="7680960"/>
            <wp:effectExtent l="0" t="0" r="635" b="0"/>
            <wp:docPr id="9" name="Рисунок 9" descr="страница раскраски с число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411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60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9ADCA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514D06E8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167BDE5F" wp14:editId="290E8EB9">
            <wp:extent cx="5978956" cy="7680960"/>
            <wp:effectExtent l="0" t="0" r="3175" b="0"/>
            <wp:docPr id="14" name="Рисунок 14" descr="страница раскраски с число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412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895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EDB09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3BF59933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2E860921" wp14:editId="6718FA1F">
            <wp:extent cx="5815698" cy="7680960"/>
            <wp:effectExtent l="0" t="0" r="0" b="0"/>
            <wp:docPr id="10" name="Рисунок 10" descr="страница раскраски с число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4119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569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30474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06CEC88F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44406DE0" wp14:editId="76C3F274">
            <wp:extent cx="5848022" cy="7680960"/>
            <wp:effectExtent l="0" t="0" r="635" b="0"/>
            <wp:docPr id="18" name="Рисунок 18" descr="страница раскраски с число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4122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02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0D770" w14:textId="77777777" w:rsidR="00F43B1D" w:rsidRDefault="00F43B1D">
      <w:pPr>
        <w:rPr>
          <w:noProof/>
        </w:rPr>
      </w:pPr>
      <w:r>
        <w:rPr>
          <w:noProof/>
          <w:lang w:bidi="ru-RU"/>
        </w:rPr>
        <w:br w:type="page"/>
      </w:r>
    </w:p>
    <w:p w14:paraId="4385B416" w14:textId="77777777" w:rsidR="008241E3" w:rsidRDefault="0038002C" w:rsidP="00855622">
      <w:pPr>
        <w:jc w:val="center"/>
        <w:rPr>
          <w:noProof/>
        </w:rPr>
      </w:pPr>
      <w:r>
        <w:rPr>
          <w:noProof/>
          <w:lang w:bidi="ru-RU"/>
        </w:rPr>
        <w:lastRenderedPageBreak/>
        <w:drawing>
          <wp:inline distT="0" distB="0" distL="0" distR="0" wp14:anchorId="5639424D" wp14:editId="6DB16F0B">
            <wp:extent cx="5863233" cy="7680960"/>
            <wp:effectExtent l="0" t="0" r="4445" b="0"/>
            <wp:docPr id="15" name="Рисунок 15" descr="страница раскраски с число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412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323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Sect="00625A4C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3DFDD" w14:textId="77777777" w:rsidR="00937DE5" w:rsidRDefault="00937DE5" w:rsidP="006C73CA">
      <w:pPr>
        <w:spacing w:after="0" w:line="240" w:lineRule="auto"/>
      </w:pPr>
      <w:r>
        <w:separator/>
      </w:r>
    </w:p>
  </w:endnote>
  <w:endnote w:type="continuationSeparator" w:id="0">
    <w:p w14:paraId="7198EC5E" w14:textId="77777777" w:rsidR="00937DE5" w:rsidRDefault="00937DE5" w:rsidP="006C73CA">
      <w:pPr>
        <w:spacing w:after="0" w:line="240" w:lineRule="auto"/>
      </w:pPr>
      <w:r>
        <w:continuationSeparator/>
      </w:r>
    </w:p>
  </w:endnote>
  <w:endnote w:type="continuationNotice" w:id="1">
    <w:p w14:paraId="22607C8E" w14:textId="77777777" w:rsidR="00937DE5" w:rsidRDefault="00937D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AADDA" w14:textId="77777777" w:rsidR="00937DE5" w:rsidRDefault="00937DE5" w:rsidP="006C73CA">
      <w:pPr>
        <w:spacing w:after="0" w:line="240" w:lineRule="auto"/>
      </w:pPr>
      <w:r>
        <w:separator/>
      </w:r>
    </w:p>
  </w:footnote>
  <w:footnote w:type="continuationSeparator" w:id="0">
    <w:p w14:paraId="0B872A8D" w14:textId="77777777" w:rsidR="00937DE5" w:rsidRDefault="00937DE5" w:rsidP="006C73CA">
      <w:pPr>
        <w:spacing w:after="0" w:line="240" w:lineRule="auto"/>
      </w:pPr>
      <w:r>
        <w:continuationSeparator/>
      </w:r>
    </w:p>
  </w:footnote>
  <w:footnote w:type="continuationNotice" w:id="1">
    <w:p w14:paraId="2A8711A1" w14:textId="77777777" w:rsidR="00937DE5" w:rsidRDefault="00937DE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BF"/>
    <w:rsid w:val="000055BE"/>
    <w:rsid w:val="0004427C"/>
    <w:rsid w:val="00066F80"/>
    <w:rsid w:val="000944DD"/>
    <w:rsid w:val="000A72AA"/>
    <w:rsid w:val="000D4E30"/>
    <w:rsid w:val="000E0B7D"/>
    <w:rsid w:val="000F78A3"/>
    <w:rsid w:val="001164BB"/>
    <w:rsid w:val="00123BC9"/>
    <w:rsid w:val="00143F7D"/>
    <w:rsid w:val="0015201F"/>
    <w:rsid w:val="00157DC4"/>
    <w:rsid w:val="001604AB"/>
    <w:rsid w:val="0016642B"/>
    <w:rsid w:val="00177B91"/>
    <w:rsid w:val="001B776C"/>
    <w:rsid w:val="00270AA6"/>
    <w:rsid w:val="002D51F5"/>
    <w:rsid w:val="002F3BFA"/>
    <w:rsid w:val="00303F8C"/>
    <w:rsid w:val="00333BAB"/>
    <w:rsid w:val="00340FA5"/>
    <w:rsid w:val="0037112E"/>
    <w:rsid w:val="00371DD8"/>
    <w:rsid w:val="0037519E"/>
    <w:rsid w:val="0038002C"/>
    <w:rsid w:val="00397A74"/>
    <w:rsid w:val="003B0015"/>
    <w:rsid w:val="003B1A4C"/>
    <w:rsid w:val="003C3DA4"/>
    <w:rsid w:val="003C3FB4"/>
    <w:rsid w:val="0042794F"/>
    <w:rsid w:val="00430CE3"/>
    <w:rsid w:val="00437F59"/>
    <w:rsid w:val="0044430D"/>
    <w:rsid w:val="00461C05"/>
    <w:rsid w:val="004847A6"/>
    <w:rsid w:val="00485D90"/>
    <w:rsid w:val="004C37FD"/>
    <w:rsid w:val="004F02C9"/>
    <w:rsid w:val="00525C04"/>
    <w:rsid w:val="00560F01"/>
    <w:rsid w:val="0056243A"/>
    <w:rsid w:val="0057776E"/>
    <w:rsid w:val="00597BD1"/>
    <w:rsid w:val="005A7E40"/>
    <w:rsid w:val="00623B9B"/>
    <w:rsid w:val="00625A4C"/>
    <w:rsid w:val="006C73CA"/>
    <w:rsid w:val="006D0E24"/>
    <w:rsid w:val="006E0998"/>
    <w:rsid w:val="006F1B37"/>
    <w:rsid w:val="00742981"/>
    <w:rsid w:val="00770474"/>
    <w:rsid w:val="00792233"/>
    <w:rsid w:val="0079542B"/>
    <w:rsid w:val="007C6D62"/>
    <w:rsid w:val="007F711D"/>
    <w:rsid w:val="008241E3"/>
    <w:rsid w:val="00855622"/>
    <w:rsid w:val="00874DBA"/>
    <w:rsid w:val="00891AA5"/>
    <w:rsid w:val="008A345A"/>
    <w:rsid w:val="008A4864"/>
    <w:rsid w:val="008B7484"/>
    <w:rsid w:val="008C0897"/>
    <w:rsid w:val="008D2C6C"/>
    <w:rsid w:val="00915B04"/>
    <w:rsid w:val="00937DE5"/>
    <w:rsid w:val="00946B6A"/>
    <w:rsid w:val="00972C7F"/>
    <w:rsid w:val="009A1F0E"/>
    <w:rsid w:val="009B4949"/>
    <w:rsid w:val="009B56AC"/>
    <w:rsid w:val="00A035BF"/>
    <w:rsid w:val="00A412C6"/>
    <w:rsid w:val="00A4497D"/>
    <w:rsid w:val="00AF36AB"/>
    <w:rsid w:val="00B04BBF"/>
    <w:rsid w:val="00B15B17"/>
    <w:rsid w:val="00B24DD1"/>
    <w:rsid w:val="00B26B11"/>
    <w:rsid w:val="00B82C62"/>
    <w:rsid w:val="00B96834"/>
    <w:rsid w:val="00B97353"/>
    <w:rsid w:val="00BD3D3B"/>
    <w:rsid w:val="00C0559F"/>
    <w:rsid w:val="00C54F96"/>
    <w:rsid w:val="00C57881"/>
    <w:rsid w:val="00C66D19"/>
    <w:rsid w:val="00C91650"/>
    <w:rsid w:val="00CB19A8"/>
    <w:rsid w:val="00D812C8"/>
    <w:rsid w:val="00DB723B"/>
    <w:rsid w:val="00DD03E8"/>
    <w:rsid w:val="00DE025C"/>
    <w:rsid w:val="00E05C78"/>
    <w:rsid w:val="00E21D22"/>
    <w:rsid w:val="00E229D7"/>
    <w:rsid w:val="00E2507C"/>
    <w:rsid w:val="00E65C2E"/>
    <w:rsid w:val="00E706C0"/>
    <w:rsid w:val="00EB018B"/>
    <w:rsid w:val="00EB48FB"/>
    <w:rsid w:val="00F0288D"/>
    <w:rsid w:val="00F04560"/>
    <w:rsid w:val="00F43B1D"/>
    <w:rsid w:val="00F57B40"/>
    <w:rsid w:val="00F83758"/>
    <w:rsid w:val="00FC230C"/>
    <w:rsid w:val="00FC3850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2FD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F0E"/>
    <w:rPr>
      <w:sz w:val="32"/>
    </w:rPr>
  </w:style>
  <w:style w:type="paragraph" w:styleId="1">
    <w:name w:val="heading 1"/>
    <w:basedOn w:val="a"/>
    <w:next w:val="a"/>
    <w:link w:val="10"/>
    <w:uiPriority w:val="9"/>
    <w:qFormat/>
    <w:rsid w:val="000944DD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2">
    <w:name w:val="heading 2"/>
    <w:basedOn w:val="a"/>
    <w:next w:val="a"/>
    <w:link w:val="20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1D22"/>
  </w:style>
  <w:style w:type="paragraph" w:styleId="a5">
    <w:name w:val="footer"/>
    <w:basedOn w:val="a"/>
    <w:link w:val="a6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1D22"/>
  </w:style>
  <w:style w:type="paragraph" w:styleId="a7">
    <w:name w:val="Title"/>
    <w:basedOn w:val="a"/>
    <w:next w:val="a"/>
    <w:link w:val="a8"/>
    <w:uiPriority w:val="10"/>
    <w:qFormat/>
    <w:rsid w:val="00742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a8">
    <w:name w:val="Заголовок Знак"/>
    <w:basedOn w:val="a0"/>
    <w:link w:val="a7"/>
    <w:uiPriority w:val="10"/>
    <w:rsid w:val="0074298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aa">
    <w:name w:val="Подзаголовок Знак"/>
    <w:basedOn w:val="a0"/>
    <w:link w:val="a9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10">
    <w:name w:val="Заголовок 1 Знак"/>
    <w:basedOn w:val="a0"/>
    <w:link w:val="1"/>
    <w:uiPriority w:val="9"/>
    <w:rsid w:val="000944DD"/>
    <w:rPr>
      <w:rFonts w:asciiTheme="majorHAnsi" w:eastAsiaTheme="majorEastAsia" w:hAnsiTheme="majorHAnsi" w:cstheme="majorBidi"/>
      <w:b/>
      <w:sz w:val="48"/>
      <w:szCs w:val="32"/>
    </w:rPr>
  </w:style>
  <w:style w:type="table" w:styleId="ab">
    <w:name w:val="Table Grid"/>
    <w:basedOn w:val="a1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742981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ad">
    <w:name w:val="Strong"/>
    <w:basedOn w:val="a0"/>
    <w:uiPriority w:val="22"/>
    <w:qFormat/>
    <w:rsid w:val="00525C0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625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25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80;&#1093;&#1072;&#1080;&#1083;\AppData\Local\Microsoft\Office\16.0\DTS\ru-RU%7b49D1C172-4D58-4E62-95F4-BE2C771844CB%7d\%7bDEE55321-411A-4AF7-B23A-80AEE4174D7F%7dtf2317762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B5A850ADC14468A6A2B11C2092C3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20E949-BD46-4F77-BF08-41952B1E0A6C}"/>
      </w:docPartPr>
      <w:docPartBody>
        <w:p w:rsidR="00181C4A" w:rsidRDefault="008E5B90">
          <w:pPr>
            <w:pStyle w:val="05B5A850ADC14468A6A2B11C2092C3C2"/>
          </w:pPr>
          <w:r>
            <w:rPr>
              <w:noProof/>
              <w:lang w:bidi="ru-RU"/>
            </w:rPr>
            <w:t>Раскраска</w:t>
          </w:r>
          <w:r w:rsidRPr="00946B6A">
            <w:rPr>
              <w:noProof/>
              <w:lang w:bidi="ru-RU"/>
            </w:rPr>
            <w:t xml:space="preserve"> с числами</w:t>
          </w:r>
        </w:p>
      </w:docPartBody>
    </w:docPart>
    <w:docPart>
      <w:docPartPr>
        <w:name w:val="9804B355C8744789B1FFA5EF8F8DA5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C37027-D274-4AE5-94FD-32A892B1D903}"/>
      </w:docPartPr>
      <w:docPartBody>
        <w:p w:rsidR="00181C4A" w:rsidRDefault="008E5B90">
          <w:pPr>
            <w:pStyle w:val="9804B355C8744789B1FFA5EF8F8DA570"/>
          </w:pPr>
          <w:r w:rsidRPr="009A1F0E">
            <w:rPr>
              <w:noProof/>
              <w:lang w:bidi="ru-RU"/>
            </w:rPr>
            <w:t>Расслабьтесь, используя цвета. Раскрасьте числа с помощью собственной цветовой схемы в этой раскраске для взрослых и детей.</w:t>
          </w:r>
        </w:p>
      </w:docPartBody>
    </w:docPart>
    <w:docPart>
      <w:docPartPr>
        <w:name w:val="6CB6F35C7C39494CA804077C00025F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9313B0-50A8-4B85-B131-0B4A6CD235AC}"/>
      </w:docPartPr>
      <w:docPartBody>
        <w:p w:rsidR="00181C4A" w:rsidRDefault="008E5B90">
          <w:pPr>
            <w:pStyle w:val="6CB6F35C7C39494CA804077C00025F4F"/>
          </w:pPr>
          <w:r w:rsidRPr="009A1F0E">
            <w:rPr>
              <w:noProof/>
              <w:lang w:bidi="ru-RU"/>
            </w:rPr>
            <w:t>Приступайте</w:t>
          </w:r>
        </w:p>
      </w:docPartBody>
    </w:docPart>
    <w:docPart>
      <w:docPartPr>
        <w:name w:val="94C7CC3BD9CA4FB19B54058DE06C35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DC96FA-4DB9-47B5-8DB7-3E4CEBE2E7B7}"/>
      </w:docPartPr>
      <w:docPartBody>
        <w:p w:rsidR="00181C4A" w:rsidRDefault="008E5B90">
          <w:pPr>
            <w:pStyle w:val="94C7CC3BD9CA4FB19B54058DE06C3532"/>
          </w:pPr>
          <w:r w:rsidRPr="00B26B11">
            <w:rPr>
              <w:noProof/>
              <w:lang w:bidi="ru-RU"/>
            </w:rPr>
            <w:t>Распечатайте. Раскрасьте. Повторите.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B90"/>
    <w:rsid w:val="00181C4A"/>
    <w:rsid w:val="008E5B90"/>
    <w:rsid w:val="0096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8613F2B2494FF291197E2BE81100DA">
    <w:name w:val="5B8613F2B2494FF291197E2BE81100DA"/>
  </w:style>
  <w:style w:type="paragraph" w:customStyle="1" w:styleId="05B5A850ADC14468A6A2B11C2092C3C2">
    <w:name w:val="05B5A850ADC14468A6A2B11C2092C3C2"/>
  </w:style>
  <w:style w:type="paragraph" w:customStyle="1" w:styleId="9804B355C8744789B1FFA5EF8F8DA570">
    <w:name w:val="9804B355C8744789B1FFA5EF8F8DA570"/>
  </w:style>
  <w:style w:type="paragraph" w:customStyle="1" w:styleId="6CB6F35C7C39494CA804077C00025F4F">
    <w:name w:val="6CB6F35C7C39494CA804077C00025F4F"/>
  </w:style>
  <w:style w:type="paragraph" w:customStyle="1" w:styleId="94C7CC3BD9CA4FB19B54058DE06C3532">
    <w:name w:val="94C7CC3BD9CA4FB19B54058DE06C35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72FA-558B-4888-997B-C436AB5788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951296-C34E-40B1-9816-984DAA099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194924-29F9-4B5F-8021-CDCD8A1F4B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9B47984-D8C4-47AB-AD18-78635BE5E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{DEE55321-411A-4AF7-B23A-80AEE4174D7F}tf23177623_win32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2022-03-22T17:17:00Z</dcterms:created>
  <dcterms:modified xsi:type="dcterms:W3CDTF">2022-03-29T12:46:00Z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