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39" w:rsidRDefault="004B5D39" w:rsidP="00442A36">
      <w:pPr>
        <w:pStyle w:val="WW-"/>
        <w:shd w:val="clear" w:color="auto" w:fill="FFFFFF"/>
        <w:tabs>
          <w:tab w:val="left" w:pos="1069"/>
          <w:tab w:val="left" w:pos="1429"/>
          <w:tab w:val="left" w:pos="1789"/>
          <w:tab w:val="left" w:pos="2149"/>
          <w:tab w:val="left" w:pos="2509"/>
          <w:tab w:val="left" w:pos="2869"/>
          <w:tab w:val="left" w:pos="3229"/>
          <w:tab w:val="left" w:pos="3589"/>
          <w:tab w:val="left" w:pos="3949"/>
          <w:tab w:val="left" w:pos="4309"/>
          <w:tab w:val="center" w:pos="9043"/>
          <w:tab w:val="left" w:pos="98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Краснодарский  край</w:t>
      </w:r>
    </w:p>
    <w:p w:rsidR="004B5D39" w:rsidRDefault="004B5D39" w:rsidP="00442A36">
      <w:pPr>
        <w:pStyle w:val="NoSpacing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Апшеронский район</w:t>
      </w:r>
    </w:p>
    <w:p w:rsidR="004B5D39" w:rsidRDefault="004B5D39" w:rsidP="00442A36">
      <w:pPr>
        <w:pStyle w:val="NoSpacing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Апшеронск</w:t>
      </w:r>
    </w:p>
    <w:p w:rsidR="004B5D39" w:rsidRDefault="004B5D39" w:rsidP="00442A36">
      <w:pPr>
        <w:pStyle w:val="NoSpacing"/>
        <w:shd w:val="clear" w:color="auto" w:fill="FFFFFF"/>
        <w:jc w:val="center"/>
        <w:rPr>
          <w:rFonts w:cs="Times New Roman"/>
        </w:rPr>
      </w:pPr>
    </w:p>
    <w:p w:rsidR="004B5D39" w:rsidRDefault="004B5D39" w:rsidP="00442A36">
      <w:pPr>
        <w:pStyle w:val="NoSpacing"/>
        <w:shd w:val="clear" w:color="auto" w:fill="FFFFFF"/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 общеобразовательное  учреждение  средняя  общеобразовательная  школа  № 2</w:t>
      </w:r>
    </w:p>
    <w:p w:rsidR="004B5D39" w:rsidRDefault="004B5D39" w:rsidP="00506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D39" w:rsidRPr="00C05863" w:rsidRDefault="004B5D39" w:rsidP="005060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B5D39" w:rsidRPr="00C05863" w:rsidRDefault="004B5D39" w:rsidP="00C058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5863">
        <w:rPr>
          <w:rFonts w:ascii="Times New Roman" w:hAnsi="Times New Roman" w:cs="Times New Roman"/>
          <w:sz w:val="32"/>
          <w:szCs w:val="32"/>
        </w:rPr>
        <w:t>Конкурсная работа</w:t>
      </w:r>
    </w:p>
    <w:p w:rsidR="004B5D39" w:rsidRPr="00C05863" w:rsidRDefault="004B5D39" w:rsidP="00C058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5863">
        <w:rPr>
          <w:rFonts w:ascii="Times New Roman" w:hAnsi="Times New Roman" w:cs="Times New Roman"/>
          <w:sz w:val="32"/>
          <w:szCs w:val="32"/>
        </w:rPr>
        <w:t>Номинация: «Открытое сердце»</w:t>
      </w:r>
    </w:p>
    <w:p w:rsidR="004B5D39" w:rsidRDefault="004B5D39" w:rsidP="00C05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5D39" w:rsidRPr="00F66BD4" w:rsidRDefault="004B5D39" w:rsidP="00E666F3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05863">
        <w:rPr>
          <w:rFonts w:ascii="Times New Roman" w:hAnsi="Times New Roman" w:cs="Times New Roman"/>
          <w:b/>
          <w:bCs/>
          <w:sz w:val="36"/>
          <w:szCs w:val="36"/>
        </w:rPr>
        <w:t>Где проводить  свободное время подросткам?</w:t>
      </w:r>
    </w:p>
    <w:p w:rsidR="004B5D39" w:rsidRDefault="004B5D39" w:rsidP="00506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D39" w:rsidRDefault="004B5D39" w:rsidP="0044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A36">
        <w:rPr>
          <w:rFonts w:ascii="Times New Roman" w:hAnsi="Times New Roman" w:cs="Times New Roman"/>
          <w:sz w:val="28"/>
          <w:szCs w:val="28"/>
        </w:rPr>
        <w:t>Статья учащегося, состоящего на учете в ОПДН и на внутришкольном профилактическом учете</w:t>
      </w:r>
    </w:p>
    <w:p w:rsidR="004B5D39" w:rsidRPr="00442A36" w:rsidRDefault="004B5D39" w:rsidP="0044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1DA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309.75pt">
            <v:imagedata r:id="rId4" o:title=""/>
          </v:shape>
        </w:pict>
      </w:r>
    </w:p>
    <w:p w:rsidR="004B5D39" w:rsidRDefault="004B5D39" w:rsidP="00F66B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5D39" w:rsidRDefault="004B5D39" w:rsidP="00506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3420"/>
        <w:gridCol w:w="5323"/>
      </w:tblGrid>
      <w:tr w:rsidR="004B5D39" w:rsidRPr="00B23D1D">
        <w:trPr>
          <w:trHeight w:val="1032"/>
        </w:trPr>
        <w:tc>
          <w:tcPr>
            <w:tcW w:w="3420" w:type="dxa"/>
            <w:shd w:val="clear" w:color="auto" w:fill="FFFFFF"/>
          </w:tcPr>
          <w:p w:rsidR="004B5D39" w:rsidRPr="00D41C15" w:rsidRDefault="004B5D39" w:rsidP="00C058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41C15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</w:tc>
        <w:tc>
          <w:tcPr>
            <w:tcW w:w="5323" w:type="dxa"/>
            <w:shd w:val="clear" w:color="auto" w:fill="FFFFFF"/>
          </w:tcPr>
          <w:p w:rsidR="004B5D39" w:rsidRDefault="004B5D39" w:rsidP="005313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C15">
              <w:rPr>
                <w:rFonts w:ascii="Times New Roman" w:hAnsi="Times New Roman" w:cs="Times New Roman"/>
                <w:sz w:val="28"/>
                <w:szCs w:val="28"/>
              </w:rPr>
              <w:t>Шинкарев Евгений Андреевич</w:t>
            </w:r>
          </w:p>
          <w:p w:rsidR="004B5D39" w:rsidRPr="00D41C15" w:rsidRDefault="004B5D39" w:rsidP="005313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C15">
              <w:rPr>
                <w:rFonts w:ascii="Times New Roman" w:hAnsi="Times New Roman" w:cs="Times New Roman"/>
                <w:sz w:val="28"/>
                <w:szCs w:val="28"/>
              </w:rPr>
              <w:t>ученик  8 «Б»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1C15">
              <w:rPr>
                <w:rFonts w:ascii="Times New Roman" w:hAnsi="Times New Roman" w:cs="Times New Roman"/>
                <w:sz w:val="28"/>
                <w:szCs w:val="28"/>
              </w:rPr>
              <w:t xml:space="preserve">МБОУСОШ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1C15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</w:tr>
      <w:tr w:rsidR="004B5D39" w:rsidRPr="00D41C15">
        <w:tc>
          <w:tcPr>
            <w:tcW w:w="3420" w:type="dxa"/>
            <w:shd w:val="clear" w:color="auto" w:fill="FFFFFF"/>
          </w:tcPr>
          <w:p w:rsidR="004B5D39" w:rsidRPr="00D41C15" w:rsidRDefault="004B5D39" w:rsidP="00442A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bookmarkStart w:id="0" w:name="_GoBack"/>
            <w:bookmarkEnd w:id="0"/>
            <w:r w:rsidRPr="00D41C15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</w:tc>
        <w:tc>
          <w:tcPr>
            <w:tcW w:w="5323" w:type="dxa"/>
            <w:shd w:val="clear" w:color="auto" w:fill="FFFFFF"/>
          </w:tcPr>
          <w:p w:rsidR="004B5D39" w:rsidRPr="00442A36" w:rsidRDefault="004B5D39" w:rsidP="00442A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C15">
              <w:rPr>
                <w:rFonts w:ascii="Times New Roman" w:hAnsi="Times New Roman" w:cs="Times New Roman"/>
                <w:sz w:val="28"/>
                <w:szCs w:val="28"/>
              </w:rPr>
              <w:t>Горинская Марина Владимировна</w:t>
            </w:r>
          </w:p>
        </w:tc>
      </w:tr>
    </w:tbl>
    <w:p w:rsidR="004B5D39" w:rsidRDefault="004B5D39" w:rsidP="00F66BD4">
      <w:pPr>
        <w:spacing w:before="240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13 г"/>
        </w:smartTagPr>
        <w:r>
          <w:rPr>
            <w:sz w:val="32"/>
            <w:szCs w:val="32"/>
          </w:rPr>
          <w:t>2013 г</w:t>
        </w:r>
      </w:smartTag>
      <w:r>
        <w:rPr>
          <w:sz w:val="32"/>
          <w:szCs w:val="32"/>
        </w:rPr>
        <w:t>.</w:t>
      </w:r>
    </w:p>
    <w:p w:rsidR="004B5D39" w:rsidRPr="00506076" w:rsidRDefault="004B5D39" w:rsidP="00C05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06076">
        <w:rPr>
          <w:rFonts w:ascii="Times New Roman" w:hAnsi="Times New Roman" w:cs="Times New Roman"/>
          <w:sz w:val="28"/>
          <w:szCs w:val="28"/>
        </w:rPr>
        <w:t>Одной из причин  правонарушений и преступлений  несовершеннолетних  является проблема семейного неблагополучия, определяемая распадом семей, уклонением родителей от воспитания детей, жестоким обращением с ними.</w:t>
      </w:r>
    </w:p>
    <w:p w:rsidR="004B5D39" w:rsidRPr="00506076" w:rsidRDefault="004B5D39" w:rsidP="00C05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076">
        <w:rPr>
          <w:rFonts w:ascii="Times New Roman" w:hAnsi="Times New Roman" w:cs="Times New Roman"/>
          <w:sz w:val="28"/>
          <w:szCs w:val="28"/>
        </w:rPr>
        <w:t xml:space="preserve">        В результате все более глубокого проникновения насилия в жизнь семьи разрушается ее нравственность, происходит ослабление гуманизации семейного воспитания, порождается детская безнадзорность и беспризорничество; дети вовлекаются в алкоголизм и наркоманию, в преступления и проституцию. Безнадзорные дети, как правило, занимаются бродяжничеством, попрошайничеством и мелким воровством. Они нередко становятся жертвами различных преступлений, в том числе и сексуальных.</w:t>
      </w:r>
    </w:p>
    <w:p w:rsidR="004B5D39" w:rsidRPr="00506076" w:rsidRDefault="004B5D39" w:rsidP="00C05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</w:t>
      </w:r>
      <w:r w:rsidRPr="00506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каждом классе учится такой ученик</w:t>
      </w:r>
      <w:r w:rsidRPr="00506076">
        <w:rPr>
          <w:rFonts w:ascii="Times New Roman" w:hAnsi="Times New Roman" w:cs="Times New Roman"/>
          <w:sz w:val="28"/>
          <w:szCs w:val="28"/>
        </w:rPr>
        <w:t xml:space="preserve">, который отрицательно влияет на других учащихся, устраивает драки, ворует,  срывает уроки. </w:t>
      </w:r>
      <w:r>
        <w:rPr>
          <w:rFonts w:ascii="Times New Roman" w:hAnsi="Times New Roman" w:cs="Times New Roman"/>
          <w:sz w:val="28"/>
          <w:szCs w:val="28"/>
        </w:rPr>
        <w:t xml:space="preserve">Как правило, такие дети воспитываются в неблагополучных  семьях, где воспитанием занимается или один из родителей, или оба родителя ведут аморальный образ жизни, злоупотребляют алкоголем, не занимаются воспитанием своих детей. </w:t>
      </w:r>
      <w:r w:rsidRPr="00506076">
        <w:rPr>
          <w:rFonts w:ascii="Times New Roman" w:hAnsi="Times New Roman" w:cs="Times New Roman"/>
          <w:sz w:val="28"/>
          <w:szCs w:val="28"/>
        </w:rPr>
        <w:t>У детей всего класса только одно желание:  как оградить учителей  и учащихся от негативного влияния это</w:t>
      </w:r>
      <w:r>
        <w:rPr>
          <w:rFonts w:ascii="Times New Roman" w:hAnsi="Times New Roman" w:cs="Times New Roman"/>
          <w:sz w:val="28"/>
          <w:szCs w:val="28"/>
        </w:rPr>
        <w:t>го ученика? А ведь этот ученик только школьник</w:t>
      </w:r>
      <w:r w:rsidRPr="00506076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А каким же человеком он станет</w:t>
      </w:r>
      <w:r w:rsidRPr="00506076">
        <w:rPr>
          <w:rFonts w:ascii="Times New Roman" w:hAnsi="Times New Roman" w:cs="Times New Roman"/>
          <w:sz w:val="28"/>
          <w:szCs w:val="28"/>
        </w:rPr>
        <w:t xml:space="preserve"> через несколько  лет?</w:t>
      </w:r>
    </w:p>
    <w:p w:rsidR="004B5D39" w:rsidRPr="00506076" w:rsidRDefault="004B5D39" w:rsidP="00506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076">
        <w:rPr>
          <w:rFonts w:ascii="Times New Roman" w:hAnsi="Times New Roman" w:cs="Times New Roman"/>
          <w:sz w:val="28"/>
          <w:szCs w:val="28"/>
        </w:rPr>
        <w:t xml:space="preserve">     </w:t>
      </w:r>
      <w:r w:rsidRPr="00751DA2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25.25pt;height:314.25pt">
            <v:imagedata r:id="rId5" o:title=""/>
          </v:shape>
        </w:pict>
      </w:r>
    </w:p>
    <w:p w:rsidR="004B5D39" w:rsidRDefault="004B5D39" w:rsidP="004D7F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D39" w:rsidRDefault="004B5D39" w:rsidP="004D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076">
        <w:rPr>
          <w:rFonts w:ascii="Times New Roman" w:hAnsi="Times New Roman" w:cs="Times New Roman"/>
          <w:sz w:val="28"/>
          <w:szCs w:val="28"/>
        </w:rPr>
        <w:t xml:space="preserve">          В соответствии с Законом РФ «Об образовании» ученик общеобразовательного учреждения имеет право: на уважение своего человеческого достоинства, но, осуществляя свои права, он должен помнить о том, что у него есть и еще обязанность: уважать честь и достоинство других учеников и работнико</w:t>
      </w:r>
      <w:r>
        <w:rPr>
          <w:rFonts w:ascii="Times New Roman" w:hAnsi="Times New Roman" w:cs="Times New Roman"/>
          <w:sz w:val="28"/>
          <w:szCs w:val="28"/>
        </w:rPr>
        <w:t xml:space="preserve">в школы. Постоянно в рамках </w:t>
      </w:r>
      <w:r w:rsidRPr="00506076">
        <w:rPr>
          <w:rFonts w:ascii="Times New Roman" w:hAnsi="Times New Roman" w:cs="Times New Roman"/>
          <w:sz w:val="28"/>
          <w:szCs w:val="28"/>
        </w:rPr>
        <w:t xml:space="preserve"> школы должна вестись  работа по выявлению и устранению причин такого поведения с этим подростком, а также с этой семьей в целом. Должны создаваться такие условия, чтобы этот подросток был постоянно занят полезным для себя и общества делом. Проводимые акции, школьные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076">
        <w:rPr>
          <w:rFonts w:ascii="Times New Roman" w:hAnsi="Times New Roman" w:cs="Times New Roman"/>
          <w:sz w:val="28"/>
          <w:szCs w:val="28"/>
        </w:rPr>
        <w:t xml:space="preserve"> делают этих подростков лучше, мораль</w:t>
      </w:r>
      <w:r>
        <w:rPr>
          <w:rFonts w:ascii="Times New Roman" w:hAnsi="Times New Roman" w:cs="Times New Roman"/>
          <w:sz w:val="28"/>
          <w:szCs w:val="28"/>
        </w:rPr>
        <w:t>но устойчивее, нужными обществу.  Подросток тем самым перестает чувствовать себя лишним в своей семье.</w:t>
      </w:r>
    </w:p>
    <w:p w:rsidR="004B5D39" w:rsidRDefault="004B5D39" w:rsidP="00751D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1DA2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99.75pt;height:300pt">
            <v:imagedata r:id="rId6" o:title=""/>
          </v:shape>
        </w:pict>
      </w:r>
    </w:p>
    <w:p w:rsidR="004B5D39" w:rsidRPr="00506076" w:rsidRDefault="004B5D39" w:rsidP="0056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076">
        <w:rPr>
          <w:rFonts w:ascii="Times New Roman" w:hAnsi="Times New Roman" w:cs="Times New Roman"/>
          <w:sz w:val="28"/>
          <w:szCs w:val="28"/>
        </w:rPr>
        <w:t xml:space="preserve">            В каждом городе   имеются  возможности для проведения своего досуга:  клубы, концертные  залы, кинотеатры, библиотеки и концертно-зрелищных площадок. Но в силу различных причин эти возможности слабо используются при организации досуга несовершеннолетних и молодежи. В центральной части населенного пункта, как правило, скопление этих культурных заведений. А на окраинах их нет. Требуется потратить много времени, чтобы культурно провести свободное время. Немалые трудности в организации досуга несовершеннолетних и молодежи возникли в связи с переходом к рыночным отношениям. Свободные цены на культурно-зрелищные мероприятия привели к росту цен на билеты и их недоступности со стороны малоимущих. Помещения, где ранее располагались и бесплатно работали кружки, секции, клубы для подростков, отданы коммерческим структурам. Малочисленные кружки и секции стали платными. Не все родители в состоянии оплатить их посещение.  </w:t>
      </w:r>
    </w:p>
    <w:p w:rsidR="004B5D39" w:rsidRDefault="004B5D39" w:rsidP="0056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06076">
        <w:rPr>
          <w:rFonts w:ascii="Times New Roman" w:hAnsi="Times New Roman" w:cs="Times New Roman"/>
          <w:sz w:val="28"/>
          <w:szCs w:val="28"/>
        </w:rPr>
        <w:t xml:space="preserve">«Открывая сердце», </w:t>
      </w:r>
      <w:r>
        <w:rPr>
          <w:rFonts w:ascii="Times New Roman" w:hAnsi="Times New Roman" w:cs="Times New Roman"/>
          <w:sz w:val="28"/>
          <w:szCs w:val="28"/>
        </w:rPr>
        <w:t xml:space="preserve">педагоги  школ организуют и проводят разнообразные секции, клубы, кружки, площадки.  Учащиеся могут выбрать себе по душе и личным интересам занятие.  Педагоги школы, взаимодействуя с  ЦДТ, управлением образования, комиссией </w:t>
      </w:r>
      <w:r w:rsidRPr="00506076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</w:t>
      </w:r>
      <w:r>
        <w:rPr>
          <w:rFonts w:ascii="Times New Roman" w:hAnsi="Times New Roman" w:cs="Times New Roman"/>
          <w:sz w:val="28"/>
          <w:szCs w:val="28"/>
        </w:rPr>
        <w:t xml:space="preserve"> организуют поездки,</w:t>
      </w:r>
      <w:r w:rsidRPr="00506076">
        <w:rPr>
          <w:rFonts w:ascii="Times New Roman" w:hAnsi="Times New Roman" w:cs="Times New Roman"/>
          <w:sz w:val="28"/>
          <w:szCs w:val="28"/>
        </w:rPr>
        <w:t xml:space="preserve"> проводят мероприятия, приглашая всех, тем самым дают воз</w:t>
      </w:r>
      <w:r>
        <w:rPr>
          <w:rFonts w:ascii="Times New Roman" w:hAnsi="Times New Roman" w:cs="Times New Roman"/>
          <w:sz w:val="28"/>
          <w:szCs w:val="28"/>
        </w:rPr>
        <w:t xml:space="preserve">можность всем </w:t>
      </w:r>
      <w:r w:rsidRPr="00506076">
        <w:rPr>
          <w:rFonts w:ascii="Times New Roman" w:hAnsi="Times New Roman" w:cs="Times New Roman"/>
          <w:sz w:val="28"/>
          <w:szCs w:val="28"/>
        </w:rPr>
        <w:t xml:space="preserve">культурно проводить свое время </w:t>
      </w:r>
      <w:r>
        <w:rPr>
          <w:rFonts w:ascii="Times New Roman" w:hAnsi="Times New Roman" w:cs="Times New Roman"/>
          <w:sz w:val="28"/>
          <w:szCs w:val="28"/>
        </w:rPr>
        <w:t xml:space="preserve">по своим интересам, разнообразить </w:t>
      </w:r>
      <w:r w:rsidRPr="00506076">
        <w:rPr>
          <w:rFonts w:ascii="Times New Roman" w:hAnsi="Times New Roman" w:cs="Times New Roman"/>
          <w:sz w:val="28"/>
          <w:szCs w:val="28"/>
        </w:rPr>
        <w:t xml:space="preserve"> досуговую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D39" w:rsidRPr="00506076" w:rsidRDefault="004B5D39" w:rsidP="00565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DA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67.5pt;height:276pt">
            <v:imagedata r:id="rId7" o:title=""/>
          </v:shape>
        </w:pict>
      </w:r>
    </w:p>
    <w:p w:rsidR="004B5D39" w:rsidRDefault="004B5D39" w:rsidP="00565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 подростки  </w:t>
      </w:r>
      <w:r w:rsidRPr="00506076">
        <w:rPr>
          <w:rFonts w:ascii="Times New Roman" w:hAnsi="Times New Roman" w:cs="Times New Roman"/>
          <w:sz w:val="28"/>
          <w:szCs w:val="28"/>
        </w:rPr>
        <w:t>постоянно занят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506076">
        <w:rPr>
          <w:rFonts w:ascii="Times New Roman" w:hAnsi="Times New Roman" w:cs="Times New Roman"/>
          <w:sz w:val="28"/>
          <w:szCs w:val="28"/>
        </w:rPr>
        <w:t xml:space="preserve"> поле</w:t>
      </w:r>
      <w:r>
        <w:rPr>
          <w:rFonts w:ascii="Times New Roman" w:hAnsi="Times New Roman" w:cs="Times New Roman"/>
          <w:sz w:val="28"/>
          <w:szCs w:val="28"/>
        </w:rPr>
        <w:t xml:space="preserve">зным для себя и общества делом, становятся </w:t>
      </w:r>
      <w:r w:rsidRPr="00506076">
        <w:rPr>
          <w:rFonts w:ascii="Times New Roman" w:hAnsi="Times New Roman" w:cs="Times New Roman"/>
          <w:sz w:val="28"/>
          <w:szCs w:val="28"/>
        </w:rPr>
        <w:t xml:space="preserve"> лучше, мораль</w:t>
      </w:r>
      <w:r>
        <w:rPr>
          <w:rFonts w:ascii="Times New Roman" w:hAnsi="Times New Roman" w:cs="Times New Roman"/>
          <w:sz w:val="28"/>
          <w:szCs w:val="28"/>
        </w:rPr>
        <w:t>но устойчивее, чувствуют себя нужными обществу. Внутрисемейный негатив перестает остро сказываться на моральный облик подростка.   Подростки перестают чувствовать себя ненужными, лишними   в своей семье.</w:t>
      </w:r>
    </w:p>
    <w:p w:rsidR="004B5D39" w:rsidRPr="008B782A" w:rsidRDefault="004B5D39" w:rsidP="00751D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51DA2">
        <w:rPr>
          <w:rFonts w:ascii="Times New Roman" w:hAnsi="Times New Roman" w:cs="Times New Roman"/>
          <w:sz w:val="28"/>
          <w:szCs w:val="28"/>
        </w:rPr>
        <w:pict>
          <v:shape id="_x0000_i1029" type="#_x0000_t75" style="width:373.5pt;height:280.5pt">
            <v:imagedata r:id="rId8" o:title=""/>
          </v:shape>
        </w:pict>
      </w:r>
    </w:p>
    <w:p w:rsidR="004B5D39" w:rsidRDefault="004B5D39"/>
    <w:sectPr w:rsidR="004B5D39" w:rsidSect="00EE1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5D6D"/>
    <w:rsid w:val="00027CE9"/>
    <w:rsid w:val="00106154"/>
    <w:rsid w:val="00115D6D"/>
    <w:rsid w:val="001768CC"/>
    <w:rsid w:val="001F6B3A"/>
    <w:rsid w:val="002A7C76"/>
    <w:rsid w:val="003940EE"/>
    <w:rsid w:val="003D6132"/>
    <w:rsid w:val="00442A36"/>
    <w:rsid w:val="004B5D39"/>
    <w:rsid w:val="004D7F7B"/>
    <w:rsid w:val="004F1534"/>
    <w:rsid w:val="00506076"/>
    <w:rsid w:val="00531308"/>
    <w:rsid w:val="00563350"/>
    <w:rsid w:val="00565774"/>
    <w:rsid w:val="006401C7"/>
    <w:rsid w:val="006A7B07"/>
    <w:rsid w:val="00715160"/>
    <w:rsid w:val="00751DA2"/>
    <w:rsid w:val="00763521"/>
    <w:rsid w:val="00774E7E"/>
    <w:rsid w:val="007A2139"/>
    <w:rsid w:val="008B782A"/>
    <w:rsid w:val="00943CB8"/>
    <w:rsid w:val="00A0327E"/>
    <w:rsid w:val="00A871EA"/>
    <w:rsid w:val="00B23D1D"/>
    <w:rsid w:val="00C05863"/>
    <w:rsid w:val="00C4748C"/>
    <w:rsid w:val="00CC5BF4"/>
    <w:rsid w:val="00D254F4"/>
    <w:rsid w:val="00D41C15"/>
    <w:rsid w:val="00D42B53"/>
    <w:rsid w:val="00DA15F8"/>
    <w:rsid w:val="00E209E2"/>
    <w:rsid w:val="00E666F3"/>
    <w:rsid w:val="00EE191C"/>
    <w:rsid w:val="00F366AE"/>
    <w:rsid w:val="00F66BD4"/>
    <w:rsid w:val="00FE2762"/>
    <w:rsid w:val="00FF7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CB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">
    <w:name w:val="WW-Базовый"/>
    <w:uiPriority w:val="99"/>
    <w:rsid w:val="00C05863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  <w:lang w:eastAsia="ar-SA"/>
    </w:rPr>
  </w:style>
  <w:style w:type="paragraph" w:styleId="NoSpacing">
    <w:name w:val="No Spacing"/>
    <w:uiPriority w:val="99"/>
    <w:qFormat/>
    <w:rsid w:val="00C05863"/>
    <w:pPr>
      <w:widowControl w:val="0"/>
      <w:tabs>
        <w:tab w:val="left" w:pos="709"/>
      </w:tabs>
      <w:suppressAutoHyphens/>
    </w:pPr>
    <w:rPr>
      <w:rFonts w:ascii="Arial" w:eastAsia="Times New Roman" w:hAnsi="Arial" w:cs="Arial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4</Pages>
  <Words>629</Words>
  <Characters>3586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16</cp:revision>
  <cp:lastPrinted>2013-11-01T05:41:00Z</cp:lastPrinted>
  <dcterms:created xsi:type="dcterms:W3CDTF">2013-10-30T17:57:00Z</dcterms:created>
  <dcterms:modified xsi:type="dcterms:W3CDTF">2013-11-07T06:12:00Z</dcterms:modified>
</cp:coreProperties>
</file>