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945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0"/>
        <w:gridCol w:w="6780"/>
      </w:tblGrid>
      <w:tr w:rsidR="003D1B71" w:rsidRPr="00B22425" w:rsidTr="006C74C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C05F87" w:rsidRDefault="00FD58AA" w:rsidP="00C05F87">
            <w:pPr>
              <w:pStyle w:val="af"/>
              <w:spacing w:after="0"/>
            </w:pPr>
            <w:r>
              <w:rPr>
                <w:noProof/>
              </w:rPr>
              <w:drawing>
                <wp:inline distT="0" distB="0" distL="0" distR="0" wp14:anchorId="6AF58620" wp14:editId="682776E7">
                  <wp:extent cx="2179320" cy="2857500"/>
                  <wp:effectExtent l="0" t="0" r="0" b="0"/>
                  <wp:docPr id="4" name="Picture 4" descr="ParschinMih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B84D51-6586-40B2-BA9F-58712386D5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arschinMihArt">
                            <a:extLst>
                              <a:ext uri="{FF2B5EF4-FFF2-40B4-BE49-F238E27FC236}">
                                <a16:creationId xmlns:a16="http://schemas.microsoft.com/office/drawing/2014/main" id="{FFB84D51-6586-40B2-BA9F-58712386D5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35678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:rsidR="00C05F87" w:rsidRPr="00CD7BE1" w:rsidRDefault="00C05F87" w:rsidP="00C05F87">
            <w:pPr>
              <w:rPr>
                <w:b/>
                <w:bCs/>
                <w:sz w:val="28"/>
                <w:szCs w:val="28"/>
              </w:rPr>
            </w:pPr>
            <w:r w:rsidRPr="00CD7BE1">
              <w:rPr>
                <w:b/>
                <w:bCs/>
                <w:sz w:val="28"/>
                <w:szCs w:val="28"/>
              </w:rPr>
              <w:t>Вспомним всех поименно</w:t>
            </w:r>
            <w:r w:rsidR="00CD7BE1" w:rsidRPr="00CD7BE1">
              <w:rPr>
                <w:b/>
                <w:bCs/>
                <w:sz w:val="28"/>
                <w:szCs w:val="28"/>
              </w:rPr>
              <w:t>: листовка</w:t>
            </w:r>
          </w:p>
          <w:p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E7634A">
              <w:rPr>
                <w:rFonts w:ascii="Times New Roman" w:hAnsi="Times New Roman" w:cs="Times New Roman"/>
              </w:rPr>
              <w:tab/>
            </w:r>
            <w:bookmarkStart w:id="0" w:name="_GoBack"/>
            <w:bookmarkEnd w:id="0"/>
          </w:p>
          <w:p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33A529">
                  <wp:extent cx="335280" cy="3352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7634A">
              <w:rPr>
                <w:rFonts w:ascii="Times New Roman" w:hAnsi="Times New Roman" w:cs="Times New Roman"/>
              </w:rPr>
              <w:t>Межпоселенческая</w:t>
            </w:r>
            <w:proofErr w:type="spellEnd"/>
            <w:r w:rsidRPr="00E7634A">
              <w:rPr>
                <w:rFonts w:ascii="Times New Roman" w:hAnsi="Times New Roman" w:cs="Times New Roman"/>
              </w:rPr>
              <w:t xml:space="preserve"> центральная модельная краеведческая библиотека</w:t>
            </w:r>
          </w:p>
          <w:p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66C7A6">
                  <wp:extent cx="335280" cy="335280"/>
                  <wp:effectExtent l="0" t="0" r="762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634A">
              <w:rPr>
                <w:rFonts w:ascii="Times New Roman" w:hAnsi="Times New Roman" w:cs="Times New Roman"/>
              </w:rPr>
              <w:t>8(385)94 22-5-95</w:t>
            </w:r>
          </w:p>
          <w:p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3D1B71" w:rsidRPr="00B22425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369E92">
                  <wp:extent cx="341630" cy="34734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634A">
              <w:rPr>
                <w:rFonts w:ascii="Times New Roman" w:hAnsi="Times New Roman" w:cs="Times New Roman"/>
              </w:rPr>
              <w:t>Solonechnoe@yandex.ru</w:t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780" w:type="dxa"/>
            <w:tcBorders>
              <w:bottom w:val="nil"/>
            </w:tcBorders>
          </w:tcPr>
          <w:p w:rsidR="0000570D" w:rsidRPr="00E7634A" w:rsidRDefault="00435678" w:rsidP="0000570D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E7634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>Герой Советского Союза (</w:t>
            </w:r>
            <w:r w:rsidR="00461614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>1925-194</w:t>
            </w:r>
            <w:r w:rsidR="00FD58A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>4</w:t>
            </w:r>
            <w:r w:rsidRPr="00E7634A">
              <w:rPr>
                <w:rFonts w:ascii="Times New Roman" w:eastAsia="Times New Roman" w:hAnsi="Times New Roman" w:cs="Times New Roman"/>
                <w:bCs w:val="0"/>
                <w:color w:val="auto"/>
                <w:szCs w:val="24"/>
                <w:u w:val="none"/>
                <w:lang w:eastAsia="ru-RU"/>
              </w:rPr>
              <w:t xml:space="preserve"> </w:t>
            </w:r>
            <w:r w:rsidRPr="00FD58AA">
              <w:rPr>
                <w:rFonts w:ascii="Times New Roman" w:eastAsia="Times New Roman" w:hAnsi="Times New Roman" w:cs="Times New Roman"/>
                <w:b w:val="0"/>
                <w:color w:val="auto"/>
                <w:szCs w:val="24"/>
                <w:u w:val="none"/>
                <w:lang w:eastAsia="ru-RU"/>
              </w:rPr>
              <w:t>гг.)</w:t>
            </w:r>
          </w:p>
          <w:p w:rsidR="003D1B71" w:rsidRPr="00E7634A" w:rsidRDefault="00461614" w:rsidP="00C05F87">
            <w:pPr>
              <w:pStyle w:val="af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Паршин Михаил </w:t>
            </w:r>
            <w:proofErr w:type="spellStart"/>
            <w:r>
              <w:rPr>
                <w:rFonts w:ascii="Times New Roman" w:hAnsi="Times New Roman" w:cs="Times New Roman"/>
              </w:rPr>
              <w:t>Артамонович</w:t>
            </w:r>
            <w:proofErr w:type="spellEnd"/>
          </w:p>
          <w:p w:rsidR="0000570D" w:rsidRPr="00E7634A" w:rsidRDefault="0000570D" w:rsidP="00C05F87">
            <w:pPr>
              <w:pStyle w:val="21"/>
              <w:spacing w:after="0"/>
              <w:rPr>
                <w:rFonts w:ascii="Times New Roman" w:hAnsi="Times New Roman" w:cs="Times New Roman"/>
              </w:rPr>
            </w:pPr>
            <w:r w:rsidRPr="00E7634A">
              <w:rPr>
                <w:rFonts w:ascii="Times New Roman" w:hAnsi="Times New Roman" w:cs="Times New Roman"/>
              </w:rPr>
              <w:t>Биография</w:t>
            </w:r>
          </w:p>
          <w:p w:rsidR="00461614" w:rsidRDefault="00461614" w:rsidP="0046161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i/>
                <w:iCs/>
              </w:rPr>
            </w:pPr>
            <w:r>
              <w:rPr>
                <w:rFonts w:eastAsia="Calibri" w:cs="Times New Roman"/>
              </w:rPr>
              <w:t>Р</w:t>
            </w:r>
            <w:r w:rsidRPr="00461614">
              <w:rPr>
                <w:rFonts w:eastAsia="Calibri" w:cs="Times New Roman"/>
              </w:rPr>
              <w:t>од</w:t>
            </w:r>
            <w:r>
              <w:rPr>
                <w:rFonts w:eastAsia="Calibri" w:cs="Times New Roman"/>
              </w:rPr>
              <w:t>ился</w:t>
            </w:r>
            <w:r w:rsidRPr="00461614">
              <w:rPr>
                <w:rFonts w:eastAsia="Calibri" w:cs="Times New Roman"/>
              </w:rPr>
              <w:t xml:space="preserve"> в 1925 в с</w:t>
            </w:r>
            <w:r>
              <w:rPr>
                <w:rFonts w:eastAsia="Calibri" w:cs="Times New Roman"/>
              </w:rPr>
              <w:t>еле</w:t>
            </w:r>
            <w:r w:rsidRPr="00461614">
              <w:rPr>
                <w:rFonts w:eastAsia="Calibri" w:cs="Times New Roman"/>
              </w:rPr>
              <w:t xml:space="preserve"> </w:t>
            </w:r>
            <w:proofErr w:type="spellStart"/>
            <w:r w:rsidRPr="00461614">
              <w:rPr>
                <w:rFonts w:eastAsia="Calibri" w:cs="Times New Roman"/>
              </w:rPr>
              <w:t>Карпово</w:t>
            </w:r>
            <w:proofErr w:type="spellEnd"/>
            <w:r w:rsidRPr="00461614">
              <w:rPr>
                <w:rFonts w:eastAsia="Calibri" w:cs="Times New Roman"/>
              </w:rPr>
              <w:t xml:space="preserve"> </w:t>
            </w:r>
            <w:proofErr w:type="spellStart"/>
            <w:r w:rsidRPr="00461614">
              <w:rPr>
                <w:rFonts w:eastAsia="Calibri" w:cs="Times New Roman"/>
              </w:rPr>
              <w:t>Солонешенского</w:t>
            </w:r>
            <w:proofErr w:type="spellEnd"/>
            <w:r w:rsidRPr="00461614">
              <w:rPr>
                <w:rFonts w:eastAsia="Calibri" w:cs="Times New Roman"/>
              </w:rPr>
              <w:t xml:space="preserve"> р</w:t>
            </w:r>
            <w:r>
              <w:rPr>
                <w:rFonts w:eastAsia="Calibri" w:cs="Times New Roman"/>
              </w:rPr>
              <w:t>айо</w:t>
            </w:r>
            <w:r w:rsidRPr="00461614">
              <w:rPr>
                <w:rFonts w:eastAsia="Calibri" w:cs="Times New Roman"/>
              </w:rPr>
              <w:t>на Алтайского края в семье крестьянина. Окончил 4 класса, курсы трактористов. Работал в колхозе. В Сов</w:t>
            </w:r>
            <w:r>
              <w:rPr>
                <w:rFonts w:eastAsia="Calibri" w:cs="Times New Roman"/>
              </w:rPr>
              <w:t>етской</w:t>
            </w:r>
            <w:r w:rsidRPr="00461614">
              <w:rPr>
                <w:rFonts w:eastAsia="Calibri" w:cs="Times New Roman"/>
              </w:rPr>
              <w:t xml:space="preserve"> Армии с 1943.</w:t>
            </w:r>
            <w:r w:rsidRPr="00461614">
              <w:rPr>
                <w:rFonts w:eastAsia="Calibri" w:cs="Times New Roman"/>
                <w:b/>
                <w:bCs/>
              </w:rPr>
              <w:t xml:space="preserve"> </w:t>
            </w:r>
            <w:r w:rsidRPr="00461614">
              <w:rPr>
                <w:rFonts w:eastAsia="Calibri" w:cs="Times New Roman"/>
              </w:rPr>
              <w:t>Связист (телефонист) 1849-го истр</w:t>
            </w:r>
            <w:r>
              <w:rPr>
                <w:rFonts w:eastAsia="Calibri" w:cs="Times New Roman"/>
              </w:rPr>
              <w:t>ебительно-</w:t>
            </w:r>
            <w:r w:rsidRPr="00461614">
              <w:rPr>
                <w:rFonts w:eastAsia="Calibri" w:cs="Times New Roman"/>
              </w:rPr>
              <w:t>противотанк</w:t>
            </w:r>
            <w:r>
              <w:rPr>
                <w:rFonts w:eastAsia="Calibri" w:cs="Times New Roman"/>
              </w:rPr>
              <w:t>ового</w:t>
            </w:r>
            <w:r w:rsidRPr="00461614">
              <w:rPr>
                <w:rFonts w:eastAsia="Calibri" w:cs="Times New Roman"/>
              </w:rPr>
              <w:t xml:space="preserve"> арт</w:t>
            </w:r>
            <w:r>
              <w:rPr>
                <w:rFonts w:eastAsia="Calibri" w:cs="Times New Roman"/>
              </w:rPr>
              <w:t>иллерийского</w:t>
            </w:r>
            <w:r w:rsidRPr="00461614">
              <w:rPr>
                <w:rFonts w:eastAsia="Calibri" w:cs="Times New Roman"/>
              </w:rPr>
              <w:t xml:space="preserve"> полка (31-я отд</w:t>
            </w:r>
            <w:r>
              <w:rPr>
                <w:rFonts w:eastAsia="Calibri" w:cs="Times New Roman"/>
              </w:rPr>
              <w:t>ельная</w:t>
            </w:r>
            <w:r w:rsidRPr="00461614">
              <w:rPr>
                <w:rFonts w:eastAsia="Calibri" w:cs="Times New Roman"/>
              </w:rPr>
              <w:t xml:space="preserve"> истр</w:t>
            </w:r>
            <w:r w:rsidR="00FD58AA">
              <w:rPr>
                <w:rFonts w:eastAsia="Calibri" w:cs="Times New Roman"/>
              </w:rPr>
              <w:t>ебительно</w:t>
            </w:r>
            <w:r w:rsidRPr="00461614">
              <w:rPr>
                <w:rFonts w:eastAsia="Calibri" w:cs="Times New Roman"/>
              </w:rPr>
              <w:t>-противотанк</w:t>
            </w:r>
            <w:r w:rsidR="00FD58AA">
              <w:rPr>
                <w:rFonts w:eastAsia="Calibri" w:cs="Times New Roman"/>
              </w:rPr>
              <w:t xml:space="preserve">овая </w:t>
            </w:r>
            <w:r w:rsidRPr="00461614">
              <w:rPr>
                <w:rFonts w:eastAsia="Calibri" w:cs="Times New Roman"/>
              </w:rPr>
              <w:t>арт</w:t>
            </w:r>
            <w:r w:rsidR="00FD58AA">
              <w:rPr>
                <w:rFonts w:eastAsia="Calibri" w:cs="Times New Roman"/>
              </w:rPr>
              <w:t>иллерийская</w:t>
            </w:r>
            <w:r w:rsidRPr="00461614">
              <w:rPr>
                <w:rFonts w:eastAsia="Calibri" w:cs="Times New Roman"/>
              </w:rPr>
              <w:t xml:space="preserve"> бригада, 53-я армия, 2-й Укр</w:t>
            </w:r>
            <w:r>
              <w:rPr>
                <w:rFonts w:eastAsia="Calibri" w:cs="Times New Roman"/>
              </w:rPr>
              <w:t>аинский</w:t>
            </w:r>
            <w:r w:rsidRPr="00461614">
              <w:rPr>
                <w:rFonts w:eastAsia="Calibri" w:cs="Times New Roman"/>
              </w:rPr>
              <w:t xml:space="preserve"> фронт) рядовой П</w:t>
            </w:r>
            <w:r>
              <w:rPr>
                <w:rFonts w:eastAsia="Calibri" w:cs="Times New Roman"/>
              </w:rPr>
              <w:t>аршин</w:t>
            </w:r>
            <w:r w:rsidRPr="00461614">
              <w:rPr>
                <w:rFonts w:eastAsia="Calibri" w:cs="Times New Roman"/>
              </w:rPr>
              <w:t xml:space="preserve"> в ночь на 18.</w:t>
            </w:r>
            <w:r w:rsidR="00FD58AA">
              <w:rPr>
                <w:rFonts w:eastAsia="Calibri" w:cs="Times New Roman"/>
              </w:rPr>
              <w:t>0</w:t>
            </w:r>
            <w:r w:rsidRPr="00461614">
              <w:rPr>
                <w:rFonts w:eastAsia="Calibri" w:cs="Times New Roman"/>
              </w:rPr>
              <w:t>9.1944</w:t>
            </w:r>
            <w:r w:rsidR="00FD58AA">
              <w:rPr>
                <w:rFonts w:eastAsia="Calibri" w:cs="Times New Roman"/>
              </w:rPr>
              <w:t xml:space="preserve"> </w:t>
            </w:r>
            <w:r>
              <w:rPr>
                <w:rFonts w:eastAsia="Calibri" w:cs="Times New Roman"/>
              </w:rPr>
              <w:t>г.</w:t>
            </w:r>
            <w:r w:rsidRPr="00461614">
              <w:rPr>
                <w:rFonts w:eastAsia="Calibri" w:cs="Times New Roman"/>
              </w:rPr>
              <w:t xml:space="preserve"> в р</w:t>
            </w:r>
            <w:r>
              <w:rPr>
                <w:rFonts w:eastAsia="Calibri" w:cs="Times New Roman"/>
              </w:rPr>
              <w:t>айо</w:t>
            </w:r>
            <w:r w:rsidRPr="00461614">
              <w:rPr>
                <w:rFonts w:eastAsia="Calibri" w:cs="Times New Roman"/>
              </w:rPr>
              <w:t>не ст</w:t>
            </w:r>
            <w:r>
              <w:rPr>
                <w:rFonts w:eastAsia="Calibri" w:cs="Times New Roman"/>
              </w:rPr>
              <w:t>анции</w:t>
            </w:r>
            <w:r w:rsidRPr="00461614">
              <w:rPr>
                <w:rFonts w:eastAsia="Calibri" w:cs="Times New Roman"/>
              </w:rPr>
              <w:t xml:space="preserve"> </w:t>
            </w:r>
            <w:proofErr w:type="spellStart"/>
            <w:r w:rsidRPr="00461614">
              <w:rPr>
                <w:rFonts w:eastAsia="Calibri" w:cs="Times New Roman"/>
              </w:rPr>
              <w:t>Паулишу</w:t>
            </w:r>
            <w:proofErr w:type="spellEnd"/>
            <w:r w:rsidRPr="00461614">
              <w:rPr>
                <w:rFonts w:eastAsia="Calibri" w:cs="Times New Roman"/>
              </w:rPr>
              <w:t>-Ноу (Румыния) с группой бойцов отбивал атаку пр</w:t>
            </w:r>
            <w:r>
              <w:rPr>
                <w:rFonts w:eastAsia="Calibri" w:cs="Times New Roman"/>
              </w:rPr>
              <w:t>отивни</w:t>
            </w:r>
            <w:r w:rsidRPr="00461614">
              <w:rPr>
                <w:rFonts w:eastAsia="Calibri" w:cs="Times New Roman"/>
              </w:rPr>
              <w:t>ка, пытавшегося окружить штаб полка и батарею. В критич</w:t>
            </w:r>
            <w:r>
              <w:rPr>
                <w:rFonts w:eastAsia="Calibri" w:cs="Times New Roman"/>
              </w:rPr>
              <w:t>еский</w:t>
            </w:r>
            <w:r w:rsidRPr="00461614">
              <w:rPr>
                <w:rFonts w:eastAsia="Calibri" w:cs="Times New Roman"/>
              </w:rPr>
              <w:t xml:space="preserve"> момент боя бросил</w:t>
            </w:r>
            <w:r w:rsidRPr="00461614">
              <w:rPr>
                <w:rFonts w:eastAsia="Calibri" w:cs="Times New Roman"/>
              </w:rPr>
              <w:softHyphen/>
              <w:t>ся на враж</w:t>
            </w:r>
            <w:r>
              <w:rPr>
                <w:rFonts w:eastAsia="Calibri" w:cs="Times New Roman"/>
              </w:rPr>
              <w:t>еский</w:t>
            </w:r>
            <w:r w:rsidRPr="00461614">
              <w:rPr>
                <w:rFonts w:eastAsia="Calibri" w:cs="Times New Roman"/>
              </w:rPr>
              <w:t xml:space="preserve"> станковый пулемет. Ценою жизни способствовал выполнению бое</w:t>
            </w:r>
            <w:r w:rsidRPr="00461614">
              <w:rPr>
                <w:rFonts w:eastAsia="Calibri" w:cs="Times New Roman"/>
              </w:rPr>
              <w:softHyphen/>
              <w:t>вой задачи. Звание Героя Сов</w:t>
            </w:r>
            <w:r>
              <w:rPr>
                <w:rFonts w:eastAsia="Calibri" w:cs="Times New Roman"/>
              </w:rPr>
              <w:t>етского</w:t>
            </w:r>
            <w:r w:rsidRPr="00461614">
              <w:rPr>
                <w:rFonts w:eastAsia="Calibri" w:cs="Times New Roman"/>
              </w:rPr>
              <w:t xml:space="preserve"> Союза присвоено 24.</w:t>
            </w:r>
            <w:r w:rsidR="00FD58AA">
              <w:rPr>
                <w:rFonts w:eastAsia="Calibri" w:cs="Times New Roman"/>
              </w:rPr>
              <w:t>0</w:t>
            </w:r>
            <w:r w:rsidRPr="00461614">
              <w:rPr>
                <w:rFonts w:eastAsia="Calibri" w:cs="Times New Roman"/>
              </w:rPr>
              <w:t>3.45</w:t>
            </w:r>
            <w:r>
              <w:rPr>
                <w:rFonts w:eastAsia="Calibri" w:cs="Times New Roman"/>
              </w:rPr>
              <w:t xml:space="preserve"> г.</w:t>
            </w:r>
            <w:r w:rsidRPr="00461614">
              <w:rPr>
                <w:rFonts w:eastAsia="Calibri" w:cs="Times New Roman"/>
              </w:rPr>
              <w:t xml:space="preserve"> посмертно. Нагр</w:t>
            </w:r>
            <w:r>
              <w:rPr>
                <w:rFonts w:eastAsia="Calibri" w:cs="Times New Roman"/>
              </w:rPr>
              <w:t>ажден</w:t>
            </w:r>
            <w:r w:rsidRPr="00461614">
              <w:rPr>
                <w:rFonts w:eastAsia="Calibri" w:cs="Times New Roman"/>
              </w:rPr>
              <w:t xml:space="preserve"> орд</w:t>
            </w:r>
            <w:r>
              <w:rPr>
                <w:rFonts w:eastAsia="Calibri" w:cs="Times New Roman"/>
              </w:rPr>
              <w:t>еном</w:t>
            </w:r>
            <w:r w:rsidRPr="00461614">
              <w:rPr>
                <w:rFonts w:eastAsia="Calibri" w:cs="Times New Roman"/>
              </w:rPr>
              <w:t xml:space="preserve"> Ленина. Похоронен в Румынии. Совхоз и шко</w:t>
            </w:r>
            <w:r w:rsidRPr="00461614">
              <w:rPr>
                <w:rFonts w:eastAsia="Calibri" w:cs="Times New Roman"/>
              </w:rPr>
              <w:softHyphen/>
              <w:t>ла с</w:t>
            </w:r>
            <w:r>
              <w:rPr>
                <w:rFonts w:eastAsia="Calibri" w:cs="Times New Roman"/>
              </w:rPr>
              <w:t>ела</w:t>
            </w:r>
            <w:r w:rsidRPr="00461614">
              <w:rPr>
                <w:rFonts w:eastAsia="Calibri" w:cs="Times New Roman"/>
              </w:rPr>
              <w:t xml:space="preserve"> </w:t>
            </w:r>
            <w:proofErr w:type="spellStart"/>
            <w:r w:rsidRPr="00461614">
              <w:rPr>
                <w:rFonts w:eastAsia="Calibri" w:cs="Times New Roman"/>
              </w:rPr>
              <w:t>Карпово</w:t>
            </w:r>
            <w:proofErr w:type="spellEnd"/>
            <w:r w:rsidRPr="00461614">
              <w:rPr>
                <w:rFonts w:eastAsia="Calibri" w:cs="Times New Roman"/>
              </w:rPr>
              <w:t xml:space="preserve"> названы именем Героя. В </w:t>
            </w:r>
            <w:proofErr w:type="spellStart"/>
            <w:r w:rsidRPr="00461614">
              <w:rPr>
                <w:rFonts w:eastAsia="Calibri" w:cs="Times New Roman"/>
              </w:rPr>
              <w:t>Солонешенском</w:t>
            </w:r>
            <w:proofErr w:type="spellEnd"/>
            <w:r w:rsidRPr="00461614">
              <w:rPr>
                <w:rFonts w:eastAsia="Calibri" w:cs="Times New Roman"/>
              </w:rPr>
              <w:t xml:space="preserve"> р</w:t>
            </w:r>
            <w:r>
              <w:rPr>
                <w:rFonts w:eastAsia="Calibri" w:cs="Times New Roman"/>
              </w:rPr>
              <w:t>айо</w:t>
            </w:r>
            <w:r w:rsidRPr="00461614">
              <w:rPr>
                <w:rFonts w:eastAsia="Calibri" w:cs="Times New Roman"/>
              </w:rPr>
              <w:t xml:space="preserve">не учрежден приз имени Паршина победителю соц. соревнования. </w:t>
            </w:r>
            <w:proofErr w:type="gramStart"/>
            <w:r w:rsidRPr="00461614">
              <w:rPr>
                <w:rFonts w:eastAsia="Calibri" w:cs="Times New Roman"/>
                <w:i/>
                <w:iCs/>
              </w:rPr>
              <w:t>Биография  в</w:t>
            </w:r>
            <w:proofErr w:type="gramEnd"/>
            <w:r w:rsidRPr="00461614">
              <w:rPr>
                <w:rFonts w:eastAsia="Calibri" w:cs="Times New Roman"/>
                <w:i/>
                <w:iCs/>
              </w:rPr>
              <w:t xml:space="preserve"> сборнике «Боевая слава  Алтая» (3-е изд., </w:t>
            </w:r>
            <w:smartTag w:uri="urn:schemas-microsoft-com:office:smarttags" w:element="metricconverter">
              <w:smartTagPr>
                <w:attr w:name="ProductID" w:val="1978 г"/>
              </w:smartTagPr>
              <w:r w:rsidRPr="00461614">
                <w:rPr>
                  <w:rFonts w:eastAsia="Calibri" w:cs="Times New Roman"/>
                  <w:i/>
                  <w:iCs/>
                </w:rPr>
                <w:t>1978 г</w:t>
              </w:r>
            </w:smartTag>
            <w:r w:rsidRPr="00461614">
              <w:rPr>
                <w:rFonts w:eastAsia="Calibri" w:cs="Times New Roman"/>
                <w:i/>
                <w:iCs/>
              </w:rPr>
              <w:t>.).</w:t>
            </w:r>
            <w:r w:rsidRPr="00461614">
              <w:rPr>
                <w:rFonts w:eastAsia="Calibri" w:cs="Times New Roman"/>
              </w:rPr>
              <w:t xml:space="preserve"> </w:t>
            </w:r>
            <w:proofErr w:type="gramStart"/>
            <w:r w:rsidRPr="00461614">
              <w:rPr>
                <w:rFonts w:eastAsia="Calibri" w:cs="Times New Roman"/>
                <w:i/>
                <w:iCs/>
              </w:rPr>
              <w:t>Биография  в</w:t>
            </w:r>
            <w:proofErr w:type="gramEnd"/>
            <w:r w:rsidRPr="00461614">
              <w:rPr>
                <w:rFonts w:eastAsia="Calibri" w:cs="Times New Roman"/>
                <w:i/>
                <w:iCs/>
              </w:rPr>
              <w:t xml:space="preserve"> сборнике «Золотые звезды Алтая» – I. Имя увековечено на Мемориале Славы в г. Барнауле.</w:t>
            </w:r>
            <w:r w:rsidRPr="00461614">
              <w:rPr>
                <w:rFonts w:eastAsia="Calibri" w:cs="Times New Roman"/>
              </w:rPr>
              <w:t xml:space="preserve"> </w:t>
            </w:r>
            <w:r w:rsidRPr="00461614">
              <w:rPr>
                <w:rFonts w:eastAsia="Calibri" w:cs="Times New Roman"/>
                <w:i/>
                <w:iCs/>
              </w:rPr>
              <w:t>Включен в Энциклопедию Алтайского края – с. 432.</w:t>
            </w:r>
          </w:p>
          <w:p w:rsidR="00FD58AA" w:rsidRPr="00FD58AA" w:rsidRDefault="00FD58AA" w:rsidP="0046161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b/>
                <w:bCs/>
                <w:i/>
                <w:iCs/>
              </w:rPr>
            </w:pPr>
            <w:r w:rsidRPr="00FD58AA">
              <w:rPr>
                <w:rFonts w:eastAsia="Calibri" w:cs="Times New Roman"/>
                <w:b/>
                <w:bCs/>
                <w:i/>
                <w:iCs/>
              </w:rPr>
              <w:t>Литература:</w:t>
            </w:r>
          </w:p>
          <w:p w:rsidR="00FD58AA" w:rsidRPr="00FD58AA" w:rsidRDefault="00FD58AA" w:rsidP="00FD58AA">
            <w:pPr>
              <w:pStyle w:val="a1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sz w:val="22"/>
                <w:szCs w:val="22"/>
              </w:rPr>
            </w:pPr>
            <w:r w:rsidRPr="00FD58AA">
              <w:rPr>
                <w:rFonts w:eastAsia="Calibri" w:cs="Times New Roman"/>
                <w:sz w:val="22"/>
                <w:szCs w:val="22"/>
              </w:rPr>
              <w:t xml:space="preserve">Бельский, А. Шагнул солдат в бессмертие // Алтайская правда. - 1990. - 11 окт. [О М. А. Паршине, уроженце </w:t>
            </w: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Солонешенского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>. Района].</w:t>
            </w:r>
          </w:p>
          <w:p w:rsidR="00FD58AA" w:rsidRPr="00FD58AA" w:rsidRDefault="00FD58AA" w:rsidP="00FD58AA">
            <w:pPr>
              <w:pStyle w:val="a1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sz w:val="22"/>
                <w:szCs w:val="22"/>
              </w:rPr>
            </w:pP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Кучинов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 xml:space="preserve">, В. Подвиг на Румынской земле: [о Герое советского Союза Паршине М. А.] / В. </w:t>
            </w: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Кучинов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 xml:space="preserve"> // Горные </w:t>
            </w:r>
            <w:proofErr w:type="gramStart"/>
            <w:r w:rsidRPr="00FD58AA">
              <w:rPr>
                <w:rFonts w:eastAsia="Calibri" w:cs="Times New Roman"/>
                <w:sz w:val="22"/>
                <w:szCs w:val="22"/>
              </w:rPr>
              <w:t>Зори.–</w:t>
            </w:r>
            <w:proofErr w:type="gramEnd"/>
            <w:r w:rsidRPr="00FD58AA">
              <w:rPr>
                <w:rFonts w:eastAsia="Calibri" w:cs="Times New Roman"/>
                <w:sz w:val="22"/>
                <w:szCs w:val="22"/>
              </w:rPr>
              <w:t xml:space="preserve"> 2006.– 16 сент.– С. 9 : фото.</w:t>
            </w:r>
          </w:p>
          <w:p w:rsidR="00FD58AA" w:rsidRPr="00FD58AA" w:rsidRDefault="00FD58AA" w:rsidP="00FD58AA">
            <w:pPr>
              <w:pStyle w:val="a1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sz w:val="22"/>
                <w:szCs w:val="22"/>
              </w:rPr>
            </w:pP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Кучинов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 xml:space="preserve">, В. Связь не прерывается: никто не забыт, ничто не </w:t>
            </w:r>
            <w:proofErr w:type="gramStart"/>
            <w:r w:rsidRPr="00FD58AA">
              <w:rPr>
                <w:rFonts w:eastAsia="Calibri" w:cs="Times New Roman"/>
                <w:sz w:val="22"/>
                <w:szCs w:val="22"/>
              </w:rPr>
              <w:t>забыто :</w:t>
            </w:r>
            <w:proofErr w:type="gramEnd"/>
            <w:r w:rsidRPr="00FD58AA">
              <w:rPr>
                <w:rFonts w:eastAsia="Calibri" w:cs="Times New Roman"/>
                <w:sz w:val="22"/>
                <w:szCs w:val="22"/>
              </w:rPr>
              <w:t xml:space="preserve"> [</w:t>
            </w: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Карповская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 xml:space="preserve"> школа носит имя М. А. Паршина] / В. </w:t>
            </w: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Кучинов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 xml:space="preserve"> // Горные Зори. – Солонешное, 2008. – 8 апр. – С. </w:t>
            </w:r>
            <w:proofErr w:type="gramStart"/>
            <w:r w:rsidRPr="00FD58AA">
              <w:rPr>
                <w:rFonts w:eastAsia="Calibri" w:cs="Times New Roman"/>
                <w:sz w:val="22"/>
                <w:szCs w:val="22"/>
              </w:rPr>
              <w:t>10 :</w:t>
            </w:r>
            <w:proofErr w:type="gramEnd"/>
            <w:r w:rsidRPr="00FD58AA">
              <w:rPr>
                <w:rFonts w:eastAsia="Calibri" w:cs="Times New Roman"/>
                <w:sz w:val="22"/>
                <w:szCs w:val="22"/>
              </w:rPr>
              <w:t xml:space="preserve"> фото.</w:t>
            </w:r>
          </w:p>
          <w:p w:rsidR="00FD58AA" w:rsidRPr="00FD58AA" w:rsidRDefault="00FD58AA" w:rsidP="00FD58AA">
            <w:pPr>
              <w:pStyle w:val="a1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sz w:val="22"/>
                <w:szCs w:val="22"/>
              </w:rPr>
            </w:pPr>
            <w:r w:rsidRPr="00FD58AA">
              <w:rPr>
                <w:rFonts w:eastAsia="Calibri" w:cs="Times New Roman"/>
                <w:sz w:val="22"/>
                <w:szCs w:val="22"/>
              </w:rPr>
              <w:t>Отчизна превыше всего: [к 65-летию великой Победы. О героях Советского Союза земляках-</w:t>
            </w:r>
            <w:proofErr w:type="spellStart"/>
            <w:r w:rsidRPr="00FD58AA">
              <w:rPr>
                <w:rFonts w:eastAsia="Calibri" w:cs="Times New Roman"/>
                <w:sz w:val="22"/>
                <w:szCs w:val="22"/>
              </w:rPr>
              <w:t>солонешенцах</w:t>
            </w:r>
            <w:proofErr w:type="spellEnd"/>
            <w:r w:rsidRPr="00FD58AA">
              <w:rPr>
                <w:rFonts w:eastAsia="Calibri" w:cs="Times New Roman"/>
                <w:sz w:val="22"/>
                <w:szCs w:val="22"/>
              </w:rPr>
              <w:t>] // Горные Зори. – Солонешное, 2010. – 26 янв. – С. 2.</w:t>
            </w:r>
          </w:p>
          <w:p w:rsidR="00FD58AA" w:rsidRPr="00461614" w:rsidRDefault="00FD58AA" w:rsidP="0046161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 w:cs="Times New Roman"/>
                <w:b/>
                <w:bCs/>
              </w:rPr>
            </w:pPr>
          </w:p>
          <w:p w:rsidR="006C74CC" w:rsidRPr="006C74CC" w:rsidRDefault="006C74CC" w:rsidP="006C74CC">
            <w:pPr>
              <w:widowControl/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00570D" w:rsidRPr="00E7634A" w:rsidRDefault="0000570D" w:rsidP="0000570D">
            <w:pPr>
              <w:rPr>
                <w:rFonts w:ascii="Times New Roman" w:hAnsi="Times New Roman" w:cs="Times New Roman"/>
              </w:rPr>
            </w:pPr>
          </w:p>
        </w:tc>
      </w:tr>
      <w:tr w:rsidR="003D1B71" w:rsidRPr="00B22425" w:rsidTr="006C74CC">
        <w:trPr>
          <w:trHeight w:val="2127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 w:val="restart"/>
            <w:tcBorders>
              <w:bottom w:val="nil"/>
            </w:tcBorders>
            <w:vAlign w:val="bottom"/>
          </w:tcPr>
          <w:p w:rsidR="003D1B71" w:rsidRPr="00E7634A" w:rsidRDefault="003D1B71" w:rsidP="00435678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D1B71" w:rsidRPr="00B22425" w:rsidTr="006C74CC">
        <w:trPr>
          <w:trHeight w:val="1164"/>
        </w:trPr>
        <w:tc>
          <w:tcPr>
            <w:tcW w:w="720" w:type="dxa"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/>
        </w:tc>
      </w:tr>
      <w:tr w:rsidR="003D1B71" w:rsidRPr="00B22425" w:rsidTr="006C74CC">
        <w:trPr>
          <w:trHeight w:val="543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00570D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183"/>
        </w:trPr>
        <w:tc>
          <w:tcPr>
            <w:tcW w:w="720" w:type="dxa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624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183"/>
        </w:trPr>
        <w:tc>
          <w:tcPr>
            <w:tcW w:w="720" w:type="dxa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633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E7634A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174"/>
        </w:trPr>
        <w:tc>
          <w:tcPr>
            <w:tcW w:w="720" w:type="dxa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633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:rsidR="003D1B71" w:rsidRPr="00B22425" w:rsidRDefault="003D1B71" w:rsidP="0000570D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6C74CC">
        <w:trPr>
          <w:trHeight w:val="2448"/>
        </w:trPr>
        <w:tc>
          <w:tcPr>
            <w:tcW w:w="720" w:type="dxa"/>
          </w:tcPr>
          <w:p w:rsidR="003D1B71" w:rsidRPr="00B22425" w:rsidRDefault="003D1B71" w:rsidP="0000570D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00570D">
            <w:pPr>
              <w:rPr>
                <w:color w:val="0072C7" w:themeColor="accent2"/>
              </w:rPr>
            </w:pPr>
          </w:p>
        </w:tc>
        <w:tc>
          <w:tcPr>
            <w:tcW w:w="250" w:type="dxa"/>
          </w:tcPr>
          <w:p w:rsidR="003D1B71" w:rsidRPr="00B22425" w:rsidRDefault="003D1B71" w:rsidP="0000570D"/>
        </w:tc>
        <w:tc>
          <w:tcPr>
            <w:tcW w:w="6780" w:type="dxa"/>
            <w:vMerge/>
          </w:tcPr>
          <w:p w:rsidR="003D1B71" w:rsidRPr="00B22425" w:rsidRDefault="003D1B71" w:rsidP="0000570D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4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70D" w:rsidRDefault="0000570D" w:rsidP="00590471">
      <w:r>
        <w:separator/>
      </w:r>
    </w:p>
  </w:endnote>
  <w:endnote w:type="continuationSeparator" w:id="0">
    <w:p w:rsidR="0000570D" w:rsidRDefault="0000570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70D" w:rsidRDefault="0000570D" w:rsidP="00590471">
      <w:r>
        <w:separator/>
      </w:r>
    </w:p>
  </w:footnote>
  <w:footnote w:type="continuationSeparator" w:id="0">
    <w:p w:rsidR="0000570D" w:rsidRDefault="0000570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B22425" w:rsidRDefault="00310F17" w:rsidP="00060042">
    <w:pPr>
      <w:pStyle w:val="a7"/>
    </w:pPr>
    <w:r w:rsidRPr="00B22425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A2B1B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dTyxh10IvAwE&#10;eHEE0ctAoBenCr0MBHxxUNDLQOAXZ/+8DASAcZzPy0AgGEf0vAwEhJyNMTMQGMZBOk8DASJxSV4G&#10;D8LCZiwUiZxgs6rwIC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c+joqYHAs380kVTI6Fl500AxOJjwMjJscyPo6MmBwLt35oFUyb+Dg2YnIs4+PgiMmxjI+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O6u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j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HMqxhMDLQDiWw+RYDuVYQuBpILPzYXIsh3IsIfA0kNn5&#10;MDmWQzmWEHgayDrxMDmWQzmWEHgayDrxM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C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Y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qvIrtdF2V1dMMahKTwuDau6u7jaKzhldXaEcgiIYpFYYYVS&#10;MS5XbeR4wSufuoa58d2ORN5+2ak77U+FFEyVIAqhtiZwXqIYVN8TnD2iixyzyHQfi00PCa+NgFmF&#10;Un8Z5vws8d3qrsdRMSbEP/A8JKqFs/uG8UcE8Bbm43J9agR465faSYzdMLYfUTSWfdOVRdE4ieyV&#10;rx6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D/n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19yBfyaPby+L2freN+mPVD8nv/6+2rb&#10;ZS8DzrRhD/k9//X75G9Z+Z0ZPOn7W36EKuOGf8TxFeQpwlRsd5DDSIob1AIl0aMpMDdywC6Y20OW&#10;KWqsX3MXSJkYNts1sY3I1HQdKYfrnB2R2qQbADpzhwFUyxyFFreMn+pHxgdQKTr2U5jxubRDwA9V&#10;DF/1UloOi5ucSMeoKB4qlLRKoxDrDTcuzhVESp8xevlSS08cVBp411gQ5XDppEq9Ih3H2pBEYrdt&#10;j3YXm2IwIYyupZMNbFVmTgcLS6+rVcM5H0f4k8LgpyqFKp4dbFXz5OoOx8vElgXYSzbxK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ieMl/0vo4ACN/RAop4pGPEJQzxOjX61VIYe0rRdXZZHB0tdF/3thh5Y4Obxg9EN7B/MNT0QqTOK&#10;K6w1isYilLp2c9nsgB9mlHJYaxTZ2pSxV9ZG0kqFR+eoDIokS76AOltH0oqk3pRViNS/Am9JsiSv&#10;wazKkbRSY9OtkkH9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gFIpLE8IPA0UiSbH&#10;8oBSEQ1MJCrH8jA5lgeUimhgIlE5lofJsTyUYwmB1QvKsTxMjuUBpVLbwORYHsqxhMCrgiLR5Fge&#10;yrGEwNNAkWhyLA/lWELgaaBINDmWh3IsIbA0UI7lYXIsD+VYQuBpoEg0OZaHciwh8DRQJJocy0M5&#10;lhB4GigSTY7loRxLCDwNFIkmx/JQjiUEjgZP5VhC4GUgHMvT5FieyrGEwNNAZuenybE8lWMJgaeB&#10;zM5Pk2N5KscSAk8D8ROfJsfyVI4lBJ4G4ic+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KJXE8oTAs0CRaHIsO5SKWGAiUTmW3eRYdigV&#10;scBEonIsu8mx7MqxhMD6Csqx7CbHskOp5D4wOZZdOZYQeE1QJJocy64cSwg8CxSJJseyK8cSAs8C&#10;RaLJsezKsYTAskA5lt3kWHblWELgWaBINDmWXTmWEHgWKBJNjmVXjiUEngWKRJNj2ZVjCYFngSLR&#10;5Fh25VhC4FhwKMcSAq8A4VgOk2M5lGMJgWeBzM6HybEcyrGEwLNAZufD5FgO5VhC4Fkg68TD5FgO&#10;5VhC4Fkg68T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zU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F73DA"/>
    <w:multiLevelType w:val="hybridMultilevel"/>
    <w:tmpl w:val="05B65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7F97F09"/>
    <w:multiLevelType w:val="hybridMultilevel"/>
    <w:tmpl w:val="260AC9CE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6E835E60"/>
    <w:multiLevelType w:val="hybridMultilevel"/>
    <w:tmpl w:val="A85EA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EBA2831"/>
    <w:multiLevelType w:val="multilevel"/>
    <w:tmpl w:val="38F0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7"/>
  </w:num>
  <w:num w:numId="17">
    <w:abstractNumId w:val="16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0D"/>
    <w:rsid w:val="0000570D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35678"/>
    <w:rsid w:val="00461614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C74CC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5F87"/>
    <w:rsid w:val="00C07240"/>
    <w:rsid w:val="00C14078"/>
    <w:rsid w:val="00CD7BE1"/>
    <w:rsid w:val="00CE1E3D"/>
    <w:rsid w:val="00D053FA"/>
    <w:rsid w:val="00DC3F0A"/>
    <w:rsid w:val="00E26AED"/>
    <w:rsid w:val="00E50283"/>
    <w:rsid w:val="00E73AB8"/>
    <w:rsid w:val="00E7634A"/>
    <w:rsid w:val="00E90A60"/>
    <w:rsid w:val="00ED47F7"/>
    <w:rsid w:val="00EE7E09"/>
    <w:rsid w:val="00F0223C"/>
    <w:rsid w:val="00F3235D"/>
    <w:rsid w:val="00F32393"/>
    <w:rsid w:val="00F878BD"/>
    <w:rsid w:val="00FD58A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9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e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lioteka\AppData\Local\Microsoft\Office\16.0\DTS\ru-RU%7bE8035BD9-04A4-40BD-93F3-C6BA86404DB1%7d\%7bCB8E2A46-5D68-43A5-A44B-6290D9428F68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{CB8E2A46-5D68-43A5-A44B-6290D9428F68}tf78128832_win32</Template>
  <TotalTime>0</TotalTime>
  <Pages>2</Pages>
  <Words>268</Words>
  <Characters>1733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2021-04-09T09:46:00Z</dcterms:created>
  <dcterms:modified xsi:type="dcterms:W3CDTF">2021-04-09T09:46:00Z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