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94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00570D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C05F87" w:rsidRDefault="00C05F87" w:rsidP="00C05F87">
            <w:pPr>
              <w:pStyle w:val="af"/>
              <w:spacing w:after="0"/>
            </w:pPr>
            <w:r>
              <w:t xml:space="preserve"> </w:t>
            </w:r>
            <w:r w:rsidR="003518C1">
              <w:rPr>
                <w:noProof/>
              </w:rPr>
              <w:drawing>
                <wp:inline distT="0" distB="0" distL="0" distR="0" wp14:anchorId="43C8B53A">
                  <wp:extent cx="2038350" cy="2514056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64" cy="253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5F87" w:rsidRPr="00CD7BE1" w:rsidRDefault="00C05F87" w:rsidP="00C05F87">
            <w:pPr>
              <w:rPr>
                <w:b/>
                <w:bCs/>
                <w:sz w:val="28"/>
                <w:szCs w:val="28"/>
              </w:rPr>
            </w:pPr>
            <w:r w:rsidRPr="00CD7BE1">
              <w:rPr>
                <w:b/>
                <w:bCs/>
                <w:sz w:val="28"/>
                <w:szCs w:val="28"/>
              </w:rPr>
              <w:t>Вспомним всех поименно</w:t>
            </w:r>
            <w:r w:rsidR="00CD7BE1" w:rsidRPr="00CD7BE1">
              <w:rPr>
                <w:b/>
                <w:bCs/>
                <w:sz w:val="28"/>
                <w:szCs w:val="28"/>
              </w:rPr>
              <w:t>: листовка</w:t>
            </w:r>
          </w:p>
          <w:p w:rsidR="003D1B71" w:rsidRDefault="003D1B71" w:rsidP="0000570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F94400" w:rsidRDefault="00F94400" w:rsidP="0000570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F94400" w:rsidRDefault="00F94400" w:rsidP="0000570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F94400" w:rsidRDefault="00F94400" w:rsidP="0000570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6DAB3E">
                  <wp:extent cx="335280" cy="335280"/>
                  <wp:effectExtent l="0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94400">
              <w:rPr>
                <w:rFonts w:ascii="Times New Roman" w:hAnsi="Times New Roman" w:cs="Times New Roman"/>
              </w:rPr>
              <w:t>Солонешенская</w:t>
            </w:r>
            <w:proofErr w:type="spellEnd"/>
            <w:r w:rsidRPr="00F944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4400">
              <w:rPr>
                <w:rFonts w:ascii="Times New Roman" w:hAnsi="Times New Roman" w:cs="Times New Roman"/>
              </w:rPr>
              <w:t>Межпоселенческая</w:t>
            </w:r>
            <w:proofErr w:type="spellEnd"/>
            <w:r w:rsidRPr="00F94400">
              <w:rPr>
                <w:rFonts w:ascii="Times New Roman" w:hAnsi="Times New Roman" w:cs="Times New Roman"/>
              </w:rPr>
              <w:t xml:space="preserve"> центральная модельная краеведческая библиотека</w:t>
            </w:r>
          </w:p>
          <w:p w:rsidR="00F94400" w:rsidRDefault="00F94400" w:rsidP="0000570D">
            <w:pPr>
              <w:pStyle w:val="a7"/>
              <w:kinsoku w:val="0"/>
              <w:overflowPunct w:val="0"/>
              <w:ind w:left="-120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1D49FF">
                  <wp:extent cx="335280" cy="3352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8(385)94 22-5-95</w:t>
            </w:r>
          </w:p>
          <w:p w:rsidR="00F94400" w:rsidRDefault="00F94400" w:rsidP="0000570D">
            <w:pPr>
              <w:pStyle w:val="a7"/>
              <w:kinsoku w:val="0"/>
              <w:overflowPunct w:val="0"/>
              <w:ind w:left="-120"/>
            </w:pPr>
          </w:p>
          <w:p w:rsidR="00F94400" w:rsidRPr="00B22425" w:rsidRDefault="00F94400" w:rsidP="0000570D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3A1DD8">
                  <wp:extent cx="341630" cy="34734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Solonechnoe@yandex.ru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00570D" w:rsidRPr="0000570D" w:rsidRDefault="0000570D" w:rsidP="0000570D">
            <w:pPr>
              <w:pStyle w:val="21"/>
              <w:rPr>
                <w:sz w:val="28"/>
                <w:szCs w:val="28"/>
              </w:rPr>
            </w:pPr>
            <w:r w:rsidRPr="0000570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Участник и герой Великой Отечественной войны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,</w:t>
            </w:r>
            <w:r w:rsidRPr="0000570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 xml:space="preserve"> </w:t>
            </w:r>
            <w:r w:rsidRPr="0000570D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u w:val="none"/>
                <w:lang w:eastAsia="ru-RU"/>
              </w:rPr>
              <w:t>полный кавалер ордена Славы</w:t>
            </w:r>
            <w:r w:rsidR="00F9440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u w:val="none"/>
                <w:lang w:eastAsia="ru-RU"/>
              </w:rPr>
              <w:t>, старшина, артиллерист.</w:t>
            </w:r>
          </w:p>
          <w:p w:rsidR="003D1B71" w:rsidRDefault="00F94400" w:rsidP="00C05F87">
            <w:pPr>
              <w:pStyle w:val="af"/>
              <w:spacing w:after="0"/>
            </w:pPr>
            <w:r>
              <w:t xml:space="preserve">Панов Николай </w:t>
            </w:r>
            <w:r w:rsidR="0000570D">
              <w:t>Иванович</w:t>
            </w:r>
            <w: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(26.10.1921-21.07.1996)</w:t>
            </w:r>
          </w:p>
          <w:p w:rsidR="00F94400" w:rsidRPr="003518C1" w:rsidRDefault="0000570D" w:rsidP="00F944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Биографи</w:t>
            </w:r>
            <w:r w:rsidR="00F94400" w:rsidRPr="003518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F94400" w:rsidRPr="003518C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94400" w:rsidRPr="00351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F94400" w:rsidRPr="003518C1" w:rsidRDefault="00F94400" w:rsidP="00F944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селе </w:t>
            </w:r>
            <w:proofErr w:type="spellStart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Демино</w:t>
            </w:r>
            <w:proofErr w:type="spellEnd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Солонешенского</w:t>
            </w:r>
            <w:proofErr w:type="spellEnd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 в семье крестьянина. Окончил 7 классов. Плотничал в Барнаульском лесхозе. В армии с ноября 1941 года. В боях Великой Отечественной войны с мая 1942 года. Сражался на 2-м и 1-м Белорусском фронтах. Принимал участие в освобождении Белоруссии, Украины, Польши, в боях на территории Германии. Командир орудия 373 артиллерийского полка (175 стрелковая дивизия, 47 армия, 2 Белорусский фронт). Ордена Славы 3,2,1 степени получил за отличие в боях при форсировании рек </w:t>
            </w:r>
            <w:proofErr w:type="spellStart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  <w:proofErr w:type="spellEnd"/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(Белоруссия), Вислы (Польша), Одера (Германия). Победу встретил в госпитале под Берлином. После войны жил в Барнауле. Окончил торговый техникум, работал заместителем директора по быту завода "Ротор".</w:t>
            </w:r>
            <w:r w:rsidRP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Литература:</w:t>
            </w:r>
          </w:p>
          <w:p w:rsidR="00F94400" w:rsidRPr="00F94400" w:rsidRDefault="00F94400" w:rsidP="00F9440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Плужников А. Г. Путь в глубину морей и океанов, путь в высокое небо: [Панов Н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Барнаул, 2008.-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252: фото.</w:t>
            </w:r>
          </w:p>
          <w:p w:rsidR="00F94400" w:rsidRPr="00F94400" w:rsidRDefault="00F94400" w:rsidP="00F9440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Кавалеры ордена Славы трех степеней: краткий биографический словарь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ред. Д. С. Сухорукова.-М.: Воениздат, 2000.-703 с.</w:t>
            </w:r>
          </w:p>
          <w:p w:rsidR="00F94400" w:rsidRPr="00F94400" w:rsidRDefault="00F94400" w:rsidP="00F9440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Бабушкин М. Одна "Слава"-за </w:t>
            </w:r>
            <w:proofErr w:type="spellStart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Сож</w:t>
            </w:r>
            <w:proofErr w:type="spellEnd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другая-за Вислу, третья-за Одер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//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Горные Зори.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-1995.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-30 </w:t>
            </w:r>
            <w:proofErr w:type="gramStart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янв..</w:t>
            </w:r>
            <w:proofErr w:type="gramEnd"/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-С. 2.</w:t>
            </w:r>
          </w:p>
          <w:p w:rsidR="00F94400" w:rsidRPr="00F94400" w:rsidRDefault="00F94400" w:rsidP="00F9440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4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Кобзев, А. А 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был лишь солдат // Вечерний Барнаул. - 1999. - 21 </w:t>
            </w:r>
            <w:proofErr w:type="gramStart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дек. :</w:t>
            </w:r>
            <w:proofErr w:type="gramEnd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518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Аннотация</w:t>
            </w:r>
            <w:proofErr w:type="gramStart"/>
            <w:r w:rsidR="003518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  <w:r w:rsidRPr="00F944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proofErr w:type="gramEnd"/>
            <w:r w:rsidRPr="00F944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полном кавалере орденов Славы жителе с. Лебяжье Н. И. Панове.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4400" w:rsidRPr="00F94400" w:rsidRDefault="00F94400" w:rsidP="00F9440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4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Кобзев, А.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именем названа улица</w:t>
            </w:r>
            <w:r w:rsidR="00351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518C1" w:rsidRPr="003518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[</w:t>
            </w:r>
            <w:r w:rsidR="003518C1" w:rsidRPr="00F944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Н. И. Панов</w:t>
            </w:r>
            <w:r w:rsidR="003518C1" w:rsidRPr="003518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]</w:t>
            </w:r>
            <w:r w:rsidR="003518C1"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// Вечерний Барнаул. - 2000. - 26 апр. </w:t>
            </w:r>
            <w:r w:rsidRPr="00F94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0570D" w:rsidRPr="0000570D" w:rsidRDefault="0000570D" w:rsidP="00F94400">
            <w:pPr>
              <w:pStyle w:val="21"/>
              <w:spacing w:after="0"/>
            </w:pPr>
          </w:p>
        </w:tc>
      </w:tr>
      <w:tr w:rsidR="003D1B71" w:rsidRPr="00B22425" w:rsidTr="00C05F87">
        <w:trPr>
          <w:trHeight w:val="212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94400" w:rsidRDefault="003D1B71" w:rsidP="00F94400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D1B71" w:rsidRPr="00B22425" w:rsidTr="0000570D">
        <w:trPr>
          <w:trHeight w:val="1164"/>
        </w:trPr>
        <w:tc>
          <w:tcPr>
            <w:tcW w:w="720" w:type="dxa"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/>
        </w:tc>
      </w:tr>
      <w:tr w:rsidR="003D1B71" w:rsidRPr="00B22425" w:rsidTr="0000570D">
        <w:trPr>
          <w:trHeight w:val="54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00570D" w:rsidRDefault="003D1B71" w:rsidP="0000570D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183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624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00570D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183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63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518C1" w:rsidRDefault="003D1B71" w:rsidP="0000570D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174"/>
        </w:trPr>
        <w:tc>
          <w:tcPr>
            <w:tcW w:w="720" w:type="dxa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633"/>
        </w:trPr>
        <w:tc>
          <w:tcPr>
            <w:tcW w:w="720" w:type="dxa"/>
          </w:tcPr>
          <w:p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00570D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00570D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00570D">
            <w:pPr>
              <w:pStyle w:val="1"/>
            </w:pPr>
          </w:p>
        </w:tc>
      </w:tr>
      <w:tr w:rsidR="003D1B71" w:rsidRPr="00B22425" w:rsidTr="0000570D">
        <w:trPr>
          <w:trHeight w:val="2448"/>
        </w:trPr>
        <w:tc>
          <w:tcPr>
            <w:tcW w:w="720" w:type="dxa"/>
          </w:tcPr>
          <w:p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00570D"/>
        </w:tc>
        <w:tc>
          <w:tcPr>
            <w:tcW w:w="6607" w:type="dxa"/>
            <w:vMerge/>
          </w:tcPr>
          <w:p w:rsidR="003D1B71" w:rsidRPr="00B22425" w:rsidRDefault="003D1B71" w:rsidP="0000570D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4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70D" w:rsidRDefault="0000570D" w:rsidP="00590471">
      <w:r>
        <w:separator/>
      </w:r>
    </w:p>
  </w:endnote>
  <w:endnote w:type="continuationSeparator" w:id="0">
    <w:p w:rsidR="0000570D" w:rsidRDefault="0000570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70D" w:rsidRDefault="0000570D" w:rsidP="00590471">
      <w:r>
        <w:separator/>
      </w:r>
    </w:p>
  </w:footnote>
  <w:footnote w:type="continuationSeparator" w:id="0">
    <w:p w:rsidR="0000570D" w:rsidRDefault="0000570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B4B781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2HnnQ+2AhPFy+GmkSce8VbpQxsY10ny3go1mmOYSxlp6&#10;I1MDvJiKSB54j889kZPJn4ixFZdQs6Cqm3B1/jBrSQoUUpF2VTOZMJjrNIe9GFuSwpRtjYd2vLtb&#10;VjptoNXpVgpRrBEPNTxZML8Dqq3o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dTyxh10IvAwE&#10;eHEE0ctAoBenCr0MBHxxUNDLQOAXZ/+8DASAcZzPy0AgGEf0vAwEhJyNMTMQGMZBOk8DASJxSV4G&#10;D8LCZiwUiZxgs6rwIC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c+joqYHAs380kVTI6Fl500AxOJjwMjJscyPo6MmBwLt35oFUyb+Dg2YnIs4+PgiMmxjI+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O6u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j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HMqxhMDLQDiWw+RYDuVYQuBpILPzYXIsh3IsIfA0kNn5&#10;MDmWQzmWEHgayDrxMDmWQzmWEHgayDrx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D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r/1sDqI3ZTTymNCWv62MhetyXmCcX7BMHJNc0aBCeEw41fcl&#10;3mgDDVwactoMtjKPkrpKjPtZzvMWg3Xm4ix3v9fJF9r/OjOG8WELei9e78OcErXos4JACgZBmnJ2&#10;RLDl4zoimgqxBd59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C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qvIrtdF2V1dMMahKTwuDau6u7jaKzhldXaEcgiIYpFYYYVS&#10;MS5XbeR4wSufuoa58d2ORN5+2ak77U+FFEyVIAqhtiZwXqIYVN8TnD2iixyzyHQfi00PCa+NgFmF&#10;Un8Z5vws8d3qrsdRMSbEP/A8JKqFs/uG8UcE8Bbm43J9agR465faSYzdMLYfUTSWfdOVRdE4ieyV&#10;rx6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D/n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19yBfyaPby+L2freN+mPVD8nv/6+2rb&#10;ZS8DzrRhD/k9//X75G9Z+Z0ZPOn7W36EKuOGf8TxFeQpwlRsd5DDSIob1AIl0aMpMDdywC6Y20OW&#10;KWqsX3MXSJkYNts1sY3I1HQdKYfrnB2R2qQbADpzhwFUyxyFFreMn+pHxgdQKTr2U5jxubRDwA9V&#10;DF/1UloOi5ucSMeoKB4qlLRKoxDrDTcuzhVESp8xevlSS08cVBp411gQ5XDppEq9Ih3H2pBEYrdt&#10;j3YXm2IwIYyupZMNbFVmTgcLS6+rVcM5H0f4k8LgpyqFKp4dbFXz5OoOx8vElgXYSzbxK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a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ZwU8RLS3WZsRKMNTy4ML+grQn8xtvFLEhsw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mE1NPHUirNYVxaxp5IK5JiNCJSQTOHPNKjc/uoalFILSe/Azhx4olWhStT5gKTLKc6vZd6tbpWwJ&#10;k3L0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ieMl/0vo4ACN/RAop4pGPEJQzxOjX61VIYe0rRdXZZHB0tdF/3thh5Y4Obxg9EN7B/MNT0QqTOK&#10;K6w1isYilLp2c9nsgB9mlHJYaxTZ2pSxV9ZG0kqFR+eoDIokS76AOltH0oqk3pRViNS/Am9JsiSv&#10;wazKkbRSY9OtkkH9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gFIpLE8IPA0UiSbH&#10;8oBSEQ1MJCrH8jA5lgeUimhgIlE5lofJsTyUYwmB1QvKsTxMjuUBpVLbwORYHsqxhMCrgiLR5Fge&#10;yrGEwNNAkWhyLA/lWELgaaBINDmWh3IsIbA0UI7lYXIsD+VYQuBpoEg0OZaHciwh8DRQJJocy0M5&#10;lhB4GigSTY7loRxLCDwNFIkmx/JQjiUEjgZP5VhC4GUgHMvT5FieyrGEwNNAZuenybE8lWMJgaeB&#10;zM5Pk2N5KscSAk8D8ROfJsfyVI4lBJ4G4ic+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b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B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KJXE8oTAs0CRaHIsO5SKWGAiUTmW3eRYdigV&#10;scBEonIsu8mx7MqxhMD6Csqx7CbHskOp5D4wOZZdOZYQeE1QJJocy64cSwg8CxSJJseyK8cSAs8C&#10;RaLJsezKsYTAskA5lt3kWHblWELgWaBINDmWXTmWEHgWKBJNjmVXjiUEngWKRJNj2ZVjCYFngSLR&#10;5Fh25VhC4FhwKMcSAq8A4VgOk2M5lGMJgWeBzM6HybEcyrGEwLNAZufD5FgO5VhC4Fkg68TD5FgO&#10;5VhC4Fkg68T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zn&#10;MngJWu1g0dwHPDNszMSu46V9FHtslasLyanJHuOk+qc2F/g74qW/v4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b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J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B1TY8F+Rl14foD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KQVjBkx3MwG&#10;rp0n199fypYa9iQteXYGAL7cSKSoEuKKeLjKJFc9QeRoONSlQzYTigMKuesfs9l74LzotTNWzyfR&#10;F5woyjDXBCw8ySY1s1ylSTO6UK90RkNDb8Y6sS+abvUPbnYxCoZv9ofTGkc9C5O2CqNz8b/qVJhw&#10;IJqu3633FNYELqCd1c7EbaLPh/GU21oPScFewRMLbzg0FEQ8OT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r0EO3AX2JCGEPpM5t06GA51y60qB8Dx3xAax&#10;13uDy1KSe3+XxMyxzWxszyJM1q2Twe0hioYSDXNumJORlHQyuD2rl8Op9co+MW5gnpIIhpOpyya2&#10;QsKtKwWilcR1gt3NpZftI+EmXzjh1pWCuL1O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1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XXUCUnjuNegSHpYvZgbGaX4Jrq+tlzT9hxryTzX0c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hfU0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r4ACJrjKq2JlwdKlabkW8uv6InSTHlj4DIIgWrLs7sfNnHVXvGFcmHF3n&#10;xE6tt2FNgxBGxQ1FWRDCUKU0uXmd3GpB/6mmqAhcoEwDpWiY0oVXJBtddaS8aKHTvhDQgIAbp2rK&#10;qag9pBfV+bheOw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3IUHgx+ckcur3BeiW2&#10;qOFC78FTJ/fmvja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xlJhU7Crh9DlOgkNvYxRIlOAhgfQ5To&#10;5JT5MUTpOzkKfAxR+k72ax9DlL6Tj+rHEKXvxPN9DFH6TuD5MUTJFd0+uKKRdOj84IpuLVd0++CK&#10;RlJa8YHOliu6fXBFIymt+EBnyxXdPriikZRWfKCz5YpuH1zRSEorPtDZckW3D65oJJ0VH1zRreWK&#10;bh9c0UhKKz7Q2XJFt/8g7dx2rEeO7PwqjX4Bzz7UrirB7Yu59qVfQGoIGAPyaKBp24N5en+LESuY&#10;kSR3kbAgoHr/TDIzI+N8yk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J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cqKWtejKl1IMgMfvn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jgcPCvGIoJXQcFYnibG8qwY&#10;iwgeB2V3fpoYy7NiLCJ4HJTd+WliLM+KsYjgcVDsxKeJsTwrxiKCx0GxE58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0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k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rN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icD4kVBNSRdsZYlN560gLWnuuRiydxOGSrl3RphLFXgn1ympgkI&#10;zWonoKqd9TVi+Xhg9IkK+EJa4RUAq5Q7Ci/qfXIHJdZdJ7FaBBVqT15EmPZNPtcf+KcS9UkJ+H55&#10;BRwPmowBYbv1ah7wEN4Mmi+/4t3aDj9JvImx1M82R1eRc+0Ytm9XsnDjMrloe+WsVIXvFJ4MG+G1&#10;EjXaRYHo2cy+1SqlbwhfaS1Xs6S4ootTolChfax9IsrL/pfPoW31v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ZewUndr4AoQfEajxYWZ1xA/OL9pKWYofELq0f+yMgXf91P+W087b3CmS9ODnzqtIWVt&#10;7LHHNa0VWxgqnM3phIfkecAzyaeV6x4r8ZjPsU/CJ8kzsRx2fRFogQM/hKk2XYjVyANDgukn1Ifn&#10;m6uCls1XtO6EivIELquyPY1qCNMYT6ONhF2zPH2cD+LePUCH3UGMZuzcSVb3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l0vS7K&#10;DnXBKw5N4XEZq6q7i7u9glNWZ0dLDgGRLJIz7L30FZerNjFe8MqfrmEefDcWkaf/Depe9qf3lEyV&#10;IAqhtiFw/kUx6L4nOHtGFzlmiXSvyS6NhNcqYNZ76b/c5/ws8d3ursdRUQPiH3geFqqFs/uG8S8C&#10;+Njnd7k+NQK89VvuJMZuGttfFI1t33RlURZOAr3yz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9+E/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m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p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b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O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zU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C6035F5"/>
    <w:multiLevelType w:val="multilevel"/>
    <w:tmpl w:val="55365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835E60"/>
    <w:multiLevelType w:val="hybridMultilevel"/>
    <w:tmpl w:val="A85EA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BA2831"/>
    <w:multiLevelType w:val="multilevel"/>
    <w:tmpl w:val="38F0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6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0D"/>
    <w:rsid w:val="0000570D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18C1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B5893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5F87"/>
    <w:rsid w:val="00C07240"/>
    <w:rsid w:val="00C14078"/>
    <w:rsid w:val="00CD7BE1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9440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611D13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lioteka\AppData\Local\Microsoft\Office\16.0\DTS\ru-RU%7bE8035BD9-04A4-40BD-93F3-C6BA86404DB1%7d\%7bCB8E2A46-5D68-43A5-A44B-6290D9428F68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{CB8E2A46-5D68-43A5-A44B-6290D9428F68}tf78128832_win32</Template>
  <TotalTime>0</TotalTime>
  <Pages>2</Pages>
  <Words>236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2021-04-12T07:11:00Z</dcterms:created>
  <dcterms:modified xsi:type="dcterms:W3CDTF">2021-04-12T07:11:00Z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