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945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50"/>
        <w:gridCol w:w="6780"/>
      </w:tblGrid>
      <w:tr w:rsidR="003D1B71" w:rsidRPr="00B22425" w14:paraId="04ABECA7" w14:textId="77777777" w:rsidTr="006C74CC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DB5EE46" w14:textId="77777777" w:rsidR="00C05F87" w:rsidRDefault="00435678" w:rsidP="00C05F87">
            <w:pPr>
              <w:pStyle w:val="af"/>
              <w:spacing w:after="0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1871864B" wp14:editId="56399CD9">
                  <wp:extent cx="2179320" cy="2905125"/>
                  <wp:effectExtent l="0" t="0" r="0" b="9525"/>
                  <wp:docPr id="15362" name="Picture 4" descr="00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2D45E0-D82C-4CFF-851E-B9388C04E1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4" descr="0004">
                            <a:extLst>
                              <a:ext uri="{FF2B5EF4-FFF2-40B4-BE49-F238E27FC236}">
                                <a16:creationId xmlns:a16="http://schemas.microsoft.com/office/drawing/2014/main" id="{102D45E0-D82C-4CFF-851E-B9388C04E1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5F87">
              <w:t xml:space="preserve"> </w:t>
            </w:r>
            <w:r>
              <w:rPr>
                <w:noProof/>
              </w:rPr>
              <w:t xml:space="preserve"> </w:t>
            </w:r>
          </w:p>
          <w:p w14:paraId="3782C939" w14:textId="77777777" w:rsidR="00C05F87" w:rsidRPr="00CD7BE1" w:rsidRDefault="00C05F87" w:rsidP="00C05F87">
            <w:pPr>
              <w:rPr>
                <w:b/>
                <w:bCs/>
                <w:sz w:val="28"/>
                <w:szCs w:val="28"/>
              </w:rPr>
            </w:pPr>
            <w:r w:rsidRPr="00CD7BE1">
              <w:rPr>
                <w:b/>
                <w:bCs/>
                <w:sz w:val="28"/>
                <w:szCs w:val="28"/>
              </w:rPr>
              <w:t>Вспомним всех поименно</w:t>
            </w:r>
            <w:r w:rsidR="00CD7BE1" w:rsidRPr="00CD7BE1">
              <w:rPr>
                <w:b/>
                <w:bCs/>
                <w:sz w:val="28"/>
                <w:szCs w:val="28"/>
              </w:rPr>
              <w:t>: листовка</w:t>
            </w:r>
          </w:p>
          <w:p w14:paraId="2F6E68B9" w14:textId="77777777"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E7634A">
              <w:rPr>
                <w:rFonts w:ascii="Times New Roman" w:hAnsi="Times New Roman" w:cs="Times New Roman"/>
              </w:rPr>
              <w:tab/>
            </w:r>
          </w:p>
          <w:p w14:paraId="39B452F4" w14:textId="77777777"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43141C" wp14:editId="576769DC">
                  <wp:extent cx="335280" cy="3352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7634A">
              <w:rPr>
                <w:rFonts w:ascii="Times New Roman" w:hAnsi="Times New Roman" w:cs="Times New Roman"/>
              </w:rPr>
              <w:t>Межпоселенческая</w:t>
            </w:r>
            <w:proofErr w:type="spellEnd"/>
            <w:r w:rsidRPr="00E7634A">
              <w:rPr>
                <w:rFonts w:ascii="Times New Roman" w:hAnsi="Times New Roman" w:cs="Times New Roman"/>
              </w:rPr>
              <w:t xml:space="preserve"> центральная модельная краеведческая библиотека</w:t>
            </w:r>
          </w:p>
          <w:p w14:paraId="55DF3AFF" w14:textId="77777777"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14:paraId="6FE7391A" w14:textId="77777777"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550825" wp14:editId="1A264A83">
                  <wp:extent cx="335280" cy="335280"/>
                  <wp:effectExtent l="0" t="0" r="762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634A">
              <w:rPr>
                <w:rFonts w:ascii="Times New Roman" w:hAnsi="Times New Roman" w:cs="Times New Roman"/>
              </w:rPr>
              <w:t>8(385)94 22-5-95</w:t>
            </w:r>
          </w:p>
          <w:p w14:paraId="14868CF0" w14:textId="77777777" w:rsidR="00E7634A" w:rsidRPr="00E7634A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14:paraId="08D99BA6" w14:textId="77777777" w:rsidR="003D1B71" w:rsidRPr="00B22425" w:rsidRDefault="00E7634A" w:rsidP="00E7634A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05399D" wp14:editId="45801473">
                  <wp:extent cx="341630" cy="34734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634A">
              <w:rPr>
                <w:rFonts w:ascii="Times New Roman" w:hAnsi="Times New Roman" w:cs="Times New Roman"/>
              </w:rPr>
              <w:t>Solonechnoe@yandex.ru</w:t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14:paraId="1F34D539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780" w:type="dxa"/>
            <w:tcBorders>
              <w:bottom w:val="nil"/>
            </w:tcBorders>
          </w:tcPr>
          <w:p w14:paraId="48E49BBC" w14:textId="77777777" w:rsidR="0000570D" w:rsidRPr="00E7634A" w:rsidRDefault="00435678" w:rsidP="0000570D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E7634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u w:val="none"/>
                <w:lang w:eastAsia="ru-RU"/>
              </w:rPr>
              <w:t>Герой Советского Союза (</w:t>
            </w:r>
            <w:r w:rsidRPr="00E7634A">
              <w:rPr>
                <w:rFonts w:ascii="Times New Roman" w:eastAsia="Times New Roman" w:hAnsi="Times New Roman" w:cs="Times New Roman"/>
                <w:bCs w:val="0"/>
                <w:color w:val="auto"/>
                <w:szCs w:val="24"/>
                <w:u w:val="none"/>
                <w:lang w:eastAsia="ru-RU"/>
              </w:rPr>
              <w:t>1923-1985 гг.)</w:t>
            </w:r>
          </w:p>
          <w:p w14:paraId="053765B3" w14:textId="77777777" w:rsidR="003D1B71" w:rsidRPr="00E7634A" w:rsidRDefault="00435678" w:rsidP="00C05F87">
            <w:pPr>
              <w:pStyle w:val="af"/>
              <w:spacing w:after="0"/>
              <w:rPr>
                <w:rFonts w:ascii="Times New Roman" w:hAnsi="Times New Roman" w:cs="Times New Roman"/>
              </w:rPr>
            </w:pPr>
            <w:r w:rsidRPr="00E7634A">
              <w:rPr>
                <w:rFonts w:ascii="Times New Roman" w:hAnsi="Times New Roman" w:cs="Times New Roman"/>
              </w:rPr>
              <w:t>Давыдов Андрей Яковлевич</w:t>
            </w:r>
          </w:p>
          <w:p w14:paraId="394534CE" w14:textId="77777777" w:rsidR="0000570D" w:rsidRPr="00E7634A" w:rsidRDefault="0000570D" w:rsidP="00C05F87">
            <w:pPr>
              <w:pStyle w:val="21"/>
              <w:spacing w:after="0"/>
              <w:rPr>
                <w:rFonts w:ascii="Times New Roman" w:hAnsi="Times New Roman" w:cs="Times New Roman"/>
              </w:rPr>
            </w:pPr>
            <w:r w:rsidRPr="00E7634A">
              <w:rPr>
                <w:rFonts w:ascii="Times New Roman" w:hAnsi="Times New Roman" w:cs="Times New Roman"/>
              </w:rPr>
              <w:t>Биография</w:t>
            </w:r>
          </w:p>
          <w:p w14:paraId="2F07A631" w14:textId="77777777" w:rsidR="006C74CC" w:rsidRPr="00E7634A" w:rsidRDefault="00435678" w:rsidP="006C74CC">
            <w:pPr>
              <w:rPr>
                <w:rFonts w:ascii="Times New Roman" w:eastAsia="Calibri" w:hAnsi="Times New Roman" w:cs="Times New Roman"/>
              </w:rPr>
            </w:pPr>
            <w:r w:rsidRPr="00E76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в с. Соловьиха на Алтае. Затем его семья переехала в с. </w:t>
            </w:r>
            <w:proofErr w:type="spellStart"/>
            <w:r w:rsidRPr="00E76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Юртное</w:t>
            </w:r>
            <w:proofErr w:type="spellEnd"/>
            <w:r w:rsidRPr="00E76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6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Солонешенского</w:t>
            </w:r>
            <w:proofErr w:type="spellEnd"/>
            <w:r w:rsidRPr="00E76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  <w:r w:rsidR="006C74CC" w:rsidRPr="00E76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C74CC" w:rsidRPr="00E7634A">
              <w:rPr>
                <w:rFonts w:ascii="Times New Roman" w:eastAsia="Calibri" w:hAnsi="Times New Roman" w:cs="Times New Roman"/>
              </w:rPr>
              <w:t xml:space="preserve"> Окончил среднюю школу</w:t>
            </w:r>
            <w:r w:rsidR="00E7634A">
              <w:rPr>
                <w:rFonts w:ascii="Times New Roman" w:eastAsia="Calibri" w:hAnsi="Times New Roman" w:cs="Times New Roman"/>
              </w:rPr>
              <w:t xml:space="preserve">, </w:t>
            </w:r>
            <w:r w:rsidR="006C74CC" w:rsidRPr="00E7634A">
              <w:rPr>
                <w:rFonts w:ascii="Times New Roman" w:eastAsia="Calibri" w:hAnsi="Times New Roman" w:cs="Times New Roman"/>
              </w:rPr>
              <w:t xml:space="preserve">работал шофером в </w:t>
            </w:r>
            <w:proofErr w:type="spellStart"/>
            <w:r w:rsidR="006C74CC" w:rsidRPr="00E7634A">
              <w:rPr>
                <w:rFonts w:ascii="Times New Roman" w:eastAsia="Calibri" w:hAnsi="Times New Roman" w:cs="Times New Roman"/>
              </w:rPr>
              <w:t>Медведевской</w:t>
            </w:r>
            <w:proofErr w:type="spellEnd"/>
            <w:r w:rsidR="006C74CC" w:rsidRPr="00E7634A">
              <w:rPr>
                <w:rFonts w:ascii="Times New Roman" w:eastAsia="Calibri" w:hAnsi="Times New Roman" w:cs="Times New Roman"/>
              </w:rPr>
              <w:t xml:space="preserve"> МТС. С 12 декабря 1941 г. по 12 ноября 1945 г. воевал на фронтах Великой Отечественной войны.</w:t>
            </w:r>
          </w:p>
          <w:p w14:paraId="537F7A18" w14:textId="77777777" w:rsidR="006C74CC" w:rsidRPr="006C74CC" w:rsidRDefault="006C74CC" w:rsidP="006C74CC">
            <w:pPr>
              <w:widowControl/>
              <w:autoSpaceDE/>
              <w:autoSpaceDN/>
              <w:adjustRightInd/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6C74CC">
              <w:rPr>
                <w:rFonts w:ascii="Times New Roman" w:eastAsia="Calibri" w:hAnsi="Times New Roman" w:cs="Times New Roman"/>
              </w:rPr>
              <w:t>Указом Президиума Верховного Совета СССР от 15 января 1944 г. за успешное форсирование реки Днепр, прочное закрепление плацдарма на его западном берегу и проявленную при этом отвагу и геройство, гвардии старшему сержанту А. Я. Давыдову присвоено звание героя Советского Союза.</w:t>
            </w:r>
          </w:p>
          <w:p w14:paraId="5C7BD1D2" w14:textId="77777777" w:rsidR="006C74CC" w:rsidRPr="00E7634A" w:rsidRDefault="006C74CC" w:rsidP="006C74CC">
            <w:pPr>
              <w:widowControl/>
              <w:autoSpaceDE/>
              <w:autoSpaceDN/>
              <w:adjustRightInd/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6C74CC">
              <w:rPr>
                <w:rFonts w:ascii="Times New Roman" w:eastAsia="Calibri" w:hAnsi="Times New Roman" w:cs="Times New Roman"/>
              </w:rPr>
              <w:t>С ноября 1945</w:t>
            </w:r>
            <w:r w:rsidR="00E7634A">
              <w:rPr>
                <w:rFonts w:ascii="Times New Roman" w:eastAsia="Calibri" w:hAnsi="Times New Roman" w:cs="Times New Roman"/>
              </w:rPr>
              <w:t xml:space="preserve"> </w:t>
            </w:r>
            <w:r w:rsidRPr="006C74CC">
              <w:rPr>
                <w:rFonts w:ascii="Times New Roman" w:eastAsia="Calibri" w:hAnsi="Times New Roman" w:cs="Times New Roman"/>
              </w:rPr>
              <w:t xml:space="preserve">г. старшина Давыдов демобилизован, </w:t>
            </w:r>
            <w:r w:rsidRPr="00E7634A">
              <w:rPr>
                <w:rFonts w:ascii="Times New Roman" w:eastAsia="Calibri" w:hAnsi="Times New Roman" w:cs="Times New Roman"/>
              </w:rPr>
              <w:t>жил</w:t>
            </w:r>
            <w:r w:rsidRPr="006C74CC">
              <w:rPr>
                <w:rFonts w:ascii="Times New Roman" w:eastAsia="Calibri" w:hAnsi="Times New Roman" w:cs="Times New Roman"/>
              </w:rPr>
              <w:t xml:space="preserve"> в с. Солонешное. Окончил в 1964</w:t>
            </w:r>
            <w:r w:rsidRPr="00E7634A">
              <w:rPr>
                <w:rFonts w:ascii="Times New Roman" w:eastAsia="Calibri" w:hAnsi="Times New Roman" w:cs="Times New Roman"/>
              </w:rPr>
              <w:t xml:space="preserve"> </w:t>
            </w:r>
            <w:r w:rsidRPr="006C74CC">
              <w:rPr>
                <w:rFonts w:ascii="Times New Roman" w:eastAsia="Calibri" w:hAnsi="Times New Roman" w:cs="Times New Roman"/>
              </w:rPr>
              <w:t xml:space="preserve">г. Омский финансово-кредитный техникум. Работал: заведующим </w:t>
            </w:r>
            <w:proofErr w:type="spellStart"/>
            <w:r w:rsidRPr="006C74CC">
              <w:rPr>
                <w:rFonts w:ascii="Times New Roman" w:eastAsia="Calibri" w:hAnsi="Times New Roman" w:cs="Times New Roman"/>
              </w:rPr>
              <w:t>Cолонешенской</w:t>
            </w:r>
            <w:proofErr w:type="spellEnd"/>
            <w:r w:rsidRPr="006C74CC">
              <w:rPr>
                <w:rFonts w:ascii="Times New Roman" w:eastAsia="Calibri" w:hAnsi="Times New Roman" w:cs="Times New Roman"/>
              </w:rPr>
              <w:t xml:space="preserve"> центральной сберегательной кассой</w:t>
            </w:r>
            <w:r w:rsidRPr="00E7634A">
              <w:rPr>
                <w:rFonts w:ascii="Times New Roman" w:eastAsia="Calibri" w:hAnsi="Times New Roman" w:cs="Times New Roman"/>
              </w:rPr>
              <w:t xml:space="preserve">, </w:t>
            </w:r>
            <w:r w:rsidRPr="006C74CC">
              <w:rPr>
                <w:rFonts w:ascii="Times New Roman" w:eastAsia="Calibri" w:hAnsi="Times New Roman" w:cs="Times New Roman"/>
              </w:rPr>
              <w:t xml:space="preserve">старшим инженером управления гостехнадзора сельского хозяйства </w:t>
            </w:r>
            <w:proofErr w:type="spellStart"/>
            <w:r w:rsidRPr="006C74CC">
              <w:rPr>
                <w:rFonts w:ascii="Times New Roman" w:eastAsia="Calibri" w:hAnsi="Times New Roman" w:cs="Times New Roman"/>
              </w:rPr>
              <w:t>Солонешенского</w:t>
            </w:r>
            <w:proofErr w:type="spellEnd"/>
            <w:r w:rsidRPr="006C74CC">
              <w:rPr>
                <w:rFonts w:ascii="Times New Roman" w:eastAsia="Calibri" w:hAnsi="Times New Roman" w:cs="Times New Roman"/>
              </w:rPr>
              <w:t xml:space="preserve"> райисполкома, заведующим отделом культуры </w:t>
            </w:r>
            <w:proofErr w:type="spellStart"/>
            <w:r w:rsidRPr="006C74CC">
              <w:rPr>
                <w:rFonts w:ascii="Times New Roman" w:eastAsia="Calibri" w:hAnsi="Times New Roman" w:cs="Times New Roman"/>
              </w:rPr>
              <w:t>Солонешенского</w:t>
            </w:r>
            <w:proofErr w:type="spellEnd"/>
            <w:r w:rsidRPr="006C74CC">
              <w:rPr>
                <w:rFonts w:ascii="Times New Roman" w:eastAsia="Calibri" w:hAnsi="Times New Roman" w:cs="Times New Roman"/>
              </w:rPr>
              <w:t xml:space="preserve"> райисполкома, после чего до выхода на пенсию в 1979</w:t>
            </w:r>
            <w:r w:rsidRPr="00E7634A">
              <w:rPr>
                <w:rFonts w:ascii="Times New Roman" w:eastAsia="Calibri" w:hAnsi="Times New Roman" w:cs="Times New Roman"/>
              </w:rPr>
              <w:t xml:space="preserve"> </w:t>
            </w:r>
            <w:r w:rsidRPr="006C74CC">
              <w:rPr>
                <w:rFonts w:ascii="Times New Roman" w:eastAsia="Calibri" w:hAnsi="Times New Roman" w:cs="Times New Roman"/>
              </w:rPr>
              <w:t xml:space="preserve">г. занимал должность старшего инженера по кадрам управления сельского хозяйства райисполкома. Неоднократно избирался членом </w:t>
            </w:r>
            <w:proofErr w:type="spellStart"/>
            <w:r w:rsidRPr="006C74CC">
              <w:rPr>
                <w:rFonts w:ascii="Times New Roman" w:eastAsia="Calibri" w:hAnsi="Times New Roman" w:cs="Times New Roman"/>
              </w:rPr>
              <w:t>Солонешенского</w:t>
            </w:r>
            <w:proofErr w:type="spellEnd"/>
            <w:r w:rsidRPr="006C74CC">
              <w:rPr>
                <w:rFonts w:ascii="Times New Roman" w:eastAsia="Calibri" w:hAnsi="Times New Roman" w:cs="Times New Roman"/>
              </w:rPr>
              <w:t xml:space="preserve"> райкома КПСС, депутатом </w:t>
            </w:r>
            <w:proofErr w:type="spellStart"/>
            <w:r w:rsidRPr="006C74CC">
              <w:rPr>
                <w:rFonts w:ascii="Times New Roman" w:eastAsia="Calibri" w:hAnsi="Times New Roman" w:cs="Times New Roman"/>
              </w:rPr>
              <w:t>Солонешенского</w:t>
            </w:r>
            <w:proofErr w:type="spellEnd"/>
            <w:r w:rsidRPr="006C74CC">
              <w:rPr>
                <w:rFonts w:ascii="Times New Roman" w:eastAsia="Calibri" w:hAnsi="Times New Roman" w:cs="Times New Roman"/>
              </w:rPr>
              <w:t xml:space="preserve"> райсовета.</w:t>
            </w:r>
            <w:r w:rsidRPr="00E7634A">
              <w:rPr>
                <w:rFonts w:ascii="Times New Roman" w:eastAsia="Calibri" w:hAnsi="Times New Roman" w:cs="Times New Roman"/>
              </w:rPr>
              <w:t xml:space="preserve"> </w:t>
            </w:r>
            <w:r w:rsidRPr="006C74CC">
              <w:rPr>
                <w:rFonts w:ascii="Times New Roman" w:eastAsia="Calibri" w:hAnsi="Times New Roman" w:cs="Times New Roman"/>
              </w:rPr>
              <w:t>Награжден орденом Ленина, 2 орденами Отечественной вой­ны 1 степени, медалями. Умер 16.06.1993г. (</w:t>
            </w:r>
            <w:proofErr w:type="spellStart"/>
            <w:proofErr w:type="gramStart"/>
            <w:r w:rsidRPr="006C74CC">
              <w:rPr>
                <w:rFonts w:ascii="Times New Roman" w:eastAsia="Calibri" w:hAnsi="Times New Roman" w:cs="Times New Roman"/>
              </w:rPr>
              <w:t>Солонеш</w:t>
            </w:r>
            <w:proofErr w:type="spellEnd"/>
            <w:r w:rsidRPr="006C74CC">
              <w:rPr>
                <w:rFonts w:ascii="Times New Roman" w:eastAsia="Calibri" w:hAnsi="Times New Roman" w:cs="Times New Roman"/>
              </w:rPr>
              <w:t>..</w:t>
            </w:r>
            <w:proofErr w:type="gramEnd"/>
            <w:r w:rsidRPr="006C74CC">
              <w:rPr>
                <w:rFonts w:ascii="Times New Roman" w:eastAsia="Calibri" w:hAnsi="Times New Roman" w:cs="Times New Roman"/>
              </w:rPr>
              <w:t xml:space="preserve"> РВК) или 19.06.1992г. (</w:t>
            </w:r>
            <w:proofErr w:type="spellStart"/>
            <w:r w:rsidRPr="006C74CC">
              <w:rPr>
                <w:rFonts w:ascii="Times New Roman" w:eastAsia="Calibri" w:hAnsi="Times New Roman" w:cs="Times New Roman"/>
              </w:rPr>
              <w:t>Петропавл</w:t>
            </w:r>
            <w:proofErr w:type="spellEnd"/>
            <w:r w:rsidRPr="006C74CC">
              <w:rPr>
                <w:rFonts w:ascii="Times New Roman" w:eastAsia="Calibri" w:hAnsi="Times New Roman" w:cs="Times New Roman"/>
              </w:rPr>
              <w:t xml:space="preserve">. РВК). </w:t>
            </w:r>
            <w:proofErr w:type="gramStart"/>
            <w:r w:rsidRPr="006C74CC">
              <w:rPr>
                <w:rFonts w:ascii="Times New Roman" w:eastAsia="Calibri" w:hAnsi="Times New Roman" w:cs="Times New Roman"/>
              </w:rPr>
              <w:t>Биография  в</w:t>
            </w:r>
            <w:proofErr w:type="gramEnd"/>
            <w:r w:rsidRPr="006C74CC">
              <w:rPr>
                <w:rFonts w:ascii="Times New Roman" w:eastAsia="Calibri" w:hAnsi="Times New Roman" w:cs="Times New Roman"/>
              </w:rPr>
              <w:t xml:space="preserve"> сборнике "Боевая слава  Алтая" (3-е изд., 1978г.). </w:t>
            </w:r>
            <w:proofErr w:type="gramStart"/>
            <w:r w:rsidRPr="006C74CC">
              <w:rPr>
                <w:rFonts w:ascii="Times New Roman" w:eastAsia="Calibri" w:hAnsi="Times New Roman" w:cs="Times New Roman"/>
              </w:rPr>
              <w:t>Биография  в</w:t>
            </w:r>
            <w:proofErr w:type="gramEnd"/>
            <w:r w:rsidRPr="006C74CC">
              <w:rPr>
                <w:rFonts w:ascii="Times New Roman" w:eastAsia="Calibri" w:hAnsi="Times New Roman" w:cs="Times New Roman"/>
              </w:rPr>
              <w:t xml:space="preserve"> сборнике "Золотые звезды Алтая"-I. Имя увековечено на Мемориале Славы в г. Барнауле. Включен в Энциклопедию Алтайского края-с. 428.</w:t>
            </w:r>
          </w:p>
          <w:p w14:paraId="152D3CBC" w14:textId="77777777" w:rsidR="006C74CC" w:rsidRPr="00E7634A" w:rsidRDefault="006C74CC" w:rsidP="006C74CC">
            <w:pPr>
              <w:rPr>
                <w:rFonts w:ascii="Times New Roman" w:eastAsia="Calibri" w:hAnsi="Times New Roman" w:cs="Times New Roman"/>
              </w:rPr>
            </w:pPr>
            <w:r w:rsidRPr="00E7634A">
              <w:rPr>
                <w:rFonts w:ascii="Times New Roman" w:eastAsia="Calibri" w:hAnsi="Times New Roman" w:cs="Times New Roman"/>
                <w:b/>
                <w:bCs/>
              </w:rPr>
              <w:t>Литература:</w:t>
            </w:r>
            <w:r w:rsidRPr="00E7634A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037FAACD" w14:textId="77777777" w:rsidR="006C74CC" w:rsidRPr="00E7634A" w:rsidRDefault="006C74CC" w:rsidP="006C74CC">
            <w:pPr>
              <w:pStyle w:val="a1"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Борисов, Н. Героями не рождаются / Н. Борисов // Горные Зори. – Солонешное, 2006. – 9 сент. – С. </w:t>
            </w:r>
            <w:proofErr w:type="gram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11 :</w:t>
            </w:r>
            <w:proofErr w:type="gram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фото.           </w:t>
            </w:r>
          </w:p>
          <w:p w14:paraId="53C83E48" w14:textId="77777777" w:rsidR="006C74CC" w:rsidRPr="00E7634A" w:rsidRDefault="006C74CC" w:rsidP="006C74CC">
            <w:pPr>
              <w:pStyle w:val="a1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Кучинов</w:t>
            </w:r>
            <w:proofErr w:type="spell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, В. Золотая Звезда Героя за форсирование Днепра: к 65-летию Великой Победы / В. </w:t>
            </w:r>
            <w:proofErr w:type="spell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Кучинов</w:t>
            </w:r>
            <w:proofErr w:type="spell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// Горные Зори, 2010. – 19 янв. – С. </w:t>
            </w:r>
            <w:proofErr w:type="gram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2 :</w:t>
            </w:r>
            <w:proofErr w:type="gram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фото. </w:t>
            </w:r>
          </w:p>
          <w:p w14:paraId="440A38C2" w14:textId="77777777" w:rsidR="006C74CC" w:rsidRPr="00E7634A" w:rsidRDefault="006C74CC" w:rsidP="006C74CC">
            <w:pPr>
              <w:pStyle w:val="a1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Попова, Т.  Испытание мужества / Т. Попова // </w:t>
            </w:r>
            <w:proofErr w:type="spell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Солонешенский</w:t>
            </w:r>
            <w:proofErr w:type="spell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район: очерки истории и культуры: сб. науч.-</w:t>
            </w:r>
            <w:proofErr w:type="spell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практ</w:t>
            </w:r>
            <w:proofErr w:type="spell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. материалов. – Барнаул, 2004. – С. 499-501.</w:t>
            </w:r>
          </w:p>
          <w:p w14:paraId="573033D5" w14:textId="77777777" w:rsidR="006C74CC" w:rsidRPr="00E7634A" w:rsidRDefault="006C74CC" w:rsidP="006C74CC">
            <w:pPr>
              <w:pStyle w:val="a1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160" w:line="259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Свиридов, К. К. Их имена надо помнить вечно: страницы истории / К. К. </w:t>
            </w:r>
            <w:proofErr w:type="gram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Свиридов ;</w:t>
            </w:r>
            <w:proofErr w:type="gram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записал В. </w:t>
            </w:r>
            <w:proofErr w:type="spell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Кучинов</w:t>
            </w:r>
            <w:proofErr w:type="spell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// Горные Зори. – Солонешное, 2007. – мая. – С. </w:t>
            </w:r>
            <w:proofErr w:type="gramStart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>6 :</w:t>
            </w:r>
            <w:proofErr w:type="gramEnd"/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фото. (о присвоении бывшей</w:t>
            </w:r>
            <w:r w:rsidR="00E7634A"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E7634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улице Почтовой в Солонешном имени Героя Советского Союза А. Я. Давыдова).    </w:t>
            </w:r>
          </w:p>
          <w:p w14:paraId="6F41458C" w14:textId="77777777" w:rsidR="006C74CC" w:rsidRPr="006C74CC" w:rsidRDefault="006C74CC" w:rsidP="006C74CC">
            <w:pPr>
              <w:widowControl/>
              <w:autoSpaceDE/>
              <w:autoSpaceDN/>
              <w:adjustRightInd/>
              <w:spacing w:after="160" w:line="259" w:lineRule="auto"/>
              <w:rPr>
                <w:rFonts w:ascii="Times New Roman" w:eastAsia="Calibri" w:hAnsi="Times New Roman" w:cs="Times New Roman"/>
              </w:rPr>
            </w:pPr>
          </w:p>
          <w:p w14:paraId="3615FD87" w14:textId="77777777" w:rsidR="0000570D" w:rsidRPr="00E7634A" w:rsidRDefault="0000570D" w:rsidP="0000570D">
            <w:pPr>
              <w:rPr>
                <w:rFonts w:ascii="Times New Roman" w:hAnsi="Times New Roman" w:cs="Times New Roman"/>
              </w:rPr>
            </w:pPr>
          </w:p>
        </w:tc>
      </w:tr>
      <w:tr w:rsidR="003D1B71" w:rsidRPr="00B22425" w14:paraId="0CA30357" w14:textId="77777777" w:rsidTr="006C74CC">
        <w:trPr>
          <w:trHeight w:val="2127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2A27684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14:paraId="3DA99A78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 w:val="restart"/>
            <w:tcBorders>
              <w:bottom w:val="nil"/>
            </w:tcBorders>
            <w:vAlign w:val="bottom"/>
          </w:tcPr>
          <w:p w14:paraId="2E97B261" w14:textId="77777777" w:rsidR="003D1B71" w:rsidRPr="00E7634A" w:rsidRDefault="003D1B71" w:rsidP="00435678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3D1B71" w:rsidRPr="00B22425" w14:paraId="0193C6B0" w14:textId="77777777" w:rsidTr="006C74CC">
        <w:trPr>
          <w:trHeight w:val="1164"/>
        </w:trPr>
        <w:tc>
          <w:tcPr>
            <w:tcW w:w="720" w:type="dxa"/>
          </w:tcPr>
          <w:p w14:paraId="64C3DABF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8ABCFCA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14:paraId="024F62A3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3A87AA0F" w14:textId="77777777" w:rsidR="003D1B71" w:rsidRPr="00B22425" w:rsidRDefault="003D1B71" w:rsidP="0000570D"/>
        </w:tc>
      </w:tr>
      <w:tr w:rsidR="003D1B71" w:rsidRPr="00B22425" w14:paraId="79584673" w14:textId="77777777" w:rsidTr="006C74CC">
        <w:trPr>
          <w:trHeight w:val="543"/>
        </w:trPr>
        <w:tc>
          <w:tcPr>
            <w:tcW w:w="720" w:type="dxa"/>
          </w:tcPr>
          <w:p w14:paraId="1D3A1220" w14:textId="77777777"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D61457" w14:textId="77777777" w:rsidR="003D1B71" w:rsidRPr="00B22425" w:rsidRDefault="003D1B71" w:rsidP="0000570D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4AD73438" w14:textId="77777777" w:rsidR="003D1B71" w:rsidRPr="0000570D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14:paraId="3CFB2C00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0AD3C5CF" w14:textId="77777777" w:rsidR="003D1B71" w:rsidRPr="00B22425" w:rsidRDefault="003D1B71" w:rsidP="0000570D">
            <w:pPr>
              <w:pStyle w:val="1"/>
            </w:pPr>
          </w:p>
        </w:tc>
      </w:tr>
      <w:tr w:rsidR="003D1B71" w:rsidRPr="00B22425" w14:paraId="64E84977" w14:textId="77777777" w:rsidTr="006C74CC">
        <w:trPr>
          <w:trHeight w:val="183"/>
        </w:trPr>
        <w:tc>
          <w:tcPr>
            <w:tcW w:w="720" w:type="dxa"/>
          </w:tcPr>
          <w:p w14:paraId="4A93A915" w14:textId="77777777"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DCA557C" w14:textId="77777777"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14:paraId="763E3B21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4C6F4CF6" w14:textId="77777777" w:rsidR="003D1B71" w:rsidRPr="00B22425" w:rsidRDefault="003D1B71" w:rsidP="0000570D">
            <w:pPr>
              <w:pStyle w:val="1"/>
            </w:pPr>
          </w:p>
        </w:tc>
      </w:tr>
      <w:tr w:rsidR="003D1B71" w:rsidRPr="00B22425" w14:paraId="401DA458" w14:textId="77777777" w:rsidTr="006C74CC">
        <w:trPr>
          <w:trHeight w:val="624"/>
        </w:trPr>
        <w:tc>
          <w:tcPr>
            <w:tcW w:w="720" w:type="dxa"/>
          </w:tcPr>
          <w:p w14:paraId="3E573ABD" w14:textId="77777777"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3753CB4" w14:textId="77777777"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3A68947" w14:textId="77777777" w:rsidR="003D1B71" w:rsidRPr="00B22425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14:paraId="16ED3200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24A3EF3C" w14:textId="77777777" w:rsidR="003D1B71" w:rsidRPr="00B22425" w:rsidRDefault="003D1B71" w:rsidP="0000570D">
            <w:pPr>
              <w:pStyle w:val="1"/>
            </w:pPr>
          </w:p>
        </w:tc>
      </w:tr>
      <w:tr w:rsidR="003D1B71" w:rsidRPr="00B22425" w14:paraId="1E5EADD8" w14:textId="77777777" w:rsidTr="006C74CC">
        <w:trPr>
          <w:trHeight w:val="183"/>
        </w:trPr>
        <w:tc>
          <w:tcPr>
            <w:tcW w:w="720" w:type="dxa"/>
          </w:tcPr>
          <w:p w14:paraId="4C368BC0" w14:textId="77777777"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39C1F09" w14:textId="77777777"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14:paraId="775F97C0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294D87C7" w14:textId="77777777" w:rsidR="003D1B71" w:rsidRPr="00B22425" w:rsidRDefault="003D1B71" w:rsidP="0000570D">
            <w:pPr>
              <w:pStyle w:val="1"/>
            </w:pPr>
          </w:p>
        </w:tc>
      </w:tr>
      <w:tr w:rsidR="003D1B71" w:rsidRPr="00B22425" w14:paraId="367B7790" w14:textId="77777777" w:rsidTr="006C74CC">
        <w:trPr>
          <w:trHeight w:val="633"/>
        </w:trPr>
        <w:tc>
          <w:tcPr>
            <w:tcW w:w="720" w:type="dxa"/>
          </w:tcPr>
          <w:p w14:paraId="313FF510" w14:textId="77777777"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A92620" w14:textId="77777777"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D28861F" w14:textId="77777777" w:rsidR="003D1B71" w:rsidRPr="00E7634A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14:paraId="76AE2DB2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131C0F16" w14:textId="77777777" w:rsidR="003D1B71" w:rsidRPr="00B22425" w:rsidRDefault="003D1B71" w:rsidP="0000570D">
            <w:pPr>
              <w:pStyle w:val="1"/>
            </w:pPr>
          </w:p>
        </w:tc>
      </w:tr>
      <w:tr w:rsidR="003D1B71" w:rsidRPr="00B22425" w14:paraId="766ED3BC" w14:textId="77777777" w:rsidTr="006C74CC">
        <w:trPr>
          <w:trHeight w:val="174"/>
        </w:trPr>
        <w:tc>
          <w:tcPr>
            <w:tcW w:w="720" w:type="dxa"/>
          </w:tcPr>
          <w:p w14:paraId="39A6AE79" w14:textId="77777777"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A8025A8" w14:textId="77777777" w:rsidR="003D1B71" w:rsidRPr="00B22425" w:rsidRDefault="003D1B71" w:rsidP="0000570D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14:paraId="313185BC" w14:textId="77777777" w:rsidR="003D1B71" w:rsidRPr="00B22425" w:rsidRDefault="003D1B71" w:rsidP="0000570D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53E43FC2" w14:textId="77777777" w:rsidR="003D1B71" w:rsidRPr="00B22425" w:rsidRDefault="003D1B71" w:rsidP="0000570D">
            <w:pPr>
              <w:pStyle w:val="1"/>
            </w:pPr>
          </w:p>
        </w:tc>
      </w:tr>
      <w:tr w:rsidR="003D1B71" w:rsidRPr="00B22425" w14:paraId="6A9537A3" w14:textId="77777777" w:rsidTr="006C74CC">
        <w:trPr>
          <w:trHeight w:val="633"/>
        </w:trPr>
        <w:tc>
          <w:tcPr>
            <w:tcW w:w="720" w:type="dxa"/>
          </w:tcPr>
          <w:p w14:paraId="14BDC078" w14:textId="77777777" w:rsidR="003D1B71" w:rsidRPr="00B22425" w:rsidRDefault="003D1B71" w:rsidP="0000570D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8D8818" w14:textId="77777777" w:rsidR="003D1B71" w:rsidRPr="00B22425" w:rsidRDefault="003D1B71" w:rsidP="0000570D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6AAEC05" w14:textId="77777777" w:rsidR="003D1B71" w:rsidRPr="00B22425" w:rsidRDefault="003D1B71" w:rsidP="0000570D">
            <w:pPr>
              <w:pStyle w:val="af1"/>
            </w:pPr>
          </w:p>
        </w:tc>
        <w:tc>
          <w:tcPr>
            <w:tcW w:w="250" w:type="dxa"/>
            <w:vMerge/>
          </w:tcPr>
          <w:p w14:paraId="062D337E" w14:textId="77777777" w:rsidR="003D1B71" w:rsidRPr="00B22425" w:rsidRDefault="003D1B71" w:rsidP="0000570D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780" w:type="dxa"/>
            <w:vMerge/>
          </w:tcPr>
          <w:p w14:paraId="0F1D1AAE" w14:textId="77777777" w:rsidR="003D1B71" w:rsidRPr="00B22425" w:rsidRDefault="003D1B71" w:rsidP="0000570D">
            <w:pPr>
              <w:pStyle w:val="1"/>
            </w:pPr>
          </w:p>
        </w:tc>
      </w:tr>
      <w:tr w:rsidR="003D1B71" w:rsidRPr="00B22425" w14:paraId="4F717124" w14:textId="77777777" w:rsidTr="006C74CC">
        <w:trPr>
          <w:trHeight w:val="2448"/>
        </w:trPr>
        <w:tc>
          <w:tcPr>
            <w:tcW w:w="720" w:type="dxa"/>
          </w:tcPr>
          <w:p w14:paraId="79844B6B" w14:textId="77777777" w:rsidR="003D1B71" w:rsidRPr="00B22425" w:rsidRDefault="003D1B71" w:rsidP="0000570D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34E3497" w14:textId="77777777" w:rsidR="003D1B71" w:rsidRPr="00B22425" w:rsidRDefault="003D1B71" w:rsidP="0000570D">
            <w:pPr>
              <w:rPr>
                <w:color w:val="0072C7" w:themeColor="accent2"/>
              </w:rPr>
            </w:pPr>
          </w:p>
        </w:tc>
        <w:tc>
          <w:tcPr>
            <w:tcW w:w="250" w:type="dxa"/>
          </w:tcPr>
          <w:p w14:paraId="4A447446" w14:textId="77777777" w:rsidR="003D1B71" w:rsidRPr="00B22425" w:rsidRDefault="003D1B71" w:rsidP="0000570D"/>
        </w:tc>
        <w:tc>
          <w:tcPr>
            <w:tcW w:w="6780" w:type="dxa"/>
            <w:vMerge/>
          </w:tcPr>
          <w:p w14:paraId="3F2D7F17" w14:textId="77777777" w:rsidR="003D1B71" w:rsidRPr="00B22425" w:rsidRDefault="003D1B71" w:rsidP="0000570D"/>
        </w:tc>
      </w:tr>
    </w:tbl>
    <w:p w14:paraId="4E0E5F79" w14:textId="77777777"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4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831C2" w14:textId="77777777" w:rsidR="00E439E0" w:rsidRDefault="00E439E0" w:rsidP="00590471">
      <w:r>
        <w:separator/>
      </w:r>
    </w:p>
  </w:endnote>
  <w:endnote w:type="continuationSeparator" w:id="0">
    <w:p w14:paraId="03534B52" w14:textId="77777777" w:rsidR="00E439E0" w:rsidRDefault="00E439E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5E4FD" w14:textId="77777777" w:rsidR="00E439E0" w:rsidRDefault="00E439E0" w:rsidP="00590471">
      <w:r>
        <w:separator/>
      </w:r>
    </w:p>
  </w:footnote>
  <w:footnote w:type="continuationSeparator" w:id="0">
    <w:p w14:paraId="29E17155" w14:textId="77777777" w:rsidR="00E439E0" w:rsidRDefault="00E439E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508C0" w14:textId="77777777" w:rsidR="00590471" w:rsidRPr="00B22425" w:rsidRDefault="00310F17" w:rsidP="00060042">
    <w:pPr>
      <w:pStyle w:val="a7"/>
    </w:pPr>
    <w:r w:rsidRPr="00B22425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E257DE7" wp14:editId="4F5BB32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310053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dTyxh10IvAwE&#10;eHEE0ctAoBenCr0MBHxxUNDLQOAXZ/+8DASAcZzPy0AgGEf0vAwEhJyNMTMQGMZBOk8DASJxSV4G&#10;D8LCZiwUiZxgs6rwIC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c+joqYHAs380kVTI6Fl500AxOJjwMjJscyPo6MmBwLt35oFUyb+Dg2YnIs4+PgiMmxjI+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O6u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j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HMqxhMDLQDiWw+RYDuVYQuBpILPzYXIsh3IsIfA0kNn5&#10;MDmWQzmWEHgayDrxMDmWQzmWEHgayDrxM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9s5HyLEcyrGUILNA9s5HyLEcyrGUILNA&#10;TnGOkGM5lGMpQWaBnOIc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WAUhksTwkyCxSJIcdyQKmIBSESlWM5Qo7l&#10;gFIRC0IkKsdyhBzLoRxLCaKnoBzLEXIsB5TKnIOQYzmUYylBNgR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iwakcSwmyBoRjOUOO5VSOpQSZBbJjOUOO5VSOpQSZBbJjOUOO5VSOpQSZBbJ3PkOO5VSO&#10;pQSZBbJ3PkOO5VSOpQSRBcqxnCHHcirHUoLMAkViyLGcyrGUILNAkRhyLKdyLCXILFAkhhzLqRxL&#10;CTILFIkhx3Iqx1KCyALlWM6QYzmVYylBZoEiMeRYTuVYSpBZ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Y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qvIrtdF2V1dMMahKTwuDau6u7jaKzhldXaEcgiIYpFYYYVS&#10;MS5XbeR4wSufuoa58d2ORN5+2ak77U+FFEyVIAqhtiZwXqIYVN8TnD2iixyzyHQfi00PCa+NgFmF&#10;Un8Z5vws8d3qrsdRMSbEP/A8JKqFs/uG8UcE8Bbm43J9agR465faSYzdMLYfUTSWfdOVRdE4ieyV&#10;rx6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gFIpLE8IPA0UiSbH&#10;8oBSEQ1MJCrH8jA5lgeUimhgIlE5lofJsTyUYwmB1QvKsTxMjuUBpVLbwORYHsqxhMCrgiLR5Fge&#10;yrGEwNNAkWhyLA/lWELgaaBINDmWh3IsIbA0UI7lYXIsD+VYQuBpoEg0OZaHciwh8DRQJJocy0M5&#10;lhB4GigSTY7loRxLCDwNFIkmx/JQjiUEjgZP5VhC4GUgHMvT5FieyrGEwNNAZuenybE8lWMJgaeB&#10;zM5Pk2N5KscSAk8D8ROfJsfyVI4lBJ4G4ic+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D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d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c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zU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F73DA"/>
    <w:multiLevelType w:val="hybridMultilevel"/>
    <w:tmpl w:val="05B65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E835E60"/>
    <w:multiLevelType w:val="hybridMultilevel"/>
    <w:tmpl w:val="A85EA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EBA2831"/>
    <w:multiLevelType w:val="multilevel"/>
    <w:tmpl w:val="38F0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6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0D"/>
    <w:rsid w:val="0000570D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35678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C74CC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5F87"/>
    <w:rsid w:val="00C07240"/>
    <w:rsid w:val="00C14078"/>
    <w:rsid w:val="00CD7BE1"/>
    <w:rsid w:val="00CE1E3D"/>
    <w:rsid w:val="00D053FA"/>
    <w:rsid w:val="00DC3F0A"/>
    <w:rsid w:val="00E26AED"/>
    <w:rsid w:val="00E439E0"/>
    <w:rsid w:val="00E50283"/>
    <w:rsid w:val="00E73AB8"/>
    <w:rsid w:val="00E7634A"/>
    <w:rsid w:val="00E90A60"/>
    <w:rsid w:val="00ED47F7"/>
    <w:rsid w:val="00EE7E09"/>
    <w:rsid w:val="00F0223C"/>
    <w:rsid w:val="00F3235D"/>
    <w:rsid w:val="00F32393"/>
    <w:rsid w:val="00F35305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2357C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9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e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f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lioteka\AppData\Local\Microsoft\Office\16.0\DTS\ru-RU%7bE8035BD9-04A4-40BD-93F3-C6BA86404DB1%7d\%7bCB8E2A46-5D68-43A5-A44B-6290D9428F68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{CB8E2A46-5D68-43A5-A44B-6290D9428F68}tf78128832_win32</Template>
  <TotalTime>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2021-04-09T09:20:00Z</dcterms:created>
  <dcterms:modified xsi:type="dcterms:W3CDTF">2021-12-21T07:40:00Z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