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54A" w:rsidRPr="00155891" w:rsidRDefault="0018754A" w:rsidP="001558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5891">
        <w:rPr>
          <w:rFonts w:ascii="Times New Roman" w:hAnsi="Times New Roman"/>
          <w:b/>
          <w:sz w:val="28"/>
          <w:szCs w:val="28"/>
        </w:rPr>
        <w:t xml:space="preserve">МБУК </w:t>
      </w:r>
    </w:p>
    <w:p w:rsidR="0018754A" w:rsidRPr="00155891" w:rsidRDefault="0018754A" w:rsidP="001558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5891">
        <w:rPr>
          <w:rFonts w:ascii="Times New Roman" w:hAnsi="Times New Roman"/>
          <w:b/>
          <w:sz w:val="28"/>
          <w:szCs w:val="28"/>
        </w:rPr>
        <w:t>«Камышинский историко-краеведческий музей»</w:t>
      </w:r>
    </w:p>
    <w:p w:rsidR="0018754A" w:rsidRPr="00155891" w:rsidRDefault="0018754A" w:rsidP="001558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8754A" w:rsidRDefault="0018754A" w:rsidP="0015589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18754A" w:rsidRDefault="0018754A" w:rsidP="0015589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18754A" w:rsidRDefault="0018754A" w:rsidP="0015589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18754A" w:rsidRDefault="0018754A" w:rsidP="0015589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8754A" w:rsidRDefault="0018754A" w:rsidP="009E162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155891">
        <w:rPr>
          <w:rFonts w:ascii="Times New Roman" w:hAnsi="Times New Roman"/>
          <w:b/>
          <w:sz w:val="44"/>
          <w:szCs w:val="44"/>
        </w:rPr>
        <w:t>КАТАЛОГ</w:t>
      </w:r>
      <w:r>
        <w:rPr>
          <w:rFonts w:ascii="Times New Roman" w:hAnsi="Times New Roman"/>
          <w:b/>
          <w:sz w:val="44"/>
          <w:szCs w:val="44"/>
        </w:rPr>
        <w:t xml:space="preserve"> КОЛЛЕКЦИИ </w:t>
      </w:r>
    </w:p>
    <w:p w:rsidR="0018754A" w:rsidRDefault="0018754A" w:rsidP="009E162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агитационного и научно-просветительного плаката по природоохранной тематике</w:t>
      </w:r>
    </w:p>
    <w:p w:rsidR="0018754A" w:rsidRDefault="0018754A" w:rsidP="009E162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1969-1976 годов</w:t>
      </w:r>
    </w:p>
    <w:p w:rsidR="0018754A" w:rsidRPr="009E1625" w:rsidRDefault="0018754A" w:rsidP="009E16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 фондов Камышинского историко-краеведческого музея</w:t>
      </w:r>
    </w:p>
    <w:p w:rsidR="0018754A" w:rsidRPr="009E1625" w:rsidRDefault="0018754A" w:rsidP="009E162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8754A" w:rsidRPr="00155891" w:rsidRDefault="0018754A" w:rsidP="00155891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155891">
        <w:rPr>
          <w:rFonts w:ascii="Times New Roman" w:hAnsi="Times New Roman"/>
          <w:b/>
          <w:sz w:val="44"/>
          <w:szCs w:val="44"/>
        </w:rPr>
        <w:t xml:space="preserve"> </w:t>
      </w:r>
    </w:p>
    <w:p w:rsidR="0018754A" w:rsidRDefault="0018754A" w:rsidP="001558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754A" w:rsidRPr="00223571" w:rsidRDefault="0018754A" w:rsidP="009E1625">
      <w:pPr>
        <w:jc w:val="right"/>
        <w:rPr>
          <w:rFonts w:ascii="Times New Roman" w:hAnsi="Times New Roman"/>
          <w:b/>
          <w:sz w:val="28"/>
          <w:szCs w:val="28"/>
        </w:rPr>
      </w:pPr>
      <w:r w:rsidRPr="00223571">
        <w:rPr>
          <w:rFonts w:ascii="Times New Roman" w:hAnsi="Times New Roman"/>
          <w:b/>
          <w:sz w:val="28"/>
          <w:szCs w:val="28"/>
        </w:rPr>
        <w:t xml:space="preserve">Составила: </w:t>
      </w:r>
    </w:p>
    <w:p w:rsidR="0018754A" w:rsidRPr="00223571" w:rsidRDefault="0018754A" w:rsidP="008C31F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ст. </w:t>
      </w:r>
      <w:r w:rsidRPr="00223571">
        <w:rPr>
          <w:rFonts w:ascii="Times New Roman" w:hAnsi="Times New Roman"/>
          <w:b/>
          <w:sz w:val="28"/>
          <w:szCs w:val="28"/>
        </w:rPr>
        <w:t xml:space="preserve">научный сотрудник </w:t>
      </w:r>
    </w:p>
    <w:p w:rsidR="0018754A" w:rsidRPr="00223571" w:rsidRDefault="0018754A" w:rsidP="008C31F7">
      <w:pPr>
        <w:jc w:val="right"/>
        <w:rPr>
          <w:rFonts w:ascii="Times New Roman" w:hAnsi="Times New Roman"/>
          <w:b/>
          <w:sz w:val="28"/>
          <w:szCs w:val="28"/>
        </w:rPr>
      </w:pPr>
      <w:r w:rsidRPr="00223571">
        <w:rPr>
          <w:rFonts w:ascii="Times New Roman" w:hAnsi="Times New Roman"/>
          <w:b/>
          <w:sz w:val="28"/>
          <w:szCs w:val="28"/>
        </w:rPr>
        <w:t xml:space="preserve">отдела «Природа» </w:t>
      </w:r>
    </w:p>
    <w:p w:rsidR="0018754A" w:rsidRPr="00D34AD4" w:rsidRDefault="0018754A" w:rsidP="008C31F7">
      <w:pPr>
        <w:jc w:val="right"/>
        <w:rPr>
          <w:rFonts w:ascii="Times New Roman" w:hAnsi="Times New Roman"/>
          <w:sz w:val="28"/>
          <w:szCs w:val="28"/>
        </w:rPr>
      </w:pPr>
      <w:r w:rsidRPr="00223571">
        <w:rPr>
          <w:rFonts w:ascii="Times New Roman" w:hAnsi="Times New Roman"/>
          <w:b/>
          <w:sz w:val="28"/>
          <w:szCs w:val="28"/>
        </w:rPr>
        <w:t>Л.И. Капустина</w:t>
      </w:r>
    </w:p>
    <w:p w:rsidR="0018754A" w:rsidRDefault="0018754A" w:rsidP="008C31F7">
      <w:pPr>
        <w:jc w:val="right"/>
        <w:rPr>
          <w:rFonts w:ascii="Times New Roman" w:hAnsi="Times New Roman"/>
          <w:b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754A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754A" w:rsidRPr="00223571" w:rsidRDefault="0018754A" w:rsidP="008C31F7">
      <w:pPr>
        <w:jc w:val="center"/>
        <w:rPr>
          <w:rFonts w:ascii="Times New Roman" w:hAnsi="Times New Roman"/>
          <w:b/>
          <w:sz w:val="28"/>
          <w:szCs w:val="28"/>
        </w:rPr>
      </w:pPr>
      <w:r w:rsidRPr="00223571">
        <w:rPr>
          <w:rFonts w:ascii="Times New Roman" w:hAnsi="Times New Roman"/>
          <w:b/>
          <w:sz w:val="28"/>
          <w:szCs w:val="28"/>
        </w:rPr>
        <w:t>Камышин 2018</w:t>
      </w:r>
    </w:p>
    <w:p w:rsidR="0018754A" w:rsidRPr="00B607BF" w:rsidRDefault="0018754A" w:rsidP="00155891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155891">
        <w:rPr>
          <w:rFonts w:ascii="Times New Roman" w:hAnsi="Times New Roman"/>
          <w:sz w:val="28"/>
          <w:szCs w:val="28"/>
        </w:rPr>
        <w:t xml:space="preserve">             </w:t>
      </w:r>
      <w:r w:rsidRPr="00B607BF">
        <w:rPr>
          <w:rFonts w:ascii="Times New Roman" w:hAnsi="Times New Roman"/>
          <w:sz w:val="28"/>
          <w:szCs w:val="28"/>
        </w:rPr>
        <w:t>Предлагаемый каталог включает коллекцию  плакатов по теме «Природа», хранящихся в фондах Камышинского историко-краеведческого музея. Всего 12 предметов.</w:t>
      </w:r>
    </w:p>
    <w:p w:rsidR="0018754A" w:rsidRPr="00B607BF" w:rsidRDefault="0018754A" w:rsidP="00155891">
      <w:pPr>
        <w:jc w:val="both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ab/>
        <w:t>Коллекция сложилась в результате собирательской работы музея, дарений граждан, закупок.</w:t>
      </w:r>
    </w:p>
    <w:p w:rsidR="0018754A" w:rsidRPr="00B607BF" w:rsidRDefault="0018754A" w:rsidP="00155891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B607BF">
        <w:rPr>
          <w:rFonts w:ascii="Times New Roman" w:hAnsi="Times New Roman"/>
          <w:sz w:val="28"/>
          <w:szCs w:val="28"/>
        </w:rPr>
        <w:tab/>
        <w:t xml:space="preserve">В её составе представлены наименования плакатов по охране природы (12 штук).  Материалы коллекции отражают историю  деятельности ВООП, а также состояние ихтиофауны Волгоградского водохранилища в 60-70-е годы. </w:t>
      </w:r>
    </w:p>
    <w:p w:rsidR="0018754A" w:rsidRPr="00B607BF" w:rsidRDefault="0018754A" w:rsidP="00155891">
      <w:pPr>
        <w:jc w:val="both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ab/>
        <w:t>Каталог построен по наименованиям  плакатов согласно официально принятой последовательности. Наименование плаката выносится в рубрику и в статьях описания не повторяется. Внутри наименований статьи описания располагаются по номерам Книги Поступления музея.</w:t>
      </w:r>
    </w:p>
    <w:p w:rsidR="0018754A" w:rsidRPr="00B607BF" w:rsidRDefault="0018754A" w:rsidP="00155891">
      <w:pPr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ab/>
        <w:t>Статья описания  плаката включает в себя следующие сведения:</w:t>
      </w:r>
    </w:p>
    <w:p w:rsidR="0018754A" w:rsidRPr="00B607BF" w:rsidRDefault="0018754A" w:rsidP="001558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>порядковый номер по каталогу;</w:t>
      </w:r>
    </w:p>
    <w:p w:rsidR="0018754A" w:rsidRPr="00B607BF" w:rsidRDefault="0018754A" w:rsidP="00B607B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>номер по Книге поступления музея;</w:t>
      </w:r>
    </w:p>
    <w:p w:rsidR="0018754A" w:rsidRPr="00B607BF" w:rsidRDefault="0018754A" w:rsidP="004F24D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 xml:space="preserve">фамилия и инициалы  художника (художников),  </w:t>
      </w:r>
    </w:p>
    <w:p w:rsidR="0018754A" w:rsidRPr="00B607BF" w:rsidRDefault="0018754A" w:rsidP="001558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>дата учреждения, выпустивших плакат,  изготовления;</w:t>
      </w:r>
    </w:p>
    <w:p w:rsidR="0018754A" w:rsidRPr="00B607BF" w:rsidRDefault="0018754A" w:rsidP="001558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 xml:space="preserve">справочные данные (материал, техника изготовления, размер в см.)  </w:t>
      </w:r>
    </w:p>
    <w:p w:rsidR="0018754A" w:rsidRPr="00B607BF" w:rsidRDefault="0018754A" w:rsidP="00D450E2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18754A" w:rsidRPr="00B607BF" w:rsidRDefault="0018754A" w:rsidP="0015589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 xml:space="preserve"> </w:t>
      </w:r>
    </w:p>
    <w:p w:rsidR="0018754A" w:rsidRPr="00B607BF" w:rsidRDefault="0018754A" w:rsidP="0015589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>В каталоге приняты сокращения: ВООП – всероссийское общество охраны природы, КП (Книга поступлений), МБУК КИКМ (муниципальное бюджетное учреждение культуры «Камышинский историко-краеведческий музей»)</w:t>
      </w:r>
    </w:p>
    <w:p w:rsidR="0018754A" w:rsidRPr="00B607BF" w:rsidRDefault="0018754A" w:rsidP="00155891">
      <w:pPr>
        <w:jc w:val="both"/>
        <w:rPr>
          <w:rFonts w:ascii="Times New Roman" w:hAnsi="Times New Roman"/>
          <w:sz w:val="28"/>
          <w:szCs w:val="28"/>
        </w:rPr>
      </w:pPr>
      <w:r w:rsidRPr="00B607BF">
        <w:rPr>
          <w:rFonts w:ascii="Times New Roman" w:hAnsi="Times New Roman"/>
          <w:sz w:val="28"/>
          <w:szCs w:val="28"/>
        </w:rPr>
        <w:tab/>
        <w:t>В подготовке материалов для каталога принимала участие ст. научный сотрудник отдела фондов Т.А. Пластун.</w:t>
      </w:r>
    </w:p>
    <w:p w:rsidR="0018754A" w:rsidRPr="00B607BF" w:rsidRDefault="0018754A" w:rsidP="00155891">
      <w:pPr>
        <w:jc w:val="both"/>
        <w:rPr>
          <w:rFonts w:ascii="Times New Roman" w:hAnsi="Times New Roman"/>
          <w:sz w:val="28"/>
          <w:szCs w:val="28"/>
        </w:rPr>
      </w:pPr>
    </w:p>
    <w:p w:rsidR="0018754A" w:rsidRPr="00B607BF" w:rsidRDefault="0018754A" w:rsidP="00155891">
      <w:pPr>
        <w:rPr>
          <w:sz w:val="28"/>
          <w:szCs w:val="28"/>
        </w:rPr>
      </w:pPr>
    </w:p>
    <w:p w:rsidR="0018754A" w:rsidRPr="00B607BF" w:rsidRDefault="0018754A">
      <w:pPr>
        <w:rPr>
          <w:sz w:val="28"/>
          <w:szCs w:val="28"/>
        </w:rPr>
      </w:pPr>
      <w:r w:rsidRPr="00B607BF">
        <w:rPr>
          <w:sz w:val="28"/>
          <w:szCs w:val="28"/>
        </w:rPr>
        <w:br w:type="page"/>
      </w:r>
    </w:p>
    <w:tbl>
      <w:tblPr>
        <w:tblW w:w="0" w:type="auto"/>
        <w:tblLayout w:type="fixed"/>
        <w:tblLook w:val="00A0"/>
      </w:tblPr>
      <w:tblGrid>
        <w:gridCol w:w="3369"/>
        <w:gridCol w:w="6202"/>
      </w:tblGrid>
      <w:tr w:rsidR="0018754A" w:rsidRPr="00CA691A" w:rsidTr="00CA691A">
        <w:trPr>
          <w:trHeight w:val="4100"/>
        </w:trPr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margin-left:-3.3pt;margin-top:2.05pt;width:166pt;height:124.5pt;z-index:-251664384;visibility:visible" wrapcoords="-98 0 -98 21470 21600 21470 21600 0 -98 0">
                  <v:imagedata r:id="rId5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-1805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– (документ)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 xml:space="preserve">Что должен знать каждый рыболов-любитель 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1972г.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83,5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65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Издательство «КППО»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Поступление: 1973г.</w:t>
            </w: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2" o:spid="_x0000_s1027" type="#_x0000_t75" style="position:absolute;margin-left:-3.3pt;margin-top:.55pt;width:136.2pt;height:161.25pt;z-index:-251663360;visibility:visible;mso-position-horizontal-relative:text;mso-position-vertical-relative:text" wrapcoords="-119 0 -119 21500 21600 21500 21600 0 -119 0">
                  <v:imagedata r:id="rId6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- 1883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П.М. Караваев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Пернатые помощники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1972г.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4,5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58,5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spacing w:after="0" w:line="240" w:lineRule="auto"/>
            </w:pPr>
          </w:p>
        </w:tc>
      </w:tr>
      <w:tr w:rsidR="0018754A" w:rsidRPr="00CA691A" w:rsidTr="00CA691A">
        <w:trPr>
          <w:trHeight w:val="3693"/>
        </w:trPr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7" o:spid="_x0000_s1028" type="#_x0000_t75" style="position:absolute;margin-left:-3.3pt;margin-top:19.25pt;width:161.25pt;height:123.45pt;z-index:-251662336;visibility:visible" wrapcoords="-100 0 -100 21469 21600 21469 21600 0 -100 0">
                  <v:imagedata r:id="rId7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- 1884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А.А. Шкрабо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Мальки в опасности!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1969г.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58,5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46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8" o:spid="_x0000_s1029" type="#_x0000_t75" style="position:absolute;margin-left:-3.3pt;margin-top:-120.5pt;width:120pt;height:161.3pt;z-index:-251661312;visibility:visible" wrapcoords="-135 0 -135 21500 21600 21500 21600 0 -135 0">
                  <v:imagedata r:id="rId8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- 1886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С.Г. Моверман, П.Г. Матюшин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Берегите! Их осталось мало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1971г.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40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57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9" o:spid="_x0000_s1030" type="#_x0000_t75" style="position:absolute;margin-left:-3.3pt;margin-top:-.2pt;width:164.7pt;height:126.75pt;z-index:-251660288;visibility:visible" wrapcoords="-98 0 -98 21472 21600 21472 21600 0 -98 0">
                  <v:imagedata r:id="rId9" o:title=""/>
                  <w10:wrap type="tight"/>
                </v:shape>
              </w:pic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</w:tc>
        <w:tc>
          <w:tcPr>
            <w:tcW w:w="6202" w:type="dxa"/>
          </w:tcPr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- 1887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А.А. Шкрабо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Собирайте семена ценных древесных и кустарниковых пород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1971г.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58,5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44,5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10" o:spid="_x0000_s1031" type="#_x0000_t75" style="position:absolute;margin-left:-8.1pt;margin-top:-13.45pt;width:169.5pt;height:135pt;z-index:-251659264;visibility:visible" wrapcoords="-96 0 -96 21480 21600 21480 21600 0 -96 0">
                  <v:imagedata r:id="rId10" o:title=""/>
                  <w10:wrap type="tight"/>
                </v:shape>
              </w:pic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-1888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А.А. Шкрабо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Вступайте во Всероссийское общество охраны природы!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1970г.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44,5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58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2 шт.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15" o:spid="_x0000_s1032" type="#_x0000_t75" style="position:absolute;margin-left:-3.3pt;margin-top:1.15pt;width:126pt;height:164.45pt;z-index:-251658240;visibility:visible;mso-position-horizontal-relative:text;mso-position-vertical-relative:text" wrapcoords="-129 0 -129 21501 21600 21501 21600 0 -129 0">
                  <v:imagedata r:id="rId11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- 1889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А.П. Оныщук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 xml:space="preserve">Вас приглашает народный университет охраны природы.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1973г.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44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58,5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16" o:spid="_x0000_s1033" type="#_x0000_t75" style="position:absolute;margin-left:-3.3pt;margin-top:-141.85pt;width:105pt;height:137pt;z-index:-251653120;visibility:visible" wrapcoords="-154 0 -154 21482 21600 21482 21600 0 -154 0">
                  <v:imagedata r:id="rId12" o:title=""/>
                  <w10:wrap type="tight"/>
                </v:shape>
              </w:pic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 w:rsidRPr="00CA691A">
              <w:t xml:space="preserve"> </w: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17" o:spid="_x0000_s1034" type="#_x0000_t75" style="position:absolute;margin-left:-.55pt;margin-top:-73.25pt;width:133.2pt;height:168.1pt;z-index:-251657216;visibility:visible" wrapcoords="-121 0 -121 21504 21600 21504 21600 0 -121 0">
                  <v:imagedata r:id="rId13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- 1905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А.А. Шкрабо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Малым рекам полноводность и чистоту!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1971г.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44 х59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      9. КИКМ НВ -1906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А.А. Шкрабо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 xml:space="preserve">Не трогай муравейник!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1969г.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55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58,5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19" o:spid="_x0000_s1035" type="#_x0000_t75" style="position:absolute;margin-left:-6pt;margin-top:-94.05pt;width:129.75pt;height:157.5pt;z-index:-251656192;visibility:visible" wrapcoords="-125 0 -125 21497 21600 21497 21600 0 -125 0">
                  <v:imagedata r:id="rId14" o:title=""/>
                  <w10:wrap type="tight"/>
                </v:shape>
              </w:pict>
            </w: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- 1907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В.Д. Петухов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Законом карается!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1971г.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44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61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 w:rsidRPr="00CA691A">
              <w:rPr>
                <w:noProof/>
              </w:rPr>
              <w:pict>
                <v:shape id="Рисунок 20" o:spid="_x0000_i1025" type="#_x0000_t75" style="width:118.5pt;height:157.5pt;visibility:visible">
                  <v:imagedata r:id="rId15" o:title=""/>
                </v:shape>
              </w:pic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-1908</w:t>
            </w:r>
          </w:p>
          <w:p w:rsidR="0018754A" w:rsidRPr="00CA691A" w:rsidRDefault="0018754A" w:rsidP="00CA691A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    С.Г. Моверман, П.Г. Митюшин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Турист, береги природу!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1971г.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81,5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ВООП, издательство «Лесная промышленность», Москва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Поступление:1975г.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21" o:spid="_x0000_s1036" type="#_x0000_t75" style="position:absolute;margin-left:2.25pt;margin-top:4.8pt;width:123.95pt;height:169pt;z-index:-251655168;visibility:visible" wrapcoords="-131 0 -131 21504 21600 21504 21600 0 -131 0">
                  <v:imagedata r:id="rId16" o:title=""/>
                  <w10:wrap type="tight"/>
                </v:shape>
              </w:pic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КИКМ НВ - 2358 (1)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(документ)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За бережное отношение к природе.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Обращение коллектива Волгоградского нефтеперерабатывающего завода к населению Волгограда и области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1976г.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41,5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59,5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Волгоградская типография СХИ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 1978г.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754A" w:rsidRPr="00CA691A" w:rsidTr="00CA691A">
        <w:tc>
          <w:tcPr>
            <w:tcW w:w="3369" w:type="dxa"/>
          </w:tcPr>
          <w:p w:rsidR="0018754A" w:rsidRPr="00CA691A" w:rsidRDefault="0018754A" w:rsidP="00CA691A">
            <w:pPr>
              <w:spacing w:after="0" w:line="240" w:lineRule="auto"/>
            </w:pPr>
            <w:r>
              <w:rPr>
                <w:noProof/>
              </w:rPr>
              <w:pict>
                <v:shape id="Рисунок 22" o:spid="_x0000_s1037" type="#_x0000_t75" style="position:absolute;margin-left:-3.3pt;margin-top:2.05pt;width:171.95pt;height:124.5pt;z-index:-251654144;visibility:visible;mso-position-horizontal-relative:text;mso-position-vertical-relative:text" wrapcoords="-94 0 -94 21470 21600 21470 21600 0 -94 0">
                  <v:imagedata r:id="rId17" o:title=""/>
                  <w10:wrap type="tight"/>
                </v:shape>
              </w:pict>
            </w: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  <w:p w:rsidR="0018754A" w:rsidRPr="00CA691A" w:rsidRDefault="0018754A" w:rsidP="00CA691A">
            <w:pPr>
              <w:spacing w:after="0" w:line="240" w:lineRule="auto"/>
            </w:pPr>
          </w:p>
        </w:tc>
        <w:tc>
          <w:tcPr>
            <w:tcW w:w="6202" w:type="dxa"/>
          </w:tcPr>
          <w:p w:rsidR="0018754A" w:rsidRPr="00CA691A" w:rsidRDefault="0018754A" w:rsidP="00CA69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КИКМ НВ - 2358 (2)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Художник А. Печенников, фото А. Коновалова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691A">
              <w:rPr>
                <w:rFonts w:ascii="Times New Roman" w:hAnsi="Times New Roman"/>
                <w:b/>
                <w:sz w:val="28"/>
                <w:szCs w:val="28"/>
              </w:rPr>
              <w:t>Борьба с водной эрозией почв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1969г.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56 </w:t>
            </w:r>
            <w:r w:rsidRPr="00CA691A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CA691A">
              <w:rPr>
                <w:rFonts w:ascii="Times New Roman" w:hAnsi="Times New Roman"/>
                <w:sz w:val="28"/>
                <w:szCs w:val="28"/>
              </w:rPr>
              <w:t xml:space="preserve"> 83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 xml:space="preserve">Волгоградское областное управление сельского хозяйства. Волгоградский областной совет Всероссийского общества охраны природы. 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91A">
              <w:rPr>
                <w:rFonts w:ascii="Times New Roman" w:hAnsi="Times New Roman"/>
                <w:sz w:val="28"/>
                <w:szCs w:val="28"/>
              </w:rPr>
              <w:t>Поступление: 1978г.</w:t>
            </w: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754A" w:rsidRPr="00CA691A" w:rsidRDefault="0018754A" w:rsidP="00CA691A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754A" w:rsidRDefault="0018754A" w:rsidP="00CE3450"/>
    <w:sectPr w:rsidR="0018754A" w:rsidSect="00A31EF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9117E"/>
    <w:multiLevelType w:val="hybridMultilevel"/>
    <w:tmpl w:val="3C52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F0E645B"/>
    <w:multiLevelType w:val="hybridMultilevel"/>
    <w:tmpl w:val="77EE7A24"/>
    <w:lvl w:ilvl="0" w:tplc="77D83B3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EF1"/>
    <w:rsid w:val="0004560F"/>
    <w:rsid w:val="0015252E"/>
    <w:rsid w:val="00155891"/>
    <w:rsid w:val="00183CED"/>
    <w:rsid w:val="0018754A"/>
    <w:rsid w:val="001B30E0"/>
    <w:rsid w:val="00223571"/>
    <w:rsid w:val="00257DA4"/>
    <w:rsid w:val="002B5192"/>
    <w:rsid w:val="003C7CE9"/>
    <w:rsid w:val="00406BD1"/>
    <w:rsid w:val="00410715"/>
    <w:rsid w:val="004254E7"/>
    <w:rsid w:val="00473FC7"/>
    <w:rsid w:val="004F24D1"/>
    <w:rsid w:val="005611DC"/>
    <w:rsid w:val="005B63D6"/>
    <w:rsid w:val="005C5A9A"/>
    <w:rsid w:val="005F2F9A"/>
    <w:rsid w:val="00833744"/>
    <w:rsid w:val="0088785E"/>
    <w:rsid w:val="008B5F25"/>
    <w:rsid w:val="008C31F7"/>
    <w:rsid w:val="00934287"/>
    <w:rsid w:val="009E1625"/>
    <w:rsid w:val="00A31EF1"/>
    <w:rsid w:val="00B60219"/>
    <w:rsid w:val="00B607BF"/>
    <w:rsid w:val="00BE7FF0"/>
    <w:rsid w:val="00C2088C"/>
    <w:rsid w:val="00C9717C"/>
    <w:rsid w:val="00CA691A"/>
    <w:rsid w:val="00CE3450"/>
    <w:rsid w:val="00D34AD4"/>
    <w:rsid w:val="00D35A19"/>
    <w:rsid w:val="00D450E2"/>
    <w:rsid w:val="00E04637"/>
    <w:rsid w:val="00E16862"/>
    <w:rsid w:val="00E95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1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31EF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06B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0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6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180</TotalTime>
  <Pages>6</Pages>
  <Words>591</Words>
  <Characters>3370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12</cp:revision>
  <cp:lastPrinted>2018-04-02T13:58:00Z</cp:lastPrinted>
  <dcterms:created xsi:type="dcterms:W3CDTF">2018-03-14T10:04:00Z</dcterms:created>
  <dcterms:modified xsi:type="dcterms:W3CDTF">2018-04-02T14:04:00Z</dcterms:modified>
</cp:coreProperties>
</file>