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246" w:rsidRPr="00EC6088" w:rsidRDefault="00CB6246" w:rsidP="00C24D35">
      <w:pPr>
        <w:spacing w:after="0"/>
        <w:jc w:val="center"/>
        <w:rPr>
          <w:rFonts w:ascii="Times New Roman" w:eastAsia="KaiTi" w:hAnsi="Times New Roman" w:cs="Times New Roman"/>
          <w:sz w:val="28"/>
          <w:szCs w:val="28"/>
        </w:rPr>
      </w:pPr>
      <w:r w:rsidRPr="00EC6088">
        <w:rPr>
          <w:rFonts w:ascii="Times New Roman" w:eastAsia="KaiTi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детский сад № 25 села Великовечного </w:t>
      </w:r>
    </w:p>
    <w:p w:rsidR="00CB6246" w:rsidRPr="00EC6088" w:rsidRDefault="00CB6246" w:rsidP="00C24D35">
      <w:pPr>
        <w:spacing w:after="0"/>
        <w:jc w:val="center"/>
        <w:rPr>
          <w:rFonts w:ascii="Times New Roman" w:eastAsia="KaiTi" w:hAnsi="Times New Roman" w:cs="Times New Roman"/>
          <w:sz w:val="28"/>
          <w:szCs w:val="28"/>
        </w:rPr>
      </w:pPr>
      <w:r w:rsidRPr="00EC6088">
        <w:rPr>
          <w:rFonts w:ascii="Times New Roman" w:eastAsia="KaiTi" w:hAnsi="Times New Roman" w:cs="Times New Roman"/>
          <w:sz w:val="28"/>
          <w:szCs w:val="28"/>
        </w:rPr>
        <w:t>муниципального образования Белореченский район</w:t>
      </w:r>
    </w:p>
    <w:p w:rsidR="00CB6246" w:rsidRPr="00EC6088" w:rsidRDefault="00CB6246" w:rsidP="007C1B0B">
      <w:pPr>
        <w:rPr>
          <w:rFonts w:ascii="Times New Roman" w:hAnsi="Times New Roman" w:cs="Times New Roman"/>
        </w:rPr>
      </w:pPr>
    </w:p>
    <w:p w:rsidR="00CB6246" w:rsidRPr="00EC6088" w:rsidRDefault="00CB6246" w:rsidP="007C1B0B">
      <w:pPr>
        <w:rPr>
          <w:rFonts w:ascii="Times New Roman" w:hAnsi="Times New Roman" w:cs="Times New Roman"/>
        </w:rPr>
      </w:pPr>
    </w:p>
    <w:p w:rsidR="00CB6246" w:rsidRPr="00EC6088" w:rsidRDefault="00CB6246" w:rsidP="007C1B0B">
      <w:pPr>
        <w:jc w:val="center"/>
        <w:rPr>
          <w:rFonts w:ascii="Times New Roman" w:hAnsi="Times New Roman" w:cs="Times New Roman"/>
        </w:rPr>
      </w:pPr>
    </w:p>
    <w:p w:rsidR="00CB6246" w:rsidRPr="00EC6088" w:rsidRDefault="00CB6246" w:rsidP="007C1B0B">
      <w:pPr>
        <w:jc w:val="center"/>
        <w:rPr>
          <w:rFonts w:ascii="Times New Roman" w:hAnsi="Times New Roman" w:cs="Times New Roman"/>
        </w:rPr>
      </w:pPr>
    </w:p>
    <w:p w:rsidR="00CB6246" w:rsidRPr="00EC6088" w:rsidRDefault="00CB6246" w:rsidP="007C1B0B">
      <w:pPr>
        <w:jc w:val="center"/>
        <w:rPr>
          <w:rFonts w:ascii="Times New Roman" w:hAnsi="Times New Roman" w:cs="Times New Roman"/>
        </w:rPr>
      </w:pPr>
    </w:p>
    <w:p w:rsidR="00CB6246" w:rsidRPr="00EC6088" w:rsidRDefault="00CB6246" w:rsidP="007C1B0B">
      <w:pPr>
        <w:jc w:val="center"/>
        <w:rPr>
          <w:rFonts w:ascii="Times New Roman" w:hAnsi="Times New Roman" w:cs="Times New Roman"/>
        </w:rPr>
      </w:pPr>
    </w:p>
    <w:p w:rsidR="00CB6246" w:rsidRPr="00EC6088" w:rsidRDefault="00CB6246" w:rsidP="007C1B0B">
      <w:pPr>
        <w:jc w:val="center"/>
        <w:rPr>
          <w:rFonts w:ascii="Times New Roman" w:hAnsi="Times New Roman" w:cs="Times New Roman"/>
        </w:rPr>
      </w:pPr>
    </w:p>
    <w:p w:rsidR="00CB6246" w:rsidRPr="007C1B0B" w:rsidRDefault="00CB6246" w:rsidP="007C1B0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Консультация для родителей</w:t>
      </w:r>
    </w:p>
    <w:p w:rsidR="00CB6246" w:rsidRPr="00EC6088" w:rsidRDefault="00CB6246" w:rsidP="007C1B0B">
      <w:pPr>
        <w:jc w:val="center"/>
        <w:rPr>
          <w:rFonts w:ascii="Times New Roman" w:hAnsi="Times New Roman" w:cs="Times New Roman"/>
        </w:rPr>
      </w:pPr>
    </w:p>
    <w:p w:rsidR="00CB6246" w:rsidRPr="00053483" w:rsidRDefault="00CB6246" w:rsidP="007C1B0B">
      <w:pPr>
        <w:jc w:val="center"/>
        <w:rPr>
          <w:rFonts w:ascii="Times New Roman" w:hAnsi="Times New Roman" w:cs="Times New Roman"/>
          <w:sz w:val="52"/>
          <w:szCs w:val="52"/>
        </w:rPr>
      </w:pPr>
      <w:r w:rsidRPr="00053483">
        <w:rPr>
          <w:rFonts w:ascii="Times New Roman" w:hAnsi="Times New Roman" w:cs="Times New Roman"/>
          <w:sz w:val="52"/>
          <w:szCs w:val="52"/>
        </w:rPr>
        <w:t>«</w:t>
      </w:r>
      <w:r>
        <w:rPr>
          <w:rFonts w:ascii="Times New Roman" w:hAnsi="Times New Roman" w:cs="Times New Roman"/>
          <w:sz w:val="52"/>
          <w:szCs w:val="52"/>
        </w:rPr>
        <w:t>Развитие речи детей в условиях семьи и детского сада</w:t>
      </w:r>
      <w:r w:rsidRPr="00053483">
        <w:rPr>
          <w:rFonts w:ascii="Times New Roman" w:hAnsi="Times New Roman" w:cs="Times New Roman"/>
          <w:sz w:val="52"/>
          <w:szCs w:val="52"/>
        </w:rPr>
        <w:t>»</w:t>
      </w:r>
      <w:r>
        <w:rPr>
          <w:rFonts w:ascii="Times New Roman" w:hAnsi="Times New Roman" w:cs="Times New Roman"/>
          <w:sz w:val="52"/>
          <w:szCs w:val="52"/>
        </w:rPr>
        <w:t>.</w:t>
      </w:r>
    </w:p>
    <w:p w:rsidR="00CB6246" w:rsidRPr="00EC6088" w:rsidRDefault="00CB6246" w:rsidP="007C1B0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6246" w:rsidRPr="00EC6088" w:rsidRDefault="00CB6246" w:rsidP="007C1B0B">
      <w:pPr>
        <w:jc w:val="right"/>
        <w:rPr>
          <w:rFonts w:ascii="Times New Roman" w:hAnsi="Times New Roman" w:cs="Times New Roman"/>
          <w:sz w:val="28"/>
          <w:szCs w:val="28"/>
        </w:rPr>
      </w:pPr>
      <w:r w:rsidRPr="00EC6088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CB6246" w:rsidRPr="00EC6088" w:rsidRDefault="00CB6246" w:rsidP="007C1B0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6246" w:rsidRPr="00EC6088" w:rsidRDefault="00CB6246" w:rsidP="007C1B0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6246" w:rsidRPr="00EC6088" w:rsidRDefault="00CB6246" w:rsidP="007C1B0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6246" w:rsidRPr="00EC6088" w:rsidRDefault="00CB6246" w:rsidP="007C1B0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6246" w:rsidRPr="00EC6088" w:rsidRDefault="00CB6246" w:rsidP="007C1B0B">
      <w:pPr>
        <w:jc w:val="right"/>
        <w:rPr>
          <w:rFonts w:ascii="Times New Roman" w:hAnsi="Times New Roman" w:cs="Times New Roman"/>
          <w:sz w:val="28"/>
          <w:szCs w:val="28"/>
        </w:rPr>
      </w:pPr>
      <w:r w:rsidRPr="00EC6088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CB6246" w:rsidRDefault="00CB6246" w:rsidP="007C1B0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6246" w:rsidRDefault="00CB6246" w:rsidP="007C1B0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6246" w:rsidRDefault="00CB6246" w:rsidP="007C1B0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6246" w:rsidRPr="00EC6088" w:rsidRDefault="00CB6246" w:rsidP="007C1B0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- составитель</w:t>
      </w:r>
      <w:r w:rsidRPr="00EC6088">
        <w:rPr>
          <w:rFonts w:ascii="Times New Roman" w:hAnsi="Times New Roman" w:cs="Times New Roman"/>
          <w:sz w:val="28"/>
          <w:szCs w:val="28"/>
        </w:rPr>
        <w:t>:</w:t>
      </w:r>
    </w:p>
    <w:p w:rsidR="00CB6246" w:rsidRPr="00EC6088" w:rsidRDefault="00CB6246" w:rsidP="007C1B0B">
      <w:pPr>
        <w:jc w:val="right"/>
        <w:rPr>
          <w:rFonts w:ascii="Times New Roman" w:hAnsi="Times New Roman" w:cs="Times New Roman"/>
          <w:sz w:val="28"/>
          <w:szCs w:val="28"/>
        </w:rPr>
      </w:pPr>
      <w:r w:rsidRPr="00EC6088">
        <w:rPr>
          <w:rFonts w:ascii="Times New Roman" w:hAnsi="Times New Roman" w:cs="Times New Roman"/>
          <w:sz w:val="28"/>
          <w:szCs w:val="28"/>
        </w:rPr>
        <w:t xml:space="preserve">Солина Юлия Юрьевна   </w:t>
      </w:r>
    </w:p>
    <w:p w:rsidR="00CB6246" w:rsidRDefault="00CB6246" w:rsidP="00B62339">
      <w:pPr>
        <w:pStyle w:val="c2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28"/>
          <w:szCs w:val="28"/>
        </w:rPr>
      </w:pPr>
    </w:p>
    <w:p w:rsidR="00CB6246" w:rsidRDefault="00CB6246" w:rsidP="00B62339">
      <w:pPr>
        <w:pStyle w:val="c2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28"/>
          <w:szCs w:val="28"/>
        </w:rPr>
      </w:pPr>
    </w:p>
    <w:p w:rsidR="00CB6246" w:rsidRDefault="00CB6246" w:rsidP="00B62339">
      <w:pPr>
        <w:pStyle w:val="c2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28"/>
          <w:szCs w:val="28"/>
        </w:rPr>
      </w:pPr>
    </w:p>
    <w:p w:rsidR="00CB6246" w:rsidRDefault="00CB6246" w:rsidP="00B62339">
      <w:pPr>
        <w:pStyle w:val="c2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28"/>
          <w:szCs w:val="28"/>
        </w:rPr>
      </w:pPr>
    </w:p>
    <w:p w:rsidR="00CB6246" w:rsidRDefault="00CB6246" w:rsidP="00B62339">
      <w:pPr>
        <w:pStyle w:val="c2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28"/>
          <w:szCs w:val="28"/>
        </w:rPr>
      </w:pP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Цель:</w:t>
      </w:r>
      <w:r>
        <w:rPr>
          <w:rStyle w:val="c0"/>
          <w:color w:val="000000"/>
          <w:sz w:val="28"/>
          <w:szCs w:val="28"/>
        </w:rPr>
        <w:t> Раскрытие значение речи во всестороннем развитии личности ребёнка.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Задачи:</w:t>
      </w:r>
      <w:r>
        <w:rPr>
          <w:rStyle w:val="c0"/>
          <w:color w:val="000000"/>
          <w:sz w:val="28"/>
          <w:szCs w:val="28"/>
        </w:rPr>
        <w:t> познакомить родителей с особенностями речевого развития детей младшего дошкольного возраста;  познакомить с речевыми играми, в которые полезно играть с ребёнком дома; способствовать развитию коммуникативных качеств детей; воспитывать культуру общения; вовлечь родителей в педагогический процесс и жизнь группы.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Style w:val="c13"/>
          <w:color w:val="000000"/>
          <w:sz w:val="28"/>
          <w:szCs w:val="28"/>
        </w:rPr>
      </w:pPr>
      <w:r>
        <w:rPr>
          <w:rStyle w:val="c13"/>
          <w:color w:val="000000"/>
          <w:sz w:val="28"/>
          <w:szCs w:val="28"/>
        </w:rPr>
        <w:t xml:space="preserve">    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color w:val="000000"/>
          <w:sz w:val="28"/>
          <w:szCs w:val="28"/>
        </w:rPr>
        <w:t xml:space="preserve">     </w:t>
      </w:r>
      <w:r>
        <w:rPr>
          <w:rStyle w:val="c1"/>
          <w:color w:val="000000"/>
          <w:sz w:val="28"/>
          <w:szCs w:val="28"/>
          <w:shd w:val="clear" w:color="auto" w:fill="FFFFFF"/>
        </w:rPr>
        <w:t>Речь - форма общения.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В дошкольном возрасте она развивается по 2-м взаимосвязанным направлениям: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- речь ребёнка совершенствуется в процессе общения со взрослыми и сверстниками;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- речь становится основной перестройки мыслительных процессов и превращается в орудие мышления.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Основные задачи речевого развития детей: - овладение нормами и правилами родного языка, определёнными для каждого возраста; - развитие у детей коммуникативных способностей (способности общаться).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Хорошо развитая речь ребёнка способствует успешному обучению в школе. Нарушения же речи сказываются на формировании детского характера, т. к не исправленный вовремя речевой дефект делает ребёнка неуверенным в себе, замкнутым, раздражительным. При стихийном речевом развитии лишь немногие дети достигают высокого уровня.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Предлагаем Вам выбрать из предложенного перечня наиболее значимые факторы успешного речевого развития ребёнка и прокомментировать свой выбор (карточки раздаются каждому родителю) .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1. Эмоциональное общение родителей с ребёнком с момента рождения.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2. Общение ребёнка с другими детьми.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3. Речь взрослого – образец для подражания.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4. Развитие мелкой моторики рук.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5. Чтение детской художественной литературы.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6. Игры с ребёнком взрослых и друзей.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  Поэтому необходимо целенаправленное обучение ,чтобы создавать у детей интерес к родному языку и способствовать творческому отношению к речи. Развитие речи непосредственно влияет на развитие мышления. Благодаря речи дети овладевают нормами общественного поведения, что способствует нравственному воспитанию. Таким образом, овладение родным языком необходимо для полноценного формирования личности ребёнка.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Основные задачи развития речи должны решаться на протяжении всего дошкольного возраста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-Формирование звуковой культуры речи.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-Обогащение словарного запаса.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- Формирование грамматического строя речи.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- Обучение рассказыванию, связной речи.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- Развитие выразительности речи.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 xml:space="preserve">      Работа по развитию речи ребёнка в Детском саду осуществляется в разных видах деятельности ; на специальных занятиях по развитию речи , а также и на других занятиях ; вне занятий – в игровой и художественной деятельности ; в повседневной жизни.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 xml:space="preserve">    </w:t>
      </w:r>
      <w:r>
        <w:rPr>
          <w:rStyle w:val="c13"/>
          <w:color w:val="000000"/>
          <w:sz w:val="28"/>
          <w:szCs w:val="28"/>
        </w:rPr>
        <w:t>Игра-путешествие в страну «Развитие речи»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Большое значение для развития речи дошкольника имеет обогащение словаря на основе знаний и представлений об окружающей жизни и в процессе наблюдений природой. Природа имеет уникальные возможности для развития речи детей.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На</w:t>
      </w:r>
      <w:r>
        <w:rPr>
          <w:rStyle w:val="c13"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  <w:shd w:val="clear" w:color="auto" w:fill="FFFFFF"/>
        </w:rPr>
        <w:t> каждой станции воспитатель проигрывает материал с родителями.</w:t>
      </w:r>
      <w:r>
        <w:rPr>
          <w:rStyle w:val="c0"/>
          <w:color w:val="000000"/>
          <w:sz w:val="28"/>
          <w:szCs w:val="28"/>
        </w:rPr>
        <w:t> 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1.Станция «Творческая»</w:t>
      </w:r>
      <w:r>
        <w:rPr>
          <w:rStyle w:val="c13"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  <w:shd w:val="clear" w:color="auto" w:fill="FFFFFF"/>
        </w:rPr>
        <w:t>Подберите эпитеты к словам: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- снег (белый, пушистый, сыпучий, холодный, мокрый , скрипучий и т.д.)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- человек (вежливый, замечательный, открытый, сердечный и т. д.)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- ветер (сильный, холодный, ласковый, пронизывающий и т. д.)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- дождь (холодный, летний, моросящий, сильный и т. д.)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- луна (яркая, растущая и т.д.)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Сказка нужна всем – и большим и маленьким. Сказкой можно успокоить, поднять настроение, научить понимать другого, улучшить самочувствие. Сказка поможет скоротать время, познакомиться с нравственными понятиями, сблизить ребёнка и родителей. Рассказывайте, читайте детям сказки. А хорошо знакомые сказки можно и проиграть.</w:t>
      </w:r>
      <w:r>
        <w:rPr>
          <w:rStyle w:val="c0"/>
          <w:color w:val="000000"/>
          <w:sz w:val="28"/>
          <w:szCs w:val="28"/>
        </w:rPr>
        <w:t> </w:t>
      </w:r>
    </w:p>
    <w:p w:rsidR="00CB6246" w:rsidRDefault="00CB6246" w:rsidP="005B027A">
      <w:pPr>
        <w:pStyle w:val="c5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CB6246" w:rsidRDefault="00CB6246" w:rsidP="005B027A">
      <w:pPr>
        <w:pStyle w:val="c5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2" o:spid="_x0000_i1025" type="#_x0000_t75" style="width:352.5pt;height:387pt;visibility:visible">
            <v:imagedata r:id="rId5" o:title="" cropleft="-16424f" cropright="-12449f"/>
            <o:lock v:ext="edit" aspectratio="f"/>
          </v:shape>
        </w:pict>
      </w:r>
    </w:p>
    <w:p w:rsidR="00CB6246" w:rsidRPr="005B027A" w:rsidRDefault="00CB6246" w:rsidP="005B027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2. Станция «Сказочная»</w:t>
      </w:r>
    </w:p>
    <w:p w:rsidR="00CB6246" w:rsidRPr="005B027A" w:rsidRDefault="00CB6246" w:rsidP="00B62339">
      <w:pPr>
        <w:pStyle w:val="c8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1)</w:t>
      </w:r>
      <w:r>
        <w:rPr>
          <w:rStyle w:val="c13"/>
          <w:color w:val="000000"/>
          <w:sz w:val="28"/>
          <w:szCs w:val="28"/>
        </w:rPr>
        <w:t>Возле леса, на опушке,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3"/>
          <w:color w:val="000000"/>
          <w:sz w:val="28"/>
          <w:szCs w:val="28"/>
        </w:rPr>
        <w:t>Трое их живет в избушке.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3"/>
          <w:color w:val="000000"/>
          <w:sz w:val="28"/>
          <w:szCs w:val="28"/>
        </w:rPr>
        <w:t>Там три стула и три кружки,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3"/>
          <w:color w:val="000000"/>
          <w:sz w:val="28"/>
          <w:szCs w:val="28"/>
        </w:rPr>
        <w:t>Три кроватки, три подушки.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3"/>
          <w:color w:val="000000"/>
          <w:sz w:val="28"/>
          <w:szCs w:val="28"/>
        </w:rPr>
        <w:t>Угадайте без подсказки,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3"/>
          <w:color w:val="000000"/>
          <w:sz w:val="28"/>
          <w:szCs w:val="28"/>
        </w:rPr>
        <w:t>Кто герои этой сказки?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1"/>
          <w:i/>
          <w:iCs/>
          <w:color w:val="000000"/>
          <w:sz w:val="28"/>
          <w:szCs w:val="28"/>
        </w:rPr>
        <w:t>Три медведя </w:t>
      </w:r>
    </w:p>
    <w:p w:rsidR="00CB6246" w:rsidRDefault="00CB6246" w:rsidP="00B62339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 Лечит маленьких детей,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Лечит птичек и зверей,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Сквозь очки свои глядит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Добрый доктор ... (Айболит)</w:t>
      </w:r>
    </w:p>
    <w:p w:rsidR="00CB6246" w:rsidRDefault="00CB6246" w:rsidP="00B62339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3 У Аленушки-сестрицы</w:t>
      </w:r>
    </w:p>
    <w:p w:rsidR="00CB6246" w:rsidRDefault="00CB6246" w:rsidP="00B62339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Унесли братишку птицы.</w:t>
      </w:r>
    </w:p>
    <w:p w:rsidR="00CB6246" w:rsidRDefault="00CB6246" w:rsidP="00B62339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Высоко они летят</w:t>
      </w:r>
    </w:p>
    <w:p w:rsidR="00CB6246" w:rsidRDefault="00CB6246" w:rsidP="00B62339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Далеко они глядят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i/>
          <w:iCs/>
          <w:color w:val="000000"/>
          <w:sz w:val="28"/>
          <w:szCs w:val="28"/>
        </w:rPr>
        <w:t>Гуси-лебеди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4. Летела стрела и попала в болото,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в этом болоте поймал ее кто-то.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Кто, распростившись с зеленою кожей.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Сделался милой, красивой, пригожей?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i/>
          <w:iCs/>
          <w:color w:val="000000"/>
          <w:sz w:val="28"/>
          <w:szCs w:val="28"/>
        </w:rPr>
        <w:t>Царевна лягушка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5. Посадил ее дед в поле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Лето целое росла.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Всей семьей ее тянули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Очень крупная была.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i/>
          <w:iCs/>
          <w:color w:val="000000"/>
          <w:sz w:val="28"/>
          <w:szCs w:val="28"/>
        </w:rPr>
        <w:t>Репка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6. На сметане был мешен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русской печке испечен.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Повстречал в лесу зверей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ушел от них скорей.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i/>
          <w:iCs/>
          <w:color w:val="000000"/>
          <w:sz w:val="28"/>
          <w:szCs w:val="28"/>
        </w:rPr>
        <w:t>Колобок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7. Жили-были семь ребят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Белых маленьких козлят.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Проник обманом серый в дом.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Коза потом его нашла,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Перехитрить его смогла.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всех детей своих спасла.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i/>
          <w:iCs/>
          <w:color w:val="000000"/>
          <w:sz w:val="28"/>
          <w:szCs w:val="28"/>
        </w:rPr>
        <w:t>Козлята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3)Станция «Наши руки не знают скуки»</w:t>
      </w:r>
      <w:r>
        <w:rPr>
          <w:rStyle w:val="c0"/>
          <w:color w:val="000000"/>
          <w:sz w:val="28"/>
          <w:szCs w:val="28"/>
        </w:rPr>
        <w:t> Многие специалисты считают, что на развитие речи ребенка особое влияние оказывает развитие рук, особенно пальцев.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Знаменитый русский физиолог Иван Павлов говорил: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«Руки учат голову, затем поумневшая голова учит руки, а умелые руки снова способствуют развитию мозга. » (Предложить родителям поиграть в пальчиковые игры)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Апельсин.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Мы делили апельсин.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Много нас, а он один. (Дети сжимают и разжимают пальцы обеих рук в кулаки.)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Эта долька - для ежа.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Эта долька - для стрижа.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Эта долька - для утят.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Эта долька - для котят.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Эта долька - для бобра. (По очереди загибают пальцы, начиная с большого.)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для волка - кожура. (Сжимают пальцы обеих рук в кулаки)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Он сердит на нас - беда;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Разбегайтесь – Кто куда! (Резко разжимают пальцы, сжатые в кулаки)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Массаж. Массируя пальцы активизировать работу внутренних органов. Большой - отвечает за голову; Указательный - желудок; Средний - печень; Безымянный – почки; Мизинец – сердце. 1)растираем подушечку пальца, затем медленно опускаемся к запястью. 2)потереть ладони, похлопать.</w:t>
      </w:r>
      <w:r>
        <w:rPr>
          <w:rStyle w:val="c0"/>
          <w:color w:val="000000"/>
          <w:sz w:val="28"/>
          <w:szCs w:val="28"/>
        </w:rPr>
        <w:t> 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4) Станция «Игровая»</w:t>
      </w:r>
      <w:r>
        <w:rPr>
          <w:rStyle w:val="c13"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  <w:shd w:val="clear" w:color="auto" w:fill="FFFFFF"/>
        </w:rPr>
        <w:t>(игры для формирования звукопроизношения) Наибольшее беспокойство у родителей вызывает звукопроизношение детей, так как это наиболее заметный дефект. Окружающие могут не заметить ограниченность словаря или особенности грамматического строя речи, а вот не правильное произношение – как на ладошке. Здесь на помощь придут игры.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color w:val="000000"/>
          <w:sz w:val="28"/>
          <w:szCs w:val="28"/>
        </w:rPr>
        <w:t>Речевая игра «Вьюга»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(педагог показывает картинку, на которой нарисована вьюга) «Вьюга начинается» - дети тихо говорят «У-У-У…»; по сигналу: «сильная вьюга» - говорят громче; по сигналу- «вьюга кончается говорят тише; по сигналу «вьюга кончилась»- замолкают.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color w:val="000000"/>
          <w:sz w:val="28"/>
          <w:szCs w:val="28"/>
        </w:rPr>
        <w:t>Чистоговорки: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Уп , уп , уп – мама варит суп. (зв. П.)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БЫ, бы, бы – идёт дым из трубы. (зв. Б)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«Бублик, баранку, батон и буханку Пекарь из теста испёк спозаранку».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(зв. П-б)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«Жа- жа –жа есть иголки у ежа». «Жу-жу-жу молоко дадим ежу». «Лежит ёжик у ёлки, у ежа иголки».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color w:val="000000"/>
          <w:sz w:val="28"/>
          <w:szCs w:val="28"/>
        </w:rPr>
        <w:t>Словесная игра «Почемучка»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Определить, из каких слов состоят слова: пылесос, самолёт,</w:t>
      </w:r>
      <w:r>
        <w:rPr>
          <w:rStyle w:val="c13"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  <w:shd w:val="clear" w:color="auto" w:fill="FFFFFF"/>
        </w:rPr>
        <w:t> соковыжималка, листопад, снегопад.</w:t>
      </w:r>
    </w:p>
    <w:p w:rsidR="00CB6246" w:rsidRDefault="00CB6246" w:rsidP="00B62339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CB6246" w:rsidRDefault="00CB6246" w:rsidP="000F6602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B6246" w:rsidRDefault="00CB6246" w:rsidP="000F6602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B6246" w:rsidRDefault="00CB6246" w:rsidP="000F6602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B6246" w:rsidRDefault="00CB6246" w:rsidP="000F6602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B6246" w:rsidRDefault="00CB6246" w:rsidP="000F6602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B6246" w:rsidRDefault="00CB6246" w:rsidP="000F6602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B6246" w:rsidRDefault="00CB6246" w:rsidP="000F6602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B6246" w:rsidRDefault="00CB6246" w:rsidP="000F6602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B6246" w:rsidRDefault="00CB6246" w:rsidP="000F6602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B6246" w:rsidRDefault="00CB6246" w:rsidP="000F6602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B6246" w:rsidRDefault="00CB6246" w:rsidP="000F6602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B6246" w:rsidRDefault="00CB6246" w:rsidP="000F6602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B6246" w:rsidRDefault="00CB6246" w:rsidP="000F6602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B6246" w:rsidRDefault="00CB6246" w:rsidP="000F6602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B6246" w:rsidRDefault="00CB6246" w:rsidP="000F6602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B6246" w:rsidRDefault="00CB6246" w:rsidP="000F6602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B6246" w:rsidRDefault="00CB6246" w:rsidP="000F6602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B6246" w:rsidRDefault="00CB6246" w:rsidP="000F6602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B6246" w:rsidRDefault="00CB6246" w:rsidP="000F6602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B6246" w:rsidRDefault="00CB6246" w:rsidP="000F6602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B6246" w:rsidRDefault="00CB6246" w:rsidP="000F6602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B6246" w:rsidRDefault="00CB6246" w:rsidP="000F6602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B6246" w:rsidRDefault="00CB6246" w:rsidP="000F6602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B6246" w:rsidRDefault="00CB6246" w:rsidP="000F6602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B6246" w:rsidRDefault="00CB6246" w:rsidP="000F6602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B6246" w:rsidRPr="000F6602" w:rsidRDefault="00CB6246" w:rsidP="000F6602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0F6602">
        <w:rPr>
          <w:b/>
          <w:bCs/>
          <w:color w:val="000000"/>
          <w:sz w:val="28"/>
          <w:szCs w:val="28"/>
        </w:rPr>
        <w:t>Реком</w:t>
      </w:r>
      <w:r>
        <w:rPr>
          <w:b/>
          <w:bCs/>
          <w:color w:val="000000"/>
          <w:sz w:val="28"/>
          <w:szCs w:val="28"/>
        </w:rPr>
        <w:t>е</w:t>
      </w:r>
      <w:r w:rsidRPr="000F6602">
        <w:rPr>
          <w:b/>
          <w:bCs/>
          <w:color w:val="000000"/>
          <w:sz w:val="28"/>
          <w:szCs w:val="28"/>
        </w:rPr>
        <w:t>ндации для родителей</w:t>
      </w:r>
      <w:r>
        <w:rPr>
          <w:b/>
          <w:bCs/>
          <w:color w:val="000000"/>
          <w:sz w:val="28"/>
          <w:szCs w:val="28"/>
        </w:rPr>
        <w:t xml:space="preserve"> по развитию речи детей дошкольников</w:t>
      </w:r>
    </w:p>
    <w:p w:rsidR="00CB6246" w:rsidRDefault="00CB6246" w:rsidP="009C44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6246" w:rsidRDefault="00CB6246" w:rsidP="000F660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Старайтесь больше читать малышу. Необязательно выбирать для этого длинные сказки. Можно ограничиться маленькими стишками и загадками. </w:t>
      </w:r>
    </w:p>
    <w:p w:rsidR="00CB6246" w:rsidRDefault="00CB6246" w:rsidP="000F660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Ограничьте просмотр телевизора ребенком до минимума. </w:t>
      </w:r>
    </w:p>
    <w:p w:rsidR="00CB6246" w:rsidRDefault="00CB6246" w:rsidP="000F660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Всегда при ребенке называйте предмет или действие. Например, телевизор – разговаривает, птички поют, собака ест и т.д. так же перед тем как пойдете гулять, обязательно говорите, что будете делать во время прогулки. </w:t>
      </w:r>
    </w:p>
    <w:p w:rsidR="00CB6246" w:rsidRDefault="00CB6246" w:rsidP="000F660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Смотрите картинки в книжках и вместе изучайте их, комментируя: кошка сидит, солнышко светит, цветы растут, идет дождь…</w:t>
      </w:r>
    </w:p>
    <w:p w:rsidR="00CB6246" w:rsidRDefault="00CB6246" w:rsidP="000F660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играх с малышом всегда говорите что делаете. Например: вот я беру один кружок от пирамидки и одеваю на основу, теперь я возьму другой и одену поверх первого и т.д. можно при этом называть какого цвета кружки. </w:t>
      </w:r>
    </w:p>
    <w:p w:rsidR="00CB6246" w:rsidRDefault="00CB6246" w:rsidP="000F660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Изучайте игрушки. Например, вы спрятали что-то, а потом предложите крохе поискать вместе с вами.</w:t>
      </w:r>
    </w:p>
    <w:p w:rsidR="00CB6246" w:rsidRDefault="00CB6246" w:rsidP="000F660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Знакомитесь с ребенком играми, которые могут развивать моторик. Например, лепите фигурки из пластилина, делайте аппликации, играйте в пазлы, в шнуровку и собирайте мазайку и т.д. </w:t>
      </w:r>
    </w:p>
    <w:p w:rsidR="00CB6246" w:rsidRPr="00D21407" w:rsidRDefault="00CB6246" w:rsidP="00D2140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обучения ребенка разговаривать уделяйте ему больше своего свободного времени и используйте для обучения игры. Чем больше вы будете разговаривать с ребенком, тем быстрее он заговорит. </w:t>
      </w:r>
      <w:r w:rsidRPr="00D21407">
        <w:rPr>
          <w:rFonts w:ascii="Times New Roman" w:hAnsi="Times New Roman" w:cs="Times New Roman"/>
          <w:sz w:val="28"/>
          <w:szCs w:val="28"/>
        </w:rPr>
        <w:t>Сопровождайте свои действия разговорной речью.</w:t>
      </w:r>
    </w:p>
    <w:p w:rsidR="00CB6246" w:rsidRDefault="00CB6246" w:rsidP="000F6602">
      <w:pPr>
        <w:rPr>
          <w:rFonts w:ascii="Times New Roman" w:hAnsi="Times New Roman" w:cs="Times New Roman"/>
          <w:sz w:val="28"/>
          <w:szCs w:val="28"/>
        </w:rPr>
      </w:pPr>
      <w:r w:rsidRPr="005D614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" o:spid="_x0000_i1026" type="#_x0000_t75" style="width:258.75pt;height:294.75pt;visibility:visible">
            <v:imagedata r:id="rId6" o:title="" cropleft="-7287f" cropright="-3004f"/>
            <o:lock v:ext="edit" aspectratio="f"/>
          </v:shape>
        </w:pict>
      </w:r>
      <w:r>
        <w:rPr>
          <w:noProof/>
          <w:lang w:eastAsia="ru-RU"/>
        </w:rPr>
        <w:pict>
          <v:shape id="Рисунок 4" o:spid="_x0000_i1027" type="#_x0000_t75" style="width:262.5pt;height:297pt;visibility:visible">
            <v:imagedata r:id="rId7" o:title="" cropleft="-8916f" cropright="-4465f"/>
            <o:lock v:ext="edit" aspectratio="f"/>
          </v:shape>
        </w:pict>
      </w:r>
    </w:p>
    <w:p w:rsidR="00CB6246" w:rsidRDefault="00CB6246" w:rsidP="000F6602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</w:t>
      </w:r>
      <w:r>
        <w:rPr>
          <w:noProof/>
          <w:lang w:eastAsia="ru-RU"/>
        </w:rPr>
        <w:pict>
          <v:shape id="Рисунок 13" o:spid="_x0000_i1028" type="#_x0000_t75" style="width:237pt;height:269.25pt;visibility:visible">
            <v:imagedata r:id="rId8" o:title="" cropleft="-9436f" cropright="-4400f"/>
            <o:lock v:ext="edit" aspectratio="f"/>
          </v:shape>
        </w:pict>
      </w:r>
      <w:r>
        <w:rPr>
          <w:noProof/>
          <w:lang w:eastAsia="ru-RU"/>
        </w:rPr>
        <w:t xml:space="preserve">                                          </w:t>
      </w:r>
      <w:r>
        <w:rPr>
          <w:noProof/>
          <w:lang w:eastAsia="ru-RU"/>
        </w:rPr>
        <w:pict>
          <v:shape id="Рисунок 16" o:spid="_x0000_i1029" type="#_x0000_t75" style="width:237pt;height:273.75pt;visibility:visible">
            <v:imagedata r:id="rId9" o:title="" cropleft="-11049f" cropright="-5826f"/>
            <o:lock v:ext="edit" aspectratio="f"/>
          </v:shape>
        </w:pict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pict>
          <v:shape id="Рисунок 19" o:spid="_x0000_i1030" type="#_x0000_t75" style="width:238.5pt;height:273pt;visibility:visible">
            <v:imagedata r:id="rId10" o:title="" cropleft="-10940f" cropright="-5888f"/>
            <o:lock v:ext="edit" aspectratio="f"/>
          </v:shape>
        </w:pict>
      </w:r>
    </w:p>
    <w:p w:rsidR="00CB6246" w:rsidRDefault="00CB6246" w:rsidP="000F660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7" o:spid="_x0000_i1031" type="#_x0000_t75" style="width:244.5pt;height:278.25pt;visibility:visible">
            <v:imagedata r:id="rId11" o:title="" cropleft="-6978f" cropright="-2584f"/>
            <o:lock v:ext="edit" aspectratio="f"/>
          </v:shape>
        </w:pict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pict>
          <v:shape id="Рисунок 10" o:spid="_x0000_i1032" type="#_x0000_t75" style="width:252.75pt;height:289.5pt;visibility:visible">
            <v:imagedata r:id="rId12" o:title="" cropleft="-8094f" cropright="-3428f"/>
            <o:lock v:ext="edit" aspectratio="f"/>
          </v:shape>
        </w:pict>
      </w:r>
    </w:p>
    <w:p w:rsidR="00CB6246" w:rsidRDefault="00CB6246" w:rsidP="000F6602">
      <w:pPr>
        <w:rPr>
          <w:rFonts w:ascii="Times New Roman" w:hAnsi="Times New Roman" w:cs="Times New Roman"/>
          <w:sz w:val="28"/>
          <w:szCs w:val="28"/>
        </w:rPr>
      </w:pPr>
    </w:p>
    <w:p w:rsidR="00CB6246" w:rsidRPr="00EC6088" w:rsidRDefault="00CB6246" w:rsidP="000F6602">
      <w:pPr>
        <w:rPr>
          <w:rFonts w:ascii="Times New Roman" w:hAnsi="Times New Roman" w:cs="Times New Roman"/>
          <w:sz w:val="28"/>
          <w:szCs w:val="28"/>
        </w:rPr>
      </w:pPr>
    </w:p>
    <w:p w:rsidR="00CB6246" w:rsidRDefault="00CB6246" w:rsidP="00B62339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Анкета для родителей "РЕЧЕВОЕ РАЗВИТИЕ РЕБЕНКА”</w:t>
      </w:r>
      <w:r>
        <w:rPr>
          <w:b/>
          <w:bCs/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1. Фамилия, имя ребенка_____________________________________________</w:t>
      </w:r>
    </w:p>
    <w:p w:rsidR="00CB6246" w:rsidRDefault="00CB6246" w:rsidP="00B62339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2. Дата рождения___________________________________________________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3. Как Вы считаете, кто должен заниматься развитием речи ребенка? (Родители, детский сад.) __________________________________________________________________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4. Проводите ли Вы со своим ребенком работу по совершенствованию его речи? (Да, нет.) __________</w:t>
      </w:r>
    </w:p>
    <w:p w:rsidR="00CB6246" w:rsidRDefault="00CB6246" w:rsidP="00B62339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color w:val="000000"/>
          <w:sz w:val="28"/>
          <w:szCs w:val="28"/>
        </w:rPr>
        <w:t>Как Вы это делаете?</w:t>
      </w:r>
      <w:r>
        <w:rPr>
          <w:rStyle w:val="c10"/>
          <w:color w:val="000000"/>
          <w:sz w:val="28"/>
          <w:szCs w:val="28"/>
          <w:u w:val="single"/>
        </w:rPr>
        <w:t>_______________________________________________</w:t>
      </w:r>
    </w:p>
    <w:p w:rsidR="00CB6246" w:rsidRDefault="00CB6246" w:rsidP="00B62339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color w:val="000000"/>
          <w:sz w:val="28"/>
          <w:szCs w:val="28"/>
          <w:u w:val="single"/>
        </w:rPr>
        <w:t>__________________________________________________________________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5. Хотели бы Вы освоить приемы работы по развитию речи ребенка? (Да, нет.) ______________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6. Вы следите за тем, как говорит Ваш ребенок? (Да, нет.) ________________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7. Вы исправляете ошибки в речи своего ребенка? (Да, нет) _______________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8. Вы хотите научиться исправлять дефекты речи? (Да, нет.) ______________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9. Знаете ли Вы, какие знания получает Ваш ребенок на занятиях по развитию речи в детском саду? ____________________________________________________________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10. Присутствуете ли на дет. праздниках?______________________________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11.. Как Вы считаете, соответствует ли речевое развитие вашего ребёнка возрастной норме? (да, нет, не знаю)_____________________________________________________</w:t>
      </w:r>
    </w:p>
    <w:p w:rsidR="00CB6246" w:rsidRDefault="00CB6246" w:rsidP="00B62339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CB6246" w:rsidRDefault="00CB6246" w:rsidP="00B62339">
      <w:pPr>
        <w:pStyle w:val="c1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Благодарим за сотрудничество</w:t>
      </w:r>
    </w:p>
    <w:p w:rsidR="00CB6246" w:rsidRDefault="00CB6246"/>
    <w:sectPr w:rsidR="00CB6246" w:rsidSect="005B027A">
      <w:pgSz w:w="11906" w:h="16838"/>
      <w:pgMar w:top="567" w:right="424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6E751F"/>
    <w:multiLevelType w:val="hybridMultilevel"/>
    <w:tmpl w:val="9FD09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C1B0B"/>
    <w:rsid w:val="000174E7"/>
    <w:rsid w:val="00053483"/>
    <w:rsid w:val="000E3E74"/>
    <w:rsid w:val="000F6602"/>
    <w:rsid w:val="00317DC5"/>
    <w:rsid w:val="003447EF"/>
    <w:rsid w:val="004051AF"/>
    <w:rsid w:val="005233CC"/>
    <w:rsid w:val="005B027A"/>
    <w:rsid w:val="005D6144"/>
    <w:rsid w:val="006819D9"/>
    <w:rsid w:val="00690671"/>
    <w:rsid w:val="007114ED"/>
    <w:rsid w:val="007830A2"/>
    <w:rsid w:val="007C1B0B"/>
    <w:rsid w:val="00823E10"/>
    <w:rsid w:val="009249B3"/>
    <w:rsid w:val="009C44A9"/>
    <w:rsid w:val="00A16263"/>
    <w:rsid w:val="00B62339"/>
    <w:rsid w:val="00C24D35"/>
    <w:rsid w:val="00CB6246"/>
    <w:rsid w:val="00D21407"/>
    <w:rsid w:val="00DC571D"/>
    <w:rsid w:val="00EC6088"/>
    <w:rsid w:val="00EE4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1B0B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99"/>
    <w:qFormat/>
    <w:rsid w:val="007C1B0B"/>
    <w:rPr>
      <w:i/>
      <w:iCs/>
    </w:rPr>
  </w:style>
  <w:style w:type="paragraph" w:customStyle="1" w:styleId="c2">
    <w:name w:val="c2"/>
    <w:basedOn w:val="Normal"/>
    <w:uiPriority w:val="99"/>
    <w:rsid w:val="00B62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DefaultParagraphFont"/>
    <w:uiPriority w:val="99"/>
    <w:rsid w:val="00B62339"/>
  </w:style>
  <w:style w:type="character" w:customStyle="1" w:styleId="c4">
    <w:name w:val="c4"/>
    <w:basedOn w:val="DefaultParagraphFont"/>
    <w:uiPriority w:val="99"/>
    <w:rsid w:val="00B62339"/>
  </w:style>
  <w:style w:type="paragraph" w:customStyle="1" w:styleId="c5">
    <w:name w:val="c5"/>
    <w:basedOn w:val="Normal"/>
    <w:uiPriority w:val="99"/>
    <w:rsid w:val="00B62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DefaultParagraphFont"/>
    <w:uiPriority w:val="99"/>
    <w:rsid w:val="00B62339"/>
  </w:style>
  <w:style w:type="character" w:customStyle="1" w:styleId="c13">
    <w:name w:val="c13"/>
    <w:basedOn w:val="DefaultParagraphFont"/>
    <w:uiPriority w:val="99"/>
    <w:rsid w:val="00B62339"/>
  </w:style>
  <w:style w:type="character" w:customStyle="1" w:styleId="c1">
    <w:name w:val="c1"/>
    <w:basedOn w:val="DefaultParagraphFont"/>
    <w:uiPriority w:val="99"/>
    <w:rsid w:val="00B62339"/>
  </w:style>
  <w:style w:type="paragraph" w:customStyle="1" w:styleId="c8">
    <w:name w:val="c8"/>
    <w:basedOn w:val="Normal"/>
    <w:uiPriority w:val="99"/>
    <w:rsid w:val="00B62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DefaultParagraphFont"/>
    <w:uiPriority w:val="99"/>
    <w:rsid w:val="00B62339"/>
  </w:style>
  <w:style w:type="paragraph" w:customStyle="1" w:styleId="c3">
    <w:name w:val="c3"/>
    <w:basedOn w:val="Normal"/>
    <w:uiPriority w:val="99"/>
    <w:rsid w:val="00B62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Normal"/>
    <w:uiPriority w:val="99"/>
    <w:rsid w:val="00B62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DefaultParagraphFont"/>
    <w:uiPriority w:val="99"/>
    <w:rsid w:val="00B62339"/>
  </w:style>
  <w:style w:type="paragraph" w:customStyle="1" w:styleId="c16">
    <w:name w:val="c16"/>
    <w:basedOn w:val="Normal"/>
    <w:uiPriority w:val="99"/>
    <w:rsid w:val="00B62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0F6602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D21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214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3411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1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122</TotalTime>
  <Pages>8</Pages>
  <Words>1432</Words>
  <Characters>8169</Characters>
  <Application>Microsoft Office Outlook</Application>
  <DocSecurity>0</DocSecurity>
  <Lines>0</Lines>
  <Paragraphs>0</Paragraphs>
  <ScaleCrop>false</ScaleCrop>
  <Company>diakov.net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4</cp:revision>
  <dcterms:created xsi:type="dcterms:W3CDTF">2021-01-17T20:23:00Z</dcterms:created>
  <dcterms:modified xsi:type="dcterms:W3CDTF">2021-01-19T06:58:00Z</dcterms:modified>
</cp:coreProperties>
</file>