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F4C" w:rsidRDefault="00176F4C" w:rsidP="00A174B1">
      <w:pPr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</w:pPr>
      <w:r w:rsidRPr="00A174B1">
        <w:rPr>
          <w:rFonts w:ascii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Права несовершеннолетних</w:t>
      </w:r>
    </w:p>
    <w:p w:rsidR="00176F4C" w:rsidRPr="00A174B1" w:rsidRDefault="00176F4C" w:rsidP="00A174B1">
      <w:pPr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r w:rsidRPr="00484E75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http://player.myshared.ru/295186/data/images/img15.png" style="width:243pt;height:179.25pt;visibility:visible">
            <v:imagedata r:id="rId5" o:title=""/>
            <o:lock v:ext="edit" aspectratio="f"/>
          </v:shape>
        </w:pict>
      </w:r>
    </w:p>
    <w:p w:rsidR="00176F4C" w:rsidRPr="00A174B1" w:rsidRDefault="00176F4C" w:rsidP="00A174B1">
      <w:pPr>
        <w:spacing w:after="0" w:line="240" w:lineRule="auto"/>
        <w:ind w:firstLine="284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A174B1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u w:val="single"/>
          <w:shd w:val="clear" w:color="auto" w:fill="FFFFFF"/>
        </w:rPr>
        <w:t xml:space="preserve">С рождения ребенок имеем право на: </w:t>
      </w:r>
    </w:p>
    <w:p w:rsidR="00176F4C" w:rsidRPr="00A174B1" w:rsidRDefault="00176F4C" w:rsidP="00A174B1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A174B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на имя </w:t>
      </w:r>
    </w:p>
    <w:p w:rsidR="00176F4C" w:rsidRPr="00A174B1" w:rsidRDefault="00176F4C" w:rsidP="00A174B1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A174B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на гражданство </w:t>
      </w:r>
    </w:p>
    <w:p w:rsidR="00176F4C" w:rsidRPr="00A174B1" w:rsidRDefault="00176F4C" w:rsidP="00A174B1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A174B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жить и воспитываться в семье</w:t>
      </w:r>
    </w:p>
    <w:p w:rsidR="00176F4C" w:rsidRPr="00A174B1" w:rsidRDefault="00176F4C" w:rsidP="00A174B1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A174B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знать родителей и жить вместе с ними</w:t>
      </w:r>
    </w:p>
    <w:p w:rsidR="00176F4C" w:rsidRPr="00A174B1" w:rsidRDefault="00176F4C" w:rsidP="00A174B1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A174B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на заботу и воспитание со стороны     </w:t>
      </w:r>
    </w:p>
    <w:p w:rsidR="00176F4C" w:rsidRPr="00A174B1" w:rsidRDefault="00176F4C" w:rsidP="00A174B1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A174B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родителей </w:t>
      </w:r>
    </w:p>
    <w:p w:rsidR="00176F4C" w:rsidRPr="00A174B1" w:rsidRDefault="00176F4C" w:rsidP="00A174B1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A174B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на всестороннее развитие</w:t>
      </w:r>
    </w:p>
    <w:p w:rsidR="00176F4C" w:rsidRPr="00A174B1" w:rsidRDefault="00176F4C" w:rsidP="00A174B1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A174B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на уважение чести и достоинства</w:t>
      </w:r>
    </w:p>
    <w:p w:rsidR="00176F4C" w:rsidRPr="00A174B1" w:rsidRDefault="00176F4C" w:rsidP="00A174B1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A174B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выражать своё мнение при решении в семье любого вопроса, затрагивающего твои интересы</w:t>
      </w:r>
    </w:p>
    <w:p w:rsidR="00176F4C" w:rsidRPr="00A174B1" w:rsidRDefault="00176F4C" w:rsidP="00A174B1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A174B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иметь на праве собственности вещи, полученные в дар или в наследство, а также приобретённые на твои средства</w:t>
      </w:r>
    </w:p>
    <w:p w:rsidR="00176F4C" w:rsidRPr="00A174B1" w:rsidRDefault="00176F4C" w:rsidP="00A174B1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A174B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с 10 лет выражать свое мнение при решении вопросов, затрагивающих его интересы</w:t>
      </w:r>
    </w:p>
    <w:p w:rsidR="00176F4C" w:rsidRPr="00A174B1" w:rsidRDefault="00176F4C" w:rsidP="00A174B1">
      <w:pPr>
        <w:spacing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A174B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с 14 лет – на изменение имени и фамилии</w:t>
      </w:r>
    </w:p>
    <w:p w:rsidR="00176F4C" w:rsidRDefault="00176F4C" w:rsidP="001368F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6F4C" w:rsidRPr="001368FC" w:rsidRDefault="00176F4C" w:rsidP="001368FC">
      <w:pPr>
        <w:ind w:firstLine="284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A174B1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Обязанности</w:t>
      </w:r>
      <w:r w:rsidRPr="00A174B1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br/>
        <w:t xml:space="preserve"> несовершеннолетни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х</w:t>
      </w:r>
    </w:p>
    <w:p w:rsidR="00176F4C" w:rsidRPr="001368FC" w:rsidRDefault="00176F4C" w:rsidP="001368FC">
      <w:pPr>
        <w:spacing w:after="0"/>
        <w:ind w:firstLine="284"/>
        <w:jc w:val="both"/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u w:val="single"/>
          <w:shd w:val="clear" w:color="auto" w:fill="FFFFFF"/>
        </w:rPr>
      </w:pPr>
      <w:r w:rsidRPr="001368FC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u w:val="single"/>
          <w:shd w:val="clear" w:color="auto" w:fill="FFFFFF"/>
        </w:rPr>
        <w:t xml:space="preserve">В Уставе школы ваши обязанности прописаны следующим образом: </w:t>
      </w:r>
    </w:p>
    <w:p w:rsidR="00176F4C" w:rsidRDefault="00176F4C" w:rsidP="001368FC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</w:t>
      </w:r>
      <w:r w:rsidRPr="001368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прилежно учиться</w:t>
      </w:r>
    </w:p>
    <w:p w:rsidR="00176F4C" w:rsidRPr="001368FC" w:rsidRDefault="00176F4C" w:rsidP="001368FC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</w:t>
      </w:r>
      <w:r w:rsidRPr="001368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иметь аккуратный вид</w:t>
      </w:r>
    </w:p>
    <w:p w:rsidR="00176F4C" w:rsidRPr="001368FC" w:rsidRDefault="00176F4C" w:rsidP="001368FC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</w:t>
      </w:r>
      <w:r w:rsidRPr="001368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соблюдать правила техники безопасности</w:t>
      </w:r>
    </w:p>
    <w:p w:rsidR="00176F4C" w:rsidRPr="001368FC" w:rsidRDefault="00176F4C" w:rsidP="001368FC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</w:t>
      </w:r>
      <w:r w:rsidRPr="001368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беречь школьное здание, оборудование</w:t>
      </w:r>
    </w:p>
    <w:p w:rsidR="00176F4C" w:rsidRPr="001368FC" w:rsidRDefault="00176F4C" w:rsidP="001368FC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</w:t>
      </w:r>
      <w:r w:rsidRPr="001368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придерживаться общепринятых правил поведения</w:t>
      </w:r>
    </w:p>
    <w:p w:rsidR="00176F4C" w:rsidRPr="001368FC" w:rsidRDefault="00176F4C" w:rsidP="001368FC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</w:t>
      </w:r>
      <w:r w:rsidRPr="001368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умножать и развивать лучшие традиции коллектива, беречь честь школы</w:t>
      </w:r>
    </w:p>
    <w:p w:rsidR="00176F4C" w:rsidRPr="001368FC" w:rsidRDefault="00176F4C" w:rsidP="001368FC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</w:t>
      </w:r>
      <w:r w:rsidRPr="001368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соблюдать устав, правила учебного заведения</w:t>
      </w:r>
    </w:p>
    <w:p w:rsidR="00176F4C" w:rsidRPr="001368FC" w:rsidRDefault="00176F4C" w:rsidP="001368FC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</w:t>
      </w:r>
      <w:r w:rsidRPr="001368F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выполнять трудовые обязанности в соответствии с  правилами учебного и трудового распорядка и трудовым законодательством</w:t>
      </w:r>
    </w:p>
    <w:p w:rsidR="00176F4C" w:rsidRDefault="00176F4C" w:rsidP="001368FC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4E7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pict>
          <v:shape id="Рисунок 4" o:spid="_x0000_i1026" type="#_x0000_t75" alt="http://www.vkpress.ru/upload/iblock/0e8/0e8ec9920b147f73706d3183b6467133.jpg" style="width:228pt;height:179.25pt;visibility:visible">
            <v:imagedata r:id="rId6" o:title=""/>
            <o:lock v:ext="edit" aspectratio="f"/>
          </v:shape>
        </w:pict>
      </w:r>
    </w:p>
    <w:p w:rsidR="00176F4C" w:rsidRDefault="00176F4C" w:rsidP="008C5AF3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6F4C" w:rsidRPr="001368FC" w:rsidRDefault="00176F4C" w:rsidP="001368FC">
      <w:pPr>
        <w:ind w:firstLine="284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 w:rsidRPr="001368FC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Ответственность</w:t>
      </w:r>
      <w:r w:rsidRPr="001368FC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br/>
        <w:t xml:space="preserve"> несовершеннолетних</w:t>
      </w:r>
    </w:p>
    <w:p w:rsidR="00176F4C" w:rsidRDefault="00176F4C" w:rsidP="008C5AF3">
      <w:pPr>
        <w:ind w:firstLine="28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76F4C" w:rsidRDefault="00176F4C" w:rsidP="008C5AF3">
      <w:pPr>
        <w:ind w:firstLine="28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484E75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pict>
          <v:shape id="Рисунок 6" o:spid="_x0000_i1027" type="#_x0000_t75" alt="http://www.funlib.ru/cimg/2014/102317/2227564" style="width:243.75pt;height:355.5pt;visibility:visible">
            <v:imagedata r:id="rId7" o:title=""/>
            <o:lock v:ext="edit" aspectratio="f"/>
          </v:shape>
        </w:pict>
      </w:r>
    </w:p>
    <w:p w:rsidR="00176F4C" w:rsidRPr="00807ADD" w:rsidRDefault="00176F4C" w:rsidP="00807ADD">
      <w:pPr>
        <w:ind w:firstLine="28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1368F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Несовершеннолетние при определенных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условиях несут уголовную, административную и иную ответственность</w:t>
      </w:r>
    </w:p>
    <w:p w:rsidR="00176F4C" w:rsidRDefault="00176F4C" w:rsidP="00807ADD">
      <w:pPr>
        <w:pStyle w:val="NoSpacing"/>
        <w:jc w:val="center"/>
        <w:rPr>
          <w:rFonts w:ascii="Times New Roman" w:hAnsi="Times New Roman" w:cs="Times New Roman"/>
          <w:b/>
          <w:bCs/>
          <w:kern w:val="24"/>
          <w:sz w:val="32"/>
          <w:szCs w:val="32"/>
          <w:lang w:eastAsia="ru-RU"/>
        </w:rPr>
      </w:pPr>
    </w:p>
    <w:p w:rsidR="00176F4C" w:rsidRPr="000C7BF0" w:rsidRDefault="00176F4C" w:rsidP="00807ADD">
      <w:pPr>
        <w:pStyle w:val="NoSpacing"/>
        <w:jc w:val="both"/>
        <w:rPr>
          <w:rFonts w:ascii="Times New Roman" w:hAnsi="Times New Roman" w:cs="Times New Roman"/>
          <w:kern w:val="24"/>
          <w:sz w:val="30"/>
          <w:szCs w:val="30"/>
          <w:lang w:eastAsia="ru-RU"/>
        </w:rPr>
      </w:pPr>
      <w:r w:rsidRPr="000C7BF0">
        <w:rPr>
          <w:rFonts w:ascii="Times New Roman" w:hAnsi="Times New Roman" w:cs="Times New Roman"/>
          <w:kern w:val="24"/>
          <w:sz w:val="30"/>
          <w:szCs w:val="30"/>
          <w:lang w:eastAsia="ru-RU"/>
        </w:rPr>
        <w:t xml:space="preserve">Если с тобой жестоко обращаются родители или иные законные представители, а сверстники вовлекают тебя в совершение преступления или антиобщественных действий, совершают в отношении тебя противоправные деяния, обращайся в отделение по делам несовершеннолетних ОМВД России по Славянскому району </w:t>
      </w:r>
      <w:r>
        <w:rPr>
          <w:rFonts w:ascii="Times New Roman" w:hAnsi="Times New Roman" w:cs="Times New Roman"/>
          <w:kern w:val="24"/>
          <w:sz w:val="30"/>
          <w:szCs w:val="30"/>
          <w:lang w:eastAsia="ru-RU"/>
        </w:rPr>
        <w:t>по адресу:</w:t>
      </w:r>
    </w:p>
    <w:p w:rsidR="00176F4C" w:rsidRPr="00807ADD" w:rsidRDefault="00176F4C" w:rsidP="00807ADD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kern w:val="24"/>
          <w:lang w:eastAsia="ru-RU"/>
        </w:rPr>
        <w:br w:type="textWrapping" w:clear="all"/>
      </w:r>
      <w:r w:rsidRPr="00807ADD">
        <w:rPr>
          <w:rFonts w:ascii="Times New Roman" w:hAnsi="Times New Roman" w:cs="Times New Roman"/>
          <w:sz w:val="28"/>
          <w:szCs w:val="28"/>
        </w:rPr>
        <w:t>г. Славянск-на-Кубани</w:t>
      </w:r>
    </w:p>
    <w:p w:rsidR="00176F4C" w:rsidRPr="00807ADD" w:rsidRDefault="00176F4C" w:rsidP="00807ADD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807ADD">
        <w:rPr>
          <w:rFonts w:ascii="Times New Roman" w:hAnsi="Times New Roman" w:cs="Times New Roman"/>
          <w:sz w:val="28"/>
          <w:szCs w:val="28"/>
        </w:rPr>
        <w:t>ул. Школьная, 314</w:t>
      </w:r>
    </w:p>
    <w:p w:rsidR="00176F4C" w:rsidRPr="00807ADD" w:rsidRDefault="00176F4C" w:rsidP="00807ADD">
      <w:pPr>
        <w:ind w:right="-624"/>
        <w:rPr>
          <w:rFonts w:ascii="Times New Roman" w:hAnsi="Times New Roman" w:cs="Times New Roman"/>
          <w:b/>
          <w:bCs/>
          <w:sz w:val="28"/>
          <w:szCs w:val="28"/>
        </w:rPr>
      </w:pPr>
    </w:p>
    <w:p w:rsidR="00176F4C" w:rsidRPr="00807ADD" w:rsidRDefault="00176F4C" w:rsidP="00807ADD">
      <w:pPr>
        <w:ind w:right="-62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Pr="00807ADD">
        <w:rPr>
          <w:rFonts w:ascii="Times New Roman" w:hAnsi="Times New Roman" w:cs="Times New Roman"/>
          <w:b/>
          <w:bCs/>
          <w:sz w:val="28"/>
          <w:szCs w:val="28"/>
        </w:rPr>
        <w:t>по телефону 8 (999) 437 96 18</w:t>
      </w:r>
    </w:p>
    <w:p w:rsidR="00176F4C" w:rsidRPr="00807ADD" w:rsidRDefault="00176F4C" w:rsidP="00807ADD">
      <w:pPr>
        <w:ind w:right="-624"/>
        <w:rPr>
          <w:rFonts w:ascii="Times New Roman" w:hAnsi="Times New Roman" w:cs="Times New Roman"/>
          <w:b/>
          <w:bCs/>
          <w:sz w:val="28"/>
          <w:szCs w:val="28"/>
        </w:rPr>
      </w:pPr>
      <w:r w:rsidRPr="00807ADD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  <w:r w:rsidRPr="00807ADD">
        <w:rPr>
          <w:rFonts w:ascii="Times New Roman" w:hAnsi="Times New Roman" w:cs="Times New Roman"/>
          <w:b/>
          <w:bCs/>
          <w:sz w:val="28"/>
          <w:szCs w:val="28"/>
        </w:rPr>
        <w:t>ГРАФИК РАБОТЫ</w:t>
      </w:r>
    </w:p>
    <w:p w:rsidR="00176F4C" w:rsidRDefault="00176F4C" w:rsidP="00807ADD">
      <w:pPr>
        <w:ind w:right="-6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07ADD">
        <w:rPr>
          <w:rFonts w:ascii="Times New Roman" w:hAnsi="Times New Roman" w:cs="Times New Roman"/>
          <w:sz w:val="28"/>
          <w:szCs w:val="28"/>
        </w:rPr>
        <w:t xml:space="preserve">ПОНЕДЕЛЬНИК – ПЯТНИЦА  </w:t>
      </w:r>
    </w:p>
    <w:p w:rsidR="00176F4C" w:rsidRPr="00807ADD" w:rsidRDefault="00176F4C" w:rsidP="00807ADD">
      <w:pPr>
        <w:ind w:right="-624"/>
        <w:rPr>
          <w:rFonts w:ascii="Times New Roman" w:hAnsi="Times New Roman" w:cs="Times New Roman"/>
          <w:sz w:val="28"/>
          <w:szCs w:val="28"/>
        </w:rPr>
      </w:pPr>
      <w:r w:rsidRPr="00807A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807ADD">
        <w:rPr>
          <w:rFonts w:ascii="Times New Roman" w:hAnsi="Times New Roman" w:cs="Times New Roman"/>
          <w:sz w:val="28"/>
          <w:szCs w:val="28"/>
        </w:rPr>
        <w:t>09.00 – 18.00</w:t>
      </w:r>
    </w:p>
    <w:p w:rsidR="00176F4C" w:rsidRPr="00807ADD" w:rsidRDefault="00176F4C" w:rsidP="00807ADD">
      <w:pPr>
        <w:ind w:right="-62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  <w:r w:rsidRPr="00807ADD">
        <w:rPr>
          <w:rFonts w:ascii="Times New Roman" w:hAnsi="Times New Roman" w:cs="Times New Roman"/>
          <w:b/>
          <w:bCs/>
          <w:sz w:val="28"/>
          <w:szCs w:val="28"/>
        </w:rPr>
        <w:t>ПРИЕМ  ГРАЖДАН</w:t>
      </w:r>
    </w:p>
    <w:p w:rsidR="00176F4C" w:rsidRPr="00807ADD" w:rsidRDefault="00176F4C" w:rsidP="00807ADD">
      <w:pPr>
        <w:ind w:right="-6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07ADD">
        <w:rPr>
          <w:rFonts w:ascii="Times New Roman" w:hAnsi="Times New Roman" w:cs="Times New Roman"/>
          <w:sz w:val="28"/>
          <w:szCs w:val="28"/>
        </w:rPr>
        <w:t>ВТОРНИК    09.00 – 18.00</w:t>
      </w:r>
    </w:p>
    <w:p w:rsidR="00176F4C" w:rsidRPr="00807ADD" w:rsidRDefault="00176F4C" w:rsidP="00807ADD">
      <w:pPr>
        <w:ind w:right="-6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07ADD">
        <w:rPr>
          <w:rFonts w:ascii="Times New Roman" w:hAnsi="Times New Roman" w:cs="Times New Roman"/>
          <w:sz w:val="28"/>
          <w:szCs w:val="28"/>
        </w:rPr>
        <w:t>ПЯТНИЦА   15.00 – 20.00</w:t>
      </w:r>
    </w:p>
    <w:p w:rsidR="00176F4C" w:rsidRPr="00807ADD" w:rsidRDefault="00176F4C" w:rsidP="00807ADD">
      <w:pPr>
        <w:ind w:right="-6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07ADD">
        <w:rPr>
          <w:rFonts w:ascii="Times New Roman" w:hAnsi="Times New Roman" w:cs="Times New Roman"/>
          <w:sz w:val="28"/>
          <w:szCs w:val="28"/>
        </w:rPr>
        <w:t>СУББОТА    09.00 – 13.00</w:t>
      </w:r>
    </w:p>
    <w:p w:rsidR="00176F4C" w:rsidRDefault="00176F4C" w:rsidP="00807AD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6F4C" w:rsidRDefault="00176F4C" w:rsidP="0044678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6F4C" w:rsidRDefault="00176F4C" w:rsidP="0044678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6F4C" w:rsidRDefault="00176F4C" w:rsidP="0044678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4E7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pict>
          <v:shape id="_x0000_i1028" type="#_x0000_t75" alt="птица цв" style="width:240.75pt;height:138pt;visibility:visible" o:bordertopcolor="white" o:borderleftcolor="white" o:borderbottomcolor="white" o:borderrightcolor="white">
            <v:imagedata r:id="rId8" o:title="" gain="69719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176F4C" w:rsidRDefault="00176F4C" w:rsidP="0044678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6F4C" w:rsidRDefault="00176F4C" w:rsidP="0044678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4E7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pict>
          <v:shape id="Рисунок 5" o:spid="_x0000_i1029" type="#_x0000_t75" alt="http://www.v-life.ru/photos/news_2/645.jpg" style="width:238.5pt;height:209.25pt;visibility:visible">
            <v:imagedata r:id="rId9" o:title=""/>
          </v:shape>
        </w:pict>
      </w:r>
    </w:p>
    <w:p w:rsidR="00176F4C" w:rsidRDefault="00176F4C" w:rsidP="009C4C2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6F4C" w:rsidRDefault="00176F4C" w:rsidP="009C4C2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6F4C" w:rsidRPr="00807ADD" w:rsidRDefault="00176F4C" w:rsidP="009C4C2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6F4C" w:rsidRPr="00807ADD" w:rsidRDefault="00176F4C" w:rsidP="007B03D5">
      <w:pPr>
        <w:jc w:val="center"/>
        <w:rPr>
          <w:rFonts w:ascii="Times New Roman" w:hAnsi="Times New Roman" w:cs="Times New Roman"/>
          <w:sz w:val="32"/>
          <w:szCs w:val="32"/>
        </w:rPr>
      </w:pPr>
      <w:r w:rsidRPr="00807ADD">
        <w:rPr>
          <w:rFonts w:ascii="Times New Roman" w:hAnsi="Times New Roman" w:cs="Times New Roman"/>
          <w:sz w:val="32"/>
          <w:szCs w:val="32"/>
        </w:rPr>
        <w:t>Отдел Министерства внутренних дел  Российской Федерации по Славянскому району</w:t>
      </w:r>
    </w:p>
    <w:p w:rsidR="00176F4C" w:rsidRPr="00A174B1" w:rsidRDefault="00176F4C" w:rsidP="007B03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6F4C" w:rsidRPr="00807ADD" w:rsidRDefault="00176F4C" w:rsidP="00A174B1">
      <w:pPr>
        <w:jc w:val="center"/>
        <w:rPr>
          <w:rFonts w:ascii="Times New Roman" w:hAnsi="Times New Roman" w:cs="Times New Roman"/>
          <w:sz w:val="32"/>
          <w:szCs w:val="32"/>
        </w:rPr>
      </w:pPr>
      <w:r w:rsidRPr="00807ADD">
        <w:rPr>
          <w:rFonts w:ascii="Times New Roman" w:hAnsi="Times New Roman" w:cs="Times New Roman"/>
          <w:sz w:val="32"/>
          <w:szCs w:val="32"/>
        </w:rPr>
        <w:t>Отделение по делам несовершеннолетних</w:t>
      </w:r>
    </w:p>
    <w:p w:rsidR="00176F4C" w:rsidRPr="002A41E0" w:rsidRDefault="00176F4C" w:rsidP="007B03D5">
      <w:pPr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176F4C" w:rsidRPr="00406F67" w:rsidRDefault="00176F4C" w:rsidP="002A41E0">
      <w:pPr>
        <w:jc w:val="center"/>
        <w:rPr>
          <w:rFonts w:ascii="Times New Roman" w:hAnsi="Times New Roman" w:cs="Times New Roman"/>
          <w:sz w:val="28"/>
          <w:szCs w:val="28"/>
        </w:rPr>
      </w:pPr>
      <w:r w:rsidRPr="00406F67">
        <w:rPr>
          <w:rFonts w:ascii="Times New Roman" w:hAnsi="Times New Roman" w:cs="Times New Roman"/>
          <w:sz w:val="28"/>
          <w:szCs w:val="28"/>
        </w:rPr>
        <w:t>ИНФОРМАЦИОННЫЙ БУКЛЕТ</w:t>
      </w:r>
    </w:p>
    <w:p w:rsidR="00176F4C" w:rsidRDefault="00176F4C" w:rsidP="009C4C2A">
      <w:pPr>
        <w:jc w:val="both"/>
        <w:rPr>
          <w:rFonts w:ascii="Times New Roman" w:hAnsi="Times New Roman" w:cs="Times New Roman"/>
          <w:sz w:val="24"/>
          <w:szCs w:val="24"/>
        </w:rPr>
      </w:pPr>
      <w:r w:rsidRPr="00484E7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" o:spid="_x0000_i1030" type="#_x0000_t75" alt="http://s3.docme.ru/store/data/000544104_1-0fa31c493f663c96b77da113bcaf4ca0.png" style="width:243pt;height:252pt;visibility:visible">
            <v:imagedata r:id="rId10" o:title=""/>
            <o:lock v:ext="edit" aspectratio="f"/>
          </v:shape>
        </w:pict>
      </w:r>
    </w:p>
    <w:p w:rsidR="00176F4C" w:rsidRPr="00A174B1" w:rsidRDefault="00176F4C" w:rsidP="009C4C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6F4C" w:rsidRPr="00807ADD" w:rsidRDefault="00176F4C" w:rsidP="007B03D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07ADD">
        <w:rPr>
          <w:rFonts w:ascii="Times New Roman" w:hAnsi="Times New Roman" w:cs="Times New Roman"/>
          <w:sz w:val="32"/>
          <w:szCs w:val="32"/>
        </w:rPr>
        <w:t>г. Славянск – на - Кубани</w:t>
      </w:r>
    </w:p>
    <w:p w:rsidR="00176F4C" w:rsidRPr="00807ADD" w:rsidRDefault="00176F4C" w:rsidP="007B03D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07ADD">
        <w:rPr>
          <w:rFonts w:ascii="Times New Roman" w:hAnsi="Times New Roman" w:cs="Times New Roman"/>
          <w:sz w:val="32"/>
          <w:szCs w:val="32"/>
        </w:rPr>
        <w:t>2016г.</w:t>
      </w:r>
    </w:p>
    <w:sectPr w:rsidR="00176F4C" w:rsidRPr="00807ADD" w:rsidSect="00FC2D0B">
      <w:pgSz w:w="16838" w:h="11906" w:orient="landscape"/>
      <w:pgMar w:top="568" w:right="536" w:bottom="284" w:left="426" w:header="708" w:footer="708" w:gutter="0"/>
      <w:cols w:num="3" w:space="71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36D83"/>
    <w:multiLevelType w:val="hybridMultilevel"/>
    <w:tmpl w:val="204C6F58"/>
    <w:lvl w:ilvl="0" w:tplc="1958B3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0F625B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4178E70E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CB504DD2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D47646B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DFA2EA0E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B6CE8628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19DEBB56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52CA877A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00C82C3B"/>
    <w:multiLevelType w:val="hybridMultilevel"/>
    <w:tmpl w:val="24260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CA7AAD"/>
    <w:multiLevelType w:val="hybridMultilevel"/>
    <w:tmpl w:val="24EA8726"/>
    <w:lvl w:ilvl="0" w:tplc="67E06B4E">
      <w:start w:val="1"/>
      <w:numFmt w:val="decimal"/>
      <w:lvlText w:val="%1."/>
      <w:lvlJc w:val="left"/>
      <w:pPr>
        <w:ind w:left="720" w:hanging="360"/>
      </w:pPr>
      <w:rPr>
        <w:b/>
        <w:bCs/>
        <w:color w:val="FF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A20DB"/>
    <w:multiLevelType w:val="hybridMultilevel"/>
    <w:tmpl w:val="2F52D0C2"/>
    <w:lvl w:ilvl="0" w:tplc="25B4C4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FACA60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608C56D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8CDEAF2C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DA34BEDA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6C7C6EA0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4DE2367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98A22980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6114B0A0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4">
    <w:nsid w:val="0C816400"/>
    <w:multiLevelType w:val="hybridMultilevel"/>
    <w:tmpl w:val="880C9AC0"/>
    <w:lvl w:ilvl="0" w:tplc="67E06B4E">
      <w:start w:val="1"/>
      <w:numFmt w:val="decimal"/>
      <w:lvlText w:val="%1."/>
      <w:lvlJc w:val="left"/>
      <w:pPr>
        <w:ind w:left="720" w:hanging="360"/>
      </w:pPr>
      <w:rPr>
        <w:b/>
        <w:bCs/>
        <w:color w:val="FF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EF75E2"/>
    <w:multiLevelType w:val="hybridMultilevel"/>
    <w:tmpl w:val="4198D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57983D85"/>
    <w:multiLevelType w:val="hybridMultilevel"/>
    <w:tmpl w:val="C5A62E8E"/>
    <w:lvl w:ilvl="0" w:tplc="6B5C0D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514436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133A0E5E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83E09FE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EA08E966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9D7872D8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2C32F21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0144E9E6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9D8CAB1C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7">
    <w:nsid w:val="5E1A5007"/>
    <w:multiLevelType w:val="hybridMultilevel"/>
    <w:tmpl w:val="C8AAB35C"/>
    <w:lvl w:ilvl="0" w:tplc="64E4EF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F64C07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1EA8895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C00ADA9C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30AECA7C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82A2265A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9ECC8BDC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D7EAB9B8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750E3974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8">
    <w:nsid w:val="6F747F36"/>
    <w:multiLevelType w:val="hybridMultilevel"/>
    <w:tmpl w:val="250EE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785D60D0"/>
    <w:multiLevelType w:val="hybridMultilevel"/>
    <w:tmpl w:val="A4D04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4"/>
  </w:num>
  <w:num w:numId="5">
    <w:abstractNumId w:val="8"/>
  </w:num>
  <w:num w:numId="6">
    <w:abstractNumId w:val="2"/>
  </w:num>
  <w:num w:numId="7">
    <w:abstractNumId w:val="0"/>
  </w:num>
  <w:num w:numId="8">
    <w:abstractNumId w:val="7"/>
  </w:num>
  <w:num w:numId="9">
    <w:abstractNumId w:val="6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07D1"/>
    <w:rsid w:val="00036B84"/>
    <w:rsid w:val="000763A2"/>
    <w:rsid w:val="000C7BF0"/>
    <w:rsid w:val="000D45B5"/>
    <w:rsid w:val="000D6F69"/>
    <w:rsid w:val="000E0E3B"/>
    <w:rsid w:val="000E140F"/>
    <w:rsid w:val="000F2270"/>
    <w:rsid w:val="00107AF0"/>
    <w:rsid w:val="0013148A"/>
    <w:rsid w:val="001368FC"/>
    <w:rsid w:val="001420C5"/>
    <w:rsid w:val="001607D1"/>
    <w:rsid w:val="00176F4C"/>
    <w:rsid w:val="001974C5"/>
    <w:rsid w:val="00204F9F"/>
    <w:rsid w:val="00211843"/>
    <w:rsid w:val="00221669"/>
    <w:rsid w:val="00257F11"/>
    <w:rsid w:val="002A009F"/>
    <w:rsid w:val="002A41E0"/>
    <w:rsid w:val="002C5D23"/>
    <w:rsid w:val="00322540"/>
    <w:rsid w:val="00325349"/>
    <w:rsid w:val="00335947"/>
    <w:rsid w:val="00371565"/>
    <w:rsid w:val="00395BB5"/>
    <w:rsid w:val="003A5CCE"/>
    <w:rsid w:val="003D55B3"/>
    <w:rsid w:val="003F2185"/>
    <w:rsid w:val="00406F67"/>
    <w:rsid w:val="00416FB1"/>
    <w:rsid w:val="00446781"/>
    <w:rsid w:val="00484E75"/>
    <w:rsid w:val="00492A41"/>
    <w:rsid w:val="004E49AD"/>
    <w:rsid w:val="00510269"/>
    <w:rsid w:val="00516221"/>
    <w:rsid w:val="005B3FFD"/>
    <w:rsid w:val="005B75C2"/>
    <w:rsid w:val="005C5C1E"/>
    <w:rsid w:val="0061009B"/>
    <w:rsid w:val="00617BB6"/>
    <w:rsid w:val="006325B1"/>
    <w:rsid w:val="00671CA6"/>
    <w:rsid w:val="00694C3E"/>
    <w:rsid w:val="006978EE"/>
    <w:rsid w:val="006C3C64"/>
    <w:rsid w:val="00703329"/>
    <w:rsid w:val="007B03D5"/>
    <w:rsid w:val="008065E1"/>
    <w:rsid w:val="00807ADD"/>
    <w:rsid w:val="00827563"/>
    <w:rsid w:val="008541EA"/>
    <w:rsid w:val="00865144"/>
    <w:rsid w:val="008C5AF3"/>
    <w:rsid w:val="0091328A"/>
    <w:rsid w:val="009201B4"/>
    <w:rsid w:val="00924344"/>
    <w:rsid w:val="0093585E"/>
    <w:rsid w:val="00982663"/>
    <w:rsid w:val="009C4C2A"/>
    <w:rsid w:val="009D2702"/>
    <w:rsid w:val="009D2C7F"/>
    <w:rsid w:val="009D3A5D"/>
    <w:rsid w:val="009F2B76"/>
    <w:rsid w:val="00A174B1"/>
    <w:rsid w:val="00A23A4C"/>
    <w:rsid w:val="00A24541"/>
    <w:rsid w:val="00A26C8B"/>
    <w:rsid w:val="00A478B7"/>
    <w:rsid w:val="00A578C7"/>
    <w:rsid w:val="00AD2EF8"/>
    <w:rsid w:val="00AF2457"/>
    <w:rsid w:val="00B46182"/>
    <w:rsid w:val="00BD6890"/>
    <w:rsid w:val="00C73AD2"/>
    <w:rsid w:val="00C94AEA"/>
    <w:rsid w:val="00CE18F6"/>
    <w:rsid w:val="00CE7525"/>
    <w:rsid w:val="00CF309F"/>
    <w:rsid w:val="00D804A3"/>
    <w:rsid w:val="00D90C21"/>
    <w:rsid w:val="00D913DD"/>
    <w:rsid w:val="00DB40AE"/>
    <w:rsid w:val="00DC3E47"/>
    <w:rsid w:val="00DF457B"/>
    <w:rsid w:val="00DF6351"/>
    <w:rsid w:val="00E109CB"/>
    <w:rsid w:val="00E14DC4"/>
    <w:rsid w:val="00E17CB6"/>
    <w:rsid w:val="00E31F14"/>
    <w:rsid w:val="00E34354"/>
    <w:rsid w:val="00E5686B"/>
    <w:rsid w:val="00E62B36"/>
    <w:rsid w:val="00EA3308"/>
    <w:rsid w:val="00ED2984"/>
    <w:rsid w:val="00ED48F5"/>
    <w:rsid w:val="00EE15D4"/>
    <w:rsid w:val="00EF00AD"/>
    <w:rsid w:val="00EF500B"/>
    <w:rsid w:val="00F16500"/>
    <w:rsid w:val="00F3554F"/>
    <w:rsid w:val="00F723E5"/>
    <w:rsid w:val="00FC2D0B"/>
    <w:rsid w:val="00FD3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3E5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46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46781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807ADD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83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83941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3944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3946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3959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383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8394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3943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3945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3947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3948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3949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3951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395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3953">
          <w:marLeft w:val="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395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3955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3957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3958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3960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306</Words>
  <Characters>1749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Права несовершеннолетних</dc:title>
  <dc:subject/>
  <dc:creator>Лена</dc:creator>
  <cp:keywords/>
  <dc:description/>
  <cp:lastModifiedBy>таня</cp:lastModifiedBy>
  <cp:revision>2</cp:revision>
  <cp:lastPrinted>2014-05-14T14:10:00Z</cp:lastPrinted>
  <dcterms:created xsi:type="dcterms:W3CDTF">2016-03-29T11:22:00Z</dcterms:created>
  <dcterms:modified xsi:type="dcterms:W3CDTF">2016-03-29T11:22:00Z</dcterms:modified>
</cp:coreProperties>
</file>