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Управление образования Верещагинского муниципального района</w:t>
      </w: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МАОУ ВСОШ №121</w:t>
      </w: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Pr="003E4703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40"/>
          <w:szCs w:val="40"/>
        </w:rPr>
      </w:pPr>
      <w:r w:rsidRPr="003E4703">
        <w:rPr>
          <w:rFonts w:ascii="Times New Roman" w:hAnsi="Times New Roman" w:cs="Times New Roman"/>
          <w:color w:val="231F20"/>
          <w:sz w:val="40"/>
          <w:szCs w:val="40"/>
        </w:rPr>
        <w:t>Исследовательская работа</w:t>
      </w:r>
    </w:p>
    <w:p w:rsidR="00DF7ED8" w:rsidRPr="003E4703" w:rsidRDefault="00DF7ED8" w:rsidP="008270F6">
      <w:pPr>
        <w:pStyle w:val="Standard"/>
        <w:jc w:val="center"/>
        <w:rPr>
          <w:rFonts w:ascii="Times New Roman" w:hAnsi="Times New Roman" w:cs="Times New Roman"/>
          <w:b/>
          <w:color w:val="231F20"/>
          <w:sz w:val="48"/>
          <w:szCs w:val="48"/>
        </w:rPr>
      </w:pPr>
      <w:r w:rsidRPr="003E4703">
        <w:rPr>
          <w:rFonts w:ascii="Times New Roman" w:hAnsi="Times New Roman" w:cs="Times New Roman"/>
          <w:b/>
          <w:color w:val="231F20"/>
          <w:sz w:val="48"/>
          <w:szCs w:val="48"/>
        </w:rPr>
        <w:t>«История картофеля через источники домашней библиотеки»</w:t>
      </w: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4D437F">
      <w:pPr>
        <w:pStyle w:val="Standard"/>
        <w:spacing w:line="240" w:lineRule="auto"/>
        <w:ind w:left="6372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Работу выполнил:</w:t>
      </w:r>
    </w:p>
    <w:p w:rsidR="00DF7ED8" w:rsidRDefault="00DF7ED8" w:rsidP="004D437F">
      <w:pPr>
        <w:pStyle w:val="Standard"/>
        <w:spacing w:line="240" w:lineRule="auto"/>
        <w:ind w:left="6372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ученик 2 Б класса </w:t>
      </w:r>
    </w:p>
    <w:p w:rsidR="00DF7ED8" w:rsidRDefault="00DF7ED8" w:rsidP="004D437F">
      <w:pPr>
        <w:pStyle w:val="Standard"/>
        <w:spacing w:line="240" w:lineRule="auto"/>
        <w:ind w:left="6372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МАОУ ВСОШ №121</w:t>
      </w:r>
    </w:p>
    <w:p w:rsidR="00DF7ED8" w:rsidRDefault="00DF7ED8" w:rsidP="004D437F">
      <w:pPr>
        <w:pStyle w:val="Standard"/>
        <w:spacing w:line="240" w:lineRule="auto"/>
        <w:ind w:left="6372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Мазунин Кирилл</w:t>
      </w:r>
    </w:p>
    <w:p w:rsidR="00DF7ED8" w:rsidRDefault="00DF7ED8" w:rsidP="004D437F">
      <w:pPr>
        <w:pStyle w:val="Standard"/>
        <w:spacing w:line="240" w:lineRule="auto"/>
        <w:ind w:left="6372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руководитель:</w:t>
      </w:r>
    </w:p>
    <w:p w:rsidR="00DF7ED8" w:rsidRDefault="00DF7ED8" w:rsidP="004D437F">
      <w:pPr>
        <w:pStyle w:val="Standard"/>
        <w:spacing w:line="240" w:lineRule="auto"/>
        <w:ind w:left="6372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Шистерова ЗинаидаСергеевна</w:t>
      </w: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4D437F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Верещагино,2017.</w:t>
      </w:r>
    </w:p>
    <w:p w:rsidR="00DF7ED8" w:rsidRDefault="00DF7ED8" w:rsidP="003E4703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Содержание.</w:t>
      </w:r>
    </w:p>
    <w:p w:rsidR="00DF7ED8" w:rsidRDefault="00DF7ED8" w:rsidP="0088597E">
      <w:pPr>
        <w:pStyle w:val="Standard"/>
        <w:ind w:left="720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Введение.                                                                                                   3</w:t>
      </w:r>
    </w:p>
    <w:p w:rsidR="00DF7ED8" w:rsidRDefault="00DF7ED8" w:rsidP="000677BF">
      <w:pPr>
        <w:pStyle w:val="Standard"/>
        <w:numPr>
          <w:ilvl w:val="0"/>
          <w:numId w:val="3"/>
        </w:numPr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Поучение в старославянской книге о способах использования картофеля.                                                                                                 4</w:t>
      </w:r>
    </w:p>
    <w:p w:rsidR="00DF7ED8" w:rsidRDefault="00DF7ED8" w:rsidP="000677BF">
      <w:pPr>
        <w:pStyle w:val="Standard"/>
        <w:numPr>
          <w:ilvl w:val="0"/>
          <w:numId w:val="3"/>
        </w:numPr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Описание практического использования картофеля в книге 19 века. 5</w:t>
      </w:r>
    </w:p>
    <w:p w:rsidR="00DF7ED8" w:rsidRDefault="00DF7ED8" w:rsidP="000677BF">
      <w:pPr>
        <w:pStyle w:val="Standard"/>
        <w:numPr>
          <w:ilvl w:val="0"/>
          <w:numId w:val="3"/>
        </w:numPr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Книга 21 века. Современная характеристика картофеля.                     6</w:t>
      </w:r>
    </w:p>
    <w:p w:rsidR="00DF7ED8" w:rsidRDefault="00DF7ED8" w:rsidP="000677BF">
      <w:pPr>
        <w:pStyle w:val="Standard"/>
        <w:numPr>
          <w:ilvl w:val="0"/>
          <w:numId w:val="3"/>
        </w:numPr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Возможное будущее картофеля.                                                              7</w:t>
      </w:r>
    </w:p>
    <w:p w:rsidR="00DF7ED8" w:rsidRDefault="00DF7ED8" w:rsidP="000677BF">
      <w:pPr>
        <w:pStyle w:val="Standard"/>
        <w:numPr>
          <w:ilvl w:val="0"/>
          <w:numId w:val="3"/>
        </w:numPr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>Пополнение домашней библиотеки собственным сочинением.        10</w:t>
      </w:r>
    </w:p>
    <w:p w:rsidR="00DF7ED8" w:rsidRDefault="00DF7ED8" w:rsidP="0088597E">
      <w:pPr>
        <w:pStyle w:val="Standard"/>
        <w:ind w:left="720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Заключение.                                                                                               11</w:t>
      </w:r>
    </w:p>
    <w:p w:rsidR="00DF7ED8" w:rsidRDefault="00DF7ED8" w:rsidP="0088597E">
      <w:pPr>
        <w:pStyle w:val="Standard"/>
        <w:ind w:left="720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Список литературы.                                                                                 12</w:t>
      </w:r>
    </w:p>
    <w:p w:rsidR="00DF7ED8" w:rsidRDefault="00DF7ED8" w:rsidP="0088597E">
      <w:pPr>
        <w:pStyle w:val="Standard"/>
        <w:ind w:left="720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Приложение.</w:t>
      </w: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8270F6">
      <w:pPr>
        <w:pStyle w:val="Standard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Default="00DF7ED8" w:rsidP="00744B25">
      <w:pPr>
        <w:pStyle w:val="Standard"/>
        <w:rPr>
          <w:rFonts w:ascii="Times New Roman" w:hAnsi="Times New Roman" w:cs="Times New Roman"/>
          <w:color w:val="231F20"/>
          <w:sz w:val="28"/>
          <w:szCs w:val="28"/>
        </w:rPr>
      </w:pPr>
    </w:p>
    <w:p w:rsidR="00DF7ED8" w:rsidRPr="00066DDE" w:rsidRDefault="00DF7ED8" w:rsidP="00744B25">
      <w:pPr>
        <w:pStyle w:val="Standard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066DDE">
        <w:rPr>
          <w:rFonts w:ascii="Times New Roman" w:hAnsi="Times New Roman" w:cs="Times New Roman"/>
          <w:b/>
          <w:color w:val="231F20"/>
          <w:sz w:val="28"/>
          <w:szCs w:val="28"/>
        </w:rPr>
        <w:t>Введение.</w:t>
      </w:r>
    </w:p>
    <w:p w:rsidR="00DF7ED8" w:rsidRDefault="00DF7ED8" w:rsidP="004D437F">
      <w:pPr>
        <w:pStyle w:val="Standard"/>
        <w:ind w:firstLine="720"/>
        <w:jc w:val="both"/>
      </w:pPr>
      <w:r>
        <w:rPr>
          <w:rFonts w:ascii="Times New Roman" w:hAnsi="Times New Roman" w:cs="Times New Roman"/>
          <w:color w:val="231F20"/>
          <w:sz w:val="28"/>
          <w:szCs w:val="28"/>
        </w:rPr>
        <w:t>Мы привыкли к тому, что пшеницу называют «Первым» хлебом, а картофель «вторым»</w:t>
      </w:r>
      <w:r>
        <w:rPr>
          <w:rFonts w:ascii="Times New Roman" w:hAnsi="Times New Roman" w:cs="Times New Roman"/>
          <w:sz w:val="28"/>
          <w:szCs w:val="28"/>
        </w:rPr>
        <w:t>. Этот продукт занимает важное место в рационе современного человека.</w:t>
      </w:r>
    </w:p>
    <w:p w:rsidR="00DF7ED8" w:rsidRPr="00066DDE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живем в небольшом городе Верещагино, где большая часть населения занимается выращиванием картофеля у себя на земельных участках, в садах. Можно сказать, что с этим овощем нас связывает не только питание, но и трудовая и досуговая деятельность. Поэтому тема картофеля является для нас </w:t>
      </w:r>
      <w:r w:rsidRPr="00066DDE">
        <w:rPr>
          <w:rFonts w:ascii="Times New Roman" w:hAnsi="Times New Roman" w:cs="Times New Roman"/>
          <w:b/>
          <w:sz w:val="28"/>
          <w:szCs w:val="28"/>
        </w:rPr>
        <w:t>актуальной.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6DDE">
        <w:rPr>
          <w:rFonts w:ascii="Times New Roman" w:hAnsi="Times New Roman" w:cs="Times New Roman"/>
          <w:b/>
          <w:sz w:val="28"/>
          <w:szCs w:val="28"/>
        </w:rPr>
        <w:t>Цель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>: Изучение истории картофеля через источники домашней библиотеки и современные способы информирования.</w:t>
      </w:r>
    </w:p>
    <w:p w:rsidR="00DF7ED8" w:rsidRPr="00066DDE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D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7ED8" w:rsidRDefault="00DF7ED8" w:rsidP="004D437F">
      <w:pPr>
        <w:pStyle w:val="Standard"/>
        <w:numPr>
          <w:ilvl w:val="0"/>
          <w:numId w:val="1"/>
        </w:num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домашнюю библиотеку.</w:t>
      </w:r>
    </w:p>
    <w:p w:rsidR="00DF7ED8" w:rsidRDefault="00DF7ED8" w:rsidP="004D437F">
      <w:pPr>
        <w:pStyle w:val="Standard"/>
        <w:numPr>
          <w:ilvl w:val="0"/>
          <w:numId w:val="1"/>
        </w:num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полученную информацию согласно временным этапам.</w:t>
      </w:r>
    </w:p>
    <w:p w:rsidR="00DF7ED8" w:rsidRDefault="00DF7ED8" w:rsidP="004D437F">
      <w:pPr>
        <w:pStyle w:val="Standard"/>
        <w:numPr>
          <w:ilvl w:val="0"/>
          <w:numId w:val="1"/>
        </w:num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информацию и сделать выводы о способах использования и степени изученности картофеля.</w:t>
      </w:r>
    </w:p>
    <w:p w:rsidR="00DF7ED8" w:rsidRDefault="00DF7ED8" w:rsidP="004D437F">
      <w:pPr>
        <w:pStyle w:val="Standard"/>
        <w:numPr>
          <w:ilvl w:val="0"/>
          <w:numId w:val="1"/>
        </w:num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Попытаться спрогнозировать будущее картофеля.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6DDE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-  картофель как овощная культура.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6DDE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-  свойства и способы использования, выращивания картофеля.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6DDE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: с момента появления картофеля в России этот продукт занял важное и незаменимое место в жизни человека.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6DDE">
        <w:rPr>
          <w:rFonts w:ascii="Times New Roman" w:hAnsi="Times New Roman" w:cs="Times New Roman"/>
          <w:b/>
          <w:sz w:val="28"/>
          <w:szCs w:val="28"/>
        </w:rPr>
        <w:t>Используемые методы</w:t>
      </w:r>
      <w:r>
        <w:rPr>
          <w:rFonts w:ascii="Times New Roman" w:hAnsi="Times New Roman" w:cs="Times New Roman"/>
          <w:sz w:val="28"/>
          <w:szCs w:val="28"/>
        </w:rPr>
        <w:t>: изучение литературы   домашней библиотеки, других видов информации; анализ и систематизация полученных данных; прогнозирование.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7ED8" w:rsidRPr="00066DDE" w:rsidRDefault="00DF7ED8" w:rsidP="004D437F">
      <w:pPr>
        <w:pStyle w:val="Standard"/>
        <w:numPr>
          <w:ilvl w:val="0"/>
          <w:numId w:val="4"/>
        </w:numPr>
        <w:ind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066DDE">
        <w:rPr>
          <w:rFonts w:ascii="Times New Roman" w:hAnsi="Times New Roman" w:cs="Times New Roman"/>
          <w:b/>
          <w:color w:val="231F20"/>
          <w:sz w:val="28"/>
          <w:szCs w:val="28"/>
        </w:rPr>
        <w:t>Поучение в старославянских книгах о способах использования картофеля.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ли картофель был «вторым хлебом»? Заинтересовавшись этим вопросом, мы решили обратиться к домашней библиотеке. Ответ на вопрос мы попробуем найти в книгах, которые хранятся в нашей семье длительное время, а также к современным источникам информации.</w:t>
      </w:r>
    </w:p>
    <w:p w:rsidR="00DF7ED8" w:rsidRDefault="00DF7ED8" w:rsidP="004D437F">
      <w:pPr>
        <w:pStyle w:val="Standard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Как известно, история картофеля в Росси начинается с периода правления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Царь завез этот овощ из Европы и повелел выращивать его повсеместно. А как -не пояснил. Поэтому первое время в пищу употребляли зеленые плоды на ботве, и в связи с этим часто возникали отравления. Возник вопрос – как передать информацию народу? В этом помогли книги.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Ранее книги писались вручную на старославянском языке. Каждая глава начиналась с краткого пояснения содержания, начальная буква, как и сама страница, красиво украшались узорами. Читали и поучали местные священники.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семье сохранились такие книги. Они передаются из поколения в поколение. Их сейчас около 50 штук, встречаются книги даже 15-16 веков. Многие книги потрепаны, где-то вырваны страницы.</w:t>
      </w:r>
    </w:p>
    <w:p w:rsidR="00DF7ED8" w:rsidRDefault="00DF7ED8" w:rsidP="004D437F">
      <w:pPr>
        <w:pStyle w:val="Standard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Их плохое состояние связано с тем, что в советские времена отвергали существование бога и уничтожали книги, иконы, преследовали религиозных людей. Так сестра моей прабабушки </w:t>
      </w:r>
      <w:r>
        <w:rPr>
          <w:rFonts w:ascii="Times New Roman" w:hAnsi="Times New Roman" w:cs="Times New Roman"/>
          <w:i/>
          <w:iCs/>
          <w:sz w:val="28"/>
          <w:szCs w:val="28"/>
        </w:rPr>
        <w:t>Дудина Анастасия Павловна</w:t>
      </w:r>
      <w:r>
        <w:rPr>
          <w:rFonts w:ascii="Times New Roman" w:hAnsi="Times New Roman" w:cs="Times New Roman"/>
          <w:sz w:val="28"/>
          <w:szCs w:val="28"/>
        </w:rPr>
        <w:t xml:space="preserve"> находилась в ГУЛАГе за хранение книг. Чтобы избежать такой же участи, моя прабабушка закапывала иконы и книги в землю, но сохранила их до наших дней.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таких книг нам удалось найти упоминание о том, как надо использовать картофель. Это книга «нарицаемая Цветник, напечатанная в типографии Почаевской тщаниями и трудами Р.Б.В.Г.».(Приложение 1)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идет речь о «зеленом яблоке», называемом картофель. Писание предназначалось для братьев, которые жили и трудились в монастыре. Им предлагалось взять мотыги, возделывать землю и «насаждать» туда «яблоко бобонное», «испекать» их в печи и «питаться все годовое время». (Приложение2).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7ED8" w:rsidRPr="00066DDE" w:rsidRDefault="00DF7ED8" w:rsidP="004D437F">
      <w:pPr>
        <w:pStyle w:val="Standard"/>
        <w:numPr>
          <w:ilvl w:val="0"/>
          <w:numId w:val="4"/>
        </w:numPr>
        <w:ind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066DDE">
        <w:rPr>
          <w:rFonts w:ascii="Times New Roman" w:hAnsi="Times New Roman" w:cs="Times New Roman"/>
          <w:b/>
          <w:color w:val="231F20"/>
          <w:sz w:val="28"/>
          <w:szCs w:val="28"/>
        </w:rPr>
        <w:t>Описание практического использования картофеля в книгах 19 века.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дальнейшего исследования мы обратились к книге 1892 года издания      «Образцовая кухня и практическая школа домашняго хозяйства. 3000 рецептовъ, провьренных практикою»,  составил П.Ф.Симоненко. (Приложение 3). Эту книгу мой дед Мазунин Владимир Ильич подарил своей жене Мазуниной Любови Евгеньевне на день рождения.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книга уже похожа на наши современные книги: твердая картонная обложка, печатный текст, буквы похожи на современные, но продолжают встречаться славянские-ерь Ь. Иллюстраций мало и они черно-белые.(Приложение 4)</w:t>
      </w:r>
    </w:p>
    <w:p w:rsidR="00DF7ED8" w:rsidRDefault="00DF7ED8" w:rsidP="004D437F">
      <w:pPr>
        <w:pStyle w:val="Standard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t>В этой книге представлены не только рецепты блюд, но и описывается кухня и ее принадлежности, рассказывается о питательных веществах, как лечить болезни, «наставления по хозяйству вообще».  Книга составлена так, чтобы любая хозяйка нашла ответы на свои вопросы.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обратились к этой книге с вопросом- что же было известно о картофеле в 19 веке? Как человек научился использовать его в своей жизни с момента появления в России?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изучения содержания книги, можем сказать, что о картофеле известно в этот период не очень много.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«Картофель отличается односторонней питательностью». «Очень беден азотистыми (кровообразовательными) веществами и изобилует только крахмалом. Содержит от 70-80 % воды, немного солей...»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книге много рецептов. Однако блюд из картофеля представлено всего 8: картофель жареный, картофель вареный, картофель фаршированный,  картофель печеный,  картофель со сметаной,  картофель а ла метрд  отель («молодой картофель хорошо промывают   и  неочищенный варят в соленой воде, бульоне или молоке, обливают растопленным сливочным маслом, посыпают рубленной зеленью и «убирают его протертым через решето маслом»).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Примечательно, что так популярный сегодня картофель фри, готовили уже в те времена. Назывался он «Картофель во фритюре» (лионез) («очищают сырой картофель, режут тонкими ломтиками и жарят во фритюре, пока зарумянится, достают дуршлаком и гарнируют им бифштекс, ростбиф и пр.»)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хотелось бы отметить, что при приготовлении супов не использовался картофель.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рецептов в книге даются советы по выращиванию картофеля :           « чтобы картофель приносил более плодов, следует цветы его срезать, не давая ему образовывать семян.»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используется для лечения ожогов: «от действия огня, кипятка, горячих масел, расплавленных металлов, спичек, керосина и проч. лучшим и верным средством надо считать картофельную муку, которую насыпают на обоженное место толстым слоем, сверху -толстый слой ваты и забинтовывают.»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сказать, что люди научились использовать картофель, однако не в полной мере.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Pr="00066DDE" w:rsidRDefault="00DF7ED8" w:rsidP="004D437F">
      <w:pPr>
        <w:pStyle w:val="Standard"/>
        <w:ind w:left="36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066DDE">
        <w:rPr>
          <w:rFonts w:ascii="Times New Roman" w:hAnsi="Times New Roman" w:cs="Times New Roman"/>
          <w:b/>
          <w:color w:val="231F20"/>
          <w:sz w:val="28"/>
          <w:szCs w:val="28"/>
        </w:rPr>
        <w:t>3.Современная характеристика картофеля.</w:t>
      </w:r>
    </w:p>
    <w:p w:rsidR="00DF7ED8" w:rsidRPr="00944CDF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4CDF">
        <w:rPr>
          <w:rFonts w:ascii="Times New Roman" w:hAnsi="Times New Roman" w:cs="Times New Roman"/>
          <w:sz w:val="28"/>
          <w:szCs w:val="28"/>
        </w:rPr>
        <w:t>Что же известно сегодня о картофеле?</w:t>
      </w:r>
    </w:p>
    <w:p w:rsidR="00DF7ED8" w:rsidRPr="00944CDF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4CDF">
        <w:rPr>
          <w:rFonts w:ascii="Times New Roman" w:hAnsi="Times New Roman" w:cs="Times New Roman"/>
          <w:sz w:val="28"/>
          <w:szCs w:val="28"/>
        </w:rPr>
        <w:t xml:space="preserve">Клубни картофеля в основном состоят из воды (около 76%) и крахмала (около 18%), а также в небольших количествах содержат сахара, белок, минеральные соли и витамины. </w:t>
      </w:r>
    </w:p>
    <w:p w:rsidR="00DF7ED8" w:rsidRPr="00944CDF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4CDF">
        <w:rPr>
          <w:rFonts w:ascii="Times New Roman" w:hAnsi="Times New Roman" w:cs="Times New Roman"/>
          <w:sz w:val="28"/>
          <w:szCs w:val="28"/>
        </w:rPr>
        <w:t>В народной медицине натёртый на тёрке свежий картофель используется при экземе и других поражениях кожи. Горячие варёные растёртые клубни картофеля употребляют при заболеваниях верхних дыхательных путей и лёгких. В этом случае быстрый положительный результат даёт вдыхание пара от горячего, только что сваренного картофеля. Картофель широко используется в домашней косметике. Из него делают питательные маски для кожи лица и рук. Также из картофеля получают крахмал.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4CDF">
        <w:rPr>
          <w:rFonts w:ascii="Times New Roman" w:hAnsi="Times New Roman" w:cs="Times New Roman"/>
          <w:sz w:val="28"/>
          <w:szCs w:val="28"/>
        </w:rPr>
        <w:t>Всем известно о широком использовании картофеля в кулинарии.</w:t>
      </w:r>
      <w:r w:rsidRPr="004025EB">
        <w:rPr>
          <w:rFonts w:ascii="Times New Roman" w:hAnsi="Times New Roman" w:cs="Times New Roman"/>
          <w:sz w:val="28"/>
          <w:szCs w:val="28"/>
        </w:rPr>
        <w:t xml:space="preserve"> </w:t>
      </w:r>
      <w:r w:rsidRPr="00944CDF">
        <w:rPr>
          <w:rFonts w:ascii="Times New Roman" w:hAnsi="Times New Roman" w:cs="Times New Roman"/>
          <w:sz w:val="28"/>
          <w:szCs w:val="28"/>
        </w:rPr>
        <w:t>За подтверждением мы обратились к книге «Русская кухня</w:t>
      </w:r>
      <w:r>
        <w:rPr>
          <w:rFonts w:ascii="Times New Roman" w:hAnsi="Times New Roman" w:cs="Times New Roman"/>
          <w:sz w:val="28"/>
          <w:szCs w:val="28"/>
        </w:rPr>
        <w:t xml:space="preserve"> в лучших традициях</w:t>
      </w:r>
      <w:r w:rsidRPr="00944CDF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Автор составитель Шальникова В.И., </w:t>
      </w:r>
      <w:smartTag w:uri="urn:schemas-microsoft-com:office:smarttags" w:element="metricconverter">
        <w:smartTagPr>
          <w:attr w:name="ProductID" w:val="2006 г"/>
        </w:smartTagPr>
        <w:r>
          <w:rPr>
            <w:rFonts w:ascii="Times New Roman" w:hAnsi="Times New Roman" w:cs="Times New Roman"/>
            <w:sz w:val="28"/>
            <w:szCs w:val="28"/>
          </w:rPr>
          <w:t>2006 г</w:t>
        </w:r>
      </w:smartTag>
      <w:r>
        <w:rPr>
          <w:rFonts w:ascii="Times New Roman" w:hAnsi="Times New Roman" w:cs="Times New Roman"/>
          <w:sz w:val="28"/>
          <w:szCs w:val="28"/>
        </w:rPr>
        <w:t>.в. Содержит 399 рецептов. Оригинальная конструкция книги включает в себя 3 перекидных блока- салаты и закуски, основные блюда, десерты. Они легко перелистываются по отдельности.(Приложение 6)</w:t>
      </w:r>
    </w:p>
    <w:p w:rsidR="00DF7ED8" w:rsidRPr="00944CDF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книга</w:t>
      </w:r>
      <w:r w:rsidRPr="00944CDF">
        <w:rPr>
          <w:rFonts w:ascii="Times New Roman" w:hAnsi="Times New Roman" w:cs="Times New Roman"/>
          <w:sz w:val="28"/>
          <w:szCs w:val="28"/>
        </w:rPr>
        <w:t xml:space="preserve"> сильно отличается от ранее исследованных.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Pr="00944CDF">
        <w:rPr>
          <w:rFonts w:ascii="Times New Roman" w:hAnsi="Times New Roman" w:cs="Times New Roman"/>
          <w:sz w:val="28"/>
          <w:szCs w:val="28"/>
        </w:rPr>
        <w:t xml:space="preserve"> полна ярких иллюстраций, используется гладкая глянцевая бумага, твердая яркая корочка, переплет с использованием пружины.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5).</w:t>
      </w:r>
    </w:p>
    <w:p w:rsidR="00DF7ED8" w:rsidRPr="00944CDF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4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399 рецептов больше половины использует в приготовлении картофель. Этот овощ </w:t>
      </w:r>
      <w:r w:rsidRPr="00944CDF">
        <w:rPr>
          <w:rFonts w:ascii="Times New Roman" w:hAnsi="Times New Roman" w:cs="Times New Roman"/>
          <w:sz w:val="28"/>
          <w:szCs w:val="28"/>
        </w:rPr>
        <w:t>варят как очищенным, так и неочищенным («в мундире»), что позволяет сохранить максимум полезных веществ. Его та</w:t>
      </w:r>
      <w:bookmarkStart w:id="0" w:name="_GoBack"/>
      <w:bookmarkEnd w:id="0"/>
      <w:r w:rsidRPr="00944CDF">
        <w:rPr>
          <w:rFonts w:ascii="Times New Roman" w:hAnsi="Times New Roman" w:cs="Times New Roman"/>
          <w:sz w:val="28"/>
          <w:szCs w:val="28"/>
        </w:rPr>
        <w:t>кже готовят на углях или на пару, тушат, жарят во фритюре и без него. Картофель используется как в простых, так и в изысканных блюдах — для приготовления картофельного салата, картофельного пюре, супов, закусок вроде чипсов, и даже десертов.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4CDF">
        <w:rPr>
          <w:rFonts w:ascii="Times New Roman" w:hAnsi="Times New Roman" w:cs="Times New Roman"/>
          <w:sz w:val="28"/>
          <w:szCs w:val="28"/>
        </w:rPr>
        <w:t>Таким образом, можно сказать, картофель находится под постоянным исследованием.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4D437F">
      <w:pPr>
        <w:pStyle w:val="Standard"/>
        <w:ind w:left="72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4D437F">
      <w:pPr>
        <w:pStyle w:val="Standard"/>
        <w:ind w:left="72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Pr="00066DDE" w:rsidRDefault="00DF7ED8" w:rsidP="004D437F">
      <w:pPr>
        <w:pStyle w:val="Standard"/>
        <w:ind w:left="720" w:firstLine="720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066DDE">
        <w:rPr>
          <w:rFonts w:ascii="Times New Roman" w:hAnsi="Times New Roman" w:cs="Times New Roman"/>
          <w:b/>
          <w:color w:val="231F20"/>
          <w:sz w:val="28"/>
          <w:szCs w:val="28"/>
        </w:rPr>
        <w:t>4.Возможное будущее использование картофеля.</w:t>
      </w:r>
    </w:p>
    <w:p w:rsidR="00DF7ED8" w:rsidRPr="00944CDF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4CDF">
        <w:rPr>
          <w:rFonts w:ascii="Times New Roman" w:hAnsi="Times New Roman" w:cs="Times New Roman"/>
          <w:sz w:val="28"/>
          <w:szCs w:val="28"/>
        </w:rPr>
        <w:t>Для дальнейшего исследования мы обратились к другим видам информации- телевидение и интернет.</w:t>
      </w:r>
    </w:p>
    <w:p w:rsidR="00DF7ED8" w:rsidRPr="00944CDF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4CDF">
        <w:rPr>
          <w:rFonts w:ascii="Times New Roman" w:hAnsi="Times New Roman" w:cs="Times New Roman"/>
          <w:sz w:val="28"/>
          <w:szCs w:val="28"/>
        </w:rPr>
        <w:t>Нас заинтересовал один эксперимент.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Весной по каналу Культура рассказывали про Георгия Дороднова.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13-летний вундеркинд из Реутова, смог вывести гибрид томата и картофеля. Таким образом, школьник из Подмосковья обошел британских ученых, которые работают над растением, дающим плоды картофеля и томата, 15 лет. Этот продукт назвали ТОМАТОШКА.</w:t>
      </w:r>
    </w:p>
    <w:p w:rsidR="00DF7ED8" w:rsidRDefault="00DF7ED8" w:rsidP="004D437F">
      <w:pPr>
        <w:pStyle w:val="Standard"/>
        <w:ind w:firstLine="720"/>
        <w:jc w:val="both"/>
      </w:pPr>
      <w:r w:rsidRPr="005337C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453pt;height:323.25pt;visibility:visible">
            <v:imagedata r:id="rId7" o:title=""/>
          </v:shape>
        </w:pict>
      </w:r>
    </w:p>
    <w:p w:rsidR="00DF7ED8" w:rsidRDefault="00DF7ED8" w:rsidP="004D437F">
      <w:pPr>
        <w:pStyle w:val="Standard"/>
        <w:ind w:firstLine="72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Так же Георгий попробовал решить проблему при выращивании картофеля – это колорадский жук. Он решил проверить, будут ли личинки этого жука есть привитые саженцы. Ведь основа все-таки картофельная. Для этого мальчик привез из деревни личинок колорадского жука и высадил их на саженцы. Спустя некоторое время, Георгий заметил, что жук не объедает привитые саженцы. Следовательно, данный метод выращивания картофеля приводит к уничтожению данного вредителя и оздоровлению почвы.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 такой продукт как ТОМАТОШКА еще твердо не вошел в жизнь людей. Но думаем, что это дело времени.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историю картофеля, мы попробовали спрогнозировать, что же будет с картофелем дальше:</w:t>
      </w:r>
    </w:p>
    <w:p w:rsidR="00DF7ED8" w:rsidRPr="003E4703" w:rsidRDefault="00DF7ED8" w:rsidP="004D437F">
      <w:pPr>
        <w:pStyle w:val="Standard"/>
        <w:numPr>
          <w:ilvl w:val="0"/>
          <w:numId w:val="8"/>
        </w:num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его можно будет выращивать зимой...</w:t>
      </w:r>
    </w:p>
    <w:p w:rsidR="00DF7ED8" w:rsidRPr="00BC6B2F" w:rsidRDefault="00DF7ED8" w:rsidP="004D437F">
      <w:pPr>
        <w:pStyle w:val="Standard"/>
        <w:ind w:left="720" w:firstLine="720"/>
        <w:jc w:val="both"/>
      </w:pPr>
      <w:r w:rsidRPr="00A46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26" type="#_x0000_t75" style="width:352.5pt;height:236.25pt;visibility:visible">
            <v:imagedata r:id="rId8" o:title=""/>
          </v:shape>
        </w:pict>
      </w:r>
    </w:p>
    <w:p w:rsidR="00DF7ED8" w:rsidRPr="003E4703" w:rsidRDefault="00DF7ED8" w:rsidP="008270F6">
      <w:pPr>
        <w:pStyle w:val="Standard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возможно размеры его клубней будут превышать современные в несколько раз</w:t>
      </w:r>
      <w:r w:rsidRPr="003E4703">
        <w:rPr>
          <w:rFonts w:ascii="Times New Roman" w:hAnsi="Times New Roman" w:cs="Times New Roman"/>
          <w:sz w:val="28"/>
          <w:szCs w:val="28"/>
        </w:rPr>
        <w:t>…</w:t>
      </w:r>
      <w:r w:rsidRPr="005337CD">
        <w:rPr>
          <w:noProof/>
          <w:lang w:eastAsia="ru-RU"/>
        </w:rPr>
        <w:pict>
          <v:shape id="Рисунок 10" o:spid="_x0000_i1027" type="#_x0000_t75" style="width:353.25pt;height:252.75pt;visibility:visible">
            <v:imagedata r:id="rId9" o:title=""/>
          </v:shape>
        </w:pict>
      </w:r>
    </w:p>
    <w:p w:rsidR="00DF7ED8" w:rsidRDefault="00DF7ED8" w:rsidP="003E4703">
      <w:pPr>
        <w:pStyle w:val="Standard"/>
        <w:ind w:left="720"/>
      </w:pPr>
    </w:p>
    <w:p w:rsidR="00DF7ED8" w:rsidRPr="00454C26" w:rsidRDefault="00DF7ED8" w:rsidP="008270F6">
      <w:pPr>
        <w:pStyle w:val="Standard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а может люди научаться вырабатывать из него топливо для современных летающих автомобилей…</w:t>
      </w:r>
      <w:r w:rsidRPr="005337CD">
        <w:rPr>
          <w:noProof/>
          <w:lang w:eastAsia="ru-RU"/>
        </w:rPr>
        <w:pict>
          <v:shape id="Рисунок 11" o:spid="_x0000_i1028" type="#_x0000_t75" alt="https://cont.ws/uploads/posts/77370.jpg" style="width:350.25pt;height:234pt;visibility:visible">
            <v:imagedata r:id="rId10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ED8" w:rsidRDefault="00DF7ED8" w:rsidP="00454C26">
      <w:pPr>
        <w:pStyle w:val="Standard"/>
        <w:ind w:left="720"/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DF7ED8" w:rsidRPr="007A38C4" w:rsidRDefault="00DF7ED8" w:rsidP="007A38C4">
      <w:pPr>
        <w:pStyle w:val="Standard"/>
        <w:ind w:left="360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7A38C4">
        <w:rPr>
          <w:rFonts w:ascii="Times New Roman" w:hAnsi="Times New Roman" w:cs="Times New Roman"/>
          <w:b/>
          <w:color w:val="231F20"/>
          <w:sz w:val="28"/>
          <w:szCs w:val="28"/>
        </w:rPr>
        <w:t>5.Пополнение домашней библиотеки собственным сочинением.</w: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любовь и уважение к картофелю люди выражают в стихах, песнях. Мы тоже попытались сочинить стихотворение.</w: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Посадили мы картошку,    </w:t>
      </w:r>
      <w:r w:rsidRPr="00944C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Подросла она немножко,                                                                                                      Выйдем рано поутру,                                                                                                   Бой дадим мы сорняку.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Дружно будем поливать,  </w:t>
      </w:r>
      <w:r w:rsidRPr="00944C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Чтобы урожай собрать.                                                                                     Хороша зимой картошка!                                                                                               Где моя большая ложка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44CDF">
        <w:rPr>
          <w:rFonts w:ascii="Times New Roman" w:hAnsi="Times New Roman" w:cs="Times New Roman"/>
          <w:sz w:val="28"/>
          <w:szCs w:val="28"/>
        </w:rPr>
        <w:t>?</w:t>
      </w:r>
    </w:p>
    <w:p w:rsidR="00DF7ED8" w:rsidRPr="00944CDF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стихотворение будет частью нашей домашней библиотеки.</w:t>
      </w: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7ED8" w:rsidRPr="007A38C4" w:rsidRDefault="00DF7ED8" w:rsidP="007A38C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38C4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момента появления картофеля в жизни русских людей, отношение к этому овощу сильно изменилось: от неодобрения и сомнения до уважения и обожания.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Подтверждение этому мы нашли в книгах нашей домашней библиотеки.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Старославянская книга 16 века «Цветник» повествует о способах употребления в пищу и выращивания «яблока бобонного».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книге 19 века «Образцовая кухня и практическая школа домашняго хозяйства. 3000 рецептовъ, провьренных практикою» хранятся не только рецепты блюд из картофеля, но и появляются способы некулинарного использования, в быту.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Книга 21 века «Русская кухня в лучших традициях» рассказывает о шедеврах русской кулинарии с использованием в том числе и картофеля.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 можно сказать, что картофель используется не только в пищу,</w:t>
      </w:r>
      <w:r w:rsidRPr="00F65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 и в домашней медицине, домашней косметике, из него делают поделки и т. д.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Этот корнеплод находится под неусыпным контролем и наблюдением ученых.</w:t>
      </w:r>
      <w:r w:rsidRPr="00F65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Биологи определяют полезные свойства, содержание веществ. Агрономы занимаются выведением новых сортов картофеля, более урожайных, устойчивых к паразитам и климатическим изменениям.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появился новый овощ-Томатошка-гибрид томата и картофеля. Об этом мы узнали уже из современных источников информации - интернет.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Попытались почувствовать себя учеными и спрогнозировать использование картофеля в будущем. А также пополнили свою домашнюю библиотеку собственным сочинением.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 мы можем сказать, что наша </w:t>
      </w:r>
      <w:r w:rsidRPr="007A38C4">
        <w:rPr>
          <w:rFonts w:ascii="Times New Roman" w:hAnsi="Times New Roman" w:cs="Times New Roman"/>
          <w:b/>
          <w:color w:val="000000"/>
          <w:sz w:val="28"/>
          <w:szCs w:val="28"/>
        </w:rPr>
        <w:t>гипотеза подтвердилась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 картофель действительно занимает незаменимое место в жизни человека.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дальнейшем планируем продолжить исследование домашней библиотеки, только не содержания, а предметов, забытых среди ее страниц. Ведь книги хранят тайны не только на своих страницах, но и между ними.</w:t>
      </w:r>
    </w:p>
    <w:p w:rsidR="00DF7ED8" w:rsidRDefault="00DF7ED8" w:rsidP="004D437F">
      <w:pPr>
        <w:pStyle w:val="Standard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4D437F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2C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7ED8" w:rsidRPr="009B31E9" w:rsidRDefault="00DF7ED8" w:rsidP="00F46F65">
      <w:pPr>
        <w:pStyle w:val="Standard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31E9">
        <w:rPr>
          <w:rFonts w:ascii="Times New Roman" w:hAnsi="Times New Roman" w:cs="Times New Roman"/>
          <w:sz w:val="28"/>
          <w:szCs w:val="28"/>
        </w:rPr>
        <w:t>Цветник, напечатанная в типографии Почаевской тщаниями и трудами Р.Б.В.Г.</w:t>
      </w:r>
    </w:p>
    <w:p w:rsidR="00DF7ED8" w:rsidRPr="009B31E9" w:rsidRDefault="00DF7ED8" w:rsidP="00F46F65">
      <w:pPr>
        <w:pStyle w:val="Standard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31E9">
        <w:rPr>
          <w:rFonts w:ascii="Times New Roman" w:hAnsi="Times New Roman" w:cs="Times New Roman"/>
          <w:sz w:val="28"/>
          <w:szCs w:val="28"/>
        </w:rPr>
        <w:t>Образцовая кухня и практическая школа домашняго хозяйства. 3000 рецептовъ, провьренных практикою. П.Ф.Симоненко.1892 г.в.</w:t>
      </w:r>
    </w:p>
    <w:p w:rsidR="00DF7ED8" w:rsidRPr="009B31E9" w:rsidRDefault="00DF7ED8" w:rsidP="00F46F65">
      <w:pPr>
        <w:pStyle w:val="Standard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31E9">
        <w:rPr>
          <w:rFonts w:ascii="Times New Roman" w:hAnsi="Times New Roman" w:cs="Times New Roman"/>
          <w:sz w:val="28"/>
          <w:szCs w:val="28"/>
        </w:rPr>
        <w:t xml:space="preserve">Русская кухня в лучших традициях. Шальникова В.И., 2006 г.в. </w:t>
      </w:r>
    </w:p>
    <w:p w:rsidR="00DF7ED8" w:rsidRPr="009B31E9" w:rsidRDefault="00DF7ED8" w:rsidP="00F46F65">
      <w:pPr>
        <w:pStyle w:val="Standard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31E9">
        <w:rPr>
          <w:rFonts w:ascii="Times New Roman" w:hAnsi="Times New Roman" w:cs="Times New Roman"/>
          <w:sz w:val="28"/>
          <w:szCs w:val="28"/>
        </w:rPr>
        <w:t>http://www.yaplakal.com/forum2/topic1178590.html</w:t>
      </w:r>
    </w:p>
    <w:p w:rsidR="00DF7ED8" w:rsidRPr="008D62CD" w:rsidRDefault="00DF7ED8" w:rsidP="008D62CD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A46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29" type="#_x0000_t75" style="width:456.75pt;height:342.75pt;visibility:visible">
            <v:imagedata r:id="rId11" o:title=""/>
          </v:shape>
        </w:pic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5337CD">
        <w:rPr>
          <w:noProof/>
          <w:lang w:eastAsia="ru-RU"/>
        </w:rPr>
        <w:pict>
          <v:shape id="Рисунок 13" o:spid="_x0000_i1030" type="#_x0000_t75" style="width:462pt;height:252.75pt;visibility:visible">
            <v:imagedata r:id="rId12" o:title=""/>
          </v:shape>
        </w:pict>
      </w:r>
    </w:p>
    <w:p w:rsidR="00DF7ED8" w:rsidRDefault="00DF7ED8" w:rsidP="008270F6">
      <w:pPr>
        <w:pStyle w:val="Standard"/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A46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1" type="#_x0000_t75" style="width:465pt;height:620.25pt;visibility:visible">
            <v:imagedata r:id="rId13" o:title=""/>
          </v:shape>
        </w:pict>
      </w:r>
    </w:p>
    <w:p w:rsidR="00DF7ED8" w:rsidRDefault="00DF7ED8" w:rsidP="008270F6">
      <w:pPr>
        <w:pStyle w:val="Standard"/>
      </w:pPr>
    </w:p>
    <w:p w:rsidR="00DF7ED8" w:rsidRDefault="00DF7ED8" w:rsidP="008270F6">
      <w:pPr>
        <w:pStyle w:val="Standard"/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A46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32" type="#_x0000_t75" style="width:456.75pt;height:342.75pt;visibility:visible">
            <v:imagedata r:id="rId14" o:title=""/>
          </v:shape>
        </w:pic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Pr="00A46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33" type="#_x0000_t75" style="width:465pt;height:538.5pt;visibility:visible">
            <v:imagedata r:id="rId15" o:title=""/>
          </v:shape>
        </w:pic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A46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8" o:spid="_x0000_i1034" type="#_x0000_t75" style="width:456.75pt;height:342.75pt;visibility:visible">
            <v:imagedata r:id="rId16" o:title=""/>
          </v:shape>
        </w:pict>
      </w: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 w:rsidP="008270F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DF7ED8" w:rsidRDefault="00DF7ED8"/>
    <w:sectPr w:rsidR="00DF7ED8" w:rsidSect="006F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ED8" w:rsidRDefault="00DF7ED8" w:rsidP="008D62CD">
      <w:pPr>
        <w:spacing w:after="0" w:line="240" w:lineRule="auto"/>
      </w:pPr>
      <w:r>
        <w:separator/>
      </w:r>
    </w:p>
  </w:endnote>
  <w:endnote w:type="continuationSeparator" w:id="1">
    <w:p w:rsidR="00DF7ED8" w:rsidRDefault="00DF7ED8" w:rsidP="008D6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ED8" w:rsidRDefault="00DF7ED8" w:rsidP="008D62CD">
      <w:pPr>
        <w:spacing w:after="0" w:line="240" w:lineRule="auto"/>
      </w:pPr>
      <w:r>
        <w:separator/>
      </w:r>
    </w:p>
  </w:footnote>
  <w:footnote w:type="continuationSeparator" w:id="1">
    <w:p w:rsidR="00DF7ED8" w:rsidRDefault="00DF7ED8" w:rsidP="008D6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74EF"/>
    <w:multiLevelType w:val="multilevel"/>
    <w:tmpl w:val="703E93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">
    <w:nsid w:val="0E881BCE"/>
    <w:multiLevelType w:val="hybridMultilevel"/>
    <w:tmpl w:val="ED687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705B1"/>
    <w:multiLevelType w:val="hybridMultilevel"/>
    <w:tmpl w:val="059C89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2592B22"/>
    <w:multiLevelType w:val="hybridMultilevel"/>
    <w:tmpl w:val="059C89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86D6B8E"/>
    <w:multiLevelType w:val="hybridMultilevel"/>
    <w:tmpl w:val="059C8946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459112BA"/>
    <w:multiLevelType w:val="hybridMultilevel"/>
    <w:tmpl w:val="934091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C973C0"/>
    <w:multiLevelType w:val="hybridMultilevel"/>
    <w:tmpl w:val="059C89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D4F4B13"/>
    <w:multiLevelType w:val="multilevel"/>
    <w:tmpl w:val="B1EE9244"/>
    <w:lvl w:ilvl="0"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4D8C"/>
    <w:rsid w:val="00054D8C"/>
    <w:rsid w:val="00066DDE"/>
    <w:rsid w:val="000677BF"/>
    <w:rsid w:val="0009095C"/>
    <w:rsid w:val="000C2F6C"/>
    <w:rsid w:val="000D0EE7"/>
    <w:rsid w:val="000E5DC9"/>
    <w:rsid w:val="001103CA"/>
    <w:rsid w:val="0028230C"/>
    <w:rsid w:val="00291CBB"/>
    <w:rsid w:val="00307506"/>
    <w:rsid w:val="00321D66"/>
    <w:rsid w:val="00391EC5"/>
    <w:rsid w:val="003B59FC"/>
    <w:rsid w:val="003E4703"/>
    <w:rsid w:val="003F2BBA"/>
    <w:rsid w:val="004025EB"/>
    <w:rsid w:val="00454C26"/>
    <w:rsid w:val="004D437F"/>
    <w:rsid w:val="004F365D"/>
    <w:rsid w:val="00512C6A"/>
    <w:rsid w:val="005337CD"/>
    <w:rsid w:val="00537902"/>
    <w:rsid w:val="005A0502"/>
    <w:rsid w:val="005E7E02"/>
    <w:rsid w:val="005F3EC6"/>
    <w:rsid w:val="006120E6"/>
    <w:rsid w:val="00647635"/>
    <w:rsid w:val="00667C1A"/>
    <w:rsid w:val="006F38C7"/>
    <w:rsid w:val="006F3A40"/>
    <w:rsid w:val="00744B25"/>
    <w:rsid w:val="0076308F"/>
    <w:rsid w:val="0077630C"/>
    <w:rsid w:val="007A2499"/>
    <w:rsid w:val="007A38C4"/>
    <w:rsid w:val="008270F6"/>
    <w:rsid w:val="0088597E"/>
    <w:rsid w:val="008D62CD"/>
    <w:rsid w:val="00944CDF"/>
    <w:rsid w:val="00957985"/>
    <w:rsid w:val="009607F6"/>
    <w:rsid w:val="0097304A"/>
    <w:rsid w:val="009920A4"/>
    <w:rsid w:val="009B31E9"/>
    <w:rsid w:val="009B59C3"/>
    <w:rsid w:val="00A46A65"/>
    <w:rsid w:val="00B2546B"/>
    <w:rsid w:val="00B77648"/>
    <w:rsid w:val="00BC6B2F"/>
    <w:rsid w:val="00C10902"/>
    <w:rsid w:val="00C949DE"/>
    <w:rsid w:val="00C9769E"/>
    <w:rsid w:val="00CE40BC"/>
    <w:rsid w:val="00D914C1"/>
    <w:rsid w:val="00D972A1"/>
    <w:rsid w:val="00DF7ED8"/>
    <w:rsid w:val="00ED3112"/>
    <w:rsid w:val="00ED6AFD"/>
    <w:rsid w:val="00F21855"/>
    <w:rsid w:val="00F3282B"/>
    <w:rsid w:val="00F46F65"/>
    <w:rsid w:val="00F65E0D"/>
    <w:rsid w:val="00F7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C7"/>
    <w:pPr>
      <w:spacing w:after="160" w:line="259" w:lineRule="auto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8270F6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66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DD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8D6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62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6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62C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208</TotalTime>
  <Pages>18</Pages>
  <Words>1999</Words>
  <Characters>11398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Мазунина Ольга Александровна</dc:creator>
  <cp:keywords/>
  <dc:description/>
  <cp:lastModifiedBy>WiZaRd</cp:lastModifiedBy>
  <cp:revision>10</cp:revision>
  <cp:lastPrinted>2017-01-27T05:50:00Z</cp:lastPrinted>
  <dcterms:created xsi:type="dcterms:W3CDTF">2016-12-13T08:39:00Z</dcterms:created>
  <dcterms:modified xsi:type="dcterms:W3CDTF">2017-01-29T07:35:00Z</dcterms:modified>
</cp:coreProperties>
</file>