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30B0" w:rsidRDefault="008F30B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646501" cy="6822142"/>
            <wp:effectExtent l="0" t="0" r="0" b="0"/>
            <wp:docPr id="19" name="Рисунок 19" descr="C:\Users\Бух4\Рабочий стол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4\Рабочий стол\ст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890" cy="6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B0" w:rsidRDefault="008F30B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E5DFD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92CE8" w:rsidRDefault="0072364C" w:rsidP="00D766E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</w:t>
                                  </w:r>
                                  <w:r w:rsidR="00D766ED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OXhAIAABE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JT/&#10;A5eEAgAAEQ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92CE8" w:rsidRDefault="0072364C" w:rsidP="00D766E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</w:t>
                            </w:r>
                            <w:r w:rsidR="00D766E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7E5DFD" w:rsidRPr="001E7744" w:rsidRDefault="007E5DFD" w:rsidP="00EB56E5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305C3A" w:rsidRDefault="00305C3A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7E5DFD" w:rsidRPr="001E7744" w:rsidRDefault="007E5DF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5597D" w:rsidRPr="00A93419" w:rsidRDefault="0025597D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3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838"/>
        <w:gridCol w:w="1271"/>
        <w:gridCol w:w="1270"/>
        <w:gridCol w:w="1144"/>
        <w:gridCol w:w="1149"/>
        <w:gridCol w:w="1685"/>
        <w:gridCol w:w="999"/>
        <w:gridCol w:w="849"/>
        <w:gridCol w:w="913"/>
        <w:gridCol w:w="848"/>
        <w:gridCol w:w="850"/>
        <w:gridCol w:w="658"/>
        <w:gridCol w:w="1011"/>
      </w:tblGrid>
      <w:tr w:rsidR="007E18BD" w:rsidRPr="00305C3A" w:rsidTr="00C60823">
        <w:trPr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E18BD" w:rsidRPr="002C6F39" w:rsidRDefault="007E18BD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79" w:type="dxa"/>
            <w:gridSpan w:val="3"/>
            <w:vMerge w:val="restart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93" w:type="dxa"/>
            <w:gridSpan w:val="2"/>
            <w:vMerge w:val="restart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533" w:type="dxa"/>
            <w:gridSpan w:val="3"/>
            <w:shd w:val="clear" w:color="auto" w:fill="FFFFFF"/>
            <w:vAlign w:val="center"/>
          </w:tcPr>
          <w:p w:rsidR="007E18BD" w:rsidRPr="00305C3A" w:rsidRDefault="007E18BD" w:rsidP="0052550A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05C3A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669" w:type="dxa"/>
            <w:gridSpan w:val="2"/>
            <w:shd w:val="clear" w:color="auto" w:fill="FFFFFF"/>
            <w:vAlign w:val="center"/>
          </w:tcPr>
          <w:p w:rsidR="007E18BD" w:rsidRPr="00305C3A" w:rsidRDefault="007E18B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305C3A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79" w:type="dxa"/>
            <w:gridSpan w:val="3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93" w:type="dxa"/>
            <w:gridSpan w:val="2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единица измерения по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913" w:type="dxa"/>
            <w:vMerge w:val="restart"/>
            <w:shd w:val="clear" w:color="auto" w:fill="FFFFFF"/>
            <w:vAlign w:val="center"/>
          </w:tcPr>
          <w:p w:rsidR="00E256ED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="00E256ED"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E256ED" w:rsidRPr="00305C3A" w:rsidRDefault="00E256ED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 w:rsidR="00355F84">
              <w:rPr>
                <w:color w:val="000000"/>
                <w:sz w:val="18"/>
                <w:szCs w:val="18"/>
              </w:rPr>
              <w:t>2</w:t>
            </w:r>
            <w:r w:rsidR="0008215F">
              <w:rPr>
                <w:color w:val="000000"/>
                <w:sz w:val="18"/>
                <w:szCs w:val="18"/>
              </w:rPr>
              <w:t>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 w:rsidR="0008215F">
              <w:rPr>
                <w:color w:val="000000"/>
                <w:sz w:val="18"/>
                <w:szCs w:val="18"/>
              </w:rPr>
              <w:t>2</w:t>
            </w:r>
            <w:r w:rsidR="00355F84">
              <w:rPr>
                <w:color w:val="000000"/>
                <w:sz w:val="18"/>
                <w:szCs w:val="18"/>
              </w:rPr>
              <w:t xml:space="preserve">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58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В процен-тах</w:t>
            </w:r>
          </w:p>
        </w:tc>
        <w:tc>
          <w:tcPr>
            <w:tcW w:w="1011" w:type="dxa"/>
            <w:vMerge w:val="restart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в абсолют-ных показа-телях</w:t>
            </w: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E256ED" w:rsidRPr="00305C3A" w:rsidRDefault="00E256ED" w:rsidP="00220C42">
            <w:pPr>
              <w:keepNext/>
              <w:ind w:left="8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220C42">
            <w:pPr>
              <w:keepNext/>
              <w:ind w:left="8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20C42">
            <w:pPr>
              <w:keepNext/>
              <w:ind w:left="8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4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(наименова-</w:t>
            </w:r>
          </w:p>
          <w:p w:rsidR="00E256ED" w:rsidRPr="00305C3A" w:rsidRDefault="00E256E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ние</w:t>
            </w:r>
          </w:p>
          <w:p w:rsidR="00E256ED" w:rsidRPr="00305C3A" w:rsidRDefault="00E256ED" w:rsidP="002C6F39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685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наиме-нование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8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1" w:type="dxa"/>
            <w:vMerge/>
            <w:shd w:val="clear" w:color="auto" w:fill="FFFFFF"/>
            <w:vAlign w:val="center"/>
          </w:tcPr>
          <w:p w:rsidR="00E256ED" w:rsidRPr="00305C3A" w:rsidRDefault="00E256ED" w:rsidP="002C6F3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E256ED" w:rsidRPr="00305C3A" w:rsidTr="00C60823">
        <w:trPr>
          <w:trHeight w:val="20"/>
        </w:trPr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3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E256ED" w:rsidRPr="00305C3A" w:rsidRDefault="00E256ED" w:rsidP="00220C42">
            <w:pPr>
              <w:keepNext/>
              <w:ind w:left="8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4</w:t>
            </w:r>
          </w:p>
        </w:tc>
        <w:tc>
          <w:tcPr>
            <w:tcW w:w="1144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6</w:t>
            </w:r>
          </w:p>
        </w:tc>
        <w:tc>
          <w:tcPr>
            <w:tcW w:w="1685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7</w:t>
            </w:r>
          </w:p>
        </w:tc>
        <w:tc>
          <w:tcPr>
            <w:tcW w:w="99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8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12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13</w:t>
            </w:r>
          </w:p>
        </w:tc>
        <w:tc>
          <w:tcPr>
            <w:tcW w:w="1011" w:type="dxa"/>
            <w:shd w:val="clear" w:color="auto" w:fill="FFFFFF"/>
            <w:vAlign w:val="center"/>
          </w:tcPr>
          <w:p w:rsidR="00E256ED" w:rsidRPr="00305C3A" w:rsidRDefault="00E256ED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14</w:t>
            </w:r>
          </w:p>
        </w:tc>
      </w:tr>
      <w:tr w:rsidR="00220C42" w:rsidRPr="00305C3A" w:rsidTr="00C60823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801012О.99.0.БА81АЭ95001</w:t>
            </w:r>
          </w:p>
        </w:tc>
        <w:tc>
          <w:tcPr>
            <w:tcW w:w="1838" w:type="dxa"/>
            <w:vMerge w:val="restart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проходящие обучение в общеобразова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20C42" w:rsidRPr="00220C42" w:rsidRDefault="00220C42" w:rsidP="00220C42">
            <w:pPr>
              <w:ind w:left="8"/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общеобразова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тельная программа</w:t>
            </w:r>
          </w:p>
        </w:tc>
        <w:tc>
          <w:tcPr>
            <w:tcW w:w="1144" w:type="dxa"/>
            <w:vMerge w:val="restart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ных образова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тельных технологий и электронного обучения</w:t>
            </w:r>
          </w:p>
        </w:tc>
        <w:tc>
          <w:tcPr>
            <w:tcW w:w="1149" w:type="dxa"/>
            <w:vMerge w:val="restart"/>
            <w:shd w:val="clear" w:color="auto" w:fill="FFFFFF"/>
          </w:tcPr>
          <w:p w:rsidR="00220C42" w:rsidRPr="00220C42" w:rsidRDefault="00220C42" w:rsidP="000968C9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99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220C42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05C3A">
              <w:rPr>
                <w:sz w:val="18"/>
                <w:szCs w:val="18"/>
              </w:rPr>
              <w:t>Удельный вес обучающихся, освоивших основную общеобразователь</w:t>
            </w:r>
            <w:r>
              <w:rPr>
                <w:sz w:val="18"/>
                <w:szCs w:val="18"/>
              </w:rPr>
              <w:t>-</w:t>
            </w:r>
            <w:r w:rsidRPr="00305C3A">
              <w:rPr>
                <w:sz w:val="18"/>
                <w:szCs w:val="18"/>
              </w:rPr>
              <w:t>ную программу начального общего образования</w:t>
            </w:r>
          </w:p>
        </w:tc>
        <w:tc>
          <w:tcPr>
            <w:tcW w:w="99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220C42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220C42" w:rsidRPr="00305C3A" w:rsidRDefault="00220C42" w:rsidP="000968C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305C3A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9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84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5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011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20C42" w:rsidRPr="00305C3A" w:rsidTr="00C60823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8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9" w:type="dxa"/>
            <w:vMerge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5" w:type="dxa"/>
            <w:shd w:val="clear" w:color="auto" w:fill="FFFFFF"/>
          </w:tcPr>
          <w:p w:rsidR="00220C42" w:rsidRPr="00305C3A" w:rsidRDefault="00220C42" w:rsidP="000968C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305C3A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9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49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8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11" w:type="dxa"/>
            <w:shd w:val="clear" w:color="auto" w:fill="FFFFFF"/>
          </w:tcPr>
          <w:p w:rsidR="00220C42" w:rsidRPr="00305C3A" w:rsidRDefault="00220C42" w:rsidP="000968C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7E5DFD" w:rsidRPr="00A93419" w:rsidRDefault="007E5DFD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tbl>
      <w:tblPr>
        <w:tblW w:w="52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4"/>
        <w:gridCol w:w="1127"/>
        <w:gridCol w:w="1134"/>
        <w:gridCol w:w="1133"/>
        <w:gridCol w:w="1083"/>
        <w:gridCol w:w="1079"/>
        <w:gridCol w:w="987"/>
        <w:gridCol w:w="842"/>
        <w:gridCol w:w="467"/>
        <w:gridCol w:w="893"/>
        <w:gridCol w:w="885"/>
        <w:gridCol w:w="939"/>
        <w:gridCol w:w="788"/>
        <w:gridCol w:w="833"/>
        <w:gridCol w:w="846"/>
        <w:gridCol w:w="586"/>
        <w:gridCol w:w="718"/>
      </w:tblGrid>
      <w:tr w:rsidR="00C46831" w:rsidRPr="002C6F39" w:rsidTr="00220C42">
        <w:tc>
          <w:tcPr>
            <w:tcW w:w="1005" w:type="dxa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394" w:type="dxa"/>
            <w:gridSpan w:val="3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6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17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7" w:type="dxa"/>
            <w:gridSpan w:val="3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  <w:vAlign w:val="center"/>
          </w:tcPr>
          <w:p w:rsidR="00C46831" w:rsidRPr="002D12B0" w:rsidRDefault="00C46831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2C6F39" w:rsidTr="00220C42">
        <w:tc>
          <w:tcPr>
            <w:tcW w:w="1005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ind w:left="10" w:right="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394" w:type="dxa"/>
            <w:gridSpan w:val="3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vMerge w:val="restart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8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8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6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6" w:type="dxa"/>
            <w:vMerge w:val="restart"/>
            <w:shd w:val="clear" w:color="auto" w:fill="FFFFFF"/>
            <w:vAlign w:val="center"/>
          </w:tcPr>
          <w:p w:rsidR="0008215F" w:rsidRPr="002C6F39" w:rsidRDefault="0008215F" w:rsidP="00BC2EC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18" w:type="dxa"/>
            <w:vMerge w:val="restart"/>
            <w:shd w:val="clear" w:color="auto" w:fill="FFFFFF"/>
            <w:vAlign w:val="center"/>
          </w:tcPr>
          <w:p w:rsidR="0008215F" w:rsidRPr="002C6F39" w:rsidRDefault="0008215F" w:rsidP="00BC2EC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2C6F39" w:rsidTr="00220C42">
        <w:tc>
          <w:tcPr>
            <w:tcW w:w="1005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ind w:left="10" w:right="7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8" w:type="dxa"/>
            <w:vMerge/>
            <w:shd w:val="clear" w:color="auto" w:fill="FFFFFF"/>
            <w:vAlign w:val="center"/>
          </w:tcPr>
          <w:p w:rsidR="0008215F" w:rsidRPr="002C6F39" w:rsidRDefault="0008215F" w:rsidP="00BC2EC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2C6F39" w:rsidTr="00220C42">
        <w:tc>
          <w:tcPr>
            <w:tcW w:w="1005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8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6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18" w:type="dxa"/>
            <w:shd w:val="clear" w:color="auto" w:fill="FFFFFF"/>
            <w:vAlign w:val="center"/>
          </w:tcPr>
          <w:p w:rsidR="0008215F" w:rsidRPr="002D12B0" w:rsidRDefault="0008215F" w:rsidP="00BC2EC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220C42" w:rsidRPr="002C6F39" w:rsidTr="00220C42">
        <w:tc>
          <w:tcPr>
            <w:tcW w:w="1005" w:type="dxa"/>
            <w:shd w:val="clear" w:color="auto" w:fill="FFFFFF"/>
          </w:tcPr>
          <w:p w:rsidR="00220C42" w:rsidRPr="002C6F39" w:rsidRDefault="00220C42" w:rsidP="00BA0A07">
            <w:pPr>
              <w:keepNext/>
              <w:suppressAutoHyphens w:val="0"/>
              <w:ind w:left="10" w:right="7"/>
              <w:contextualSpacing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'</w:t>
            </w:r>
            <w:r w:rsidRPr="002C6F39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1127" w:type="dxa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Реализация основных общеобразо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вательных программ начального общего образования</w:t>
            </w:r>
          </w:p>
        </w:tc>
        <w:tc>
          <w:tcPr>
            <w:tcW w:w="1134" w:type="dxa"/>
            <w:shd w:val="clear" w:color="auto" w:fill="FFFFFF"/>
          </w:tcPr>
          <w:p w:rsidR="00220C42" w:rsidRPr="00220C42" w:rsidRDefault="00220C42" w:rsidP="00F33EC0">
            <w:pPr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вательном учреждении</w:t>
            </w:r>
          </w:p>
        </w:tc>
        <w:tc>
          <w:tcPr>
            <w:tcW w:w="1133" w:type="dxa"/>
            <w:shd w:val="clear" w:color="auto" w:fill="FFFFFF"/>
          </w:tcPr>
          <w:p w:rsidR="00220C42" w:rsidRPr="00220C42" w:rsidRDefault="00220C42" w:rsidP="00F33EC0">
            <w:pPr>
              <w:ind w:left="8"/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общеобра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:rsidR="00220C42" w:rsidRPr="002C6F39" w:rsidRDefault="00220C42" w:rsidP="00BA0A0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20C42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220C42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79" w:type="dxa"/>
            <w:shd w:val="clear" w:color="auto" w:fill="FFFFFF"/>
          </w:tcPr>
          <w:p w:rsidR="00220C42" w:rsidRPr="002C6F39" w:rsidRDefault="00220C42" w:rsidP="00BA0A07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FFF"/>
          </w:tcPr>
          <w:p w:rsidR="00220C42" w:rsidRPr="002C6F39" w:rsidRDefault="00220C42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Число обучаю</w:t>
            </w:r>
            <w:r>
              <w:rPr>
                <w:bCs/>
                <w:sz w:val="18"/>
                <w:szCs w:val="18"/>
              </w:rPr>
              <w:t>-</w:t>
            </w:r>
            <w:r w:rsidRPr="002C6F39">
              <w:rPr>
                <w:bCs/>
                <w:sz w:val="18"/>
                <w:szCs w:val="18"/>
              </w:rPr>
              <w:t>щихся</w:t>
            </w:r>
          </w:p>
        </w:tc>
        <w:tc>
          <w:tcPr>
            <w:tcW w:w="842" w:type="dxa"/>
            <w:shd w:val="clear" w:color="auto" w:fill="FFFFFF"/>
          </w:tcPr>
          <w:p w:rsidR="00220C42" w:rsidRPr="002C6F39" w:rsidRDefault="00220C42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C6F39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53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85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53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9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53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88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FFFFFF"/>
          </w:tcPr>
          <w:p w:rsidR="00220C42" w:rsidRPr="00BA0A07" w:rsidRDefault="00220C42" w:rsidP="00BA0A07">
            <w:pPr>
              <w:jc w:val="center"/>
              <w:rPr>
                <w:sz w:val="24"/>
                <w:szCs w:val="24"/>
              </w:rPr>
            </w:pPr>
            <w:r w:rsidRPr="00BA0A07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18" w:type="dxa"/>
            <w:shd w:val="clear" w:color="auto" w:fill="FFFFFF"/>
          </w:tcPr>
          <w:p w:rsidR="00220C42" w:rsidRPr="00BA0A07" w:rsidRDefault="00220C42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54</w:t>
            </w:r>
          </w:p>
        </w:tc>
      </w:tr>
    </w:tbl>
    <w:p w:rsidR="007E5DFD" w:rsidRPr="00C439AB" w:rsidRDefault="007E5DFD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C439AB" w:rsidRDefault="007E5DF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C27F6E" w:rsidRPr="00C439AB" w:rsidRDefault="00C27F6E">
      <w:pPr>
        <w:suppressAutoHyphens w:val="0"/>
        <w:rPr>
          <w:b/>
          <w:color w:val="000000"/>
          <w:sz w:val="16"/>
          <w:szCs w:val="16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A065AB" w:rsidP="00A065AB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</w:t>
      </w:r>
      <w:r w:rsidR="007E5DFD"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7E5DFD" w:rsidRDefault="007E5DF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 xml:space="preserve">№ 293-ФЗ от 08.11.2010, Закон РФ от 29.12.2012 № </w:t>
            </w:r>
            <w:r w:rsidR="00977487">
              <w:rPr>
                <w:bCs/>
                <w:sz w:val="20"/>
                <w:szCs w:val="20"/>
              </w:rPr>
              <w:t>273-</w:t>
            </w:r>
            <w:r w:rsidRPr="00476D45">
              <w:rPr>
                <w:bCs/>
                <w:sz w:val="20"/>
                <w:szCs w:val="20"/>
              </w:rPr>
              <w:t>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13622D" w:rsidP="00EB56E5">
            <w:pPr>
              <w:pStyle w:val="ConsPlusNormal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  <w:r w:rsidR="007E5DFD"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EB56E5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Default="00F26656" w:rsidP="00EB56E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404671" w:rsidRPr="001E7744" w:rsidRDefault="00404671" w:rsidP="00EB56E5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404671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404671" w:rsidRPr="004C213B" w:rsidRDefault="00F96464" w:rsidP="00EB56E5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92CE8" w:rsidRDefault="0072364C" w:rsidP="00D766E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</w:t>
                                  </w:r>
                                  <w:r w:rsidR="00D766ED"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8.3pt;margin-top:2.6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mEiAIAABg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U4bmEiAIAABgFAAAOAAAAAAAAAAAAAAAAAC4CAABkcnMvZTJvRG9jLnhtbFBLAQItABQABgAI&#10;AAAAIQCAkWtJ3gAAAAs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92CE8" w:rsidRDefault="0072364C" w:rsidP="00D766E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</w:t>
                            </w:r>
                            <w:r w:rsidR="00D766ED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404671"/>
                  </w:txbxContent>
                </v:textbox>
              </v:shape>
            </w:pict>
          </mc:Fallback>
        </mc:AlternateConten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04671" w:rsidRDefault="00404671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25597D" w:rsidRDefault="0025597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04671" w:rsidRDefault="004C213B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25597D" w:rsidRDefault="0025597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04671" w:rsidRPr="001E7744" w:rsidRDefault="00404671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3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843"/>
        <w:gridCol w:w="1132"/>
        <w:gridCol w:w="1138"/>
        <w:gridCol w:w="1146"/>
        <w:gridCol w:w="1270"/>
        <w:gridCol w:w="2278"/>
        <w:gridCol w:w="972"/>
        <w:gridCol w:w="596"/>
        <w:gridCol w:w="821"/>
        <w:gridCol w:w="848"/>
        <w:gridCol w:w="850"/>
        <w:gridCol w:w="716"/>
        <w:gridCol w:w="849"/>
      </w:tblGrid>
      <w:tr w:rsidR="007E18BD" w:rsidRPr="0025597D" w:rsidTr="005B7184">
        <w:trPr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E18BD" w:rsidRPr="002C6F39" w:rsidRDefault="007E18BD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113" w:type="dxa"/>
            <w:gridSpan w:val="3"/>
            <w:vMerge w:val="restart"/>
            <w:shd w:val="clear" w:color="auto" w:fill="FFFFFF"/>
            <w:vAlign w:val="center"/>
          </w:tcPr>
          <w:p w:rsidR="007E18BD" w:rsidRPr="0025597D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6" w:type="dxa"/>
            <w:gridSpan w:val="2"/>
            <w:vMerge w:val="restart"/>
            <w:shd w:val="clear" w:color="auto" w:fill="FFFFFF"/>
            <w:vAlign w:val="center"/>
          </w:tcPr>
          <w:p w:rsidR="007E18BD" w:rsidRPr="0025597D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46" w:type="dxa"/>
            <w:gridSpan w:val="3"/>
            <w:shd w:val="clear" w:color="auto" w:fill="FFFFFF"/>
            <w:vAlign w:val="center"/>
          </w:tcPr>
          <w:p w:rsidR="007E18BD" w:rsidRPr="0025597D" w:rsidRDefault="007E18BD" w:rsidP="0052550A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5597D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19" w:type="dxa"/>
            <w:gridSpan w:val="3"/>
            <w:shd w:val="clear" w:color="auto" w:fill="FFFFFF"/>
            <w:vAlign w:val="center"/>
          </w:tcPr>
          <w:p w:rsidR="007E18BD" w:rsidRPr="0025597D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565" w:type="dxa"/>
            <w:gridSpan w:val="2"/>
            <w:shd w:val="clear" w:color="auto" w:fill="FFFFFF"/>
            <w:vAlign w:val="center"/>
          </w:tcPr>
          <w:p w:rsidR="007E18BD" w:rsidRPr="0025597D" w:rsidRDefault="007E18B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5597D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25597D" w:rsidTr="005B7184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13" w:type="dxa"/>
            <w:gridSpan w:val="3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6" w:type="dxa"/>
            <w:gridSpan w:val="2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68" w:type="dxa"/>
            <w:gridSpan w:val="2"/>
            <w:shd w:val="clear" w:color="auto" w:fill="FFFFFF"/>
            <w:vAlign w:val="center"/>
          </w:tcPr>
          <w:p w:rsidR="0008215F" w:rsidRPr="0025597D" w:rsidRDefault="0008215F" w:rsidP="002559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5597D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1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16" w:type="dxa"/>
            <w:vMerge w:val="restart"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В процен-тах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в абсолют-ных показа-телях</w:t>
            </w:r>
          </w:p>
        </w:tc>
      </w:tr>
      <w:tr w:rsidR="0008215F" w:rsidRPr="0025597D" w:rsidTr="005B7184">
        <w:trPr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5597D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ние</w:t>
            </w:r>
          </w:p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ние</w:t>
            </w:r>
          </w:p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ние</w:t>
            </w:r>
          </w:p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ние</w:t>
            </w:r>
          </w:p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5597D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ние</w:t>
            </w:r>
          </w:p>
          <w:p w:rsidR="0008215F" w:rsidRPr="0025597D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FFFFFF"/>
            <w:vAlign w:val="center"/>
          </w:tcPr>
          <w:p w:rsidR="0008215F" w:rsidRPr="0025597D" w:rsidRDefault="0008215F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наиме-нование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1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8215F" w:rsidRPr="0025597D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25597D" w:rsidTr="005B7184">
        <w:trPr>
          <w:trHeight w:val="20"/>
        </w:trPr>
        <w:tc>
          <w:tcPr>
            <w:tcW w:w="999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3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4</w:t>
            </w:r>
          </w:p>
        </w:tc>
        <w:tc>
          <w:tcPr>
            <w:tcW w:w="1146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7</w:t>
            </w:r>
          </w:p>
        </w:tc>
        <w:tc>
          <w:tcPr>
            <w:tcW w:w="972" w:type="dxa"/>
            <w:shd w:val="clear" w:color="auto" w:fill="FFFFFF"/>
            <w:vAlign w:val="center"/>
          </w:tcPr>
          <w:p w:rsidR="0008215F" w:rsidRPr="0025597D" w:rsidRDefault="0008215F" w:rsidP="004121E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9</w:t>
            </w:r>
          </w:p>
        </w:tc>
        <w:tc>
          <w:tcPr>
            <w:tcW w:w="821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12</w:t>
            </w:r>
          </w:p>
        </w:tc>
        <w:tc>
          <w:tcPr>
            <w:tcW w:w="716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13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8215F" w:rsidRPr="0025597D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14</w:t>
            </w:r>
          </w:p>
        </w:tc>
      </w:tr>
      <w:tr w:rsidR="00AD01F0" w:rsidRPr="0025597D" w:rsidTr="005B7184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AD01F0" w:rsidRPr="00AD01F0" w:rsidRDefault="00AD01F0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 xml:space="preserve">801012О.99.0.БА81АЮ19001 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AD01F0" w:rsidRPr="00AD01F0" w:rsidRDefault="00AD01F0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AD01F0" w:rsidRPr="00AD01F0" w:rsidRDefault="00AD01F0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AD01F0" w:rsidRPr="00AD01F0" w:rsidRDefault="00AD01F0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не указано</w:t>
            </w:r>
          </w:p>
        </w:tc>
        <w:tc>
          <w:tcPr>
            <w:tcW w:w="1146" w:type="dxa"/>
            <w:vMerge w:val="restart"/>
            <w:shd w:val="clear" w:color="auto" w:fill="FFFFFF"/>
          </w:tcPr>
          <w:p w:rsidR="00AD01F0" w:rsidRPr="00AD01F0" w:rsidRDefault="00AD01F0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AD01F0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AD01F0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D01F0" w:rsidRPr="00AD01F0" w:rsidRDefault="00AD01F0" w:rsidP="004121EC">
            <w:pPr>
              <w:keepNext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972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5597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1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D01F0" w:rsidRPr="0025597D" w:rsidTr="005B7184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46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5597D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972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5597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1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AD01F0" w:rsidRPr="0025597D" w:rsidTr="005B7184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6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D01F0" w:rsidRPr="0025597D" w:rsidRDefault="00AD01F0" w:rsidP="004121E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5597D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72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AD01F0" w:rsidRPr="0025597D" w:rsidTr="005B7184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6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D01F0" w:rsidRPr="0025597D" w:rsidRDefault="00AD01F0" w:rsidP="004121E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5597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72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16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AD01F0" w:rsidRPr="0025597D" w:rsidRDefault="00AD01F0" w:rsidP="004121E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5597D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404671" w:rsidRPr="00A93419" w:rsidRDefault="00404671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992"/>
        <w:gridCol w:w="1134"/>
        <w:gridCol w:w="1099"/>
        <w:gridCol w:w="1081"/>
        <w:gridCol w:w="1077"/>
        <w:gridCol w:w="995"/>
        <w:gridCol w:w="841"/>
        <w:gridCol w:w="466"/>
        <w:gridCol w:w="892"/>
        <w:gridCol w:w="793"/>
        <w:gridCol w:w="750"/>
        <w:gridCol w:w="837"/>
        <w:gridCol w:w="832"/>
        <w:gridCol w:w="845"/>
        <w:gridCol w:w="604"/>
        <w:gridCol w:w="802"/>
      </w:tblGrid>
      <w:tr w:rsidR="00BC2ECB" w:rsidRPr="00A45D00" w:rsidTr="00C60823">
        <w:tc>
          <w:tcPr>
            <w:tcW w:w="998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2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14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06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C60823">
        <w:tc>
          <w:tcPr>
            <w:tcW w:w="99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5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9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3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04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02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AD01F0">
        <w:tc>
          <w:tcPr>
            <w:tcW w:w="99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9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5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7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04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A45D00" w:rsidTr="00AD01F0">
        <w:tc>
          <w:tcPr>
            <w:tcW w:w="99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5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F14574" w:rsidRPr="00A45D00" w:rsidTr="00AD01F0">
        <w:tc>
          <w:tcPr>
            <w:tcW w:w="998" w:type="dxa"/>
            <w:shd w:val="clear" w:color="auto" w:fill="FFFFFF"/>
          </w:tcPr>
          <w:p w:rsidR="00F14574" w:rsidRPr="00AD01F0" w:rsidRDefault="00F14574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 xml:space="preserve">801012О.99.0.БА81АЮ19001 </w:t>
            </w:r>
          </w:p>
        </w:tc>
        <w:tc>
          <w:tcPr>
            <w:tcW w:w="992" w:type="dxa"/>
            <w:shd w:val="clear" w:color="auto" w:fill="FFFFFF"/>
          </w:tcPr>
          <w:p w:rsidR="00F14574" w:rsidRPr="00AD01F0" w:rsidRDefault="00F14574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Реализация основных общеобра</w:t>
            </w:r>
            <w:r w:rsidR="006B4A2B">
              <w:rPr>
                <w:sz w:val="18"/>
                <w:szCs w:val="18"/>
              </w:rPr>
              <w:t>-</w:t>
            </w:r>
            <w:r w:rsidRPr="00AD01F0">
              <w:rPr>
                <w:sz w:val="18"/>
                <w:szCs w:val="18"/>
              </w:rPr>
              <w:t>зовательных программ начального общего образования</w:t>
            </w:r>
          </w:p>
        </w:tc>
        <w:tc>
          <w:tcPr>
            <w:tcW w:w="1134" w:type="dxa"/>
            <w:shd w:val="clear" w:color="auto" w:fill="FFFFFF"/>
          </w:tcPr>
          <w:p w:rsidR="00F14574" w:rsidRPr="00AD01F0" w:rsidRDefault="00F14574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099" w:type="dxa"/>
            <w:shd w:val="clear" w:color="auto" w:fill="FFFFFF"/>
          </w:tcPr>
          <w:p w:rsidR="00F14574" w:rsidRPr="00AD01F0" w:rsidRDefault="00F14574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:rsidR="00F14574" w:rsidRPr="00AD01F0" w:rsidRDefault="00F14574" w:rsidP="0072364C">
            <w:pPr>
              <w:rPr>
                <w:sz w:val="18"/>
                <w:szCs w:val="18"/>
              </w:rPr>
            </w:pPr>
            <w:r w:rsidRPr="00AD01F0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AD01F0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AD01F0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77" w:type="dxa"/>
            <w:shd w:val="clear" w:color="auto" w:fill="FFFFFF"/>
          </w:tcPr>
          <w:p w:rsidR="00F14574" w:rsidRPr="00AD01F0" w:rsidRDefault="00F14574" w:rsidP="0072364C">
            <w:pPr>
              <w:keepNext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995" w:type="dxa"/>
            <w:shd w:val="clear" w:color="auto" w:fill="FFFFFF"/>
          </w:tcPr>
          <w:p w:rsidR="00F14574" w:rsidRPr="00A45D00" w:rsidRDefault="00F14574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</w:t>
            </w:r>
            <w:r>
              <w:rPr>
                <w:bCs/>
                <w:sz w:val="18"/>
                <w:szCs w:val="18"/>
              </w:rPr>
              <w:t>-</w:t>
            </w:r>
            <w:r w:rsidRPr="00A45D00">
              <w:rPr>
                <w:bCs/>
                <w:sz w:val="18"/>
                <w:szCs w:val="18"/>
              </w:rPr>
              <w:t>ющихся</w:t>
            </w:r>
          </w:p>
        </w:tc>
        <w:tc>
          <w:tcPr>
            <w:tcW w:w="841" w:type="dxa"/>
            <w:shd w:val="clear" w:color="auto" w:fill="FFFFFF"/>
          </w:tcPr>
          <w:p w:rsidR="00F14574" w:rsidRPr="00A45D00" w:rsidRDefault="00F14574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F14574" w:rsidRPr="00A45D00" w:rsidRDefault="00F14574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3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FFFFFF"/>
          </w:tcPr>
          <w:p w:rsidR="00F14574" w:rsidRPr="00BA0A07" w:rsidRDefault="00F14574" w:rsidP="00BA0A07">
            <w:pPr>
              <w:jc w:val="center"/>
              <w:rPr>
                <w:sz w:val="24"/>
                <w:szCs w:val="24"/>
              </w:rPr>
            </w:pPr>
            <w:r w:rsidRPr="00BA0A07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02" w:type="dxa"/>
            <w:shd w:val="clear" w:color="auto" w:fill="FFFFFF"/>
          </w:tcPr>
          <w:p w:rsidR="00F14574" w:rsidRPr="00BA0A07" w:rsidRDefault="00F14574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BA0A07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404671" w:rsidRPr="00A93419" w:rsidRDefault="00404671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Pr="006B4A2B" w:rsidRDefault="00404671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C27F6E" w:rsidRDefault="00C27F6E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404671" w:rsidRPr="005C7C58" w:rsidRDefault="007B03DE" w:rsidP="007B03DE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</w:t>
      </w:r>
      <w:r w:rsidR="00404671"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404671" w:rsidRDefault="00404671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82FB5" w:rsidRDefault="00F96464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92CE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hvHnoY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92CE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72364C" w:rsidRPr="009D7718" w:rsidRDefault="0072364C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5597D" w:rsidRDefault="0025597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42AD6" w:rsidRDefault="00430789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25597D" w:rsidRDefault="0025597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B42AD6" w:rsidRPr="001E7744" w:rsidRDefault="00B42AD6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808"/>
        <w:gridCol w:w="709"/>
        <w:gridCol w:w="850"/>
        <w:gridCol w:w="709"/>
        <w:gridCol w:w="708"/>
      </w:tblGrid>
      <w:tr w:rsidR="007E18BD" w:rsidRPr="00A45D00" w:rsidTr="00C60823">
        <w:trPr>
          <w:cantSplit/>
          <w:trHeight w:val="20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E18BD" w:rsidRPr="002C6F39" w:rsidRDefault="007E18BD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7E18BD" w:rsidRPr="002C6F39" w:rsidRDefault="007E18BD" w:rsidP="0042336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367" w:type="dxa"/>
            <w:gridSpan w:val="3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7E18BD" w:rsidRPr="002C6F39" w:rsidRDefault="007E18BD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8215F" w:rsidRPr="00A45D00" w:rsidRDefault="0008215F" w:rsidP="002559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08" w:type="dxa"/>
            <w:vMerge w:val="restart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A45D0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08215F" w:rsidRPr="00A45D00" w:rsidRDefault="0008215F" w:rsidP="00A45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C60823">
        <w:trPr>
          <w:cantSplit/>
          <w:trHeight w:val="20"/>
        </w:trPr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CD4A2A" w:rsidRPr="00A45D00" w:rsidTr="00C60823">
        <w:trPr>
          <w:cantSplit/>
          <w:trHeight w:val="20"/>
        </w:trPr>
        <w:tc>
          <w:tcPr>
            <w:tcW w:w="999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802111О.99.0.БА96АЮ61001</w:t>
            </w:r>
          </w:p>
          <w:p w:rsidR="00CD4A2A" w:rsidRPr="00CD4A2A" w:rsidRDefault="00CD4A2A" w:rsidP="0072364C">
            <w:pPr>
              <w:rPr>
                <w:sz w:val="18"/>
                <w:szCs w:val="18"/>
              </w:rPr>
            </w:pPr>
          </w:p>
          <w:p w:rsidR="00CD4A2A" w:rsidRPr="00CD4A2A" w:rsidRDefault="00CD4A2A" w:rsidP="0072364C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CD4A2A" w:rsidRPr="00A45D00" w:rsidTr="00C60823">
        <w:trPr>
          <w:cantSplit/>
          <w:trHeight w:val="20"/>
        </w:trPr>
        <w:tc>
          <w:tcPr>
            <w:tcW w:w="999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CD4A2A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CD4A2A" w:rsidRPr="00A45D00" w:rsidRDefault="00CD4A2A" w:rsidP="00EF31A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D4A2A" w:rsidRPr="00A45D00" w:rsidTr="00C60823">
        <w:trPr>
          <w:cantSplit/>
          <w:trHeight w:val="20"/>
        </w:trPr>
        <w:tc>
          <w:tcPr>
            <w:tcW w:w="999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CD4A2A" w:rsidRPr="00A45D00" w:rsidRDefault="00CD4A2A" w:rsidP="00EF31A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FFFFFF"/>
          </w:tcPr>
          <w:p w:rsidR="00CD4A2A" w:rsidRPr="00A45D00" w:rsidRDefault="00CD4A2A" w:rsidP="00EF31A6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B42AD6" w:rsidRPr="00A93419" w:rsidRDefault="00B42AD6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6"/>
        <w:gridCol w:w="956"/>
        <w:gridCol w:w="1113"/>
        <w:gridCol w:w="1081"/>
        <w:gridCol w:w="1077"/>
        <w:gridCol w:w="978"/>
        <w:gridCol w:w="841"/>
        <w:gridCol w:w="466"/>
        <w:gridCol w:w="892"/>
        <w:gridCol w:w="759"/>
        <w:gridCol w:w="937"/>
        <w:gridCol w:w="805"/>
        <w:gridCol w:w="811"/>
        <w:gridCol w:w="845"/>
        <w:gridCol w:w="691"/>
        <w:gridCol w:w="748"/>
      </w:tblGrid>
      <w:tr w:rsidR="00BC2ECB" w:rsidRPr="005C7C58" w:rsidTr="007B3D60">
        <w:trPr>
          <w:cantSplit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4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88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61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39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5C7C58" w:rsidTr="007B3D60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4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5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4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5C7C58" w:rsidTr="00A63909">
        <w:trPr>
          <w:cantSplit/>
        </w:trPr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62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37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5C7C58" w:rsidTr="00A63909">
        <w:trPr>
          <w:cantSplit/>
        </w:trPr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62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CD4A2A" w:rsidRPr="005C7C58" w:rsidTr="00A63909">
        <w:trPr>
          <w:cantSplit/>
        </w:trPr>
        <w:tc>
          <w:tcPr>
            <w:tcW w:w="992" w:type="dxa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802111О.99.0.БА96АЮ61001</w:t>
            </w:r>
          </w:p>
          <w:p w:rsidR="00CD4A2A" w:rsidRPr="00CD4A2A" w:rsidRDefault="00CD4A2A" w:rsidP="0072364C">
            <w:pPr>
              <w:rPr>
                <w:sz w:val="18"/>
                <w:szCs w:val="18"/>
              </w:rPr>
            </w:pPr>
          </w:p>
          <w:p w:rsidR="00CD4A2A" w:rsidRPr="00CD4A2A" w:rsidRDefault="00CD4A2A" w:rsidP="0072364C">
            <w:pPr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2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956" w:type="dxa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</w:tc>
        <w:tc>
          <w:tcPr>
            <w:tcW w:w="1113" w:type="dxa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CD4A2A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CD4A2A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72364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</w:t>
            </w:r>
            <w:r>
              <w:rPr>
                <w:bCs/>
                <w:sz w:val="18"/>
                <w:szCs w:val="18"/>
              </w:rPr>
              <w:t>-</w:t>
            </w:r>
            <w:r w:rsidRPr="00A45D00">
              <w:rPr>
                <w:bCs/>
                <w:sz w:val="18"/>
                <w:szCs w:val="18"/>
              </w:rPr>
              <w:t>щихся</w:t>
            </w:r>
          </w:p>
        </w:tc>
        <w:tc>
          <w:tcPr>
            <w:tcW w:w="841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41F9">
              <w:rPr>
                <w:bCs/>
                <w:color w:val="000000"/>
                <w:sz w:val="24"/>
                <w:szCs w:val="24"/>
              </w:rPr>
              <w:t>75</w:t>
            </w: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59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750</w:t>
            </w:r>
          </w:p>
        </w:tc>
        <w:tc>
          <w:tcPr>
            <w:tcW w:w="937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750</w:t>
            </w:r>
          </w:p>
        </w:tc>
        <w:tc>
          <w:tcPr>
            <w:tcW w:w="805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CD4A2A" w:rsidRPr="006741F9" w:rsidRDefault="00CD4A2A" w:rsidP="00BA0A07">
            <w:pPr>
              <w:jc w:val="center"/>
              <w:rPr>
                <w:sz w:val="24"/>
                <w:szCs w:val="24"/>
              </w:rPr>
            </w:pPr>
            <w:r w:rsidRPr="006741F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48" w:type="dxa"/>
            <w:shd w:val="clear" w:color="auto" w:fill="FFFFFF"/>
          </w:tcPr>
          <w:p w:rsidR="00CD4A2A" w:rsidRPr="006741F9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741F9">
              <w:rPr>
                <w:bCs/>
                <w:color w:val="000000"/>
                <w:sz w:val="24"/>
                <w:szCs w:val="24"/>
              </w:rPr>
              <w:t>75</w:t>
            </w:r>
          </w:p>
        </w:tc>
      </w:tr>
    </w:tbl>
    <w:p w:rsidR="00B42AD6" w:rsidRPr="00A93419" w:rsidRDefault="00B42AD6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Pr="00A63909" w:rsidRDefault="00B42AD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B42AD6" w:rsidRPr="005C7C58" w:rsidRDefault="007B03DE" w:rsidP="007B03DE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</w:t>
      </w:r>
      <w:r w:rsidR="00B42AD6"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B42AD6" w:rsidRDefault="00B42AD6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C27F6E" w:rsidRDefault="00C27F6E" w:rsidP="00EB56E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D5205C" w:rsidRDefault="00F96464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92CE8" w:rsidRDefault="0072364C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gTMCAI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92CE8" w:rsidRDefault="0072364C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72364C" w:rsidRPr="009D7718" w:rsidRDefault="0072364C" w:rsidP="00D5205C"/>
                  </w:txbxContent>
                </v:textbox>
              </v:shape>
            </w:pict>
          </mc:Fallback>
        </mc:AlternateContent>
      </w:r>
      <w:r w:rsidR="00D5205C">
        <w:rPr>
          <w:bCs/>
          <w:color w:val="000000"/>
          <w:sz w:val="24"/>
          <w:szCs w:val="24"/>
          <w:shd w:val="clear" w:color="auto" w:fill="FFFFFF"/>
        </w:rPr>
        <w:t>РАЗДЕЛ 4</w:t>
      </w:r>
    </w:p>
    <w:p w:rsidR="00D5205C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EB56E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132"/>
        <w:gridCol w:w="1136"/>
        <w:gridCol w:w="1270"/>
        <w:gridCol w:w="1207"/>
        <w:gridCol w:w="2017"/>
        <w:gridCol w:w="1132"/>
        <w:gridCol w:w="552"/>
        <w:gridCol w:w="805"/>
        <w:gridCol w:w="743"/>
        <w:gridCol w:w="709"/>
        <w:gridCol w:w="745"/>
        <w:gridCol w:w="781"/>
      </w:tblGrid>
      <w:tr w:rsidR="0025597D" w:rsidRPr="00A45D00" w:rsidTr="007B3D60">
        <w:trPr>
          <w:cantSplit/>
          <w:trHeight w:val="20"/>
          <w:jc w:val="center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</w:t>
            </w:r>
            <w:r w:rsidR="00203533"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кальный номер реест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77" w:type="dxa"/>
            <w:gridSpan w:val="2"/>
            <w:vMerge w:val="restart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01" w:type="dxa"/>
            <w:gridSpan w:val="3"/>
            <w:shd w:val="clear" w:color="auto" w:fill="FFFFFF"/>
            <w:vAlign w:val="center"/>
          </w:tcPr>
          <w:p w:rsidR="0025597D" w:rsidRPr="002C6F39" w:rsidRDefault="0025597D" w:rsidP="0052550A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 w:rsidR="0052550A"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257" w:type="dxa"/>
            <w:gridSpan w:val="3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25597D" w:rsidRPr="002C6F39" w:rsidRDefault="0025597D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77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4" w:type="dxa"/>
            <w:gridSpan w:val="2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4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745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781" w:type="dxa"/>
            <w:vMerge w:val="restart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07" w:type="dxa"/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52" w:type="dxa"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3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5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  <w:vMerge/>
            <w:shd w:val="clear" w:color="auto" w:fill="FFFFFF"/>
            <w:vAlign w:val="center"/>
          </w:tcPr>
          <w:p w:rsidR="0008215F" w:rsidRPr="00A45D00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7B3D60">
        <w:trPr>
          <w:cantSplit/>
          <w:trHeight w:val="20"/>
          <w:jc w:val="center"/>
        </w:trPr>
        <w:tc>
          <w:tcPr>
            <w:tcW w:w="9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C6F39" w:rsidRDefault="0008215F" w:rsidP="00203533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CD4A2A" w:rsidRPr="00A45D00" w:rsidTr="007B3D60">
        <w:trPr>
          <w:cantSplit/>
          <w:trHeight w:val="20"/>
          <w:jc w:val="center"/>
        </w:trPr>
        <w:tc>
          <w:tcPr>
            <w:tcW w:w="996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802111О.99.0.БА96АЮ86001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 xml:space="preserve"> 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07" w:type="dxa"/>
            <w:vMerge w:val="restart"/>
            <w:tcBorders>
              <w:bottom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CD4A2A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CD4A2A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</w:tcPr>
          <w:p w:rsidR="00CD4A2A" w:rsidRPr="00A45D00" w:rsidRDefault="00CD4A2A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CD4A2A" w:rsidRPr="00A45D00" w:rsidRDefault="00CD4A2A" w:rsidP="0022592D">
            <w:pPr>
              <w:suppressAutoHyphens w:val="0"/>
              <w:autoSpaceDE w:val="0"/>
              <w:autoSpaceDN w:val="0"/>
              <w:adjustRightInd w:val="0"/>
              <w:ind w:left="-15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52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5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81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CD4A2A" w:rsidRPr="00A45D00" w:rsidTr="007B3D60">
        <w:trPr>
          <w:cantSplit/>
          <w:trHeight w:val="20"/>
          <w:jc w:val="center"/>
        </w:trPr>
        <w:tc>
          <w:tcPr>
            <w:tcW w:w="996" w:type="dxa"/>
            <w:vMerge/>
            <w:shd w:val="clear" w:color="auto" w:fill="FFFFFF"/>
          </w:tcPr>
          <w:p w:rsidR="00CD4A2A" w:rsidRPr="00A45D00" w:rsidRDefault="00CD4A2A" w:rsidP="00203533">
            <w:pPr>
              <w:keepNext/>
              <w:ind w:left="-15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17" w:type="dxa"/>
            <w:shd w:val="clear" w:color="auto" w:fill="FFFFFF"/>
          </w:tcPr>
          <w:p w:rsidR="00CD4A2A" w:rsidRPr="00A45D00" w:rsidRDefault="00CD4A2A" w:rsidP="0022592D">
            <w:pPr>
              <w:suppressAutoHyphens w:val="0"/>
              <w:autoSpaceDE w:val="0"/>
              <w:autoSpaceDN w:val="0"/>
              <w:adjustRightInd w:val="0"/>
              <w:ind w:left="-15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52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3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745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81" w:type="dxa"/>
            <w:shd w:val="clear" w:color="auto" w:fill="FFFFFF"/>
          </w:tcPr>
          <w:p w:rsidR="00CD4A2A" w:rsidRPr="00A45D00" w:rsidRDefault="00CD4A2A" w:rsidP="0022592D">
            <w:pPr>
              <w:keepNext/>
              <w:ind w:left="-15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D5205C" w:rsidRPr="00A93419" w:rsidRDefault="00D5205C" w:rsidP="00EB56E5">
      <w:pPr>
        <w:pageBreakBefore/>
        <w:widowControl w:val="0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28"/>
        <w:gridCol w:w="6"/>
        <w:gridCol w:w="1019"/>
        <w:gridCol w:w="15"/>
        <w:gridCol w:w="1035"/>
        <w:gridCol w:w="1081"/>
        <w:gridCol w:w="1077"/>
        <w:gridCol w:w="978"/>
        <w:gridCol w:w="841"/>
        <w:gridCol w:w="466"/>
        <w:gridCol w:w="892"/>
        <w:gridCol w:w="760"/>
        <w:gridCol w:w="852"/>
        <w:gridCol w:w="805"/>
        <w:gridCol w:w="832"/>
        <w:gridCol w:w="845"/>
        <w:gridCol w:w="691"/>
        <w:gridCol w:w="811"/>
      </w:tblGrid>
      <w:tr w:rsidR="00BC2ECB" w:rsidRPr="00A45D00" w:rsidTr="007B3D60">
        <w:tc>
          <w:tcPr>
            <w:tcW w:w="992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5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04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2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502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5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6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c>
          <w:tcPr>
            <w:tcW w:w="9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0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A45D00" w:rsidTr="007B3D60">
        <w:tc>
          <w:tcPr>
            <w:tcW w:w="9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9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CD4A2A" w:rsidRPr="00A45D00" w:rsidTr="0072364C">
        <w:tc>
          <w:tcPr>
            <w:tcW w:w="992" w:type="dxa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802111О.99.0.БА96АЮ86001</w:t>
            </w:r>
          </w:p>
        </w:tc>
        <w:tc>
          <w:tcPr>
            <w:tcW w:w="1034" w:type="dxa"/>
            <w:gridSpan w:val="2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Реализация основных общеобразо</w:t>
            </w:r>
            <w:r>
              <w:rPr>
                <w:sz w:val="18"/>
                <w:szCs w:val="18"/>
              </w:rPr>
              <w:t>-</w:t>
            </w:r>
            <w:r w:rsidRPr="00CD4A2A">
              <w:rPr>
                <w:sz w:val="18"/>
                <w:szCs w:val="18"/>
              </w:rPr>
              <w:t>вательных программ основного общего образования</w:t>
            </w:r>
          </w:p>
        </w:tc>
        <w:tc>
          <w:tcPr>
            <w:tcW w:w="1034" w:type="dxa"/>
            <w:gridSpan w:val="2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 xml:space="preserve"> проходящие обучение по состоянию здоровья на дому</w:t>
            </w:r>
          </w:p>
        </w:tc>
        <w:tc>
          <w:tcPr>
            <w:tcW w:w="1035" w:type="dxa"/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CD4A2A" w:rsidRDefault="00CD4A2A" w:rsidP="0072364C">
            <w:pPr>
              <w:rPr>
                <w:sz w:val="18"/>
                <w:szCs w:val="18"/>
              </w:rPr>
            </w:pPr>
            <w:r w:rsidRPr="00CD4A2A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CD4A2A">
              <w:rPr>
                <w:sz w:val="18"/>
                <w:szCs w:val="18"/>
              </w:rPr>
              <w:t>ных образова</w:t>
            </w:r>
            <w:r>
              <w:rPr>
                <w:sz w:val="18"/>
                <w:szCs w:val="18"/>
              </w:rPr>
              <w:t>-</w:t>
            </w:r>
            <w:r w:rsidRPr="00CD4A2A">
              <w:rPr>
                <w:sz w:val="18"/>
                <w:szCs w:val="18"/>
              </w:rPr>
              <w:t>тельных технологий и электронного обучения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CD4A2A" w:rsidRPr="00A45D00" w:rsidRDefault="00CD4A2A" w:rsidP="0072364C">
            <w:pPr>
              <w:keepNext/>
              <w:ind w:left="-15"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CD4A2A" w:rsidRPr="00A45D00" w:rsidRDefault="00CD4A2A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shd w:val="clear" w:color="auto" w:fill="FFFFFF"/>
          </w:tcPr>
          <w:p w:rsidR="00CD4A2A" w:rsidRPr="000F7EF6" w:rsidRDefault="00CD4A2A" w:rsidP="000F7EF6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2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5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/>
          </w:tcPr>
          <w:p w:rsidR="00CD4A2A" w:rsidRPr="000F7EF6" w:rsidRDefault="00CD4A2A" w:rsidP="00BA0A07">
            <w:pPr>
              <w:jc w:val="center"/>
              <w:rPr>
                <w:sz w:val="24"/>
                <w:szCs w:val="24"/>
              </w:rPr>
            </w:pPr>
            <w:r w:rsidRPr="000F7EF6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11" w:type="dxa"/>
            <w:shd w:val="clear" w:color="auto" w:fill="FFFFFF"/>
          </w:tcPr>
          <w:p w:rsidR="00CD4A2A" w:rsidRPr="000F7EF6" w:rsidRDefault="00CD4A2A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D5205C" w:rsidRPr="00A93419" w:rsidRDefault="00D5205C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Pr="00FF6319" w:rsidRDefault="00D5205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264456">
        <w:tc>
          <w:tcPr>
            <w:tcW w:w="15173" w:type="dxa"/>
            <w:gridSpan w:val="5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264456">
        <w:tc>
          <w:tcPr>
            <w:tcW w:w="2694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7B03DE" w:rsidRDefault="007B03DE" w:rsidP="00EB56E5">
      <w:pPr>
        <w:widowControl w:val="0"/>
        <w:rPr>
          <w:b/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5205C" w:rsidRPr="005C7C58" w:rsidRDefault="007B03DE" w:rsidP="007B03DE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 xml:space="preserve"> </w:t>
      </w:r>
      <w:r w:rsidR="00D5205C"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D5205C" w:rsidRDefault="00D5205C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5205C" w:rsidRPr="00476D45" w:rsidTr="002644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476D45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476D45">
              <w:rPr>
                <w:b w:val="0"/>
                <w:sz w:val="20"/>
                <w:szCs w:val="20"/>
              </w:rPr>
              <w:t>выписка из Устава);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C27F6E" w:rsidRDefault="00C27F6E" w:rsidP="00EB56E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133F87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92CE8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sghw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o7yWgN/RGFYQNqQfXxOcNOC/U5Jj6NZUfdty6ygRL3XKK4iy/Mwy/GQzy6meLCnlvWphekaoSrq&#10;KRm3N36c/62xctNipFHOGq5QkI2MUgnKHbPayxjHL9a0fyrCfJ+eo9fTg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FEVayC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92CE8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72364C" w:rsidRPr="009D7718" w:rsidRDefault="0072364C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D5205C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133F87" w:rsidRPr="00141DA8" w:rsidRDefault="00133F87" w:rsidP="00EB56E5">
      <w:pPr>
        <w:keepNext/>
        <w:outlineLvl w:val="3"/>
        <w:rPr>
          <w:sz w:val="24"/>
          <w:szCs w:val="24"/>
        </w:rPr>
      </w:pPr>
    </w:p>
    <w:p w:rsidR="00133F87" w:rsidRPr="00716CBC" w:rsidRDefault="004C213B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="00EB56E5">
        <w:rPr>
          <w:i/>
          <w:szCs w:val="28"/>
          <w:u w:val="single"/>
        </w:rPr>
        <w:t xml:space="preserve"> </w:t>
      </w:r>
      <w:r w:rsidRPr="0015288B">
        <w:rPr>
          <w:i/>
          <w:szCs w:val="28"/>
          <w:u w:val="single"/>
        </w:rPr>
        <w:t>общего образования</w:t>
      </w:r>
    </w:p>
    <w:p w:rsidR="00133F87" w:rsidRPr="00430789" w:rsidRDefault="004C213B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270"/>
        <w:gridCol w:w="2278"/>
        <w:gridCol w:w="997"/>
        <w:gridCol w:w="596"/>
        <w:gridCol w:w="827"/>
        <w:gridCol w:w="848"/>
        <w:gridCol w:w="850"/>
        <w:gridCol w:w="661"/>
        <w:gridCol w:w="828"/>
      </w:tblGrid>
      <w:tr w:rsidR="003F3E7E" w:rsidRPr="00A45D00" w:rsidTr="007B3D60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3F3E7E" w:rsidRPr="002C6F39" w:rsidRDefault="003F3E7E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71" w:type="dxa"/>
            <w:gridSpan w:val="3"/>
            <w:shd w:val="clear" w:color="auto" w:fill="FFFFFF"/>
            <w:vAlign w:val="center"/>
          </w:tcPr>
          <w:p w:rsidR="003F3E7E" w:rsidRPr="002C6F39" w:rsidRDefault="003F3E7E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A45D00" w:rsidTr="007B3D60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93" w:type="dxa"/>
            <w:gridSpan w:val="2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A45D00" w:rsidTr="007B3D60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8215F" w:rsidRPr="002C6F39" w:rsidRDefault="0008215F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8215F" w:rsidRPr="00A45D00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8215F" w:rsidRPr="00A45D00" w:rsidRDefault="0008215F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8215F" w:rsidRPr="00A45D00" w:rsidTr="007B3D60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8215F" w:rsidRPr="002C6F39" w:rsidRDefault="0008215F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297E1B" w:rsidRPr="00A45D00" w:rsidTr="007B3D60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297E1B" w:rsidRPr="00297E1B" w:rsidRDefault="00297E1B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802112О.99.0.ББ11АЮ61001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97E1B" w:rsidRPr="00297E1B" w:rsidRDefault="00297E1B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Реализация основных общеобразователь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97E1B" w:rsidRPr="00297E1B" w:rsidRDefault="00297E1B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проходящие обучение в общеобразова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297E1B" w:rsidRPr="00297E1B" w:rsidRDefault="00297E1B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97E1B" w:rsidRPr="00297E1B" w:rsidRDefault="00297E1B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Очная с применением дистанционных образователь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97E1B" w:rsidRPr="00A45D00" w:rsidRDefault="00297E1B" w:rsidP="0072364C">
            <w:pPr>
              <w:keepNext/>
              <w:ind w:left="-15"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</w:tc>
        <w:tc>
          <w:tcPr>
            <w:tcW w:w="99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297E1B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97E1B" w:rsidRPr="00A45D00" w:rsidRDefault="00297E1B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45D00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99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297E1B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97E1B" w:rsidRPr="00A45D00" w:rsidRDefault="00297E1B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97E1B" w:rsidRPr="00A45D00" w:rsidRDefault="00297E1B" w:rsidP="0022592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9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297E1B" w:rsidRPr="00A45D00" w:rsidTr="007B3D60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297E1B" w:rsidRPr="00A45D00" w:rsidRDefault="00297E1B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97E1B" w:rsidRPr="00A45D00" w:rsidRDefault="00297E1B" w:rsidP="0022592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A45D00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9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97E1B" w:rsidRPr="00A45D00" w:rsidRDefault="00297E1B" w:rsidP="0022592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A45D00">
              <w:rPr>
                <w:b/>
                <w:bCs/>
                <w:sz w:val="18"/>
                <w:szCs w:val="18"/>
              </w:rPr>
              <w:t>10</w:t>
            </w:r>
          </w:p>
        </w:tc>
      </w:tr>
    </w:tbl>
    <w:p w:rsidR="00133F87" w:rsidRPr="00A93419" w:rsidRDefault="00133F87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22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028"/>
        <w:gridCol w:w="6"/>
        <w:gridCol w:w="1019"/>
        <w:gridCol w:w="15"/>
        <w:gridCol w:w="1035"/>
        <w:gridCol w:w="1080"/>
        <w:gridCol w:w="1188"/>
        <w:gridCol w:w="978"/>
        <w:gridCol w:w="841"/>
        <w:gridCol w:w="466"/>
        <w:gridCol w:w="833"/>
        <w:gridCol w:w="793"/>
        <w:gridCol w:w="767"/>
        <w:gridCol w:w="806"/>
        <w:gridCol w:w="832"/>
        <w:gridCol w:w="845"/>
        <w:gridCol w:w="599"/>
        <w:gridCol w:w="811"/>
      </w:tblGrid>
      <w:tr w:rsidR="00BC2ECB" w:rsidRPr="00282A73" w:rsidTr="007B3D60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103" w:type="dxa"/>
            <w:gridSpan w:val="5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5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93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10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03" w:type="dxa"/>
            <w:gridSpan w:val="5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restart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3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93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67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8215F" w:rsidRPr="00305C3A" w:rsidRDefault="0008215F" w:rsidP="0008215F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8215F" w:rsidRPr="00305C3A" w:rsidRDefault="0008215F" w:rsidP="0008215F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99" w:type="dxa"/>
            <w:vMerge w:val="restart"/>
            <w:shd w:val="clear" w:color="auto" w:fill="FFFFFF"/>
            <w:vAlign w:val="center"/>
          </w:tcPr>
          <w:p w:rsidR="0008215F" w:rsidRPr="00282A73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8215F" w:rsidRPr="00282A73" w:rsidRDefault="0008215F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8215F" w:rsidRPr="002D12B0" w:rsidRDefault="0008215F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8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99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8215F" w:rsidRPr="00282A73" w:rsidRDefault="0008215F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8215F" w:rsidRPr="00282A73" w:rsidTr="007B3D60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2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99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8215F" w:rsidRPr="002D12B0" w:rsidRDefault="0008215F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1236EF" w:rsidRPr="00282A73" w:rsidTr="0072364C">
        <w:trPr>
          <w:trHeight w:val="20"/>
        </w:trPr>
        <w:tc>
          <w:tcPr>
            <w:tcW w:w="994" w:type="dxa"/>
            <w:shd w:val="clear" w:color="auto" w:fill="FFFFFF"/>
          </w:tcPr>
          <w:p w:rsidR="001236EF" w:rsidRPr="00297E1B" w:rsidRDefault="001236EF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802112О.99.0.ББ11АЮ61001</w:t>
            </w:r>
          </w:p>
        </w:tc>
        <w:tc>
          <w:tcPr>
            <w:tcW w:w="1034" w:type="dxa"/>
            <w:gridSpan w:val="2"/>
            <w:shd w:val="clear" w:color="auto" w:fill="FFFFFF"/>
          </w:tcPr>
          <w:p w:rsidR="001236EF" w:rsidRPr="00297E1B" w:rsidRDefault="001236EF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Реализация основных общеобразо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вательных программ среднего общего образования</w:t>
            </w:r>
          </w:p>
        </w:tc>
        <w:tc>
          <w:tcPr>
            <w:tcW w:w="1034" w:type="dxa"/>
            <w:gridSpan w:val="2"/>
            <w:shd w:val="clear" w:color="auto" w:fill="FFFFFF"/>
          </w:tcPr>
          <w:p w:rsidR="001236EF" w:rsidRPr="00297E1B" w:rsidRDefault="001236EF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проходящие обучение в общеобразо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вательном учреждении</w:t>
            </w:r>
          </w:p>
        </w:tc>
        <w:tc>
          <w:tcPr>
            <w:tcW w:w="1035" w:type="dxa"/>
            <w:shd w:val="clear" w:color="auto" w:fill="FFFFFF"/>
          </w:tcPr>
          <w:p w:rsidR="001236EF" w:rsidRPr="00297E1B" w:rsidRDefault="001236EF" w:rsidP="0072364C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общеобразовательная программа</w:t>
            </w:r>
          </w:p>
        </w:tc>
        <w:tc>
          <w:tcPr>
            <w:tcW w:w="1080" w:type="dxa"/>
            <w:shd w:val="clear" w:color="auto" w:fill="FFFFFF"/>
          </w:tcPr>
          <w:p w:rsidR="001236EF" w:rsidRPr="00297E1B" w:rsidRDefault="001236EF" w:rsidP="001236EF">
            <w:pPr>
              <w:rPr>
                <w:sz w:val="18"/>
                <w:szCs w:val="18"/>
              </w:rPr>
            </w:pPr>
            <w:r w:rsidRPr="00297E1B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297E1B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88" w:type="dxa"/>
            <w:shd w:val="clear" w:color="auto" w:fill="FFFFFF"/>
          </w:tcPr>
          <w:p w:rsidR="001236EF" w:rsidRPr="00A45D00" w:rsidRDefault="001236EF" w:rsidP="0072364C">
            <w:pPr>
              <w:keepNext/>
              <w:ind w:left="-15"/>
              <w:jc w:val="center"/>
              <w:outlineLvl w:val="3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FFFFFF"/>
          </w:tcPr>
          <w:p w:rsidR="001236EF" w:rsidRPr="00282A73" w:rsidRDefault="001236E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1236EF" w:rsidRPr="00282A73" w:rsidRDefault="001236EF" w:rsidP="00BA0A07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1236EF" w:rsidRPr="00282A73" w:rsidRDefault="001236EF" w:rsidP="00BA0A07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1236EF" w:rsidRPr="000F7EF6" w:rsidRDefault="001236EF" w:rsidP="000F7EF6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3" w:type="dxa"/>
            <w:shd w:val="clear" w:color="auto" w:fill="FFFFFF"/>
          </w:tcPr>
          <w:p w:rsidR="001236EF" w:rsidRPr="000F7EF6" w:rsidRDefault="001236EF" w:rsidP="000F7EF6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shd w:val="clear" w:color="auto" w:fill="FFFFFF"/>
          </w:tcPr>
          <w:p w:rsidR="001236EF" w:rsidRPr="000F7EF6" w:rsidRDefault="001236EF" w:rsidP="000F7EF6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  <w:shd w:val="clear" w:color="auto" w:fill="FFFFFF"/>
          </w:tcPr>
          <w:p w:rsidR="001236EF" w:rsidRPr="000F7EF6" w:rsidRDefault="001236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1236EF" w:rsidRPr="000F7EF6" w:rsidRDefault="001236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1236EF" w:rsidRPr="000F7EF6" w:rsidRDefault="001236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</w:tcPr>
          <w:p w:rsidR="001236EF" w:rsidRPr="000F7EF6" w:rsidRDefault="001236EF" w:rsidP="00BA0A07">
            <w:pPr>
              <w:jc w:val="center"/>
              <w:rPr>
                <w:sz w:val="24"/>
                <w:szCs w:val="24"/>
              </w:rPr>
            </w:pPr>
            <w:r w:rsidRPr="000F7EF6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11" w:type="dxa"/>
            <w:shd w:val="clear" w:color="auto" w:fill="FFFFFF"/>
          </w:tcPr>
          <w:p w:rsidR="001236EF" w:rsidRPr="000F7EF6" w:rsidRDefault="001236EF" w:rsidP="00BA0A07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F7EF6">
              <w:rPr>
                <w:bCs/>
                <w:color w:val="000000"/>
                <w:sz w:val="24"/>
                <w:szCs w:val="24"/>
              </w:rPr>
              <w:t>11</w:t>
            </w:r>
          </w:p>
        </w:tc>
      </w:tr>
    </w:tbl>
    <w:p w:rsidR="00133F87" w:rsidRPr="00A93419" w:rsidRDefault="00133F87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FF6319" w:rsidRDefault="00133F87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7B03DE" w:rsidRDefault="007B03DE" w:rsidP="007B03DE">
      <w:pPr>
        <w:suppressAutoHyphens w:val="0"/>
        <w:rPr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33F87" w:rsidRPr="00587874" w:rsidRDefault="007B03DE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</w:t>
      </w:r>
      <w:r w:rsidR="00133F87"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133F87" w:rsidRDefault="00133F87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C213B" w:rsidRDefault="004C213B" w:rsidP="00EB56E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C27F6E" w:rsidRDefault="00C27F6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DB2F9D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DB2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3pt;margin-top:9.95pt;width:149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8biQ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sL68ViEcUhgWkDdnH5wQ3DdgflPQ4mhV13zfMSkraDxrFVWR5HmY5HvLZ+RQP9tiyOrYwzRGq&#10;op6ScXvjx/nfGKvWDUYa5azhCgVZqyiVoNwxq52McfxiTbunIsz38Tl6PT9oi18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GM6vG4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DB2F9D"/>
                  </w:txbxContent>
                </v:textbox>
              </v:shape>
            </w:pict>
          </mc:Fallback>
        </mc:AlternateConten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B09FF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DB2F9D" w:rsidRPr="00716CBC" w:rsidRDefault="00DB2F9D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DB2F9D" w:rsidRDefault="00DB2F9D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 w:rsidR="008D016E"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430789" w:rsidRDefault="004C213B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DB2F9D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DB2F9D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F9488E" w:rsidRDefault="00F9488E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DB2F9D" w:rsidRPr="001E7744" w:rsidRDefault="00DB2F9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271"/>
        <w:gridCol w:w="1000"/>
        <w:gridCol w:w="1277"/>
        <w:gridCol w:w="1140"/>
        <w:gridCol w:w="2278"/>
        <w:gridCol w:w="1132"/>
        <w:gridCol w:w="596"/>
        <w:gridCol w:w="809"/>
        <w:gridCol w:w="848"/>
        <w:gridCol w:w="850"/>
        <w:gridCol w:w="661"/>
        <w:gridCol w:w="828"/>
      </w:tblGrid>
      <w:tr w:rsidR="003F3E7E" w:rsidRPr="00282A73" w:rsidTr="003F3E7E">
        <w:trPr>
          <w:trHeight w:hRule="exact" w:val="1339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3F3E7E" w:rsidRPr="002C6F39" w:rsidRDefault="003F3E7E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3F3E7E" w:rsidRPr="002C6F39" w:rsidRDefault="003F3E7E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07" w:type="dxa"/>
            <w:gridSpan w:val="3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92692" w:rsidRPr="00282A73" w:rsidTr="003F3E7E">
        <w:trPr>
          <w:trHeight w:hRule="exact" w:val="484"/>
        </w:trPr>
        <w:tc>
          <w:tcPr>
            <w:tcW w:w="996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9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282A73" w:rsidTr="003F3E7E">
        <w:trPr>
          <w:trHeight w:val="624"/>
        </w:trPr>
        <w:tc>
          <w:tcPr>
            <w:tcW w:w="996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9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692692" w:rsidRPr="00282A73" w:rsidTr="003F3E7E">
        <w:trPr>
          <w:trHeight w:hRule="exact" w:val="372"/>
        </w:trPr>
        <w:tc>
          <w:tcPr>
            <w:tcW w:w="9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F4016" w:rsidRPr="00282A73" w:rsidTr="003F3E7E">
        <w:trPr>
          <w:trHeight w:val="20"/>
        </w:trPr>
        <w:tc>
          <w:tcPr>
            <w:tcW w:w="996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F4016" w:rsidRPr="00282A73" w:rsidRDefault="000F4016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техническ</w:t>
            </w:r>
            <w:r>
              <w:rPr>
                <w:sz w:val="18"/>
                <w:szCs w:val="18"/>
              </w:rPr>
              <w:t>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F4016" w:rsidRPr="00282A73" w:rsidRDefault="000F4016" w:rsidP="0072364C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F4016" w:rsidRPr="00282A73" w:rsidRDefault="000F4016" w:rsidP="0072364C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F4016" w:rsidRPr="00282A73" w:rsidTr="003F3E7E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F4016" w:rsidRPr="00282A73" w:rsidRDefault="000F4016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F4016" w:rsidRPr="00282A73" w:rsidTr="003F3E7E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0F4016" w:rsidRPr="00282A73" w:rsidRDefault="000F4016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F4016" w:rsidRPr="00282A73" w:rsidRDefault="000F4016" w:rsidP="00B37D0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F4016" w:rsidRPr="00282A73" w:rsidRDefault="000F4016" w:rsidP="00B37D0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DB2F9D" w:rsidRPr="00A93419" w:rsidRDefault="00DB2F9D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0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993"/>
        <w:gridCol w:w="993"/>
        <w:gridCol w:w="1080"/>
        <w:gridCol w:w="1050"/>
        <w:gridCol w:w="994"/>
        <w:gridCol w:w="841"/>
        <w:gridCol w:w="466"/>
        <w:gridCol w:w="892"/>
        <w:gridCol w:w="778"/>
        <w:gridCol w:w="744"/>
        <w:gridCol w:w="806"/>
        <w:gridCol w:w="832"/>
        <w:gridCol w:w="845"/>
        <w:gridCol w:w="634"/>
        <w:gridCol w:w="808"/>
      </w:tblGrid>
      <w:tr w:rsidR="00235D65" w:rsidRPr="00282A73" w:rsidTr="0089496D">
        <w:trPr>
          <w:trHeight w:val="20"/>
        </w:trPr>
        <w:tc>
          <w:tcPr>
            <w:tcW w:w="993" w:type="dxa"/>
            <w:vMerge w:val="restart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3" w:type="dxa"/>
            <w:gridSpan w:val="3"/>
            <w:vMerge w:val="restart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1" w:type="dxa"/>
            <w:gridSpan w:val="3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14" w:type="dxa"/>
            <w:gridSpan w:val="3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42" w:type="dxa"/>
            <w:gridSpan w:val="2"/>
            <w:shd w:val="clear" w:color="auto" w:fill="FFFFFF"/>
            <w:vAlign w:val="center"/>
          </w:tcPr>
          <w:p w:rsidR="00235D65" w:rsidRPr="002D12B0" w:rsidRDefault="00235D65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692692" w:rsidRPr="00282A73" w:rsidTr="0089496D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8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44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34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282A73" w:rsidTr="0089496D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4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4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2692" w:rsidRPr="00282A73" w:rsidTr="0089496D">
        <w:trPr>
          <w:trHeight w:val="20"/>
        </w:trPr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8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4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8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F4016" w:rsidRPr="00282A73" w:rsidTr="0072364C">
        <w:trPr>
          <w:trHeight w:val="20"/>
        </w:trPr>
        <w:tc>
          <w:tcPr>
            <w:tcW w:w="993" w:type="dxa"/>
            <w:shd w:val="clear" w:color="auto" w:fill="FFFFFF"/>
          </w:tcPr>
          <w:p w:rsidR="000F4016" w:rsidRPr="00282A73" w:rsidRDefault="000F4016" w:rsidP="0072364C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417" w:type="dxa"/>
            <w:shd w:val="clear" w:color="auto" w:fill="FFFFFF"/>
          </w:tcPr>
          <w:p w:rsidR="000F4016" w:rsidRPr="00282A73" w:rsidRDefault="000F4016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993" w:type="dxa"/>
            <w:shd w:val="clear" w:color="auto" w:fill="FFFFFF"/>
          </w:tcPr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технической</w:t>
            </w:r>
          </w:p>
        </w:tc>
        <w:tc>
          <w:tcPr>
            <w:tcW w:w="993" w:type="dxa"/>
            <w:shd w:val="clear" w:color="auto" w:fill="FFFFFF"/>
          </w:tcPr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0F4016" w:rsidRPr="00282A73" w:rsidRDefault="000F4016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994" w:type="dxa"/>
            <w:shd w:val="clear" w:color="auto" w:fill="FFFFFF"/>
          </w:tcPr>
          <w:p w:rsidR="000F4016" w:rsidRPr="000F7C0A" w:rsidRDefault="000F4016" w:rsidP="00AA4512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F4016" w:rsidRPr="000F7C0A" w:rsidRDefault="000F4016" w:rsidP="00AA4512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F4016" w:rsidRPr="000F7C0A" w:rsidRDefault="000F4016" w:rsidP="00AA4512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2" w:type="dxa"/>
            <w:shd w:val="clear" w:color="auto" w:fill="FFFFFF"/>
          </w:tcPr>
          <w:p w:rsidR="000F4016" w:rsidRPr="00DB0C29" w:rsidRDefault="000F4016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1620</w:t>
            </w:r>
          </w:p>
        </w:tc>
        <w:tc>
          <w:tcPr>
            <w:tcW w:w="778" w:type="dxa"/>
            <w:shd w:val="clear" w:color="auto" w:fill="FFFFFF"/>
          </w:tcPr>
          <w:p w:rsidR="000F4016" w:rsidRPr="00DB0C29" w:rsidRDefault="000F4016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1620</w:t>
            </w:r>
          </w:p>
        </w:tc>
        <w:tc>
          <w:tcPr>
            <w:tcW w:w="744" w:type="dxa"/>
            <w:shd w:val="clear" w:color="auto" w:fill="FFFFFF"/>
          </w:tcPr>
          <w:p w:rsidR="000F4016" w:rsidRPr="00DB0C29" w:rsidRDefault="000F4016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1620</w:t>
            </w:r>
          </w:p>
        </w:tc>
        <w:tc>
          <w:tcPr>
            <w:tcW w:w="806" w:type="dxa"/>
            <w:shd w:val="clear" w:color="auto" w:fill="FFFFFF"/>
          </w:tcPr>
          <w:p w:rsidR="000F4016" w:rsidRPr="00DB0C29" w:rsidRDefault="000F4016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F4016" w:rsidRPr="00DB0C29" w:rsidRDefault="000F4016" w:rsidP="00AA45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F4016" w:rsidRPr="00DB0C29" w:rsidRDefault="000F4016" w:rsidP="00AA45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</w:tcPr>
          <w:p w:rsidR="000F4016" w:rsidRPr="00DB0C29" w:rsidRDefault="000F4016" w:rsidP="00AA4512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08" w:type="dxa"/>
            <w:shd w:val="clear" w:color="auto" w:fill="FFFFFF"/>
          </w:tcPr>
          <w:p w:rsidR="000F4016" w:rsidRPr="00DB0C29" w:rsidRDefault="000F4016" w:rsidP="00E670C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162</w:t>
            </w:r>
          </w:p>
        </w:tc>
      </w:tr>
    </w:tbl>
    <w:p w:rsidR="00DB2F9D" w:rsidRPr="00A93419" w:rsidRDefault="00DB2F9D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Pr="001236EF" w:rsidRDefault="00DB2F9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C27F6E" w:rsidRPr="00C27F6E" w:rsidRDefault="00C27F6E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2F9D" w:rsidRPr="00587874" w:rsidRDefault="007B03DE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</w:t>
      </w:r>
      <w:r w:rsidR="00DB2F9D"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0F4016" w:rsidRDefault="000F4016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DB2F9D" w:rsidRDefault="00DB2F9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DB2F9D" w:rsidRDefault="00DB2F9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D576C0" w:rsidRDefault="00D576C0" w:rsidP="00EB56E5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D576C0" w:rsidRDefault="00D576C0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D576C0" w:rsidRPr="001E7744" w:rsidRDefault="00F96464" w:rsidP="00D576C0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D57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2.3pt;margin-top:9.95pt;width:149.7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tUuFz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D576C0"/>
                  </w:txbxContent>
                </v:textbox>
              </v:shape>
            </w:pict>
          </mc:Fallback>
        </mc:AlternateContent>
      </w:r>
      <w:r w:rsidR="00D576C0">
        <w:rPr>
          <w:bCs/>
          <w:color w:val="000000"/>
          <w:sz w:val="24"/>
          <w:szCs w:val="24"/>
          <w:shd w:val="clear" w:color="auto" w:fill="FFFFFF"/>
        </w:rPr>
        <w:t>РАЗДЕЛ 7</w:t>
      </w:r>
    </w:p>
    <w:p w:rsidR="00D576C0" w:rsidRPr="00716CBC" w:rsidRDefault="00D576C0" w:rsidP="00D576C0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D576C0" w:rsidRDefault="00D576C0" w:rsidP="00D576C0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576C0" w:rsidRPr="00430789" w:rsidRDefault="00D576C0" w:rsidP="00D576C0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576C0" w:rsidRDefault="00D576C0" w:rsidP="00D576C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D576C0" w:rsidRPr="001E7744" w:rsidRDefault="00D576C0" w:rsidP="00D576C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76C0" w:rsidRDefault="00D576C0" w:rsidP="00D576C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76C0" w:rsidRPr="00A93419" w:rsidRDefault="00D576C0" w:rsidP="00D576C0">
      <w:pPr>
        <w:keepNext/>
        <w:outlineLvl w:val="3"/>
        <w:rPr>
          <w:bCs/>
          <w:sz w:val="16"/>
          <w:szCs w:val="16"/>
        </w:rPr>
      </w:pPr>
    </w:p>
    <w:tbl>
      <w:tblPr>
        <w:tblW w:w="5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1696"/>
        <w:gridCol w:w="1271"/>
        <w:gridCol w:w="1000"/>
        <w:gridCol w:w="1277"/>
        <w:gridCol w:w="1140"/>
        <w:gridCol w:w="2278"/>
        <w:gridCol w:w="1132"/>
        <w:gridCol w:w="596"/>
        <w:gridCol w:w="809"/>
        <w:gridCol w:w="848"/>
        <w:gridCol w:w="850"/>
        <w:gridCol w:w="661"/>
        <w:gridCol w:w="828"/>
      </w:tblGrid>
      <w:tr w:rsidR="00D576C0" w:rsidRPr="00282A73" w:rsidTr="0072364C">
        <w:trPr>
          <w:trHeight w:hRule="exact" w:val="1339"/>
        </w:trPr>
        <w:tc>
          <w:tcPr>
            <w:tcW w:w="996" w:type="dxa"/>
            <w:vMerge w:val="restart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07" w:type="dxa"/>
            <w:gridSpan w:val="3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D576C0" w:rsidRPr="00282A73" w:rsidTr="0072364C">
        <w:trPr>
          <w:trHeight w:hRule="exact" w:val="484"/>
        </w:trPr>
        <w:tc>
          <w:tcPr>
            <w:tcW w:w="996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09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D576C0" w:rsidRPr="00282A73" w:rsidTr="0072364C">
        <w:trPr>
          <w:trHeight w:val="624"/>
        </w:trPr>
        <w:tc>
          <w:tcPr>
            <w:tcW w:w="996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D576C0" w:rsidRPr="002C6F39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09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D576C0" w:rsidRPr="00282A73" w:rsidTr="0072364C">
        <w:trPr>
          <w:trHeight w:hRule="exact" w:val="372"/>
        </w:trPr>
        <w:tc>
          <w:tcPr>
            <w:tcW w:w="996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D576C0" w:rsidRPr="002C6F39" w:rsidRDefault="00D576C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B86BE0" w:rsidRPr="00282A73" w:rsidTr="0072364C">
        <w:trPr>
          <w:trHeight w:val="20"/>
        </w:trPr>
        <w:tc>
          <w:tcPr>
            <w:tcW w:w="996" w:type="dxa"/>
            <w:vMerge w:val="restart"/>
            <w:shd w:val="clear" w:color="auto" w:fill="FFFFFF"/>
          </w:tcPr>
          <w:p w:rsidR="00B86BE0" w:rsidRPr="001236EF" w:rsidRDefault="00B86BE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804200О.99.0.ББ52АЖ75000</w:t>
            </w:r>
          </w:p>
          <w:p w:rsidR="00B86BE0" w:rsidRPr="001236EF" w:rsidRDefault="00B86BE0" w:rsidP="0072364C">
            <w:pPr>
              <w:rPr>
                <w:sz w:val="18"/>
                <w:szCs w:val="18"/>
              </w:rPr>
            </w:pPr>
          </w:p>
          <w:p w:rsidR="00B86BE0" w:rsidRPr="001236E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B86BE0" w:rsidRPr="001236EF" w:rsidRDefault="00B86BE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B86BE0" w:rsidRPr="001236EF" w:rsidRDefault="00B86BE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технической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B86BE0" w:rsidRPr="001236EF" w:rsidRDefault="00B86BE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не указано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:rsidR="00B86BE0" w:rsidRPr="001236EF" w:rsidRDefault="00B86BE0" w:rsidP="005934EE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B86BE0" w:rsidRPr="001236E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282A73" w:rsidTr="0072364C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282A73" w:rsidTr="0072364C">
        <w:trPr>
          <w:trHeight w:val="20"/>
        </w:trPr>
        <w:tc>
          <w:tcPr>
            <w:tcW w:w="996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282A73" w:rsidRDefault="00B86BE0" w:rsidP="0072364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09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B86BE0" w:rsidRPr="00282A73" w:rsidRDefault="00B86BE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D576C0" w:rsidRPr="00A93419" w:rsidRDefault="00D576C0" w:rsidP="00D576C0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0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993"/>
        <w:gridCol w:w="993"/>
        <w:gridCol w:w="1080"/>
        <w:gridCol w:w="1050"/>
        <w:gridCol w:w="994"/>
        <w:gridCol w:w="841"/>
        <w:gridCol w:w="466"/>
        <w:gridCol w:w="892"/>
        <w:gridCol w:w="778"/>
        <w:gridCol w:w="744"/>
        <w:gridCol w:w="806"/>
        <w:gridCol w:w="832"/>
        <w:gridCol w:w="845"/>
        <w:gridCol w:w="634"/>
        <w:gridCol w:w="808"/>
      </w:tblGrid>
      <w:tr w:rsidR="00D576C0" w:rsidRPr="00282A73" w:rsidTr="0072364C">
        <w:trPr>
          <w:trHeight w:val="20"/>
        </w:trPr>
        <w:tc>
          <w:tcPr>
            <w:tcW w:w="993" w:type="dxa"/>
            <w:vMerge w:val="restart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3" w:type="dxa"/>
            <w:gridSpan w:val="3"/>
            <w:vMerge w:val="restart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1" w:type="dxa"/>
            <w:gridSpan w:val="3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14" w:type="dxa"/>
            <w:gridSpan w:val="3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442" w:type="dxa"/>
            <w:gridSpan w:val="2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D576C0" w:rsidRPr="00282A73" w:rsidTr="0072364C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2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8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744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D576C0" w:rsidRPr="00305C3A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D576C0" w:rsidRPr="00305C3A" w:rsidRDefault="00D576C0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34" w:type="dxa"/>
            <w:vMerge w:val="restart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808" w:type="dxa"/>
            <w:vMerge w:val="restart"/>
            <w:shd w:val="clear" w:color="auto" w:fill="FFFFFF"/>
            <w:vAlign w:val="center"/>
          </w:tcPr>
          <w:p w:rsidR="00D576C0" w:rsidRPr="00282A73" w:rsidRDefault="00D576C0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D576C0" w:rsidRPr="00282A73" w:rsidTr="0072364C">
        <w:trPr>
          <w:trHeight w:val="20"/>
        </w:trPr>
        <w:tc>
          <w:tcPr>
            <w:tcW w:w="993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D576C0" w:rsidRPr="002D12B0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4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4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4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vMerge/>
            <w:shd w:val="clear" w:color="auto" w:fill="FFFFFF"/>
            <w:vAlign w:val="center"/>
          </w:tcPr>
          <w:p w:rsidR="00D576C0" w:rsidRPr="00282A73" w:rsidRDefault="00D576C0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576C0" w:rsidRPr="00282A73" w:rsidTr="0072364C">
        <w:trPr>
          <w:trHeight w:val="20"/>
        </w:trPr>
        <w:tc>
          <w:tcPr>
            <w:tcW w:w="993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2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8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4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8" w:type="dxa"/>
            <w:shd w:val="clear" w:color="auto" w:fill="FFFFFF"/>
            <w:vAlign w:val="center"/>
          </w:tcPr>
          <w:p w:rsidR="00D576C0" w:rsidRPr="002D12B0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D576C0" w:rsidRPr="00282A73" w:rsidTr="0072364C">
        <w:trPr>
          <w:trHeight w:val="20"/>
        </w:trPr>
        <w:tc>
          <w:tcPr>
            <w:tcW w:w="993" w:type="dxa"/>
            <w:shd w:val="clear" w:color="auto" w:fill="FFFFFF"/>
          </w:tcPr>
          <w:p w:rsidR="00D576C0" w:rsidRPr="001236EF" w:rsidRDefault="00D576C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804200О.99.0.ББ52АЖ75000</w:t>
            </w:r>
          </w:p>
          <w:p w:rsidR="00D576C0" w:rsidRPr="001236EF" w:rsidRDefault="00D576C0" w:rsidP="0072364C">
            <w:pPr>
              <w:rPr>
                <w:sz w:val="18"/>
                <w:szCs w:val="18"/>
              </w:rPr>
            </w:pPr>
          </w:p>
          <w:p w:rsidR="00D576C0" w:rsidRPr="001236EF" w:rsidRDefault="00D576C0" w:rsidP="0072364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/>
          </w:tcPr>
          <w:p w:rsidR="00D576C0" w:rsidRPr="001236EF" w:rsidRDefault="00D576C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993" w:type="dxa"/>
            <w:shd w:val="clear" w:color="auto" w:fill="FFFFFF"/>
          </w:tcPr>
          <w:p w:rsidR="00D576C0" w:rsidRPr="001236EF" w:rsidRDefault="00D576C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технической</w:t>
            </w:r>
          </w:p>
        </w:tc>
        <w:tc>
          <w:tcPr>
            <w:tcW w:w="993" w:type="dxa"/>
            <w:shd w:val="clear" w:color="auto" w:fill="FFFFFF"/>
          </w:tcPr>
          <w:p w:rsidR="00D576C0" w:rsidRPr="001236EF" w:rsidRDefault="00D576C0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D576C0" w:rsidRPr="001236EF" w:rsidRDefault="00D766ED" w:rsidP="0072364C">
            <w:pPr>
              <w:rPr>
                <w:sz w:val="18"/>
                <w:szCs w:val="18"/>
              </w:rPr>
            </w:pPr>
            <w:r w:rsidRPr="001236E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1236E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50" w:type="dxa"/>
            <w:shd w:val="clear" w:color="auto" w:fill="FFFFFF"/>
          </w:tcPr>
          <w:p w:rsidR="00D576C0" w:rsidRPr="001236EF" w:rsidRDefault="00D576C0" w:rsidP="0072364C">
            <w:pPr>
              <w:rPr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FFFFFF"/>
          </w:tcPr>
          <w:p w:rsidR="00D576C0" w:rsidRPr="000F7C0A" w:rsidRDefault="00D576C0" w:rsidP="0072364C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D576C0" w:rsidRPr="000F7C0A" w:rsidRDefault="00D576C0" w:rsidP="0072364C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D576C0" w:rsidRPr="000F7C0A" w:rsidRDefault="00D576C0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2" w:type="dxa"/>
            <w:shd w:val="clear" w:color="auto" w:fill="FFFFFF"/>
          </w:tcPr>
          <w:p w:rsidR="00D576C0" w:rsidRPr="00DB0C29" w:rsidRDefault="000F4016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4050</w:t>
            </w:r>
          </w:p>
        </w:tc>
        <w:tc>
          <w:tcPr>
            <w:tcW w:w="778" w:type="dxa"/>
            <w:shd w:val="clear" w:color="auto" w:fill="FFFFFF"/>
          </w:tcPr>
          <w:p w:rsidR="00D576C0" w:rsidRPr="00DB0C29" w:rsidRDefault="000F4016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4050</w:t>
            </w:r>
          </w:p>
        </w:tc>
        <w:tc>
          <w:tcPr>
            <w:tcW w:w="744" w:type="dxa"/>
            <w:shd w:val="clear" w:color="auto" w:fill="FFFFFF"/>
          </w:tcPr>
          <w:p w:rsidR="00D576C0" w:rsidRPr="00DB0C29" w:rsidRDefault="000F4016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4050</w:t>
            </w:r>
          </w:p>
        </w:tc>
        <w:tc>
          <w:tcPr>
            <w:tcW w:w="806" w:type="dxa"/>
            <w:shd w:val="clear" w:color="auto" w:fill="FFFFFF"/>
          </w:tcPr>
          <w:p w:rsidR="00D576C0" w:rsidRPr="00DB0C29" w:rsidRDefault="00D576C0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D576C0" w:rsidRPr="00DB0C29" w:rsidRDefault="00D576C0" w:rsidP="007236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D576C0" w:rsidRPr="00DB0C29" w:rsidRDefault="00D576C0" w:rsidP="007236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</w:tcPr>
          <w:p w:rsidR="00D576C0" w:rsidRPr="00DB0C29" w:rsidRDefault="00D576C0" w:rsidP="0072364C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808" w:type="dxa"/>
            <w:shd w:val="clear" w:color="auto" w:fill="FFFFFF"/>
          </w:tcPr>
          <w:p w:rsidR="00D576C0" w:rsidRPr="00DB0C29" w:rsidRDefault="000F4016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405</w:t>
            </w:r>
          </w:p>
        </w:tc>
      </w:tr>
    </w:tbl>
    <w:p w:rsidR="00D576C0" w:rsidRPr="00A93419" w:rsidRDefault="00D576C0" w:rsidP="00D576C0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76C0" w:rsidRPr="001236EF" w:rsidRDefault="00D576C0" w:rsidP="00D576C0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76C0" w:rsidRPr="00587874" w:rsidTr="0072364C">
        <w:tc>
          <w:tcPr>
            <w:tcW w:w="15173" w:type="dxa"/>
            <w:gridSpan w:val="5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76C0" w:rsidRPr="00587874" w:rsidTr="0072364C">
        <w:tc>
          <w:tcPr>
            <w:tcW w:w="2694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576C0" w:rsidRPr="00587874" w:rsidTr="0072364C">
        <w:tc>
          <w:tcPr>
            <w:tcW w:w="2694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576C0" w:rsidRPr="00587874" w:rsidTr="0072364C">
        <w:tc>
          <w:tcPr>
            <w:tcW w:w="2694" w:type="dxa"/>
          </w:tcPr>
          <w:p w:rsidR="00D576C0" w:rsidRPr="00587874" w:rsidRDefault="00D576C0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76C0" w:rsidRPr="00587874" w:rsidRDefault="00D576C0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76C0" w:rsidRPr="00587874" w:rsidRDefault="00D576C0" w:rsidP="0072364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76C0" w:rsidRPr="00587874" w:rsidRDefault="00D576C0" w:rsidP="0072364C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76C0" w:rsidRPr="00C27F6E" w:rsidRDefault="00D576C0" w:rsidP="00D576C0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D576C0" w:rsidRPr="007B03DE" w:rsidRDefault="00D576C0" w:rsidP="00D576C0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D576C0" w:rsidRPr="007B03DE" w:rsidRDefault="00D576C0" w:rsidP="00D576C0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D576C0" w:rsidRPr="007B03DE" w:rsidRDefault="00D576C0" w:rsidP="00D576C0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576C0" w:rsidRPr="00587874" w:rsidRDefault="00D576C0" w:rsidP="00D576C0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D576C0" w:rsidRDefault="00D576C0" w:rsidP="00D576C0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D576C0" w:rsidRDefault="00D576C0" w:rsidP="00D576C0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76C0" w:rsidRPr="00A93419" w:rsidRDefault="00D576C0" w:rsidP="00D576C0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576C0" w:rsidRPr="00587874" w:rsidTr="0072364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76C0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76C0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76C0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76C0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76C0" w:rsidRPr="00587874" w:rsidRDefault="00D576C0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C0" w:rsidRPr="00587874" w:rsidRDefault="00D576C0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C27F6E" w:rsidRDefault="00C27F6E" w:rsidP="00EB56E5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C27F6E" w:rsidRDefault="00C27F6E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72364C" w:rsidRPr="001E7744" w:rsidRDefault="00F96464" w:rsidP="0072364C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7236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pr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5vnpr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72364C"/>
                  </w:txbxContent>
                </v:textbox>
              </v:shape>
            </w:pict>
          </mc:Fallback>
        </mc:AlternateContent>
      </w:r>
      <w:r w:rsidR="0072364C">
        <w:rPr>
          <w:bCs/>
          <w:color w:val="000000"/>
          <w:sz w:val="24"/>
          <w:szCs w:val="24"/>
          <w:shd w:val="clear" w:color="auto" w:fill="FFFFFF"/>
        </w:rPr>
        <w:t>РАЗДЕЛ 8</w:t>
      </w:r>
    </w:p>
    <w:p w:rsidR="0072364C" w:rsidRPr="00141DA8" w:rsidRDefault="0072364C" w:rsidP="0072364C">
      <w:pPr>
        <w:keepNext/>
        <w:outlineLvl w:val="3"/>
        <w:rPr>
          <w:sz w:val="24"/>
          <w:szCs w:val="24"/>
        </w:rPr>
      </w:pPr>
    </w:p>
    <w:p w:rsidR="0072364C" w:rsidRPr="00716CBC" w:rsidRDefault="0072364C" w:rsidP="0072364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72364C" w:rsidRDefault="0072364C" w:rsidP="007236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72364C" w:rsidRPr="00430789" w:rsidRDefault="0072364C" w:rsidP="0072364C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72364C" w:rsidRDefault="0072364C" w:rsidP="007236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72364C" w:rsidRPr="001E7744" w:rsidRDefault="0072364C" w:rsidP="007236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2364C" w:rsidRDefault="0072364C" w:rsidP="007236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2364C" w:rsidRPr="00A93419" w:rsidRDefault="0072364C" w:rsidP="0072364C">
      <w:pPr>
        <w:keepNext/>
        <w:outlineLvl w:val="3"/>
        <w:rPr>
          <w:bCs/>
          <w:sz w:val="16"/>
          <w:szCs w:val="16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141"/>
        <w:gridCol w:w="2278"/>
        <w:gridCol w:w="983"/>
        <w:gridCol w:w="596"/>
        <w:gridCol w:w="827"/>
        <w:gridCol w:w="848"/>
        <w:gridCol w:w="850"/>
        <w:gridCol w:w="661"/>
        <w:gridCol w:w="828"/>
      </w:tblGrid>
      <w:tr w:rsidR="0072364C" w:rsidRPr="00282A73" w:rsidTr="0072364C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72364C" w:rsidRPr="00282A73" w:rsidTr="0072364C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1" w:type="dxa"/>
            <w:gridSpan w:val="2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72364C" w:rsidRPr="00282A73" w:rsidTr="0072364C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72364C" w:rsidRPr="002C6F39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72364C" w:rsidRPr="00282A73" w:rsidTr="0072364C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72364C" w:rsidRPr="00282A73" w:rsidTr="0072364C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72364C" w:rsidRPr="001C4783" w:rsidRDefault="0072364C" w:rsidP="0072364C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804200О.99.0.ББ52АЗ92000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cоциально-педагогической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72364C" w:rsidRPr="00282A73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82A73">
              <w:rPr>
                <w:sz w:val="18"/>
                <w:szCs w:val="18"/>
              </w:rPr>
              <w:t>вательном учреждении</w:t>
            </w:r>
          </w:p>
          <w:p w:rsidR="0072364C" w:rsidRPr="00282A73" w:rsidRDefault="0072364C" w:rsidP="0072364C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Очная</w:t>
            </w:r>
          </w:p>
        </w:tc>
        <w:tc>
          <w:tcPr>
            <w:tcW w:w="1141" w:type="dxa"/>
            <w:vMerge w:val="restart"/>
            <w:shd w:val="clear" w:color="auto" w:fill="FFFFFF"/>
          </w:tcPr>
          <w:p w:rsidR="0072364C" w:rsidRPr="00282A73" w:rsidRDefault="0072364C" w:rsidP="0072364C">
            <w:pPr>
              <w:jc w:val="center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72364C" w:rsidRPr="00282A73" w:rsidTr="0072364C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72364C" w:rsidRPr="00282A73" w:rsidTr="0072364C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72364C" w:rsidRPr="00282A73" w:rsidRDefault="0072364C" w:rsidP="0072364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72364C" w:rsidRPr="00282A73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72364C" w:rsidRPr="00A93419" w:rsidRDefault="0072364C" w:rsidP="0072364C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"/>
        <w:gridCol w:w="1139"/>
        <w:gridCol w:w="996"/>
        <w:gridCol w:w="984"/>
        <w:gridCol w:w="1083"/>
        <w:gridCol w:w="1196"/>
        <w:gridCol w:w="976"/>
        <w:gridCol w:w="844"/>
        <w:gridCol w:w="467"/>
        <w:gridCol w:w="895"/>
        <w:gridCol w:w="789"/>
        <w:gridCol w:w="940"/>
        <w:gridCol w:w="809"/>
        <w:gridCol w:w="835"/>
        <w:gridCol w:w="848"/>
        <w:gridCol w:w="580"/>
        <w:gridCol w:w="791"/>
      </w:tblGrid>
      <w:tr w:rsidR="0072364C" w:rsidRPr="004E0A64" w:rsidTr="0072364C">
        <w:trPr>
          <w:trHeight w:val="20"/>
        </w:trPr>
        <w:tc>
          <w:tcPr>
            <w:tcW w:w="101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C6F39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79" w:type="dxa"/>
            <w:gridSpan w:val="2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7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624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92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7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72364C" w:rsidRPr="004E0A64" w:rsidTr="0072364C">
        <w:trPr>
          <w:trHeight w:val="20"/>
        </w:trPr>
        <w:tc>
          <w:tcPr>
            <w:tcW w:w="101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79" w:type="dxa"/>
            <w:gridSpan w:val="2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1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8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4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8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305C3A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72364C" w:rsidRPr="00305C3A" w:rsidRDefault="0072364C" w:rsidP="0072364C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91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72364C" w:rsidRPr="004E0A64" w:rsidTr="0072364C">
        <w:trPr>
          <w:trHeight w:val="20"/>
        </w:trPr>
        <w:tc>
          <w:tcPr>
            <w:tcW w:w="101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72364C" w:rsidRPr="002D12B0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72364C" w:rsidRPr="004E0A64" w:rsidTr="0072364C">
        <w:trPr>
          <w:trHeight w:val="20"/>
        </w:trPr>
        <w:tc>
          <w:tcPr>
            <w:tcW w:w="101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2D12B0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72364C" w:rsidRPr="004E0A64" w:rsidTr="0072364C">
        <w:trPr>
          <w:trHeight w:val="20"/>
        </w:trPr>
        <w:tc>
          <w:tcPr>
            <w:tcW w:w="101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1C4783" w:rsidRDefault="0072364C" w:rsidP="0072364C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804200О.99.0.ББ52АЗ92000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Реализация дополни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тельных образователь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ных обще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развивающих программ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cоциально-педагоги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ческой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4E0A64">
              <w:rPr>
                <w:sz w:val="18"/>
                <w:szCs w:val="18"/>
              </w:rPr>
              <w:t>вательном учреждении</w:t>
            </w:r>
          </w:p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Очная</w:t>
            </w:r>
          </w:p>
        </w:tc>
        <w:tc>
          <w:tcPr>
            <w:tcW w:w="11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364C" w:rsidRPr="004E0A64" w:rsidRDefault="0072364C" w:rsidP="0072364C">
            <w:pPr>
              <w:widowControl w:val="0"/>
              <w:jc w:val="center"/>
              <w:rPr>
                <w:sz w:val="18"/>
                <w:szCs w:val="18"/>
              </w:rPr>
            </w:pPr>
            <w:r w:rsidRPr="004E0A64">
              <w:rPr>
                <w:sz w:val="18"/>
                <w:szCs w:val="18"/>
              </w:rPr>
              <w:t>не указано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4E0A64" w:rsidRDefault="0072364C" w:rsidP="0072364C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4E0A64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E353E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E353E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940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E353E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940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72364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72364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72364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72364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364C" w:rsidRPr="00DB0C29" w:rsidRDefault="00E353EC" w:rsidP="0072364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</w:t>
            </w:r>
          </w:p>
        </w:tc>
      </w:tr>
    </w:tbl>
    <w:p w:rsidR="0072364C" w:rsidRPr="00A93419" w:rsidRDefault="0072364C" w:rsidP="0072364C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2364C" w:rsidRPr="00E353EC" w:rsidRDefault="0072364C" w:rsidP="007236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2364C" w:rsidRPr="00587874" w:rsidTr="0072364C">
        <w:tc>
          <w:tcPr>
            <w:tcW w:w="15173" w:type="dxa"/>
            <w:gridSpan w:val="5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2364C" w:rsidRPr="00587874" w:rsidTr="0072364C">
        <w:tc>
          <w:tcPr>
            <w:tcW w:w="2694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72364C" w:rsidRPr="00587874" w:rsidTr="0072364C">
        <w:tc>
          <w:tcPr>
            <w:tcW w:w="2694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72364C" w:rsidRPr="00587874" w:rsidTr="0072364C">
        <w:tc>
          <w:tcPr>
            <w:tcW w:w="2694" w:type="dxa"/>
          </w:tcPr>
          <w:p w:rsidR="0072364C" w:rsidRPr="00587874" w:rsidRDefault="0072364C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364C" w:rsidRPr="00587874" w:rsidRDefault="0072364C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364C" w:rsidRPr="00587874" w:rsidRDefault="0072364C" w:rsidP="0072364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364C" w:rsidRPr="00587874" w:rsidRDefault="0072364C" w:rsidP="0072364C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353EC" w:rsidRPr="00C27F6E" w:rsidRDefault="00E353EC" w:rsidP="00E353E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E353EC" w:rsidRPr="007B03DE" w:rsidRDefault="00E353EC" w:rsidP="00E353EC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E353EC" w:rsidRPr="007B03DE" w:rsidRDefault="00E353EC" w:rsidP="00E353E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E353EC" w:rsidRPr="007B03DE" w:rsidRDefault="00E353EC" w:rsidP="00E353EC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353EC" w:rsidRPr="00587874" w:rsidRDefault="00E353EC" w:rsidP="00E353EC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72364C" w:rsidRDefault="0072364C" w:rsidP="0072364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72364C" w:rsidRDefault="0072364C" w:rsidP="0072364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2364C" w:rsidRPr="00A93419" w:rsidRDefault="0072364C" w:rsidP="0072364C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2364C" w:rsidRPr="00587874" w:rsidTr="0072364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2364C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2364C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2364C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2364C" w:rsidRPr="00587874" w:rsidTr="0072364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2364C" w:rsidRPr="00587874" w:rsidRDefault="0072364C" w:rsidP="0072364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C" w:rsidRPr="00587874" w:rsidRDefault="0072364C" w:rsidP="0072364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2364C" w:rsidRDefault="007236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2364C" w:rsidRDefault="0072364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0F4016" w:rsidRDefault="000F401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2.3pt;margin-top:9.95pt;width:149.75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1B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0F4016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6D608D" w:rsidRPr="00141DA8" w:rsidRDefault="006D608D" w:rsidP="00EB56E5">
      <w:pPr>
        <w:keepNext/>
        <w:outlineLvl w:val="3"/>
        <w:rPr>
          <w:sz w:val="24"/>
          <w:szCs w:val="24"/>
        </w:rPr>
      </w:pPr>
    </w:p>
    <w:p w:rsidR="006D608D" w:rsidRPr="00716CBC" w:rsidRDefault="006D608D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6D608D" w:rsidRDefault="006D608D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225D8F" w:rsidRDefault="00225D8F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1E7744" w:rsidRDefault="006D608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271"/>
        <w:gridCol w:w="1000"/>
        <w:gridCol w:w="1270"/>
        <w:gridCol w:w="1141"/>
        <w:gridCol w:w="2278"/>
        <w:gridCol w:w="983"/>
        <w:gridCol w:w="596"/>
        <w:gridCol w:w="827"/>
        <w:gridCol w:w="848"/>
        <w:gridCol w:w="850"/>
        <w:gridCol w:w="661"/>
        <w:gridCol w:w="828"/>
      </w:tblGrid>
      <w:tr w:rsidR="003F3E7E" w:rsidRPr="00282A73" w:rsidTr="00555521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3F3E7E" w:rsidRPr="002C6F39" w:rsidRDefault="003F3E7E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1" w:type="dxa"/>
            <w:gridSpan w:val="2"/>
            <w:vMerge w:val="restart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3F3E7E" w:rsidRPr="002C6F39" w:rsidRDefault="003F3E7E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5" w:type="dxa"/>
            <w:gridSpan w:val="3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3F3E7E" w:rsidRPr="002C6F39" w:rsidRDefault="003F3E7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92692" w:rsidRPr="00282A73" w:rsidTr="00555521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1" w:type="dxa"/>
            <w:gridSpan w:val="2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7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282A73" w:rsidTr="00555521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282A73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7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692692" w:rsidRPr="00282A73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692692" w:rsidRPr="00282A73" w:rsidTr="00555521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7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F2261D" w:rsidRPr="00282A73" w:rsidTr="00555521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804200О.99.0.ББ52АЗ95000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cоциально-педагогической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</w:p>
        </w:tc>
        <w:tc>
          <w:tcPr>
            <w:tcW w:w="1141" w:type="dxa"/>
            <w:vMerge w:val="restart"/>
            <w:shd w:val="clear" w:color="auto" w:fill="FFFFFF"/>
          </w:tcPr>
          <w:p w:rsidR="00F2261D" w:rsidRPr="00F2261D" w:rsidRDefault="00F2261D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227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F2261D" w:rsidRPr="00282A73" w:rsidTr="00555521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F2261D" w:rsidRPr="00282A73" w:rsidRDefault="00F2261D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82A73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F2261D" w:rsidRPr="00282A73" w:rsidTr="00555521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F2261D" w:rsidRPr="00282A73" w:rsidRDefault="00F2261D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1" w:type="dxa"/>
            <w:vMerge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F2261D" w:rsidRPr="00282A73" w:rsidRDefault="00F2261D" w:rsidP="00AA451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282A73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7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F2261D" w:rsidRPr="00282A73" w:rsidRDefault="00F2261D" w:rsidP="00AA45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82A73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6D608D" w:rsidRPr="00A93419" w:rsidRDefault="006D608D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"/>
        <w:gridCol w:w="1139"/>
        <w:gridCol w:w="996"/>
        <w:gridCol w:w="984"/>
        <w:gridCol w:w="1139"/>
        <w:gridCol w:w="1047"/>
        <w:gridCol w:w="976"/>
        <w:gridCol w:w="844"/>
        <w:gridCol w:w="467"/>
        <w:gridCol w:w="895"/>
        <w:gridCol w:w="789"/>
        <w:gridCol w:w="940"/>
        <w:gridCol w:w="809"/>
        <w:gridCol w:w="835"/>
        <w:gridCol w:w="848"/>
        <w:gridCol w:w="580"/>
        <w:gridCol w:w="791"/>
      </w:tblGrid>
      <w:tr w:rsidR="009547D6" w:rsidRPr="004E0A64" w:rsidTr="00B86BE0">
        <w:trPr>
          <w:trHeight w:val="20"/>
        </w:trPr>
        <w:tc>
          <w:tcPr>
            <w:tcW w:w="101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C6F39" w:rsidRDefault="009547D6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86" w:type="dxa"/>
            <w:gridSpan w:val="2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7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624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92" w:type="dxa"/>
            <w:gridSpan w:val="3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7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47D6" w:rsidRPr="002D12B0" w:rsidRDefault="009547D6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692692" w:rsidRPr="004E0A64" w:rsidTr="00B86BE0">
        <w:trPr>
          <w:trHeight w:val="20"/>
        </w:trPr>
        <w:tc>
          <w:tcPr>
            <w:tcW w:w="101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86" w:type="dxa"/>
            <w:gridSpan w:val="2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11" w:type="dxa"/>
            <w:gridSpan w:val="2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9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8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94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9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5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8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91" w:type="dxa"/>
            <w:vMerge w:val="restart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4E0A64" w:rsidTr="00B86BE0">
        <w:trPr>
          <w:trHeight w:val="20"/>
        </w:trPr>
        <w:tc>
          <w:tcPr>
            <w:tcW w:w="101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4E0A64" w:rsidRDefault="00692692" w:rsidP="00C4683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4E0A64" w:rsidRDefault="00692692" w:rsidP="00C4683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76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9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vMerge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4E0A64" w:rsidRDefault="00692692" w:rsidP="004E0A64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2692" w:rsidRPr="004E0A64" w:rsidTr="00B86BE0">
        <w:trPr>
          <w:trHeight w:val="20"/>
        </w:trPr>
        <w:tc>
          <w:tcPr>
            <w:tcW w:w="101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B86BE0" w:rsidRPr="004E0A64" w:rsidTr="00B86BE0">
        <w:trPr>
          <w:trHeight w:val="20"/>
        </w:trPr>
        <w:tc>
          <w:tcPr>
            <w:tcW w:w="101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804200О.99.0.ББ52АЗ95000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Реализация дополнитель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общераз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вивающих программ</w:t>
            </w:r>
          </w:p>
        </w:tc>
        <w:tc>
          <w:tcPr>
            <w:tcW w:w="99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cоциально-педагоги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ческой</w:t>
            </w:r>
          </w:p>
        </w:tc>
        <w:tc>
          <w:tcPr>
            <w:tcW w:w="98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72364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не указано</w:t>
            </w:r>
          </w:p>
        </w:tc>
        <w:tc>
          <w:tcPr>
            <w:tcW w:w="113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AB6EBC">
            <w:pPr>
              <w:rPr>
                <w:sz w:val="18"/>
                <w:szCs w:val="18"/>
              </w:rPr>
            </w:pPr>
            <w:r w:rsidRPr="00F2261D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ных образова</w:t>
            </w:r>
            <w:r>
              <w:rPr>
                <w:sz w:val="18"/>
                <w:szCs w:val="18"/>
              </w:rPr>
              <w:t>-</w:t>
            </w:r>
            <w:r w:rsidRPr="00F2261D">
              <w:rPr>
                <w:sz w:val="18"/>
                <w:szCs w:val="18"/>
              </w:rPr>
              <w:t>тельных технологий и электронного обучения</w:t>
            </w:r>
          </w:p>
        </w:tc>
        <w:tc>
          <w:tcPr>
            <w:tcW w:w="104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F2261D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4E0A64" w:rsidRDefault="00B86BE0" w:rsidP="00AA4512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4E0A64" w:rsidRDefault="00B86BE0" w:rsidP="00AA4512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4E0A64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4E0A64" w:rsidRDefault="00B86BE0" w:rsidP="00AA4512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4E0A64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9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2350</w:t>
            </w:r>
          </w:p>
        </w:tc>
        <w:tc>
          <w:tcPr>
            <w:tcW w:w="7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13622D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2350</w:t>
            </w:r>
          </w:p>
        </w:tc>
        <w:tc>
          <w:tcPr>
            <w:tcW w:w="94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13622D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2350</w:t>
            </w:r>
          </w:p>
        </w:tc>
        <w:tc>
          <w:tcPr>
            <w:tcW w:w="80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AA4512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91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6BE0" w:rsidRPr="00DB0C29" w:rsidRDefault="00B86BE0" w:rsidP="000D63E0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235</w:t>
            </w:r>
          </w:p>
        </w:tc>
      </w:tr>
    </w:tbl>
    <w:p w:rsidR="006D608D" w:rsidRPr="007B03DE" w:rsidRDefault="006D608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264456">
        <w:tc>
          <w:tcPr>
            <w:tcW w:w="15173" w:type="dxa"/>
            <w:gridSpan w:val="5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F30B0" w:rsidRDefault="008F30B0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6D608D" w:rsidRPr="00587874" w:rsidRDefault="006D608D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6D608D" w:rsidRDefault="006D608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2644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1B4E" w:rsidRDefault="00951B4E" w:rsidP="00EB56E5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951B4E" w:rsidRDefault="00951B4E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951B4E" w:rsidRPr="001E7744" w:rsidRDefault="00F96464" w:rsidP="00951B4E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951B4E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951B4E" w:rsidRPr="009D7718" w:rsidRDefault="00951B4E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951B4E" w:rsidRPr="009D7718" w:rsidRDefault="00951B4E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951B4E" w:rsidRPr="009D7718" w:rsidRDefault="00951B4E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951B4E" w:rsidRPr="009D7718" w:rsidRDefault="00951B4E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951B4E" w:rsidRPr="009D7718" w:rsidRDefault="00951B4E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951B4E" w:rsidRPr="008D016E" w:rsidRDefault="00951B4E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951B4E" w:rsidRPr="009D7718" w:rsidRDefault="00951B4E" w:rsidP="00951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pe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Vcc5LUG8YjCsIC0Ifv4muCmAfudkh4ns6Lu25ZZSUn7XqO4iizPwyjHQz6bT/FgTy3rUwvTHKEq&#10;6ikZtzd+HP+tsWrTYKRRzhquUJC1ilIJyh2z2ssYpy/WtH8pwnifnqPX03u2/AU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K3rpe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951B4E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951B4E" w:rsidRPr="009D7718" w:rsidRDefault="00951B4E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51B4E" w:rsidRPr="009D7718" w:rsidRDefault="00951B4E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951B4E" w:rsidRPr="009D7718" w:rsidRDefault="00951B4E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951B4E" w:rsidRPr="009D7718" w:rsidRDefault="00951B4E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1B4E" w:rsidRPr="009D7718" w:rsidRDefault="00951B4E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951B4E" w:rsidRPr="008D016E" w:rsidRDefault="00951B4E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951B4E" w:rsidRPr="009D7718" w:rsidRDefault="00951B4E" w:rsidP="00951B4E"/>
                  </w:txbxContent>
                </v:textbox>
              </v:shape>
            </w:pict>
          </mc:Fallback>
        </mc:AlternateContent>
      </w:r>
      <w:r w:rsidR="00951B4E">
        <w:rPr>
          <w:bCs/>
          <w:color w:val="000000"/>
          <w:sz w:val="24"/>
          <w:szCs w:val="24"/>
          <w:shd w:val="clear" w:color="auto" w:fill="FFFFFF"/>
        </w:rPr>
        <w:t>РАЗДЕЛ 10</w:t>
      </w:r>
    </w:p>
    <w:p w:rsidR="00951B4E" w:rsidRPr="00141DA8" w:rsidRDefault="00951B4E" w:rsidP="00951B4E">
      <w:pPr>
        <w:keepNext/>
        <w:outlineLvl w:val="3"/>
        <w:rPr>
          <w:sz w:val="24"/>
          <w:szCs w:val="24"/>
        </w:rPr>
      </w:pPr>
    </w:p>
    <w:p w:rsidR="00951B4E" w:rsidRPr="00716CBC" w:rsidRDefault="00951B4E" w:rsidP="00951B4E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951B4E" w:rsidRDefault="00951B4E" w:rsidP="00951B4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951B4E" w:rsidRPr="00430789" w:rsidRDefault="00951B4E" w:rsidP="00951B4E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951B4E" w:rsidRPr="001E7744" w:rsidRDefault="00951B4E" w:rsidP="00951B4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1B4E" w:rsidRDefault="00951B4E" w:rsidP="00951B4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1B4E" w:rsidRPr="00A93419" w:rsidRDefault="00951B4E" w:rsidP="00951B4E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8"/>
        <w:gridCol w:w="1000"/>
        <w:gridCol w:w="1270"/>
        <w:gridCol w:w="1270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951B4E" w:rsidRPr="00430789" w:rsidTr="000F13AB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4" w:type="dxa"/>
            <w:gridSpan w:val="3"/>
            <w:vMerge w:val="restart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951B4E" w:rsidRPr="00430789" w:rsidTr="000F13AB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34" w:type="dxa"/>
            <w:gridSpan w:val="3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951B4E" w:rsidRPr="0052745E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951B4E" w:rsidRPr="0052745E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951B4E" w:rsidRPr="00430789" w:rsidTr="000F13AB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51B4E" w:rsidRPr="00430789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51B4E" w:rsidRPr="00430789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51B4E" w:rsidRPr="00430789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951B4E" w:rsidRPr="002C6F39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951B4E" w:rsidRPr="00430789" w:rsidRDefault="00951B4E" w:rsidP="000F13A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951B4E" w:rsidRPr="00430789" w:rsidRDefault="00951B4E" w:rsidP="000F13A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951B4E" w:rsidRPr="00430789" w:rsidTr="000F13AB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951B4E" w:rsidRPr="002C6F39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951B4E" w:rsidRPr="00C720C9" w:rsidTr="000F13AB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951B4E" w:rsidRPr="00555521" w:rsidRDefault="00951B4E" w:rsidP="000F13AB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804200О.99.0.ББ52АЗ44000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х</w:t>
            </w:r>
            <w:r w:rsidRPr="006D608D">
              <w:rPr>
                <w:sz w:val="18"/>
                <w:szCs w:val="18"/>
              </w:rPr>
              <w:t>удожест</w:t>
            </w:r>
            <w:r>
              <w:rPr>
                <w:sz w:val="18"/>
                <w:szCs w:val="18"/>
              </w:rPr>
              <w:t>-</w:t>
            </w:r>
            <w:r w:rsidRPr="006D608D">
              <w:rPr>
                <w:sz w:val="18"/>
                <w:szCs w:val="18"/>
              </w:rPr>
              <w:t>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951B4E" w:rsidRPr="006D608D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6D608D">
              <w:rPr>
                <w:sz w:val="18"/>
                <w:szCs w:val="18"/>
              </w:rPr>
              <w:t>вательном учреждении</w:t>
            </w:r>
          </w:p>
          <w:p w:rsidR="00951B4E" w:rsidRPr="006D608D" w:rsidRDefault="00951B4E" w:rsidP="000F13AB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951B4E" w:rsidRPr="006D608D" w:rsidRDefault="00951B4E" w:rsidP="000F13AB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951B4E" w:rsidRPr="0089289D" w:rsidRDefault="00951B4E" w:rsidP="000F13AB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1B4E" w:rsidRPr="00C720C9" w:rsidTr="000F13AB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951B4E" w:rsidRDefault="00951B4E" w:rsidP="000F13AB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1B4E" w:rsidRPr="00C720C9" w:rsidTr="000F13AB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951B4E" w:rsidRPr="00C720C9" w:rsidRDefault="00951B4E" w:rsidP="000F13AB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951B4E" w:rsidRPr="0089289D" w:rsidRDefault="00951B4E" w:rsidP="000F13A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951B4E" w:rsidRPr="006D608D" w:rsidRDefault="00951B4E" w:rsidP="000F13A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951B4E" w:rsidRPr="00A93419" w:rsidRDefault="00951B4E" w:rsidP="00951B4E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542"/>
        <w:gridCol w:w="993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951B4E" w:rsidRPr="00C46831" w:rsidTr="000F13AB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527" w:type="dxa"/>
            <w:gridSpan w:val="3"/>
            <w:vMerge w:val="restart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951B4E" w:rsidRPr="00C46831" w:rsidTr="000F13AB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27" w:type="dxa"/>
            <w:gridSpan w:val="3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951B4E" w:rsidRPr="00305C3A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951B4E" w:rsidRPr="00305C3A" w:rsidRDefault="00951B4E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951B4E" w:rsidRPr="00C46831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951B4E" w:rsidRPr="00C46831" w:rsidRDefault="00951B4E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951B4E" w:rsidRPr="00C46831" w:rsidTr="000F13AB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951B4E" w:rsidRPr="002D12B0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51B4E" w:rsidRPr="00C46831" w:rsidTr="000F13AB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951B4E" w:rsidRPr="00C46831" w:rsidTr="000F13AB">
        <w:trPr>
          <w:trHeight w:val="20"/>
        </w:trPr>
        <w:tc>
          <w:tcPr>
            <w:tcW w:w="994" w:type="dxa"/>
            <w:shd w:val="clear" w:color="auto" w:fill="FFFFFF"/>
          </w:tcPr>
          <w:p w:rsidR="00951B4E" w:rsidRPr="00C46831" w:rsidRDefault="00951B4E" w:rsidP="000F13AB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804200О.99.0.ББ52АЗ44000</w:t>
            </w:r>
          </w:p>
        </w:tc>
        <w:tc>
          <w:tcPr>
            <w:tcW w:w="1542" w:type="dxa"/>
            <w:shd w:val="clear" w:color="auto" w:fill="FFFFFF"/>
          </w:tcPr>
          <w:p w:rsidR="00951B4E" w:rsidRPr="00C46831" w:rsidRDefault="00951B4E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993" w:type="dxa"/>
            <w:shd w:val="clear" w:color="auto" w:fill="FFFFFF"/>
          </w:tcPr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художест-венной</w:t>
            </w:r>
          </w:p>
        </w:tc>
        <w:tc>
          <w:tcPr>
            <w:tcW w:w="992" w:type="dxa"/>
            <w:shd w:val="clear" w:color="auto" w:fill="FFFFFF"/>
          </w:tcPr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В общеобра-зовательном учреждении</w:t>
            </w:r>
          </w:p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951B4E" w:rsidRPr="00C46831" w:rsidRDefault="00951B4E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C46831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951B4E" w:rsidRPr="002D12B0" w:rsidRDefault="00951B4E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951B4E" w:rsidRPr="00DB0C29" w:rsidRDefault="00951B4E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2500</w:t>
            </w:r>
          </w:p>
        </w:tc>
        <w:tc>
          <w:tcPr>
            <w:tcW w:w="772" w:type="dxa"/>
            <w:shd w:val="clear" w:color="auto" w:fill="FFFFFF"/>
          </w:tcPr>
          <w:p w:rsidR="00951B4E" w:rsidRPr="00DB0C29" w:rsidRDefault="00951B4E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2500</w:t>
            </w:r>
          </w:p>
        </w:tc>
        <w:tc>
          <w:tcPr>
            <w:tcW w:w="849" w:type="dxa"/>
            <w:shd w:val="clear" w:color="auto" w:fill="FFFFFF"/>
          </w:tcPr>
          <w:p w:rsidR="00951B4E" w:rsidRPr="00DB0C29" w:rsidRDefault="00951B4E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2500</w:t>
            </w:r>
          </w:p>
        </w:tc>
        <w:tc>
          <w:tcPr>
            <w:tcW w:w="806" w:type="dxa"/>
            <w:shd w:val="clear" w:color="auto" w:fill="FFFFFF"/>
          </w:tcPr>
          <w:p w:rsidR="00951B4E" w:rsidRPr="00DB0C29" w:rsidRDefault="00951B4E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951B4E" w:rsidRPr="00DB0C29" w:rsidRDefault="00951B4E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951B4E" w:rsidRPr="00DB0C29" w:rsidRDefault="00951B4E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951B4E" w:rsidRPr="00DB0C29" w:rsidRDefault="00951B4E" w:rsidP="000F13AB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951B4E" w:rsidRPr="00DB0C29" w:rsidRDefault="00951B4E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</w:t>
            </w:r>
          </w:p>
        </w:tc>
      </w:tr>
    </w:tbl>
    <w:p w:rsidR="00951B4E" w:rsidRPr="00A93419" w:rsidRDefault="00951B4E" w:rsidP="00951B4E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1B4E" w:rsidRPr="00951B4E" w:rsidRDefault="00951B4E" w:rsidP="00951B4E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1B4E" w:rsidRPr="00587874" w:rsidTr="000F13AB">
        <w:tc>
          <w:tcPr>
            <w:tcW w:w="15173" w:type="dxa"/>
            <w:gridSpan w:val="5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1B4E" w:rsidRPr="00587874" w:rsidTr="000F13AB">
        <w:tc>
          <w:tcPr>
            <w:tcW w:w="2694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951B4E" w:rsidRPr="00587874" w:rsidTr="000F13AB">
        <w:tc>
          <w:tcPr>
            <w:tcW w:w="2694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951B4E" w:rsidRPr="00587874" w:rsidTr="000F13AB">
        <w:tc>
          <w:tcPr>
            <w:tcW w:w="2694" w:type="dxa"/>
          </w:tcPr>
          <w:p w:rsidR="00951B4E" w:rsidRPr="00587874" w:rsidRDefault="00951B4E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1B4E" w:rsidRPr="00587874" w:rsidRDefault="00951B4E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1B4E" w:rsidRPr="00587874" w:rsidRDefault="00951B4E" w:rsidP="000F13A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1B4E" w:rsidRPr="00587874" w:rsidRDefault="00951B4E" w:rsidP="000F13A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1B4E" w:rsidRPr="00B14F7E" w:rsidRDefault="00951B4E" w:rsidP="00951B4E">
      <w:pPr>
        <w:widowControl w:val="0"/>
        <w:rPr>
          <w:color w:val="000000"/>
          <w:sz w:val="20"/>
          <w:shd w:val="clear" w:color="auto" w:fill="FFFFFF"/>
        </w:rPr>
      </w:pPr>
    </w:p>
    <w:p w:rsidR="00951B4E" w:rsidRPr="007B03DE" w:rsidRDefault="00951B4E" w:rsidP="00951B4E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951B4E" w:rsidRPr="007B03DE" w:rsidRDefault="00951B4E" w:rsidP="00951B4E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951B4E" w:rsidRPr="007B03DE" w:rsidRDefault="00951B4E" w:rsidP="00951B4E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</w:t>
      </w:r>
      <w:r>
        <w:rPr>
          <w:bCs/>
          <w:sz w:val="22"/>
          <w:szCs w:val="22"/>
          <w:u w:val="single"/>
          <w:shd w:val="clear" w:color="auto" w:fill="FFFFFF"/>
        </w:rPr>
        <w:t>№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</w:t>
      </w:r>
      <w:r>
        <w:rPr>
          <w:sz w:val="22"/>
          <w:szCs w:val="22"/>
          <w:u w:val="single"/>
        </w:rPr>
        <w:t>ории Ростовской области в связи</w:t>
      </w:r>
      <w:r w:rsidRPr="007B03DE">
        <w:rPr>
          <w:sz w:val="22"/>
          <w:szCs w:val="22"/>
          <w:u w:val="single"/>
        </w:rPr>
        <w:t xml:space="preserve">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951B4E" w:rsidRPr="00587874" w:rsidRDefault="00951B4E" w:rsidP="00951B4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951B4E" w:rsidRDefault="00951B4E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951B4E" w:rsidRDefault="00951B4E" w:rsidP="00951B4E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1B4E" w:rsidRPr="00A93419" w:rsidRDefault="00951B4E" w:rsidP="00951B4E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951B4E" w:rsidRPr="00587874" w:rsidTr="000F13A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1B4E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1B4E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1B4E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1B4E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1B4E" w:rsidRPr="00587874" w:rsidRDefault="00951B4E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B4E" w:rsidRPr="00587874" w:rsidRDefault="00951B4E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1B4E" w:rsidRDefault="00951B4E" w:rsidP="00951B4E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344E3A" w:rsidRDefault="00344E3A" w:rsidP="00951B4E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344E3A" w:rsidRDefault="00344E3A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5C73E4" w:rsidRDefault="005C73E4">
      <w:pPr>
        <w:suppressAutoHyphens w:val="0"/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br w:type="page"/>
      </w:r>
    </w:p>
    <w:p w:rsidR="006D608D" w:rsidRPr="00344E3A" w:rsidRDefault="006D608D" w:rsidP="00EB56E5">
      <w:pPr>
        <w:suppressAutoHyphens w:val="0"/>
        <w:jc w:val="center"/>
        <w:rPr>
          <w:b/>
          <w:bCs/>
          <w:color w:val="000000"/>
          <w:sz w:val="16"/>
          <w:szCs w:val="16"/>
          <w:shd w:val="clear" w:color="auto" w:fill="FFFFFF"/>
        </w:rPr>
      </w:pPr>
    </w:p>
    <w:p w:rsidR="006D608D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1L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ssig0EkaxCPqAwLyBvSj88Jbhqw3ynpcTQr6r5tmZWUtO81qqvI8jzMcjzks/MpHuypZX1qYZoj&#10;VEU9JeP2xo/zvzVWbRqMNOpZwxUqslZRK09Z7XWM4xeL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0nO1L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0F4016">
        <w:rPr>
          <w:bCs/>
          <w:color w:val="000000"/>
          <w:sz w:val="24"/>
          <w:szCs w:val="24"/>
          <w:shd w:val="clear" w:color="auto" w:fill="FFFFFF"/>
        </w:rPr>
        <w:t>11</w:t>
      </w:r>
    </w:p>
    <w:p w:rsidR="006D608D" w:rsidRPr="00141DA8" w:rsidRDefault="006D608D" w:rsidP="00EB56E5">
      <w:pPr>
        <w:keepNext/>
        <w:outlineLvl w:val="3"/>
        <w:rPr>
          <w:sz w:val="24"/>
          <w:szCs w:val="24"/>
        </w:rPr>
      </w:pPr>
    </w:p>
    <w:p w:rsidR="006D608D" w:rsidRPr="00716CBC" w:rsidRDefault="006D608D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6D608D" w:rsidRDefault="006D608D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8"/>
        <w:gridCol w:w="1000"/>
        <w:gridCol w:w="1270"/>
        <w:gridCol w:w="1270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9547D6" w:rsidRPr="00430789" w:rsidTr="00C50D7A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9547D6" w:rsidRPr="002C6F39" w:rsidRDefault="009547D6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4" w:type="dxa"/>
            <w:gridSpan w:val="3"/>
            <w:vMerge w:val="restart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9547D6" w:rsidRPr="002C6F39" w:rsidRDefault="009547D6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92692" w:rsidRPr="00430789" w:rsidTr="00C50D7A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34" w:type="dxa"/>
            <w:gridSpan w:val="3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692692" w:rsidRPr="0052745E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692692" w:rsidRPr="0052745E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430789" w:rsidTr="00C50D7A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430789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430789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430789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430789" w:rsidRDefault="00692692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692692" w:rsidRPr="00430789" w:rsidRDefault="00692692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92692" w:rsidRPr="00430789" w:rsidTr="00C50D7A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B86BE0" w:rsidRPr="00C720C9" w:rsidTr="00C50D7A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804200О.99.0.ББ52АЗ47000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художествен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B86BE0" w:rsidRPr="00344E3A" w:rsidRDefault="00B86BE0" w:rsidP="0077239B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Очная с применением дистанционных образователь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86BE0" w:rsidRPr="00C720C9" w:rsidTr="00C50D7A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B86BE0" w:rsidRDefault="00B86BE0" w:rsidP="00EB56E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86BE0" w:rsidRPr="00C720C9" w:rsidTr="00C50D7A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B86BE0" w:rsidRPr="00C720C9" w:rsidRDefault="00B86BE0" w:rsidP="00EB56E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89289D" w:rsidRDefault="00B86BE0" w:rsidP="00E35D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1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422"/>
        <w:gridCol w:w="993"/>
        <w:gridCol w:w="992"/>
        <w:gridCol w:w="1080"/>
        <w:gridCol w:w="1067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BC2ECB" w:rsidRPr="00C46831" w:rsidTr="00B86BE0">
        <w:trPr>
          <w:trHeight w:val="20"/>
        </w:trPr>
        <w:tc>
          <w:tcPr>
            <w:tcW w:w="994" w:type="dxa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407" w:type="dxa"/>
            <w:gridSpan w:val="3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47" w:type="dxa"/>
            <w:gridSpan w:val="2"/>
            <w:vMerge w:val="restart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BC2ECB" w:rsidRPr="002D12B0" w:rsidRDefault="00BC2ECB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 w:rsidR="008B63F4"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692692" w:rsidRPr="00C46831" w:rsidTr="00B86BE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7" w:type="dxa"/>
            <w:gridSpan w:val="3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692692" w:rsidRPr="00C46831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692692" w:rsidRPr="00C46831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C46831" w:rsidTr="00B86BE0">
        <w:trPr>
          <w:trHeight w:val="20"/>
        </w:trPr>
        <w:tc>
          <w:tcPr>
            <w:tcW w:w="994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67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F9488E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692692" w:rsidRPr="00C46831" w:rsidRDefault="00692692" w:rsidP="00EB56E5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2692" w:rsidRPr="00C46831" w:rsidTr="00B86BE0">
        <w:trPr>
          <w:trHeight w:val="20"/>
        </w:trPr>
        <w:tc>
          <w:tcPr>
            <w:tcW w:w="994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7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692692" w:rsidRPr="002D12B0" w:rsidRDefault="00692692" w:rsidP="00F9488E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B86BE0" w:rsidRPr="00C46831" w:rsidTr="00B86BE0">
        <w:trPr>
          <w:trHeight w:val="20"/>
        </w:trPr>
        <w:tc>
          <w:tcPr>
            <w:tcW w:w="994" w:type="dxa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804200О.99.0.ББ52АЗ47000</w:t>
            </w:r>
          </w:p>
        </w:tc>
        <w:tc>
          <w:tcPr>
            <w:tcW w:w="1422" w:type="dxa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щих программ</w:t>
            </w:r>
          </w:p>
        </w:tc>
        <w:tc>
          <w:tcPr>
            <w:tcW w:w="993" w:type="dxa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художест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венной</w:t>
            </w:r>
          </w:p>
        </w:tc>
        <w:tc>
          <w:tcPr>
            <w:tcW w:w="992" w:type="dxa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B86BE0" w:rsidRPr="00344E3A" w:rsidRDefault="00B86BE0" w:rsidP="00550AAC">
            <w:pPr>
              <w:rPr>
                <w:sz w:val="18"/>
                <w:szCs w:val="18"/>
              </w:rPr>
            </w:pPr>
            <w:r w:rsidRPr="00344E3A">
              <w:rPr>
                <w:sz w:val="18"/>
                <w:szCs w:val="18"/>
              </w:rPr>
              <w:t>Очная с при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менением дистанцион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344E3A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67" w:type="dxa"/>
            <w:shd w:val="clear" w:color="auto" w:fill="FFFFFF"/>
          </w:tcPr>
          <w:p w:rsidR="00B86BE0" w:rsidRPr="00344E3A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B86BE0" w:rsidRPr="002D12B0" w:rsidRDefault="00B86BE0" w:rsidP="00E35D89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B86BE0" w:rsidRPr="002D12B0" w:rsidRDefault="00B86BE0" w:rsidP="00E35D89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B86BE0" w:rsidRPr="002D12B0" w:rsidRDefault="00B86BE0" w:rsidP="00E35D89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B86BE0" w:rsidRPr="00DB0C29" w:rsidRDefault="00B86BE0" w:rsidP="00E35D8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6250</w:t>
            </w:r>
          </w:p>
        </w:tc>
        <w:tc>
          <w:tcPr>
            <w:tcW w:w="772" w:type="dxa"/>
            <w:shd w:val="clear" w:color="auto" w:fill="FFFFFF"/>
          </w:tcPr>
          <w:p w:rsidR="00B86BE0" w:rsidRPr="00DB0C29" w:rsidRDefault="00B86BE0" w:rsidP="00E35D8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6250</w:t>
            </w:r>
          </w:p>
        </w:tc>
        <w:tc>
          <w:tcPr>
            <w:tcW w:w="849" w:type="dxa"/>
            <w:shd w:val="clear" w:color="auto" w:fill="FFFFFF"/>
          </w:tcPr>
          <w:p w:rsidR="00B86BE0" w:rsidRPr="00DB0C29" w:rsidRDefault="00B86BE0" w:rsidP="00E35D8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6250</w:t>
            </w:r>
          </w:p>
        </w:tc>
        <w:tc>
          <w:tcPr>
            <w:tcW w:w="806" w:type="dxa"/>
            <w:shd w:val="clear" w:color="auto" w:fill="FFFFFF"/>
          </w:tcPr>
          <w:p w:rsidR="00B86BE0" w:rsidRPr="00DB0C29" w:rsidRDefault="00B86BE0" w:rsidP="00E35D89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B86BE0" w:rsidRPr="00DB0C29" w:rsidRDefault="00B86BE0" w:rsidP="00E35D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B86BE0" w:rsidRPr="00DB0C29" w:rsidRDefault="00B86BE0" w:rsidP="00E35D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B86BE0" w:rsidRPr="00DB0C29" w:rsidRDefault="00B86BE0" w:rsidP="00E35D89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B86BE0" w:rsidRPr="00DB0C29" w:rsidRDefault="00B86BE0" w:rsidP="00E35D89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625</w:t>
            </w:r>
          </w:p>
        </w:tc>
      </w:tr>
    </w:tbl>
    <w:p w:rsidR="006D608D" w:rsidRPr="00A93419" w:rsidRDefault="006D608D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344E3A" w:rsidRDefault="006D608D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264456">
        <w:tc>
          <w:tcPr>
            <w:tcW w:w="15173" w:type="dxa"/>
            <w:gridSpan w:val="5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264456">
        <w:tc>
          <w:tcPr>
            <w:tcW w:w="2694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Pr="00B14F7E" w:rsidRDefault="006D608D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N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6D608D" w:rsidRPr="00587874" w:rsidRDefault="007B03DE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</w:t>
      </w:r>
      <w:r w:rsidR="006D608D"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6D608D" w:rsidRDefault="006D608D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2644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9289D" w:rsidRDefault="0089289D" w:rsidP="00EB56E5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9289D" w:rsidRDefault="0089289D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5C73E4" w:rsidRDefault="005C73E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A3713" w:rsidRDefault="00F96464" w:rsidP="000A3713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A371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A3713" w:rsidRPr="008D016E" w:rsidRDefault="000A371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A3713" w:rsidRPr="009D7718" w:rsidRDefault="000A3713" w:rsidP="000A37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AmhwIAABg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DkICa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A371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3713" w:rsidRPr="009D7718" w:rsidRDefault="000A371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A3713" w:rsidRPr="008D016E" w:rsidRDefault="000A371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A3713" w:rsidRPr="009D7718" w:rsidRDefault="000A3713" w:rsidP="000A3713"/>
                  </w:txbxContent>
                </v:textbox>
              </v:shape>
            </w:pict>
          </mc:Fallback>
        </mc:AlternateContent>
      </w:r>
      <w:r w:rsidR="000A3713">
        <w:rPr>
          <w:bCs/>
          <w:color w:val="000000"/>
          <w:sz w:val="24"/>
          <w:szCs w:val="24"/>
          <w:shd w:val="clear" w:color="auto" w:fill="FFFFFF"/>
        </w:rPr>
        <w:t>РАЗДЕЛ 12</w:t>
      </w:r>
    </w:p>
    <w:p w:rsidR="000A3713" w:rsidRPr="001E7744" w:rsidRDefault="000A3713" w:rsidP="000A3713">
      <w:pPr>
        <w:keepNext/>
        <w:jc w:val="center"/>
        <w:outlineLvl w:val="3"/>
        <w:rPr>
          <w:bCs/>
          <w:sz w:val="24"/>
          <w:szCs w:val="24"/>
        </w:rPr>
      </w:pPr>
    </w:p>
    <w:p w:rsidR="000A3713" w:rsidRPr="00141DA8" w:rsidRDefault="000A3713" w:rsidP="000A3713">
      <w:pPr>
        <w:keepNext/>
        <w:outlineLvl w:val="3"/>
        <w:rPr>
          <w:sz w:val="24"/>
          <w:szCs w:val="24"/>
        </w:rPr>
      </w:pPr>
    </w:p>
    <w:p w:rsidR="000A3713" w:rsidRPr="00716CBC" w:rsidRDefault="000A3713" w:rsidP="000A3713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A3713" w:rsidRDefault="000A3713" w:rsidP="000A3713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A3713" w:rsidRPr="00430789" w:rsidRDefault="000A3713" w:rsidP="000A3713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A3713" w:rsidRPr="001E7744" w:rsidRDefault="000A3713" w:rsidP="000A3713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A3713" w:rsidRDefault="000A3713" w:rsidP="000A3713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A3713" w:rsidRPr="00A93419" w:rsidRDefault="000A3713" w:rsidP="000A3713">
      <w:pPr>
        <w:keepNext/>
        <w:outlineLvl w:val="3"/>
        <w:rPr>
          <w:bCs/>
          <w:sz w:val="16"/>
          <w:szCs w:val="16"/>
        </w:rPr>
      </w:pP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7"/>
        <w:gridCol w:w="1000"/>
        <w:gridCol w:w="1133"/>
        <w:gridCol w:w="1134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0A3713" w:rsidRPr="0089289D" w:rsidTr="000F13AB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3" w:type="dxa"/>
            <w:gridSpan w:val="3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A3713" w:rsidRPr="0089289D" w:rsidTr="000F13AB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3" w:type="dxa"/>
            <w:gridSpan w:val="3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A3713" w:rsidRPr="0089289D" w:rsidTr="000F13AB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A3713" w:rsidRPr="0089289D" w:rsidTr="000F13AB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A3713" w:rsidRPr="0089289D" w:rsidTr="000F13AB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0A3713" w:rsidRPr="001C4783" w:rsidRDefault="000A3713" w:rsidP="000F13AB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 w:val="restart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9289D">
              <w:rPr>
                <w:sz w:val="18"/>
                <w:szCs w:val="18"/>
              </w:rPr>
              <w:t>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shd w:val="clear" w:color="auto" w:fill="FFFFFF"/>
          </w:tcPr>
          <w:p w:rsidR="000A3713" w:rsidRPr="0089289D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В общеобра</w:t>
            </w:r>
            <w:r>
              <w:rPr>
                <w:sz w:val="18"/>
                <w:szCs w:val="18"/>
              </w:rPr>
              <w:t>-</w:t>
            </w:r>
            <w:r w:rsidRPr="0089289D">
              <w:rPr>
                <w:sz w:val="18"/>
                <w:szCs w:val="18"/>
              </w:rPr>
              <w:t>зовательном учреждении</w:t>
            </w:r>
          </w:p>
          <w:p w:rsidR="000A3713" w:rsidRPr="0089289D" w:rsidRDefault="000A3713" w:rsidP="000F13AB">
            <w:pPr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0A3713" w:rsidRPr="0089289D" w:rsidRDefault="000A3713" w:rsidP="000F13AB">
            <w:pPr>
              <w:jc w:val="center"/>
              <w:rPr>
                <w:sz w:val="18"/>
                <w:szCs w:val="18"/>
              </w:rPr>
            </w:pPr>
            <w:r w:rsidRPr="0089289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A3713" w:rsidRPr="0089289D" w:rsidTr="000F13AB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A3713" w:rsidRPr="006D608D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A3713" w:rsidRPr="0089289D" w:rsidTr="000F13AB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A3713" w:rsidRPr="0089289D" w:rsidRDefault="000A3713" w:rsidP="000F13A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A3713" w:rsidRPr="0089289D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A3713" w:rsidRPr="00A93419" w:rsidRDefault="000A3713" w:rsidP="000A3713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542"/>
        <w:gridCol w:w="1132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A3713" w:rsidRPr="002D12B0" w:rsidTr="000F13AB">
        <w:trPr>
          <w:trHeight w:val="20"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666" w:type="dxa"/>
            <w:gridSpan w:val="3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A3713" w:rsidRPr="00C46831" w:rsidTr="000F13AB">
        <w:trPr>
          <w:trHeight w:val="20"/>
        </w:trPr>
        <w:tc>
          <w:tcPr>
            <w:tcW w:w="99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66" w:type="dxa"/>
            <w:gridSpan w:val="3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A3713" w:rsidRPr="00C46831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A3713" w:rsidRPr="00C46831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A3713" w:rsidRPr="00C46831" w:rsidTr="000F13AB">
        <w:trPr>
          <w:trHeight w:val="20"/>
        </w:trPr>
        <w:tc>
          <w:tcPr>
            <w:tcW w:w="99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A3713" w:rsidRPr="002D12B0" w:rsidTr="000F13AB">
        <w:trPr>
          <w:trHeight w:val="20"/>
        </w:trPr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A3713" w:rsidRPr="002D12B0" w:rsidTr="000F13AB">
        <w:trPr>
          <w:trHeight w:val="20"/>
        </w:trPr>
        <w:tc>
          <w:tcPr>
            <w:tcW w:w="992" w:type="dxa"/>
            <w:shd w:val="clear" w:color="auto" w:fill="FFFFFF"/>
          </w:tcPr>
          <w:p w:rsidR="000A3713" w:rsidRPr="001C4783" w:rsidRDefault="000A3713" w:rsidP="000F13AB">
            <w:pPr>
              <w:rPr>
                <w:sz w:val="18"/>
                <w:szCs w:val="18"/>
              </w:rPr>
            </w:pPr>
            <w:r w:rsidRPr="001C4783">
              <w:rPr>
                <w:sz w:val="18"/>
                <w:szCs w:val="18"/>
              </w:rPr>
              <w:t>804200О.99.0.ББ52АЖ96000</w:t>
            </w:r>
          </w:p>
        </w:tc>
        <w:tc>
          <w:tcPr>
            <w:tcW w:w="1542" w:type="dxa"/>
            <w:shd w:val="clear" w:color="auto" w:fill="FFFFFF"/>
          </w:tcPr>
          <w:p w:rsidR="000A3713" w:rsidRPr="007A7171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1132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естественно-научной</w:t>
            </w:r>
          </w:p>
        </w:tc>
        <w:tc>
          <w:tcPr>
            <w:tcW w:w="992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В общеобра-зовательном учреждении</w:t>
            </w:r>
          </w:p>
          <w:p w:rsidR="000A3713" w:rsidRPr="007A717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7A717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7A7171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A3713" w:rsidRPr="007A7171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7A7171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772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849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1500</w:t>
            </w:r>
          </w:p>
        </w:tc>
        <w:tc>
          <w:tcPr>
            <w:tcW w:w="806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</w:tr>
    </w:tbl>
    <w:p w:rsidR="000A3713" w:rsidRPr="00A93419" w:rsidRDefault="000A3713" w:rsidP="000A3713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A3713" w:rsidRPr="000A3713" w:rsidRDefault="000A3713" w:rsidP="000A3713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A3713" w:rsidRPr="00587874" w:rsidTr="000F13AB">
        <w:tc>
          <w:tcPr>
            <w:tcW w:w="15173" w:type="dxa"/>
            <w:gridSpan w:val="5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A3713" w:rsidRPr="00B14F7E" w:rsidRDefault="000A3713" w:rsidP="000A3713">
      <w:pPr>
        <w:widowControl w:val="0"/>
        <w:rPr>
          <w:color w:val="000000"/>
          <w:sz w:val="20"/>
          <w:shd w:val="clear" w:color="auto" w:fill="FFFFFF"/>
        </w:rPr>
      </w:pPr>
    </w:p>
    <w:p w:rsidR="000A3713" w:rsidRPr="007B03DE" w:rsidRDefault="000A3713" w:rsidP="000A3713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A3713" w:rsidRPr="007B03DE" w:rsidRDefault="000A3713" w:rsidP="000A3713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A3713" w:rsidRPr="007B03DE" w:rsidRDefault="000A3713" w:rsidP="000A3713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N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A3713" w:rsidRPr="00587874" w:rsidRDefault="000A3713" w:rsidP="000A3713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A3713" w:rsidRDefault="000A3713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A3713" w:rsidRDefault="000A3713" w:rsidP="000A3713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A3713" w:rsidRDefault="000A3713" w:rsidP="000A3713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A3713" w:rsidRPr="00A93419" w:rsidRDefault="000A3713" w:rsidP="000A3713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A3713" w:rsidRPr="00587874" w:rsidTr="000F13A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A3713" w:rsidRDefault="000A3713" w:rsidP="000A3713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A3713" w:rsidRDefault="000A3713" w:rsidP="000A371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A3713" w:rsidRPr="000F76F8" w:rsidRDefault="000A3713">
      <w:pPr>
        <w:suppressAutoHyphens w:val="0"/>
        <w:rPr>
          <w:bCs/>
          <w:color w:val="000000"/>
          <w:sz w:val="16"/>
          <w:szCs w:val="16"/>
          <w:shd w:val="clear" w:color="auto" w:fill="FFFFFF"/>
        </w:rPr>
      </w:pPr>
    </w:p>
    <w:p w:rsidR="000A44CE" w:rsidRDefault="00F96464" w:rsidP="00EB56E5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0A44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kBiQ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8iGJAY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0A44CE"/>
                  </w:txbxContent>
                </v:textbox>
              </v:shape>
            </w:pict>
          </mc:Fallback>
        </mc:AlternateContent>
      </w:r>
      <w:r w:rsidR="000A44CE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0F4016">
        <w:rPr>
          <w:bCs/>
          <w:color w:val="000000"/>
          <w:sz w:val="24"/>
          <w:szCs w:val="24"/>
          <w:shd w:val="clear" w:color="auto" w:fill="FFFFFF"/>
        </w:rPr>
        <w:t>13</w:t>
      </w:r>
    </w:p>
    <w:p w:rsidR="0089289D" w:rsidRPr="001E7744" w:rsidRDefault="0089289D" w:rsidP="00EB56E5">
      <w:pPr>
        <w:keepNext/>
        <w:jc w:val="center"/>
        <w:outlineLvl w:val="3"/>
        <w:rPr>
          <w:bCs/>
          <w:sz w:val="24"/>
          <w:szCs w:val="24"/>
        </w:rPr>
      </w:pPr>
    </w:p>
    <w:p w:rsidR="000A44CE" w:rsidRPr="00141DA8" w:rsidRDefault="000A44CE" w:rsidP="00EB56E5">
      <w:pPr>
        <w:keepNext/>
        <w:outlineLvl w:val="3"/>
        <w:rPr>
          <w:sz w:val="24"/>
          <w:szCs w:val="24"/>
        </w:rPr>
      </w:pPr>
    </w:p>
    <w:p w:rsidR="000A44CE" w:rsidRPr="00716CBC" w:rsidRDefault="000A44CE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A44CE" w:rsidRDefault="000A44CE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A44CE" w:rsidRPr="00430789" w:rsidRDefault="000A44CE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A44CE" w:rsidRPr="001E7744" w:rsidRDefault="000A44CE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A44CE" w:rsidRDefault="000A44CE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A44CE" w:rsidRPr="00A93419" w:rsidRDefault="000A44CE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1696"/>
        <w:gridCol w:w="1137"/>
        <w:gridCol w:w="1000"/>
        <w:gridCol w:w="1133"/>
        <w:gridCol w:w="1134"/>
        <w:gridCol w:w="2278"/>
        <w:gridCol w:w="1132"/>
        <w:gridCol w:w="596"/>
        <w:gridCol w:w="825"/>
        <w:gridCol w:w="848"/>
        <w:gridCol w:w="850"/>
        <w:gridCol w:w="661"/>
        <w:gridCol w:w="828"/>
      </w:tblGrid>
      <w:tr w:rsidR="009547D6" w:rsidRPr="0089289D" w:rsidTr="00555521">
        <w:trPr>
          <w:trHeight w:hRule="exact" w:val="1339"/>
        </w:trPr>
        <w:tc>
          <w:tcPr>
            <w:tcW w:w="999" w:type="dxa"/>
            <w:vMerge w:val="restart"/>
            <w:shd w:val="clear" w:color="auto" w:fill="FFFFFF"/>
            <w:vAlign w:val="center"/>
          </w:tcPr>
          <w:p w:rsidR="009547D6" w:rsidRPr="002C6F39" w:rsidRDefault="009547D6" w:rsidP="00743F12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33" w:type="dxa"/>
            <w:gridSpan w:val="3"/>
            <w:vMerge w:val="restart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7" w:type="dxa"/>
            <w:gridSpan w:val="2"/>
            <w:vMerge w:val="restart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9547D6" w:rsidRPr="002C6F39" w:rsidRDefault="009547D6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23" w:type="dxa"/>
            <w:gridSpan w:val="3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9547D6" w:rsidRPr="002C6F39" w:rsidRDefault="009547D6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692692" w:rsidRPr="0089289D" w:rsidTr="00555521">
        <w:trPr>
          <w:trHeight w:hRule="exact" w:val="48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3" w:type="dxa"/>
            <w:gridSpan w:val="3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25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89289D" w:rsidTr="00555521">
        <w:trPr>
          <w:trHeight w:val="624"/>
        </w:trPr>
        <w:tc>
          <w:tcPr>
            <w:tcW w:w="999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692692" w:rsidRPr="002C6F39" w:rsidRDefault="00692692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692692" w:rsidRPr="0089289D" w:rsidRDefault="00692692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25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692692" w:rsidRPr="0089289D" w:rsidRDefault="00692692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692692" w:rsidRPr="0089289D" w:rsidTr="00555521">
        <w:trPr>
          <w:trHeight w:hRule="exact" w:val="372"/>
        </w:trPr>
        <w:tc>
          <w:tcPr>
            <w:tcW w:w="999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692692" w:rsidRPr="002C6F39" w:rsidRDefault="00692692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B86BE0" w:rsidRPr="0089289D" w:rsidTr="00555521">
        <w:trPr>
          <w:trHeight w:val="20"/>
        </w:trPr>
        <w:tc>
          <w:tcPr>
            <w:tcW w:w="999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804200О.99.0.ББ52АЖ99000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137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133" w:type="dxa"/>
            <w:vMerge w:val="restart"/>
            <w:shd w:val="clear" w:color="auto" w:fill="FFFFFF"/>
          </w:tcPr>
          <w:p w:rsidR="00B86BE0" w:rsidRPr="00820E1F" w:rsidRDefault="00B86BE0" w:rsidP="00A149F1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89289D" w:rsidTr="00555521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B86BE0" w:rsidRPr="0089289D" w:rsidRDefault="00B86BE0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6D608D" w:rsidRDefault="00B86BE0" w:rsidP="00E35D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89289D" w:rsidTr="00555521">
        <w:trPr>
          <w:trHeight w:val="20"/>
        </w:trPr>
        <w:tc>
          <w:tcPr>
            <w:tcW w:w="999" w:type="dxa"/>
            <w:vMerge/>
            <w:shd w:val="clear" w:color="auto" w:fill="FFFFFF"/>
          </w:tcPr>
          <w:p w:rsidR="00B86BE0" w:rsidRPr="0089289D" w:rsidRDefault="00B86BE0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89289D" w:rsidRDefault="00B86BE0" w:rsidP="00E35D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</w:tc>
        <w:tc>
          <w:tcPr>
            <w:tcW w:w="1132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B86BE0" w:rsidRPr="0089289D" w:rsidRDefault="00B86BE0" w:rsidP="00E35D89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89289D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A44CE" w:rsidRPr="00A93419" w:rsidRDefault="000A44CE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1423"/>
        <w:gridCol w:w="1132"/>
        <w:gridCol w:w="992"/>
        <w:gridCol w:w="1080"/>
        <w:gridCol w:w="1050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6C01BB" w:rsidRPr="002D12B0" w:rsidTr="00B86BE0">
        <w:trPr>
          <w:trHeight w:val="20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547" w:type="dxa"/>
            <w:gridSpan w:val="3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30" w:type="dxa"/>
            <w:gridSpan w:val="2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692692" w:rsidRPr="00C46831" w:rsidTr="00B86BE0">
        <w:trPr>
          <w:trHeight w:val="20"/>
        </w:trPr>
        <w:tc>
          <w:tcPr>
            <w:tcW w:w="990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7" w:type="dxa"/>
            <w:gridSpan w:val="3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692692" w:rsidRPr="00305C3A" w:rsidRDefault="00692692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692692" w:rsidRPr="00305C3A" w:rsidRDefault="00692692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692692" w:rsidRPr="00C46831" w:rsidRDefault="00692692" w:rsidP="0026446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692692" w:rsidRPr="00C46831" w:rsidRDefault="00692692" w:rsidP="0026446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692692" w:rsidRPr="00C46831" w:rsidTr="00B86BE0">
        <w:trPr>
          <w:trHeight w:val="20"/>
        </w:trPr>
        <w:tc>
          <w:tcPr>
            <w:tcW w:w="990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692692" w:rsidRPr="002D12B0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692692" w:rsidRPr="00C46831" w:rsidRDefault="00692692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2692" w:rsidRPr="002D12B0" w:rsidTr="00B86BE0">
        <w:trPr>
          <w:trHeight w:val="20"/>
        </w:trPr>
        <w:tc>
          <w:tcPr>
            <w:tcW w:w="99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692692" w:rsidRPr="002D12B0" w:rsidRDefault="00692692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B86BE0" w:rsidRPr="002D12B0" w:rsidTr="00B86BE0">
        <w:trPr>
          <w:trHeight w:val="20"/>
        </w:trPr>
        <w:tc>
          <w:tcPr>
            <w:tcW w:w="990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804200О.99.0.ББ52АЖ99000</w:t>
            </w:r>
          </w:p>
        </w:tc>
        <w:tc>
          <w:tcPr>
            <w:tcW w:w="1423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1132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естественно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научной</w:t>
            </w:r>
          </w:p>
        </w:tc>
        <w:tc>
          <w:tcPr>
            <w:tcW w:w="992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B86BE0" w:rsidRPr="00820E1F" w:rsidRDefault="00B86BE0" w:rsidP="008B3DB5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50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B86BE0" w:rsidRPr="007A7171" w:rsidRDefault="00B86BE0" w:rsidP="00264466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B86BE0" w:rsidRPr="007A7171" w:rsidRDefault="00B86BE0" w:rsidP="00264466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7A7171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B86BE0" w:rsidRPr="007A7171" w:rsidRDefault="00B86BE0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7A7171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B86BE0" w:rsidRPr="00DB0C29" w:rsidRDefault="00B86BE0" w:rsidP="0026446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3750</w:t>
            </w:r>
          </w:p>
        </w:tc>
        <w:tc>
          <w:tcPr>
            <w:tcW w:w="772" w:type="dxa"/>
            <w:shd w:val="clear" w:color="auto" w:fill="FFFFFF"/>
          </w:tcPr>
          <w:p w:rsidR="00B86BE0" w:rsidRPr="00DB0C29" w:rsidRDefault="00B86BE0" w:rsidP="0013622D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3750</w:t>
            </w:r>
          </w:p>
        </w:tc>
        <w:tc>
          <w:tcPr>
            <w:tcW w:w="849" w:type="dxa"/>
            <w:shd w:val="clear" w:color="auto" w:fill="FFFFFF"/>
          </w:tcPr>
          <w:p w:rsidR="00B86BE0" w:rsidRPr="00DB0C29" w:rsidRDefault="00B86BE0" w:rsidP="0013622D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3750</w:t>
            </w:r>
          </w:p>
        </w:tc>
        <w:tc>
          <w:tcPr>
            <w:tcW w:w="806" w:type="dxa"/>
            <w:shd w:val="clear" w:color="auto" w:fill="FFFFFF"/>
          </w:tcPr>
          <w:p w:rsidR="00B86BE0" w:rsidRPr="00DB0C29" w:rsidRDefault="00B86BE0" w:rsidP="0026446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B86BE0" w:rsidRPr="00DB0C29" w:rsidRDefault="00B86BE0" w:rsidP="00E670C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</w:t>
            </w:r>
          </w:p>
        </w:tc>
      </w:tr>
    </w:tbl>
    <w:p w:rsidR="006C01BB" w:rsidRPr="00A93419" w:rsidRDefault="006C01BB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A44CE" w:rsidRPr="0089496D" w:rsidRDefault="000A44CE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A44CE" w:rsidRPr="00587874" w:rsidTr="00264456">
        <w:tc>
          <w:tcPr>
            <w:tcW w:w="15173" w:type="dxa"/>
            <w:gridSpan w:val="5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A44CE" w:rsidRPr="00587874" w:rsidTr="00264456">
        <w:tc>
          <w:tcPr>
            <w:tcW w:w="2694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A44CE" w:rsidRPr="00587874" w:rsidTr="00264456">
        <w:tc>
          <w:tcPr>
            <w:tcW w:w="2694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A44CE" w:rsidRPr="00587874" w:rsidTr="00264456">
        <w:tc>
          <w:tcPr>
            <w:tcW w:w="2694" w:type="dxa"/>
          </w:tcPr>
          <w:p w:rsidR="000A44CE" w:rsidRPr="00587874" w:rsidRDefault="000A44CE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A44CE" w:rsidRPr="00587874" w:rsidRDefault="000A44CE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44CE" w:rsidRPr="00587874" w:rsidRDefault="000A44CE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A44CE" w:rsidRPr="00587874" w:rsidRDefault="000A44CE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A44CE" w:rsidRPr="00B14F7E" w:rsidRDefault="000A44CE" w:rsidP="00EB56E5">
      <w:pPr>
        <w:widowControl w:val="0"/>
        <w:rPr>
          <w:color w:val="000000"/>
          <w:sz w:val="20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N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A44CE" w:rsidRPr="00587874" w:rsidRDefault="007B03DE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</w:t>
      </w:r>
      <w:r w:rsidR="000A44CE"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0A44CE" w:rsidRDefault="000A44CE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A44CE" w:rsidRDefault="000A44CE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A44CE" w:rsidRPr="00A93419" w:rsidRDefault="000A44CE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A44CE" w:rsidRPr="00587874" w:rsidTr="002644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A44CE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A44CE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A44CE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A44CE" w:rsidRPr="00587874" w:rsidTr="002644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A44CE" w:rsidRPr="00587874" w:rsidRDefault="000A44CE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4CE" w:rsidRPr="00587874" w:rsidRDefault="000A44CE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EB56E5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9289D" w:rsidRDefault="0089289D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0A3713" w:rsidRPr="001E7744" w:rsidRDefault="00F96464" w:rsidP="000A3713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0A3713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0A3713" w:rsidRPr="009D7718" w:rsidRDefault="000A3713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0A3713" w:rsidRPr="008D016E" w:rsidRDefault="000A3713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0A3713" w:rsidRPr="009D7718" w:rsidRDefault="000A3713" w:rsidP="000A37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62.3pt;margin-top:9.95pt;width:149.7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GwR9NI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0A3713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0A3713" w:rsidRPr="009D7718" w:rsidRDefault="000A3713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A3713" w:rsidRPr="009D7718" w:rsidRDefault="000A3713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0A3713" w:rsidRPr="008D016E" w:rsidRDefault="000A3713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0A3713" w:rsidRPr="009D7718" w:rsidRDefault="000A3713" w:rsidP="000A3713"/>
                  </w:txbxContent>
                </v:textbox>
              </v:shape>
            </w:pict>
          </mc:Fallback>
        </mc:AlternateContent>
      </w:r>
      <w:r w:rsidR="000A3713">
        <w:rPr>
          <w:bCs/>
          <w:color w:val="000000"/>
          <w:sz w:val="24"/>
          <w:szCs w:val="24"/>
          <w:shd w:val="clear" w:color="auto" w:fill="FFFFFF"/>
        </w:rPr>
        <w:t>РАЗДЕЛ 14</w:t>
      </w:r>
    </w:p>
    <w:p w:rsidR="000A3713" w:rsidRPr="00141DA8" w:rsidRDefault="000A3713" w:rsidP="000A3713">
      <w:pPr>
        <w:keepNext/>
        <w:outlineLvl w:val="3"/>
        <w:rPr>
          <w:sz w:val="24"/>
          <w:szCs w:val="24"/>
        </w:rPr>
      </w:pPr>
    </w:p>
    <w:p w:rsidR="000A3713" w:rsidRPr="00716CBC" w:rsidRDefault="000A3713" w:rsidP="000A3713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0A3713" w:rsidRDefault="000A3713" w:rsidP="000A3713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A3713" w:rsidRPr="00430789" w:rsidRDefault="000A3713" w:rsidP="000A3713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A3713" w:rsidRPr="001E7744" w:rsidRDefault="000A3713" w:rsidP="000A3713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A3713" w:rsidRDefault="000A3713" w:rsidP="000A3713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A3713" w:rsidRPr="00A93419" w:rsidRDefault="000A3713" w:rsidP="000A3713">
      <w:pPr>
        <w:keepNext/>
        <w:outlineLvl w:val="3"/>
        <w:rPr>
          <w:bCs/>
          <w:sz w:val="16"/>
          <w:szCs w:val="16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1557"/>
        <w:gridCol w:w="1271"/>
        <w:gridCol w:w="1000"/>
        <w:gridCol w:w="1270"/>
        <w:gridCol w:w="1140"/>
        <w:gridCol w:w="2278"/>
        <w:gridCol w:w="983"/>
        <w:gridCol w:w="596"/>
        <w:gridCol w:w="814"/>
        <w:gridCol w:w="848"/>
        <w:gridCol w:w="850"/>
        <w:gridCol w:w="661"/>
        <w:gridCol w:w="828"/>
      </w:tblGrid>
      <w:tr w:rsidR="000A3713" w:rsidRPr="007F467E" w:rsidTr="000F13AB">
        <w:trPr>
          <w:trHeight w:hRule="exact" w:val="1339"/>
        </w:trPr>
        <w:tc>
          <w:tcPr>
            <w:tcW w:w="997" w:type="dxa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12" w:type="dxa"/>
            <w:gridSpan w:val="3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A3713" w:rsidRPr="007F467E" w:rsidTr="000F13AB">
        <w:trPr>
          <w:trHeight w:hRule="exact" w:val="484"/>
        </w:trPr>
        <w:tc>
          <w:tcPr>
            <w:tcW w:w="997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14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A3713" w:rsidRPr="007F467E" w:rsidTr="000F13AB">
        <w:trPr>
          <w:trHeight w:val="624"/>
        </w:trPr>
        <w:tc>
          <w:tcPr>
            <w:tcW w:w="997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A3713" w:rsidRPr="002C6F39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4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A3713" w:rsidRPr="007F467E" w:rsidTr="000F13AB">
        <w:trPr>
          <w:trHeight w:hRule="exact" w:val="372"/>
        </w:trPr>
        <w:tc>
          <w:tcPr>
            <w:tcW w:w="997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557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A3713" w:rsidRPr="002C6F39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0A3713" w:rsidRPr="007F467E" w:rsidTr="000F13AB">
        <w:trPr>
          <w:trHeight w:val="20"/>
        </w:trPr>
        <w:tc>
          <w:tcPr>
            <w:tcW w:w="997" w:type="dxa"/>
            <w:vMerge w:val="restart"/>
            <w:shd w:val="clear" w:color="auto" w:fill="FFFFFF"/>
          </w:tcPr>
          <w:p w:rsidR="000A3713" w:rsidRPr="00555521" w:rsidRDefault="000A3713" w:rsidP="000F13AB">
            <w:pPr>
              <w:keepNext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555521">
              <w:rPr>
                <w:sz w:val="18"/>
                <w:szCs w:val="18"/>
              </w:rPr>
              <w:t>804200О.99.0.ББ52АЗ20000</w:t>
            </w:r>
          </w:p>
        </w:tc>
        <w:tc>
          <w:tcPr>
            <w:tcW w:w="1557" w:type="dxa"/>
            <w:vMerge w:val="restart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0A3713" w:rsidRPr="007F467E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В общеобразова</w:t>
            </w:r>
            <w:r>
              <w:rPr>
                <w:sz w:val="18"/>
                <w:szCs w:val="18"/>
              </w:rPr>
              <w:t>-</w:t>
            </w:r>
            <w:r w:rsidRPr="007F467E">
              <w:rPr>
                <w:sz w:val="18"/>
                <w:szCs w:val="18"/>
              </w:rPr>
              <w:t>тельном учреждении</w:t>
            </w:r>
          </w:p>
          <w:p w:rsidR="000A3713" w:rsidRPr="007F467E" w:rsidRDefault="000A3713" w:rsidP="000F13AB">
            <w:pPr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Очная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0A3713" w:rsidRPr="007F467E" w:rsidRDefault="000A3713" w:rsidP="000F13AB">
            <w:pPr>
              <w:jc w:val="center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A3713" w:rsidRPr="007F467E" w:rsidTr="000F13AB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0A3713" w:rsidRPr="007F467E" w:rsidTr="000F13AB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A3713" w:rsidRPr="007F467E" w:rsidRDefault="000A3713" w:rsidP="000F13A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F467E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A3713" w:rsidRPr="007F467E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0A3713" w:rsidRDefault="000A3713" w:rsidP="000A3713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"/>
        <w:gridCol w:w="1542"/>
        <w:gridCol w:w="1235"/>
        <w:gridCol w:w="992"/>
        <w:gridCol w:w="1080"/>
        <w:gridCol w:w="909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0A3713" w:rsidRPr="002D12B0" w:rsidTr="000F13AB">
        <w:trPr>
          <w:trHeight w:val="20"/>
        </w:trPr>
        <w:tc>
          <w:tcPr>
            <w:tcW w:w="1038" w:type="dxa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769" w:type="dxa"/>
            <w:gridSpan w:val="3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A3713" w:rsidRPr="00C46831" w:rsidTr="000F13AB">
        <w:trPr>
          <w:trHeight w:val="20"/>
        </w:trPr>
        <w:tc>
          <w:tcPr>
            <w:tcW w:w="1038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69" w:type="dxa"/>
            <w:gridSpan w:val="3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A3713" w:rsidRPr="00305C3A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A3713" w:rsidRPr="00305C3A" w:rsidRDefault="000A3713" w:rsidP="000F13A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A3713" w:rsidRPr="00C46831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A3713" w:rsidRPr="00C46831" w:rsidRDefault="000A3713" w:rsidP="000F13A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A3713" w:rsidRPr="00C46831" w:rsidTr="000F13AB">
        <w:trPr>
          <w:trHeight w:val="20"/>
        </w:trPr>
        <w:tc>
          <w:tcPr>
            <w:tcW w:w="1038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A3713" w:rsidRPr="00C46831" w:rsidRDefault="000A3713" w:rsidP="000F13AB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A3713" w:rsidRPr="002D12B0" w:rsidTr="000F13AB">
        <w:trPr>
          <w:trHeight w:val="20"/>
        </w:trPr>
        <w:tc>
          <w:tcPr>
            <w:tcW w:w="1038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0A3713" w:rsidRPr="002D12B0" w:rsidTr="000F13AB">
        <w:trPr>
          <w:trHeight w:val="20"/>
        </w:trPr>
        <w:tc>
          <w:tcPr>
            <w:tcW w:w="1038" w:type="dxa"/>
            <w:shd w:val="clear" w:color="auto" w:fill="FFFFFF"/>
          </w:tcPr>
          <w:p w:rsidR="000A3713" w:rsidRPr="00555521" w:rsidRDefault="000A3713" w:rsidP="000F13AB">
            <w:pPr>
              <w:keepNext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555521">
              <w:rPr>
                <w:sz w:val="18"/>
                <w:szCs w:val="18"/>
              </w:rPr>
              <w:t>804200О.99.0.ББ52АЗ20000</w:t>
            </w:r>
          </w:p>
        </w:tc>
        <w:tc>
          <w:tcPr>
            <w:tcW w:w="1542" w:type="dxa"/>
            <w:shd w:val="clear" w:color="auto" w:fill="FFFFFF"/>
          </w:tcPr>
          <w:p w:rsidR="000A3713" w:rsidRPr="002D12B0" w:rsidRDefault="000A3713" w:rsidP="000F13A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Реализация дополнительных образовательных общеразвивающих программ</w:t>
            </w:r>
          </w:p>
        </w:tc>
        <w:tc>
          <w:tcPr>
            <w:tcW w:w="1235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992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В общеобразо</w:t>
            </w:r>
            <w:r>
              <w:rPr>
                <w:sz w:val="18"/>
                <w:szCs w:val="18"/>
              </w:rPr>
              <w:t>-</w:t>
            </w:r>
            <w:r w:rsidRPr="002D12B0">
              <w:rPr>
                <w:sz w:val="18"/>
                <w:szCs w:val="18"/>
              </w:rPr>
              <w:t>вательном учреждении</w:t>
            </w:r>
          </w:p>
          <w:p w:rsidR="000A3713" w:rsidRPr="002D12B0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Очная</w:t>
            </w:r>
          </w:p>
        </w:tc>
        <w:tc>
          <w:tcPr>
            <w:tcW w:w="909" w:type="dxa"/>
            <w:shd w:val="clear" w:color="auto" w:fill="FFFFFF"/>
            <w:vAlign w:val="center"/>
          </w:tcPr>
          <w:p w:rsidR="000A3713" w:rsidRPr="002D12B0" w:rsidRDefault="000A3713" w:rsidP="000F13AB">
            <w:pPr>
              <w:widowControl w:val="0"/>
              <w:jc w:val="center"/>
              <w:rPr>
                <w:sz w:val="18"/>
                <w:szCs w:val="18"/>
              </w:rPr>
            </w:pPr>
            <w:r w:rsidRPr="002D12B0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A3713" w:rsidRPr="002D12B0" w:rsidRDefault="000A3713" w:rsidP="000F13AB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</w:t>
            </w:r>
          </w:p>
        </w:tc>
        <w:tc>
          <w:tcPr>
            <w:tcW w:w="772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</w:t>
            </w:r>
          </w:p>
        </w:tc>
        <w:tc>
          <w:tcPr>
            <w:tcW w:w="849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</w:t>
            </w:r>
          </w:p>
        </w:tc>
        <w:tc>
          <w:tcPr>
            <w:tcW w:w="806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A3713" w:rsidRPr="00DB0C29" w:rsidRDefault="000A3713" w:rsidP="000F13AB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0A3713" w:rsidRPr="00DB0C29" w:rsidRDefault="000A3713" w:rsidP="000F13A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</w:p>
        </w:tc>
      </w:tr>
    </w:tbl>
    <w:p w:rsidR="000A3713" w:rsidRPr="00A93419" w:rsidRDefault="000A3713" w:rsidP="000A3713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A3713" w:rsidRPr="000A3713" w:rsidRDefault="000A3713" w:rsidP="000A3713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A3713" w:rsidRPr="00587874" w:rsidTr="000F13AB">
        <w:tc>
          <w:tcPr>
            <w:tcW w:w="15173" w:type="dxa"/>
            <w:gridSpan w:val="5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A3713" w:rsidRPr="00587874" w:rsidTr="000F13AB">
        <w:tc>
          <w:tcPr>
            <w:tcW w:w="2694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A3713" w:rsidRPr="00587874" w:rsidRDefault="000A3713" w:rsidP="000F13A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A3713" w:rsidRPr="00587874" w:rsidRDefault="000A3713" w:rsidP="000F13A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0A3713" w:rsidRPr="0089289D" w:rsidRDefault="000A3713" w:rsidP="000A3713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0A3713" w:rsidRPr="007B03DE" w:rsidRDefault="000A3713" w:rsidP="000A3713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0A3713" w:rsidRPr="007B03DE" w:rsidRDefault="000A3713" w:rsidP="000A3713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0A3713" w:rsidRPr="007B03DE" w:rsidRDefault="000A3713" w:rsidP="000A3713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N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A3713" w:rsidRPr="00587874" w:rsidRDefault="000A3713" w:rsidP="000A3713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(наименование, номер и дата нормативного правового акта)</w:t>
      </w:r>
    </w:p>
    <w:p w:rsidR="000A3713" w:rsidRDefault="000A3713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0A3713" w:rsidRDefault="000A3713" w:rsidP="000A3713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0A3713" w:rsidRDefault="000A3713" w:rsidP="000A3713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A3713" w:rsidRPr="00A93419" w:rsidRDefault="000A3713" w:rsidP="000A3713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A3713" w:rsidRPr="00587874" w:rsidTr="000F13A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A3713" w:rsidRPr="00587874" w:rsidTr="000F13A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A3713" w:rsidRPr="00587874" w:rsidRDefault="000A3713" w:rsidP="000F13A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713" w:rsidRPr="00587874" w:rsidRDefault="000A3713" w:rsidP="000F13A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A3713" w:rsidRDefault="000A3713" w:rsidP="000A3713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A3713" w:rsidRDefault="000A3713" w:rsidP="000A371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EB5106" w:rsidRPr="001E7744" w:rsidRDefault="00F96464" w:rsidP="00EB56E5">
      <w:pPr>
        <w:keepNext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72364C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2364C" w:rsidRPr="009D7718" w:rsidRDefault="0072364C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8D016E" w:rsidRDefault="0072364C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72364C" w:rsidRPr="009D7718" w:rsidRDefault="0072364C" w:rsidP="00EB51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62.3pt;margin-top:9.9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RxeiQIAABg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KPhTv7agHhCZ1hA3VB+fE5w0oD9TkmPrVlR923HrKSkfa/RXUWW56GX4yJfXMxxYac7m+kO0xyh&#10;KuopGae3fuz/nbFq2+BNo581XKMjaxW9Eqw7sjr4GNsvJnV4KkJ/T9cx6vlBW/0C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NEcXo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72364C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72364C" w:rsidRPr="009D7718" w:rsidRDefault="0072364C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>перечню</w:t>
                            </w: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2364C" w:rsidRPr="009D7718" w:rsidRDefault="0072364C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8D016E" w:rsidRDefault="0072364C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72364C" w:rsidRPr="009D7718" w:rsidRDefault="0072364C" w:rsidP="00EB5106"/>
                  </w:txbxContent>
                </v:textbox>
              </v:shape>
            </w:pict>
          </mc:Fallback>
        </mc:AlternateContent>
      </w:r>
      <w:r w:rsidR="00EB5106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B09FF">
        <w:rPr>
          <w:bCs/>
          <w:color w:val="000000"/>
          <w:sz w:val="24"/>
          <w:szCs w:val="24"/>
          <w:shd w:val="clear" w:color="auto" w:fill="FFFFFF"/>
        </w:rPr>
        <w:t>1</w:t>
      </w:r>
      <w:r w:rsidR="000F4016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EB5106" w:rsidRPr="00141DA8" w:rsidRDefault="00EB5106" w:rsidP="00EB56E5">
      <w:pPr>
        <w:keepNext/>
        <w:outlineLvl w:val="3"/>
        <w:rPr>
          <w:sz w:val="24"/>
          <w:szCs w:val="24"/>
        </w:rPr>
      </w:pPr>
    </w:p>
    <w:p w:rsidR="00EB5106" w:rsidRPr="00716CBC" w:rsidRDefault="00EB5106" w:rsidP="00EB56E5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EB5106" w:rsidRDefault="00EB5106" w:rsidP="00EB56E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EB5106" w:rsidRPr="00430789" w:rsidRDefault="00EB5106" w:rsidP="00EB56E5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EB5106" w:rsidRPr="001E7744" w:rsidRDefault="00EB5106" w:rsidP="00EB56E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EB5106" w:rsidRDefault="00EB510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EB5106" w:rsidRPr="00A93419" w:rsidRDefault="00EB5106" w:rsidP="00EB56E5">
      <w:pPr>
        <w:keepNext/>
        <w:outlineLvl w:val="3"/>
        <w:rPr>
          <w:bCs/>
          <w:sz w:val="16"/>
          <w:szCs w:val="16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1557"/>
        <w:gridCol w:w="1271"/>
        <w:gridCol w:w="1000"/>
        <w:gridCol w:w="1270"/>
        <w:gridCol w:w="1140"/>
        <w:gridCol w:w="2278"/>
        <w:gridCol w:w="983"/>
        <w:gridCol w:w="596"/>
        <w:gridCol w:w="814"/>
        <w:gridCol w:w="848"/>
        <w:gridCol w:w="850"/>
        <w:gridCol w:w="661"/>
        <w:gridCol w:w="828"/>
      </w:tblGrid>
      <w:tr w:rsidR="00BC32D1" w:rsidRPr="007F467E" w:rsidTr="00C50D7A">
        <w:trPr>
          <w:trHeight w:hRule="exact" w:val="1339"/>
        </w:trPr>
        <w:tc>
          <w:tcPr>
            <w:tcW w:w="997" w:type="dxa"/>
            <w:vMerge w:val="restart"/>
            <w:shd w:val="clear" w:color="auto" w:fill="FFFFFF"/>
            <w:vAlign w:val="center"/>
          </w:tcPr>
          <w:p w:rsidR="00BC32D1" w:rsidRPr="002C6F39" w:rsidRDefault="00BC32D1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shd w:val="clear" w:color="auto" w:fill="FFFFFF"/>
            <w:vAlign w:val="center"/>
          </w:tcPr>
          <w:p w:rsidR="00BC32D1" w:rsidRPr="002C6F39" w:rsidRDefault="00BC32D1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:rsidR="00BC32D1" w:rsidRPr="002C6F39" w:rsidRDefault="00BC32D1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57" w:type="dxa"/>
            <w:gridSpan w:val="3"/>
            <w:shd w:val="clear" w:color="auto" w:fill="FFFFFF"/>
            <w:vAlign w:val="center"/>
          </w:tcPr>
          <w:p w:rsidR="00BC32D1" w:rsidRPr="002C6F39" w:rsidRDefault="00BC32D1" w:rsidP="00595F7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  <w:r w:rsidR="00595F77"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512" w:type="dxa"/>
            <w:gridSpan w:val="3"/>
            <w:shd w:val="clear" w:color="auto" w:fill="FFFFFF"/>
            <w:vAlign w:val="center"/>
          </w:tcPr>
          <w:p w:rsidR="00BC32D1" w:rsidRPr="002C6F39" w:rsidRDefault="00BC32D1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  <w:vAlign w:val="center"/>
          </w:tcPr>
          <w:p w:rsidR="00BC32D1" w:rsidRPr="002C6F39" w:rsidRDefault="00BC32D1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C6F39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51A6E" w:rsidRPr="007F467E" w:rsidTr="00C50D7A">
        <w:trPr>
          <w:trHeight w:hRule="exact" w:val="484"/>
        </w:trPr>
        <w:tc>
          <w:tcPr>
            <w:tcW w:w="997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единица измерения по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C6F39">
              <w:rPr>
                <w:color w:val="000000"/>
                <w:sz w:val="18"/>
                <w:szCs w:val="18"/>
              </w:rPr>
              <w:t>ОКЕИ</w:t>
            </w:r>
          </w:p>
        </w:tc>
        <w:tc>
          <w:tcPr>
            <w:tcW w:w="814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48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50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661" w:type="dxa"/>
            <w:vMerge w:val="restart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процен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тах</w:t>
            </w:r>
          </w:p>
        </w:tc>
        <w:tc>
          <w:tcPr>
            <w:tcW w:w="828" w:type="dxa"/>
            <w:vMerge w:val="restart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51A6E" w:rsidRPr="007F467E" w:rsidTr="00C50D7A">
        <w:trPr>
          <w:trHeight w:val="624"/>
        </w:trPr>
        <w:tc>
          <w:tcPr>
            <w:tcW w:w="997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51A6E" w:rsidRPr="002C6F39" w:rsidRDefault="00051A6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(наименова-</w:t>
            </w:r>
          </w:p>
          <w:p w:rsidR="00051A6E" w:rsidRPr="002C6F39" w:rsidRDefault="00051A6E" w:rsidP="00C46831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ние</w:t>
            </w:r>
          </w:p>
          <w:p w:rsidR="00051A6E" w:rsidRPr="007F467E" w:rsidRDefault="00051A6E" w:rsidP="00EB56E5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3" w:type="dxa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наиме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C6F39">
              <w:rPr>
                <w:color w:val="000000"/>
                <w:sz w:val="18"/>
                <w:szCs w:val="18"/>
              </w:rPr>
              <w:t>нование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4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051A6E" w:rsidRPr="007F467E" w:rsidRDefault="00051A6E" w:rsidP="00EB56E5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051A6E" w:rsidRPr="007F467E" w:rsidTr="00C50D7A">
        <w:trPr>
          <w:trHeight w:hRule="exact" w:val="372"/>
        </w:trPr>
        <w:tc>
          <w:tcPr>
            <w:tcW w:w="997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</w:t>
            </w:r>
          </w:p>
        </w:tc>
        <w:tc>
          <w:tcPr>
            <w:tcW w:w="1557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051A6E" w:rsidRPr="002C6F39" w:rsidRDefault="00051A6E" w:rsidP="00C4683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2C6F39">
              <w:rPr>
                <w:sz w:val="18"/>
                <w:szCs w:val="18"/>
              </w:rPr>
              <w:t>14</w:t>
            </w:r>
          </w:p>
        </w:tc>
      </w:tr>
      <w:tr w:rsidR="00B86BE0" w:rsidRPr="007F467E" w:rsidTr="00C50D7A">
        <w:trPr>
          <w:trHeight w:val="20"/>
        </w:trPr>
        <w:tc>
          <w:tcPr>
            <w:tcW w:w="997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ind w:right="42"/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804200О.99.0.ББ52АЗ23000</w:t>
            </w:r>
          </w:p>
        </w:tc>
        <w:tc>
          <w:tcPr>
            <w:tcW w:w="1557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B86BE0" w:rsidRPr="00820E1F" w:rsidRDefault="00B86BE0" w:rsidP="000850B8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140" w:type="dxa"/>
            <w:vMerge w:val="restart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983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7F467E" w:rsidTr="00C50D7A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B86BE0" w:rsidRPr="007F467E" w:rsidRDefault="00B86BE0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F467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983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B86BE0" w:rsidRPr="007F467E" w:rsidTr="00C50D7A">
        <w:trPr>
          <w:trHeight w:val="20"/>
        </w:trPr>
        <w:tc>
          <w:tcPr>
            <w:tcW w:w="997" w:type="dxa"/>
            <w:vMerge/>
            <w:shd w:val="clear" w:color="auto" w:fill="FFFFFF"/>
          </w:tcPr>
          <w:p w:rsidR="00B86BE0" w:rsidRPr="007F467E" w:rsidRDefault="00B86BE0" w:rsidP="00EB56E5">
            <w:pPr>
              <w:keepNext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B86BE0" w:rsidRPr="007F467E" w:rsidRDefault="00B86BE0" w:rsidP="006C01B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F467E">
              <w:rPr>
                <w:sz w:val="18"/>
                <w:szCs w:val="18"/>
                <w:lang w:eastAsia="ru-RU"/>
              </w:rPr>
              <w:t>Количество обоснованных жалоб потребителей, поступивших в образовательное учреждение или в управление образования</w:t>
            </w:r>
          </w:p>
        </w:tc>
        <w:tc>
          <w:tcPr>
            <w:tcW w:w="983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B86BE0" w:rsidRPr="007F467E" w:rsidRDefault="00B86BE0" w:rsidP="006C01B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F467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6C01BB" w:rsidRDefault="00EB5106" w:rsidP="00EB56E5">
      <w:pPr>
        <w:pageBreakBefore/>
        <w:widowControl w:val="0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>3.2</w:t>
      </w:r>
      <w:r w:rsidR="00EB56E5">
        <w:rPr>
          <w:sz w:val="24"/>
          <w:szCs w:val="24"/>
        </w:rPr>
        <w:t xml:space="preserve">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2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377"/>
        <w:gridCol w:w="1235"/>
        <w:gridCol w:w="992"/>
        <w:gridCol w:w="1080"/>
        <w:gridCol w:w="1086"/>
        <w:gridCol w:w="992"/>
        <w:gridCol w:w="841"/>
        <w:gridCol w:w="466"/>
        <w:gridCol w:w="811"/>
        <w:gridCol w:w="772"/>
        <w:gridCol w:w="849"/>
        <w:gridCol w:w="806"/>
        <w:gridCol w:w="832"/>
        <w:gridCol w:w="845"/>
        <w:gridCol w:w="580"/>
        <w:gridCol w:w="763"/>
      </w:tblGrid>
      <w:tr w:rsidR="006C01BB" w:rsidRPr="002D12B0" w:rsidTr="00B86BE0">
        <w:trPr>
          <w:trHeight w:val="20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Уникальный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номер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реестровой</w:t>
            </w:r>
          </w:p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записи</w:t>
            </w:r>
          </w:p>
        </w:tc>
        <w:tc>
          <w:tcPr>
            <w:tcW w:w="3604" w:type="dxa"/>
            <w:gridSpan w:val="3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66" w:type="dxa"/>
            <w:gridSpan w:val="2"/>
            <w:vMerge w:val="restart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99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432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83" w:type="dxa"/>
            <w:gridSpan w:val="3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343" w:type="dxa"/>
            <w:gridSpan w:val="2"/>
            <w:shd w:val="clear" w:color="auto" w:fill="FFFFFF"/>
            <w:vAlign w:val="center"/>
          </w:tcPr>
          <w:p w:rsidR="006C01BB" w:rsidRPr="002D12B0" w:rsidRDefault="006C01BB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2D12B0">
              <w:rPr>
                <w:color w:val="000000"/>
                <w:sz w:val="18"/>
                <w:szCs w:val="18"/>
              </w:rPr>
              <w:br/>
              <w:t xml:space="preserve"> от установ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ленных показателей</w:t>
            </w:r>
          </w:p>
        </w:tc>
      </w:tr>
      <w:tr w:rsidR="00051A6E" w:rsidRPr="00C46831" w:rsidTr="00B86BE0">
        <w:trPr>
          <w:trHeight w:val="20"/>
        </w:trPr>
        <w:tc>
          <w:tcPr>
            <w:tcW w:w="1040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604" w:type="dxa"/>
            <w:gridSpan w:val="3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наименова-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 xml:space="preserve">единица измерения по </w:t>
            </w:r>
            <w:r>
              <w:rPr>
                <w:bCs/>
                <w:color w:val="000000"/>
                <w:sz w:val="18"/>
                <w:szCs w:val="18"/>
              </w:rPr>
              <w:t>О</w:t>
            </w:r>
            <w:r w:rsidRPr="002D12B0">
              <w:rPr>
                <w:bCs/>
                <w:color w:val="000000"/>
                <w:sz w:val="18"/>
                <w:szCs w:val="18"/>
              </w:rPr>
              <w:t>КЕИ</w:t>
            </w:r>
          </w:p>
        </w:tc>
        <w:tc>
          <w:tcPr>
            <w:tcW w:w="811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772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9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806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2020</w:t>
            </w:r>
            <w:r w:rsidRPr="00305C3A">
              <w:rPr>
                <w:color w:val="000000"/>
                <w:sz w:val="18"/>
                <w:szCs w:val="18"/>
              </w:rPr>
              <w:t xml:space="preserve"> год (очеред-ной финан-совый год)</w:t>
            </w:r>
          </w:p>
        </w:tc>
        <w:tc>
          <w:tcPr>
            <w:tcW w:w="832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</w:t>
            </w:r>
            <w:r>
              <w:rPr>
                <w:color w:val="000000"/>
                <w:sz w:val="18"/>
                <w:szCs w:val="18"/>
              </w:rPr>
              <w:t>21</w:t>
            </w:r>
            <w:r w:rsidRPr="00305C3A">
              <w:rPr>
                <w:color w:val="000000"/>
                <w:sz w:val="18"/>
                <w:szCs w:val="18"/>
              </w:rPr>
              <w:t xml:space="preserve"> год (1-й год плано-вого периода)</w:t>
            </w:r>
          </w:p>
        </w:tc>
        <w:tc>
          <w:tcPr>
            <w:tcW w:w="845" w:type="dxa"/>
            <w:vMerge w:val="restart"/>
            <w:shd w:val="clear" w:color="auto" w:fill="FFFFFF"/>
            <w:vAlign w:val="center"/>
          </w:tcPr>
          <w:p w:rsidR="00051A6E" w:rsidRPr="00305C3A" w:rsidRDefault="00051A6E" w:rsidP="00F33EC0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2 г</w:t>
            </w:r>
            <w:r w:rsidRPr="00305C3A">
              <w:rPr>
                <w:color w:val="000000"/>
                <w:sz w:val="18"/>
                <w:szCs w:val="18"/>
              </w:rPr>
              <w:t>од</w:t>
            </w:r>
          </w:p>
          <w:p w:rsidR="00051A6E" w:rsidRPr="00305C3A" w:rsidRDefault="00051A6E" w:rsidP="00F33EC0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305C3A">
              <w:rPr>
                <w:color w:val="000000"/>
                <w:sz w:val="18"/>
                <w:szCs w:val="18"/>
              </w:rPr>
              <w:t>(2-й год плано-вого периода)</w:t>
            </w:r>
          </w:p>
        </w:tc>
        <w:tc>
          <w:tcPr>
            <w:tcW w:w="580" w:type="dxa"/>
            <w:vMerge w:val="restart"/>
            <w:shd w:val="clear" w:color="auto" w:fill="FFFFFF"/>
            <w:vAlign w:val="center"/>
          </w:tcPr>
          <w:p w:rsidR="00051A6E" w:rsidRPr="00C46831" w:rsidRDefault="00051A6E" w:rsidP="0026446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про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центах</w:t>
            </w:r>
          </w:p>
        </w:tc>
        <w:tc>
          <w:tcPr>
            <w:tcW w:w="763" w:type="dxa"/>
            <w:vMerge w:val="restart"/>
            <w:shd w:val="clear" w:color="auto" w:fill="FFFFFF"/>
            <w:vAlign w:val="center"/>
          </w:tcPr>
          <w:p w:rsidR="00051A6E" w:rsidRPr="00C46831" w:rsidRDefault="00051A6E" w:rsidP="00264466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2D12B0">
              <w:rPr>
                <w:color w:val="000000"/>
                <w:sz w:val="18"/>
                <w:szCs w:val="18"/>
              </w:rPr>
              <w:t>в абсолют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ных показа</w:t>
            </w:r>
            <w:r>
              <w:rPr>
                <w:color w:val="000000"/>
                <w:sz w:val="18"/>
                <w:szCs w:val="18"/>
              </w:rPr>
              <w:t>-</w:t>
            </w:r>
            <w:r w:rsidRPr="002D12B0">
              <w:rPr>
                <w:color w:val="000000"/>
                <w:sz w:val="18"/>
                <w:szCs w:val="18"/>
              </w:rPr>
              <w:t>телях</w:t>
            </w:r>
          </w:p>
        </w:tc>
      </w:tr>
      <w:tr w:rsidR="00051A6E" w:rsidRPr="00C46831" w:rsidTr="00B86BE0">
        <w:trPr>
          <w:trHeight w:val="20"/>
        </w:trPr>
        <w:tc>
          <w:tcPr>
            <w:tcW w:w="1040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77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__________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(наимено-вание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86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_________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(наимено-</w:t>
            </w:r>
          </w:p>
          <w:p w:rsidR="00051A6E" w:rsidRPr="002D12B0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вание</w:t>
            </w:r>
          </w:p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811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72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FFFFF"/>
            <w:vAlign w:val="center"/>
          </w:tcPr>
          <w:p w:rsidR="00051A6E" w:rsidRPr="00C46831" w:rsidRDefault="00051A6E" w:rsidP="002644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51A6E" w:rsidRPr="002D12B0" w:rsidTr="00B86BE0">
        <w:trPr>
          <w:trHeight w:val="20"/>
        </w:trPr>
        <w:tc>
          <w:tcPr>
            <w:tcW w:w="1040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86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051A6E" w:rsidRPr="002D12B0" w:rsidRDefault="00051A6E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B86BE0" w:rsidRPr="002D12B0" w:rsidTr="00B86BE0">
        <w:trPr>
          <w:trHeight w:val="20"/>
        </w:trPr>
        <w:tc>
          <w:tcPr>
            <w:tcW w:w="1040" w:type="dxa"/>
            <w:shd w:val="clear" w:color="auto" w:fill="FFFFFF"/>
          </w:tcPr>
          <w:p w:rsidR="00B86BE0" w:rsidRPr="00820E1F" w:rsidRDefault="00B86BE0" w:rsidP="0089496D">
            <w:pPr>
              <w:ind w:right="42"/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804200О.99.0.ББ52АЗ23000</w:t>
            </w:r>
          </w:p>
        </w:tc>
        <w:tc>
          <w:tcPr>
            <w:tcW w:w="1377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Реализация дополнительных общеразвиваю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щих программ</w:t>
            </w:r>
          </w:p>
        </w:tc>
        <w:tc>
          <w:tcPr>
            <w:tcW w:w="1235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992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B86BE0" w:rsidRPr="00820E1F" w:rsidRDefault="00B86BE0" w:rsidP="00844E24">
            <w:pPr>
              <w:rPr>
                <w:sz w:val="18"/>
                <w:szCs w:val="18"/>
              </w:rPr>
            </w:pPr>
            <w:r w:rsidRPr="00820E1F">
              <w:rPr>
                <w:sz w:val="18"/>
                <w:szCs w:val="18"/>
              </w:rPr>
              <w:t>Очная с применением дистанцион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ных образо</w:t>
            </w:r>
            <w:r>
              <w:rPr>
                <w:sz w:val="18"/>
                <w:szCs w:val="18"/>
              </w:rPr>
              <w:t>-</w:t>
            </w:r>
            <w:r w:rsidRPr="00820E1F">
              <w:rPr>
                <w:sz w:val="18"/>
                <w:szCs w:val="18"/>
              </w:rPr>
              <w:t>вательных технологий и электронного обучения</w:t>
            </w:r>
          </w:p>
        </w:tc>
        <w:tc>
          <w:tcPr>
            <w:tcW w:w="1086" w:type="dxa"/>
            <w:shd w:val="clear" w:color="auto" w:fill="FFFFFF"/>
          </w:tcPr>
          <w:p w:rsidR="00B86BE0" w:rsidRPr="00820E1F" w:rsidRDefault="00B86BE0" w:rsidP="0072364C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B86BE0" w:rsidRPr="002D12B0" w:rsidRDefault="00B86BE0" w:rsidP="00264466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человеко-часы</w:t>
            </w:r>
          </w:p>
        </w:tc>
        <w:tc>
          <w:tcPr>
            <w:tcW w:w="841" w:type="dxa"/>
            <w:shd w:val="clear" w:color="auto" w:fill="FFFFFF"/>
          </w:tcPr>
          <w:p w:rsidR="00B86BE0" w:rsidRPr="002D12B0" w:rsidRDefault="00B86BE0" w:rsidP="00264466">
            <w:pPr>
              <w:widowControl w:val="0"/>
              <w:jc w:val="center"/>
              <w:rPr>
                <w:bCs/>
                <w:sz w:val="18"/>
                <w:szCs w:val="18"/>
              </w:rPr>
            </w:pPr>
            <w:r w:rsidRPr="002D12B0">
              <w:rPr>
                <w:bCs/>
                <w:sz w:val="18"/>
                <w:szCs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B86BE0" w:rsidRPr="002D12B0" w:rsidRDefault="00B86BE0" w:rsidP="00264466">
            <w:pPr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D12B0">
              <w:rPr>
                <w:bCs/>
                <w:color w:val="000000"/>
                <w:sz w:val="18"/>
                <w:szCs w:val="18"/>
              </w:rPr>
              <w:t>539</w:t>
            </w:r>
          </w:p>
        </w:tc>
        <w:tc>
          <w:tcPr>
            <w:tcW w:w="811" w:type="dxa"/>
            <w:shd w:val="clear" w:color="auto" w:fill="FFFFFF"/>
          </w:tcPr>
          <w:p w:rsidR="00B86BE0" w:rsidRPr="00DB0C29" w:rsidRDefault="00B86BE0" w:rsidP="005E278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9250</w:t>
            </w:r>
          </w:p>
        </w:tc>
        <w:tc>
          <w:tcPr>
            <w:tcW w:w="772" w:type="dxa"/>
            <w:shd w:val="clear" w:color="auto" w:fill="FFFFFF"/>
          </w:tcPr>
          <w:p w:rsidR="00B86BE0" w:rsidRPr="00DB0C29" w:rsidRDefault="00B86BE0" w:rsidP="005E278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9250</w:t>
            </w:r>
          </w:p>
        </w:tc>
        <w:tc>
          <w:tcPr>
            <w:tcW w:w="849" w:type="dxa"/>
            <w:shd w:val="clear" w:color="auto" w:fill="FFFFFF"/>
          </w:tcPr>
          <w:p w:rsidR="00B86BE0" w:rsidRPr="00DB0C29" w:rsidRDefault="00B86BE0" w:rsidP="005E278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9250</w:t>
            </w:r>
          </w:p>
        </w:tc>
        <w:tc>
          <w:tcPr>
            <w:tcW w:w="806" w:type="dxa"/>
            <w:shd w:val="clear" w:color="auto" w:fill="FFFFFF"/>
          </w:tcPr>
          <w:p w:rsidR="00B86BE0" w:rsidRPr="00DB0C29" w:rsidRDefault="00B86BE0" w:rsidP="0026446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B86BE0" w:rsidRPr="00DB0C29" w:rsidRDefault="00B86BE0" w:rsidP="00264466">
            <w:pPr>
              <w:jc w:val="center"/>
              <w:rPr>
                <w:sz w:val="24"/>
                <w:szCs w:val="24"/>
              </w:rPr>
            </w:pPr>
            <w:r w:rsidRPr="00DB0C29">
              <w:rPr>
                <w:bCs/>
                <w:sz w:val="24"/>
                <w:szCs w:val="24"/>
              </w:rPr>
              <w:t>до 10%</w:t>
            </w:r>
          </w:p>
        </w:tc>
        <w:tc>
          <w:tcPr>
            <w:tcW w:w="763" w:type="dxa"/>
            <w:shd w:val="clear" w:color="auto" w:fill="FFFFFF"/>
          </w:tcPr>
          <w:p w:rsidR="00B86BE0" w:rsidRPr="00DB0C29" w:rsidRDefault="00B86BE0" w:rsidP="005E278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925</w:t>
            </w:r>
          </w:p>
        </w:tc>
      </w:tr>
    </w:tbl>
    <w:p w:rsidR="00EB5106" w:rsidRPr="00A93419" w:rsidRDefault="00EB5106" w:rsidP="00EB56E5">
      <w:pPr>
        <w:keepNext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EB5106" w:rsidRPr="000A3713" w:rsidRDefault="00EB5106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EB5106" w:rsidRPr="00587874" w:rsidTr="00B10300">
        <w:tc>
          <w:tcPr>
            <w:tcW w:w="15173" w:type="dxa"/>
            <w:gridSpan w:val="5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EB5106" w:rsidRPr="00587874" w:rsidTr="00B10300">
        <w:tc>
          <w:tcPr>
            <w:tcW w:w="2694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EB5106" w:rsidRPr="00587874" w:rsidTr="00B10300">
        <w:tc>
          <w:tcPr>
            <w:tcW w:w="2694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EB5106" w:rsidRPr="00587874" w:rsidTr="00B10300">
        <w:tc>
          <w:tcPr>
            <w:tcW w:w="2694" w:type="dxa"/>
          </w:tcPr>
          <w:p w:rsidR="00EB5106" w:rsidRPr="00587874" w:rsidRDefault="00EB510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B5106" w:rsidRPr="00587874" w:rsidRDefault="00EB510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B5106" w:rsidRPr="00587874" w:rsidRDefault="00EB5106" w:rsidP="00EB56E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EB5106" w:rsidRPr="00587874" w:rsidRDefault="00EB5106" w:rsidP="00EB56E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89289D" w:rsidRPr="0089289D" w:rsidRDefault="0089289D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p w:rsidR="00A065AB" w:rsidRPr="007B03DE" w:rsidRDefault="00A065AB" w:rsidP="00A065AB">
      <w:pPr>
        <w:widowControl w:val="0"/>
        <w:rPr>
          <w:b/>
          <w:color w:val="000000"/>
          <w:sz w:val="22"/>
          <w:szCs w:val="22"/>
          <w:shd w:val="clear" w:color="auto" w:fill="FFFFFF"/>
        </w:rPr>
      </w:pPr>
      <w:r w:rsidRPr="007B03DE">
        <w:rPr>
          <w:b/>
          <w:color w:val="000000"/>
          <w:sz w:val="22"/>
          <w:szCs w:val="22"/>
          <w:shd w:val="clear" w:color="auto" w:fill="FFFFFF"/>
        </w:rPr>
        <w:t>5. Порядок оказания муниципальной услуги</w:t>
      </w:r>
    </w:p>
    <w:p w:rsidR="00A065AB" w:rsidRPr="007B03DE" w:rsidRDefault="00A065AB" w:rsidP="00A065AB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7B03DE">
        <w:rPr>
          <w:color w:val="000000"/>
          <w:sz w:val="22"/>
          <w:szCs w:val="22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7B03DE">
        <w:rPr>
          <w:b/>
          <w:color w:val="000000"/>
          <w:sz w:val="22"/>
          <w:szCs w:val="22"/>
          <w:shd w:val="clear" w:color="auto" w:fill="FFFFFF"/>
        </w:rPr>
        <w:t>__________________________________________</w:t>
      </w:r>
    </w:p>
    <w:p w:rsidR="00A065AB" w:rsidRPr="007B03DE" w:rsidRDefault="00A065AB" w:rsidP="00A065AB">
      <w:pPr>
        <w:jc w:val="both"/>
        <w:rPr>
          <w:rStyle w:val="docaccesstitle1"/>
          <w:color w:val="FF0000"/>
          <w:sz w:val="22"/>
          <w:szCs w:val="22"/>
          <w:u w:val="single"/>
        </w:rPr>
      </w:pPr>
      <w:r w:rsidRPr="007B03DE">
        <w:rPr>
          <w:sz w:val="22"/>
          <w:szCs w:val="22"/>
          <w:u w:val="single"/>
        </w:rPr>
        <w:t xml:space="preserve">Федеральный закон от 29.12.2012 г. № 273-ФЗ «Об образовании в Российской Федерации», Федеральный закон от 06.10.2003 № 131-ФЗ «Об общих принципах организации местного самоуправления в Российской Федерации» (ст.16 п.13); </w:t>
      </w:r>
      <w:r w:rsidRPr="007B03DE">
        <w:rPr>
          <w:bCs/>
          <w:sz w:val="22"/>
          <w:szCs w:val="22"/>
          <w:u w:val="single"/>
          <w:shd w:val="clear" w:color="auto" w:fill="FFFFFF"/>
        </w:rPr>
        <w:t xml:space="preserve">Указ Президента РФ от 25.03.2020 N 206 «Об объявлении в Российской Федерации нерабочих дней», </w:t>
      </w:r>
      <w:r w:rsidRPr="007B03DE">
        <w:rPr>
          <w:sz w:val="22"/>
          <w:szCs w:val="22"/>
          <w:u w:val="single"/>
        </w:rPr>
        <w:t xml:space="preserve">Областной закон № 26-ЗС от 14.11.2013 «Об образовании </w:t>
      </w:r>
      <w:r w:rsidRPr="007B03DE">
        <w:rPr>
          <w:color w:val="000000"/>
          <w:sz w:val="22"/>
          <w:szCs w:val="22"/>
          <w:u w:val="single"/>
        </w:rPr>
        <w:t>в Ростовской области</w:t>
      </w:r>
      <w:r w:rsidRPr="007B03DE">
        <w:rPr>
          <w:sz w:val="22"/>
          <w:szCs w:val="22"/>
          <w:u w:val="single"/>
        </w:rPr>
        <w:t xml:space="preserve">»; 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 с распространением новой коронавирусной инфекции (COVID-19)»; </w:t>
      </w:r>
      <w:r w:rsidRPr="007B03DE">
        <w:rPr>
          <w:bCs/>
          <w:sz w:val="22"/>
          <w:szCs w:val="22"/>
          <w:u w:val="single"/>
        </w:rPr>
        <w:t xml:space="preserve">Постановление </w:t>
      </w:r>
      <w:r w:rsidRPr="007B03DE">
        <w:rPr>
          <w:sz w:val="22"/>
          <w:szCs w:val="22"/>
          <w:u w:val="single"/>
        </w:rPr>
        <w:t>Администрации города Ростова-на-Дону</w:t>
      </w:r>
      <w:r w:rsidRPr="007B03DE">
        <w:rPr>
          <w:bCs/>
          <w:sz w:val="22"/>
          <w:szCs w:val="22"/>
          <w:u w:val="single"/>
        </w:rPr>
        <w:t xml:space="preserve"> от </w:t>
      </w:r>
      <w:r w:rsidRPr="007B03DE">
        <w:rPr>
          <w:sz w:val="22"/>
          <w:szCs w:val="22"/>
          <w:u w:val="single"/>
        </w:rPr>
        <w:t xml:space="preserve">29.12.2015 </w:t>
      </w:r>
      <w:r w:rsidRPr="007B03DE">
        <w:rPr>
          <w:bCs/>
          <w:sz w:val="22"/>
          <w:szCs w:val="22"/>
          <w:u w:val="single"/>
        </w:rPr>
        <w:t xml:space="preserve">№ </w:t>
      </w:r>
      <w:r w:rsidRPr="007B03DE">
        <w:rPr>
          <w:sz w:val="22"/>
          <w:szCs w:val="22"/>
          <w:u w:val="single"/>
        </w:rPr>
        <w:t>1333 «Об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B5106" w:rsidRPr="00587874" w:rsidRDefault="007B03DE" w:rsidP="007B03DE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 xml:space="preserve"> </w:t>
      </w:r>
      <w:r w:rsidR="00EB5106"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EB5106" w:rsidRDefault="00EB5106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8F30B0" w:rsidRDefault="008F30B0">
      <w:pPr>
        <w:suppressAutoHyphens w:val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:rsidR="00EB5106" w:rsidRDefault="00EB5106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EB5106" w:rsidRPr="00A93419" w:rsidRDefault="00EB5106" w:rsidP="00EB56E5">
      <w:pPr>
        <w:widowControl w:val="0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EB5106" w:rsidRPr="00587874" w:rsidTr="00B1030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EB5106" w:rsidRPr="00587874" w:rsidTr="00B1030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</w:t>
            </w:r>
            <w:r w:rsidR="00EB56E5">
              <w:rPr>
                <w:bCs/>
                <w:sz w:val="20"/>
                <w:szCs w:val="20"/>
              </w:rPr>
              <w:t xml:space="preserve"> </w:t>
            </w:r>
            <w:r w:rsidRPr="00587874">
              <w:rPr>
                <w:bCs/>
                <w:sz w:val="20"/>
                <w:szCs w:val="20"/>
              </w:rPr>
              <w:t>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EB5106" w:rsidRPr="00587874" w:rsidTr="00B1030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EB5106" w:rsidRPr="00587874" w:rsidTr="00B1030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EB5106" w:rsidRPr="00587874" w:rsidTr="00B1030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</w:t>
            </w:r>
            <w:r w:rsidR="00EB56E5">
              <w:rPr>
                <w:b w:val="0"/>
                <w:sz w:val="20"/>
                <w:szCs w:val="20"/>
              </w:rPr>
              <w:t xml:space="preserve"> </w:t>
            </w:r>
            <w:r w:rsidRPr="00587874">
              <w:rPr>
                <w:b w:val="0"/>
                <w:sz w:val="20"/>
                <w:szCs w:val="20"/>
              </w:rPr>
              <w:t>выписка из Устава);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EB5106" w:rsidRPr="00587874" w:rsidRDefault="00EB5106" w:rsidP="00EB56E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06" w:rsidRPr="00587874" w:rsidRDefault="00EB5106" w:rsidP="00EB56E5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EB56E5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9289D" w:rsidRDefault="0089289D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  <w:color w:val="000000"/>
          <w:sz w:val="22"/>
          <w:szCs w:val="22"/>
          <w:shd w:val="clear" w:color="auto" w:fill="FFFFFF"/>
        </w:rPr>
        <w:br w:type="page"/>
      </w:r>
    </w:p>
    <w:p w:rsidR="00F127BC" w:rsidRPr="0032526A" w:rsidRDefault="00F127BC" w:rsidP="00EB56E5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F96464" w:rsidP="00EB56E5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72364C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2364C" w:rsidRPr="001B2409" w:rsidRDefault="0072364C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72364C" w:rsidRPr="001B2409" w:rsidRDefault="0072364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72364C" w:rsidRPr="001B2409" w:rsidRDefault="0072364C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2364C" w:rsidRPr="001B2409" w:rsidRDefault="0072364C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64C" w:rsidRPr="001B2409" w:rsidRDefault="0072364C" w:rsidP="00F127BC"/>
                          <w:p w:rsidR="0072364C" w:rsidRDefault="0072364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e5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WV&#10;B32tFXsEZRgFvAHH8J7ApFPmK0Yj9GaD7ZctMRyj/q0EdVVZAewjFxZFOc9hYU4t61MLkRSgGuww&#10;itMbFx+ArTZi08FNUc9SXYEiWxG04qUbo9rrGPovJLV/K3yDn66D148Xbfkd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Uqke5&#10;hgIAABk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72364C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2364C" w:rsidRPr="001B2409" w:rsidRDefault="0072364C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базовому</w:t>
                            </w:r>
                            <w:proofErr w:type="gramEnd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72364C" w:rsidRPr="001B2409" w:rsidRDefault="0072364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72364C" w:rsidRPr="001B2409" w:rsidRDefault="0072364C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2364C" w:rsidRPr="001B2409" w:rsidRDefault="0072364C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72364C" w:rsidRPr="001B2409" w:rsidRDefault="0072364C" w:rsidP="00F127BC"/>
                    <w:p w:rsidR="0072364C" w:rsidRDefault="0072364C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EB56E5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EB56E5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</w:t>
      </w:r>
      <w:r w:rsidR="00EB56E5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_______________________________________________________________________</w:t>
      </w:r>
    </w:p>
    <w:p w:rsidR="00F127BC" w:rsidRPr="001E7744" w:rsidRDefault="00F127B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EB56E5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EB56E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EB56E5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>3.1.</w:t>
      </w:r>
      <w:r w:rsidR="00EB56E5">
        <w:rPr>
          <w:color w:val="000000"/>
          <w:sz w:val="24"/>
          <w:szCs w:val="24"/>
          <w:shd w:val="clear" w:color="auto" w:fill="FFFFFF"/>
        </w:rPr>
        <w:t xml:space="preserve"> </w:t>
      </w:r>
      <w:r w:rsidRPr="00920FB5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EB56E5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EB56E5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EB56E5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EB56E5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B56E5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F96464" w:rsidP="00EB56E5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64C" w:rsidRDefault="0072364C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OJLA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CCHOJ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72364C" w:rsidRDefault="0072364C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  <w:r w:rsidR="00EB56E5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F127BC" w:rsidRDefault="00F127BC" w:rsidP="00EB56E5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B56E5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EB56E5">
            <w:pPr>
              <w:widowControl w:val="0"/>
              <w:rPr>
                <w:sz w:val="20"/>
              </w:rPr>
            </w:pPr>
          </w:p>
        </w:tc>
      </w:tr>
    </w:tbl>
    <w:p w:rsidR="00F127BC" w:rsidRPr="001E7744" w:rsidRDefault="00F127BC" w:rsidP="00EB56E5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EB56E5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EB56E5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EB56E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EB56E5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EB56E5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EB56E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EB56E5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EB56E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4183"/>
        <w:gridCol w:w="6215"/>
      </w:tblGrid>
      <w:tr w:rsidR="004A40DA" w:rsidRPr="00C2789A" w:rsidTr="002E1E39">
        <w:trPr>
          <w:cantSplit/>
          <w:trHeight w:val="20"/>
        </w:trPr>
        <w:tc>
          <w:tcPr>
            <w:tcW w:w="4182" w:type="dxa"/>
            <w:shd w:val="clear" w:color="auto" w:fill="FFFFFF"/>
            <w:vAlign w:val="center"/>
          </w:tcPr>
          <w:p w:rsidR="004A40DA" w:rsidRPr="00C2789A" w:rsidRDefault="004A40DA" w:rsidP="00810734">
            <w:pPr>
              <w:widowControl w:val="0"/>
              <w:ind w:left="142" w:right="7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  <w:vAlign w:val="center"/>
          </w:tcPr>
          <w:p w:rsidR="004A40DA" w:rsidRPr="00C2789A" w:rsidRDefault="004A40DA" w:rsidP="00810734">
            <w:pPr>
              <w:widowControl w:val="0"/>
              <w:ind w:left="71" w:right="143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  <w:vAlign w:val="center"/>
          </w:tcPr>
          <w:p w:rsidR="004A40DA" w:rsidRPr="00C2789A" w:rsidRDefault="004A40DA" w:rsidP="00810734">
            <w:pPr>
              <w:widowControl w:val="0"/>
              <w:ind w:left="140" w:right="12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2E1E39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4A40DA" w:rsidRPr="00C2789A" w:rsidRDefault="004A40DA" w:rsidP="00810734">
            <w:pPr>
              <w:widowControl w:val="0"/>
              <w:ind w:left="142" w:right="7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4A40DA" w:rsidRPr="00C2789A" w:rsidRDefault="004A40DA" w:rsidP="00810734">
            <w:pPr>
              <w:widowControl w:val="0"/>
              <w:ind w:left="71" w:right="143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4A40DA" w:rsidRPr="00C2789A" w:rsidRDefault="004A40DA" w:rsidP="00810734">
            <w:pPr>
              <w:widowControl w:val="0"/>
              <w:ind w:left="140" w:right="121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2E1E39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83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15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140" w:right="12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2E1E39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FC63B6" w:rsidRPr="00C2789A" w:rsidRDefault="00A40797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FC63B6"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83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15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140" w:right="12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</w:t>
            </w:r>
            <w:r w:rsidR="00EB56E5">
              <w:rPr>
                <w:sz w:val="18"/>
                <w:szCs w:val="18"/>
              </w:rPr>
              <w:t xml:space="preserve"> </w:t>
            </w:r>
            <w:r w:rsidRPr="00C2789A">
              <w:rPr>
                <w:sz w:val="18"/>
                <w:szCs w:val="18"/>
              </w:rPr>
              <w:t>образования</w:t>
            </w:r>
          </w:p>
        </w:tc>
      </w:tr>
      <w:tr w:rsidR="00FC63B6" w:rsidRPr="00C2789A" w:rsidTr="002E1E39">
        <w:trPr>
          <w:cantSplit/>
          <w:trHeight w:val="20"/>
        </w:trPr>
        <w:tc>
          <w:tcPr>
            <w:tcW w:w="4182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142" w:right="7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83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71" w:right="143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15" w:type="dxa"/>
            <w:shd w:val="clear" w:color="auto" w:fill="FFFFFF"/>
          </w:tcPr>
          <w:p w:rsidR="00FC63B6" w:rsidRPr="00C2789A" w:rsidRDefault="00FC63B6" w:rsidP="00810734">
            <w:pPr>
              <w:pStyle w:val="a6"/>
              <w:spacing w:after="0"/>
              <w:ind w:left="140" w:right="12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8F30B0" w:rsidRDefault="008F30B0" w:rsidP="008F30B0">
      <w:pPr>
        <w:keepNext/>
        <w:suppressAutoHyphens w:val="0"/>
        <w:contextualSpacing/>
        <w:outlineLvl w:val="3"/>
        <w:rPr>
          <w:sz w:val="24"/>
          <w:szCs w:val="24"/>
        </w:rPr>
      </w:pPr>
    </w:p>
    <w:p w:rsidR="008F30B0" w:rsidRDefault="008F30B0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24571" w:rsidRPr="00253C32" w:rsidRDefault="008F30B0" w:rsidP="008F30B0">
      <w:pPr>
        <w:keepNext/>
        <w:suppressAutoHyphens w:val="0"/>
        <w:contextualSpacing/>
        <w:outlineLvl w:val="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46024" cy="6821804"/>
            <wp:effectExtent l="0" t="0" r="0" b="0"/>
            <wp:docPr id="20" name="Рисунок 20" descr="C:\Users\Бух4\Рабочий стол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4\Рабочий стол\ст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413" cy="68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571" w:rsidRPr="00253C32" w:rsidSect="00E4687F">
      <w:headerReference w:type="even" r:id="rId11"/>
      <w:headerReference w:type="default" r:id="rId12"/>
      <w:pgSz w:w="16838" w:h="11906" w:orient="landscape"/>
      <w:pgMar w:top="851" w:right="1134" w:bottom="284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7D6" w:rsidRDefault="004F57D6">
      <w:r>
        <w:separator/>
      </w:r>
    </w:p>
  </w:endnote>
  <w:endnote w:type="continuationSeparator" w:id="0">
    <w:p w:rsidR="004F57D6" w:rsidRDefault="004F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7D6" w:rsidRDefault="004F57D6">
      <w:r>
        <w:separator/>
      </w:r>
    </w:p>
  </w:footnote>
  <w:footnote w:type="continuationSeparator" w:id="0">
    <w:p w:rsidR="004F57D6" w:rsidRDefault="004F5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4C" w:rsidRPr="00774A04" w:rsidRDefault="0072364C" w:rsidP="00BF1620">
    <w:pPr>
      <w:pStyle w:val="aa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4C" w:rsidRDefault="00F96464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4C" w:rsidRDefault="0072364C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72364C" w:rsidRDefault="0072364C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F8"/>
    <w:rsid w:val="00000BB7"/>
    <w:rsid w:val="00002D59"/>
    <w:rsid w:val="00005B13"/>
    <w:rsid w:val="00011292"/>
    <w:rsid w:val="00013459"/>
    <w:rsid w:val="00013631"/>
    <w:rsid w:val="0001548F"/>
    <w:rsid w:val="000165ED"/>
    <w:rsid w:val="00020860"/>
    <w:rsid w:val="00021349"/>
    <w:rsid w:val="00031B69"/>
    <w:rsid w:val="00034F59"/>
    <w:rsid w:val="000409F8"/>
    <w:rsid w:val="0004307A"/>
    <w:rsid w:val="0004469E"/>
    <w:rsid w:val="0004704E"/>
    <w:rsid w:val="00051A6E"/>
    <w:rsid w:val="00053637"/>
    <w:rsid w:val="00057A5A"/>
    <w:rsid w:val="00057E1E"/>
    <w:rsid w:val="00057FDC"/>
    <w:rsid w:val="00060918"/>
    <w:rsid w:val="000614A0"/>
    <w:rsid w:val="0006192B"/>
    <w:rsid w:val="00061F9B"/>
    <w:rsid w:val="00062254"/>
    <w:rsid w:val="000624C3"/>
    <w:rsid w:val="000642AB"/>
    <w:rsid w:val="0006475F"/>
    <w:rsid w:val="000748FD"/>
    <w:rsid w:val="0008215F"/>
    <w:rsid w:val="00082181"/>
    <w:rsid w:val="00082D07"/>
    <w:rsid w:val="000835A5"/>
    <w:rsid w:val="00085E7B"/>
    <w:rsid w:val="00085EA2"/>
    <w:rsid w:val="0009529B"/>
    <w:rsid w:val="00095C2A"/>
    <w:rsid w:val="00096196"/>
    <w:rsid w:val="000968C9"/>
    <w:rsid w:val="00097944"/>
    <w:rsid w:val="000A0C71"/>
    <w:rsid w:val="000A3713"/>
    <w:rsid w:val="000A4318"/>
    <w:rsid w:val="000A44CE"/>
    <w:rsid w:val="000A4D6F"/>
    <w:rsid w:val="000A5B67"/>
    <w:rsid w:val="000A6196"/>
    <w:rsid w:val="000A7982"/>
    <w:rsid w:val="000B21A0"/>
    <w:rsid w:val="000B2DEF"/>
    <w:rsid w:val="000B35C2"/>
    <w:rsid w:val="000B3BED"/>
    <w:rsid w:val="000B60E4"/>
    <w:rsid w:val="000B73BC"/>
    <w:rsid w:val="000C18BE"/>
    <w:rsid w:val="000C1AB9"/>
    <w:rsid w:val="000C2E1A"/>
    <w:rsid w:val="000C465D"/>
    <w:rsid w:val="000C597C"/>
    <w:rsid w:val="000D07E0"/>
    <w:rsid w:val="000D1018"/>
    <w:rsid w:val="000D2490"/>
    <w:rsid w:val="000D2930"/>
    <w:rsid w:val="000D2F13"/>
    <w:rsid w:val="000D4873"/>
    <w:rsid w:val="000D610D"/>
    <w:rsid w:val="000D63E0"/>
    <w:rsid w:val="000E0AE8"/>
    <w:rsid w:val="000E24D4"/>
    <w:rsid w:val="000E3290"/>
    <w:rsid w:val="000E4C2F"/>
    <w:rsid w:val="000F02D5"/>
    <w:rsid w:val="000F15C8"/>
    <w:rsid w:val="000F4016"/>
    <w:rsid w:val="000F5436"/>
    <w:rsid w:val="000F6BFB"/>
    <w:rsid w:val="000F6EBC"/>
    <w:rsid w:val="000F6F36"/>
    <w:rsid w:val="000F764A"/>
    <w:rsid w:val="000F76F8"/>
    <w:rsid w:val="000F7B37"/>
    <w:rsid w:val="000F7B38"/>
    <w:rsid w:val="000F7C0A"/>
    <w:rsid w:val="000F7EF6"/>
    <w:rsid w:val="00101526"/>
    <w:rsid w:val="00106361"/>
    <w:rsid w:val="00107B22"/>
    <w:rsid w:val="001107C9"/>
    <w:rsid w:val="00111F12"/>
    <w:rsid w:val="00115137"/>
    <w:rsid w:val="0011589F"/>
    <w:rsid w:val="00117CC6"/>
    <w:rsid w:val="00120818"/>
    <w:rsid w:val="001227EE"/>
    <w:rsid w:val="001236EF"/>
    <w:rsid w:val="00123B60"/>
    <w:rsid w:val="00130424"/>
    <w:rsid w:val="00131C7B"/>
    <w:rsid w:val="00133447"/>
    <w:rsid w:val="00133A91"/>
    <w:rsid w:val="00133F87"/>
    <w:rsid w:val="001361FC"/>
    <w:rsid w:val="0013622D"/>
    <w:rsid w:val="001369DC"/>
    <w:rsid w:val="00140256"/>
    <w:rsid w:val="001405CC"/>
    <w:rsid w:val="00141DA8"/>
    <w:rsid w:val="001433EB"/>
    <w:rsid w:val="001433FB"/>
    <w:rsid w:val="00144F1D"/>
    <w:rsid w:val="00147250"/>
    <w:rsid w:val="001479F0"/>
    <w:rsid w:val="00150BC6"/>
    <w:rsid w:val="00151EE4"/>
    <w:rsid w:val="0015288B"/>
    <w:rsid w:val="001547B5"/>
    <w:rsid w:val="00154A69"/>
    <w:rsid w:val="00157BF2"/>
    <w:rsid w:val="00160A7A"/>
    <w:rsid w:val="00160E0E"/>
    <w:rsid w:val="0016168C"/>
    <w:rsid w:val="00163A8B"/>
    <w:rsid w:val="00164E1B"/>
    <w:rsid w:val="00170584"/>
    <w:rsid w:val="00172D92"/>
    <w:rsid w:val="00173CD8"/>
    <w:rsid w:val="00175D85"/>
    <w:rsid w:val="00176E77"/>
    <w:rsid w:val="0017758E"/>
    <w:rsid w:val="00177F63"/>
    <w:rsid w:val="00181978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4117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6C8E"/>
    <w:rsid w:val="001D72E7"/>
    <w:rsid w:val="001E18D0"/>
    <w:rsid w:val="001E22F0"/>
    <w:rsid w:val="001E2488"/>
    <w:rsid w:val="001E29C7"/>
    <w:rsid w:val="001E5B38"/>
    <w:rsid w:val="001F1022"/>
    <w:rsid w:val="001F158F"/>
    <w:rsid w:val="001F5F33"/>
    <w:rsid w:val="00203533"/>
    <w:rsid w:val="002058AB"/>
    <w:rsid w:val="00205AFF"/>
    <w:rsid w:val="00206A88"/>
    <w:rsid w:val="00206E47"/>
    <w:rsid w:val="00206E9F"/>
    <w:rsid w:val="00206EE4"/>
    <w:rsid w:val="00207883"/>
    <w:rsid w:val="00211923"/>
    <w:rsid w:val="0021193B"/>
    <w:rsid w:val="00211B06"/>
    <w:rsid w:val="00212976"/>
    <w:rsid w:val="002131B2"/>
    <w:rsid w:val="0021473A"/>
    <w:rsid w:val="0021552B"/>
    <w:rsid w:val="00215D43"/>
    <w:rsid w:val="00216010"/>
    <w:rsid w:val="0021715A"/>
    <w:rsid w:val="00217397"/>
    <w:rsid w:val="00217448"/>
    <w:rsid w:val="00220C42"/>
    <w:rsid w:val="00221547"/>
    <w:rsid w:val="002221C1"/>
    <w:rsid w:val="00223576"/>
    <w:rsid w:val="0022592D"/>
    <w:rsid w:val="00225D8F"/>
    <w:rsid w:val="00231C79"/>
    <w:rsid w:val="00235D65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3C32"/>
    <w:rsid w:val="0025597D"/>
    <w:rsid w:val="0026173C"/>
    <w:rsid w:val="00264456"/>
    <w:rsid w:val="00264466"/>
    <w:rsid w:val="00264B73"/>
    <w:rsid w:val="00276413"/>
    <w:rsid w:val="0028024C"/>
    <w:rsid w:val="00282A73"/>
    <w:rsid w:val="00283BDE"/>
    <w:rsid w:val="00284559"/>
    <w:rsid w:val="002919EE"/>
    <w:rsid w:val="00295305"/>
    <w:rsid w:val="0029677D"/>
    <w:rsid w:val="00297E1B"/>
    <w:rsid w:val="002A46A7"/>
    <w:rsid w:val="002A6C63"/>
    <w:rsid w:val="002A7406"/>
    <w:rsid w:val="002A7F89"/>
    <w:rsid w:val="002B1789"/>
    <w:rsid w:val="002B1DE3"/>
    <w:rsid w:val="002B1F65"/>
    <w:rsid w:val="002B25FB"/>
    <w:rsid w:val="002B4084"/>
    <w:rsid w:val="002B541D"/>
    <w:rsid w:val="002B5C0B"/>
    <w:rsid w:val="002B6C0E"/>
    <w:rsid w:val="002C22A7"/>
    <w:rsid w:val="002C40DB"/>
    <w:rsid w:val="002C4A7A"/>
    <w:rsid w:val="002C6F39"/>
    <w:rsid w:val="002C70B7"/>
    <w:rsid w:val="002C7225"/>
    <w:rsid w:val="002D0B56"/>
    <w:rsid w:val="002D12B0"/>
    <w:rsid w:val="002D298F"/>
    <w:rsid w:val="002D4DA8"/>
    <w:rsid w:val="002D5AA4"/>
    <w:rsid w:val="002D7056"/>
    <w:rsid w:val="002E1E39"/>
    <w:rsid w:val="002E4FFB"/>
    <w:rsid w:val="002E6560"/>
    <w:rsid w:val="002E68C0"/>
    <w:rsid w:val="002E7530"/>
    <w:rsid w:val="002F0379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4F7D"/>
    <w:rsid w:val="00305C3A"/>
    <w:rsid w:val="00306DD9"/>
    <w:rsid w:val="00311BDA"/>
    <w:rsid w:val="00312DF3"/>
    <w:rsid w:val="003141D2"/>
    <w:rsid w:val="003148A6"/>
    <w:rsid w:val="00314DE4"/>
    <w:rsid w:val="00315F3C"/>
    <w:rsid w:val="0031696E"/>
    <w:rsid w:val="00323BF0"/>
    <w:rsid w:val="00323EE5"/>
    <w:rsid w:val="0032526A"/>
    <w:rsid w:val="003339F5"/>
    <w:rsid w:val="003341CE"/>
    <w:rsid w:val="003353A5"/>
    <w:rsid w:val="0033661C"/>
    <w:rsid w:val="003416EE"/>
    <w:rsid w:val="00344483"/>
    <w:rsid w:val="00344E3A"/>
    <w:rsid w:val="00351BCC"/>
    <w:rsid w:val="0035482F"/>
    <w:rsid w:val="00355170"/>
    <w:rsid w:val="00355F84"/>
    <w:rsid w:val="00360B6D"/>
    <w:rsid w:val="00362D6C"/>
    <w:rsid w:val="00363C3E"/>
    <w:rsid w:val="0037280F"/>
    <w:rsid w:val="00374A31"/>
    <w:rsid w:val="00374EB1"/>
    <w:rsid w:val="00374F3D"/>
    <w:rsid w:val="003766CD"/>
    <w:rsid w:val="00376ABD"/>
    <w:rsid w:val="00376B27"/>
    <w:rsid w:val="0038032B"/>
    <w:rsid w:val="003808B9"/>
    <w:rsid w:val="0038091C"/>
    <w:rsid w:val="00383CCB"/>
    <w:rsid w:val="003854C6"/>
    <w:rsid w:val="003859C6"/>
    <w:rsid w:val="003866BA"/>
    <w:rsid w:val="00392925"/>
    <w:rsid w:val="00392AE9"/>
    <w:rsid w:val="00394D1B"/>
    <w:rsid w:val="00394D4D"/>
    <w:rsid w:val="003A0F98"/>
    <w:rsid w:val="003A2FA2"/>
    <w:rsid w:val="003A68F8"/>
    <w:rsid w:val="003B1D7F"/>
    <w:rsid w:val="003B2947"/>
    <w:rsid w:val="003B4F33"/>
    <w:rsid w:val="003C55BE"/>
    <w:rsid w:val="003C6480"/>
    <w:rsid w:val="003C6E03"/>
    <w:rsid w:val="003D1E85"/>
    <w:rsid w:val="003D27AE"/>
    <w:rsid w:val="003D410A"/>
    <w:rsid w:val="003D419F"/>
    <w:rsid w:val="003E11E0"/>
    <w:rsid w:val="003E17AE"/>
    <w:rsid w:val="003E2406"/>
    <w:rsid w:val="003E3C56"/>
    <w:rsid w:val="003E4981"/>
    <w:rsid w:val="003E7ED9"/>
    <w:rsid w:val="003F0583"/>
    <w:rsid w:val="003F1B56"/>
    <w:rsid w:val="003F3906"/>
    <w:rsid w:val="003F3E7E"/>
    <w:rsid w:val="003F43A6"/>
    <w:rsid w:val="003F4B12"/>
    <w:rsid w:val="003F50F8"/>
    <w:rsid w:val="003F5CD9"/>
    <w:rsid w:val="003F66AC"/>
    <w:rsid w:val="003F68F7"/>
    <w:rsid w:val="00401046"/>
    <w:rsid w:val="004044FC"/>
    <w:rsid w:val="00404671"/>
    <w:rsid w:val="004121EC"/>
    <w:rsid w:val="0041232D"/>
    <w:rsid w:val="0041275C"/>
    <w:rsid w:val="004154AE"/>
    <w:rsid w:val="004156A1"/>
    <w:rsid w:val="00423365"/>
    <w:rsid w:val="00423627"/>
    <w:rsid w:val="00425D4E"/>
    <w:rsid w:val="00430789"/>
    <w:rsid w:val="00430AE0"/>
    <w:rsid w:val="00430F44"/>
    <w:rsid w:val="00431426"/>
    <w:rsid w:val="00431C48"/>
    <w:rsid w:val="004325A6"/>
    <w:rsid w:val="00435BBB"/>
    <w:rsid w:val="00436B59"/>
    <w:rsid w:val="00436ED7"/>
    <w:rsid w:val="004436A0"/>
    <w:rsid w:val="0044618D"/>
    <w:rsid w:val="004505A6"/>
    <w:rsid w:val="00450B5F"/>
    <w:rsid w:val="00451D0E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FA7"/>
    <w:rsid w:val="004815E0"/>
    <w:rsid w:val="0048229F"/>
    <w:rsid w:val="0048230A"/>
    <w:rsid w:val="00487194"/>
    <w:rsid w:val="004877C4"/>
    <w:rsid w:val="00490D9F"/>
    <w:rsid w:val="004915A9"/>
    <w:rsid w:val="004A03AC"/>
    <w:rsid w:val="004A0694"/>
    <w:rsid w:val="004A08CB"/>
    <w:rsid w:val="004A0FED"/>
    <w:rsid w:val="004A2758"/>
    <w:rsid w:val="004A2C33"/>
    <w:rsid w:val="004A3BD7"/>
    <w:rsid w:val="004A40DA"/>
    <w:rsid w:val="004A4F64"/>
    <w:rsid w:val="004A5D86"/>
    <w:rsid w:val="004A5DDA"/>
    <w:rsid w:val="004A603B"/>
    <w:rsid w:val="004B1803"/>
    <w:rsid w:val="004B38F0"/>
    <w:rsid w:val="004B3DC1"/>
    <w:rsid w:val="004B46D0"/>
    <w:rsid w:val="004B67D8"/>
    <w:rsid w:val="004B75EC"/>
    <w:rsid w:val="004C065A"/>
    <w:rsid w:val="004C213B"/>
    <w:rsid w:val="004C3E6D"/>
    <w:rsid w:val="004C4CB5"/>
    <w:rsid w:val="004C5595"/>
    <w:rsid w:val="004C5C81"/>
    <w:rsid w:val="004C6848"/>
    <w:rsid w:val="004C758A"/>
    <w:rsid w:val="004D01CE"/>
    <w:rsid w:val="004D323B"/>
    <w:rsid w:val="004D602A"/>
    <w:rsid w:val="004E0A64"/>
    <w:rsid w:val="004E2F47"/>
    <w:rsid w:val="004E48E8"/>
    <w:rsid w:val="004E499E"/>
    <w:rsid w:val="004E5FE3"/>
    <w:rsid w:val="004E7185"/>
    <w:rsid w:val="004F2304"/>
    <w:rsid w:val="004F4214"/>
    <w:rsid w:val="004F46C6"/>
    <w:rsid w:val="004F57D6"/>
    <w:rsid w:val="004F7322"/>
    <w:rsid w:val="004F7722"/>
    <w:rsid w:val="00502125"/>
    <w:rsid w:val="005026B4"/>
    <w:rsid w:val="00503F45"/>
    <w:rsid w:val="005126DE"/>
    <w:rsid w:val="005132B4"/>
    <w:rsid w:val="005214CC"/>
    <w:rsid w:val="005220F6"/>
    <w:rsid w:val="00523618"/>
    <w:rsid w:val="0052550A"/>
    <w:rsid w:val="0052745E"/>
    <w:rsid w:val="00530840"/>
    <w:rsid w:val="00531FC0"/>
    <w:rsid w:val="00532C61"/>
    <w:rsid w:val="00533369"/>
    <w:rsid w:val="005344C7"/>
    <w:rsid w:val="00534D96"/>
    <w:rsid w:val="00536275"/>
    <w:rsid w:val="00537276"/>
    <w:rsid w:val="00537A3D"/>
    <w:rsid w:val="00537E58"/>
    <w:rsid w:val="00541553"/>
    <w:rsid w:val="00541D1F"/>
    <w:rsid w:val="00554755"/>
    <w:rsid w:val="00555521"/>
    <w:rsid w:val="00560E73"/>
    <w:rsid w:val="00563CF9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5A01"/>
    <w:rsid w:val="00587739"/>
    <w:rsid w:val="00587874"/>
    <w:rsid w:val="00590552"/>
    <w:rsid w:val="005909D9"/>
    <w:rsid w:val="00590CD7"/>
    <w:rsid w:val="0059119D"/>
    <w:rsid w:val="00592E17"/>
    <w:rsid w:val="00593660"/>
    <w:rsid w:val="00593948"/>
    <w:rsid w:val="00594FEF"/>
    <w:rsid w:val="00595C92"/>
    <w:rsid w:val="00595F77"/>
    <w:rsid w:val="005A0036"/>
    <w:rsid w:val="005A0A91"/>
    <w:rsid w:val="005A1424"/>
    <w:rsid w:val="005A1A1E"/>
    <w:rsid w:val="005A298A"/>
    <w:rsid w:val="005B1012"/>
    <w:rsid w:val="005B136C"/>
    <w:rsid w:val="005B2900"/>
    <w:rsid w:val="005B2A02"/>
    <w:rsid w:val="005B5749"/>
    <w:rsid w:val="005B5AEA"/>
    <w:rsid w:val="005B6B16"/>
    <w:rsid w:val="005B7184"/>
    <w:rsid w:val="005B744C"/>
    <w:rsid w:val="005B7487"/>
    <w:rsid w:val="005B7B8E"/>
    <w:rsid w:val="005C21F4"/>
    <w:rsid w:val="005C4724"/>
    <w:rsid w:val="005C54F7"/>
    <w:rsid w:val="005C73E4"/>
    <w:rsid w:val="005C7C58"/>
    <w:rsid w:val="005D22DD"/>
    <w:rsid w:val="005D24BE"/>
    <w:rsid w:val="005D25D2"/>
    <w:rsid w:val="005D5EDA"/>
    <w:rsid w:val="005D6CDE"/>
    <w:rsid w:val="005D7280"/>
    <w:rsid w:val="005E278C"/>
    <w:rsid w:val="005E71BD"/>
    <w:rsid w:val="005E74E7"/>
    <w:rsid w:val="005E7BA4"/>
    <w:rsid w:val="005F0319"/>
    <w:rsid w:val="005F1494"/>
    <w:rsid w:val="005F1525"/>
    <w:rsid w:val="005F296B"/>
    <w:rsid w:val="005F367F"/>
    <w:rsid w:val="005F5D9E"/>
    <w:rsid w:val="005F6DCD"/>
    <w:rsid w:val="006024EC"/>
    <w:rsid w:val="0060572C"/>
    <w:rsid w:val="00606904"/>
    <w:rsid w:val="00607EC6"/>
    <w:rsid w:val="00614934"/>
    <w:rsid w:val="0061659A"/>
    <w:rsid w:val="0061722B"/>
    <w:rsid w:val="0062023B"/>
    <w:rsid w:val="00620A6F"/>
    <w:rsid w:val="006228EA"/>
    <w:rsid w:val="00625065"/>
    <w:rsid w:val="006277D1"/>
    <w:rsid w:val="006300CA"/>
    <w:rsid w:val="00632E7B"/>
    <w:rsid w:val="00634533"/>
    <w:rsid w:val="006375F4"/>
    <w:rsid w:val="006414D5"/>
    <w:rsid w:val="00641761"/>
    <w:rsid w:val="00641C76"/>
    <w:rsid w:val="00641E73"/>
    <w:rsid w:val="006432B7"/>
    <w:rsid w:val="006443B9"/>
    <w:rsid w:val="00645A02"/>
    <w:rsid w:val="00647BF1"/>
    <w:rsid w:val="0065098C"/>
    <w:rsid w:val="00651040"/>
    <w:rsid w:val="006513ED"/>
    <w:rsid w:val="00651ACC"/>
    <w:rsid w:val="00652612"/>
    <w:rsid w:val="00652ACF"/>
    <w:rsid w:val="00656058"/>
    <w:rsid w:val="00663F33"/>
    <w:rsid w:val="00665810"/>
    <w:rsid w:val="00667298"/>
    <w:rsid w:val="0067005F"/>
    <w:rsid w:val="0067234F"/>
    <w:rsid w:val="00672ED3"/>
    <w:rsid w:val="00673443"/>
    <w:rsid w:val="006741F9"/>
    <w:rsid w:val="00681490"/>
    <w:rsid w:val="00681ACE"/>
    <w:rsid w:val="0068207C"/>
    <w:rsid w:val="00682BF9"/>
    <w:rsid w:val="00686430"/>
    <w:rsid w:val="006917AA"/>
    <w:rsid w:val="00692692"/>
    <w:rsid w:val="0069394A"/>
    <w:rsid w:val="0069417E"/>
    <w:rsid w:val="006A07AC"/>
    <w:rsid w:val="006A147B"/>
    <w:rsid w:val="006A1EE1"/>
    <w:rsid w:val="006A29DF"/>
    <w:rsid w:val="006A5520"/>
    <w:rsid w:val="006A5791"/>
    <w:rsid w:val="006B0CB8"/>
    <w:rsid w:val="006B13C9"/>
    <w:rsid w:val="006B2863"/>
    <w:rsid w:val="006B2CEA"/>
    <w:rsid w:val="006B48F5"/>
    <w:rsid w:val="006B4A2B"/>
    <w:rsid w:val="006B4BC6"/>
    <w:rsid w:val="006C01BB"/>
    <w:rsid w:val="006C103F"/>
    <w:rsid w:val="006C1EAA"/>
    <w:rsid w:val="006C7D20"/>
    <w:rsid w:val="006D076A"/>
    <w:rsid w:val="006D1411"/>
    <w:rsid w:val="006D1B51"/>
    <w:rsid w:val="006D2EDF"/>
    <w:rsid w:val="006D4C08"/>
    <w:rsid w:val="006D4C76"/>
    <w:rsid w:val="006D5208"/>
    <w:rsid w:val="006D608D"/>
    <w:rsid w:val="006E0DA8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64C"/>
    <w:rsid w:val="00723E1C"/>
    <w:rsid w:val="00727086"/>
    <w:rsid w:val="0073024E"/>
    <w:rsid w:val="007333C7"/>
    <w:rsid w:val="00733D89"/>
    <w:rsid w:val="00735318"/>
    <w:rsid w:val="007360E9"/>
    <w:rsid w:val="007373F4"/>
    <w:rsid w:val="00740071"/>
    <w:rsid w:val="007407D2"/>
    <w:rsid w:val="007408D6"/>
    <w:rsid w:val="00742C68"/>
    <w:rsid w:val="00743282"/>
    <w:rsid w:val="00743EF8"/>
    <w:rsid w:val="00743F12"/>
    <w:rsid w:val="0074422D"/>
    <w:rsid w:val="0074658C"/>
    <w:rsid w:val="0075034A"/>
    <w:rsid w:val="0075116C"/>
    <w:rsid w:val="00753E5E"/>
    <w:rsid w:val="007542FF"/>
    <w:rsid w:val="007550C3"/>
    <w:rsid w:val="00755F4E"/>
    <w:rsid w:val="0076553A"/>
    <w:rsid w:val="00765D21"/>
    <w:rsid w:val="00767104"/>
    <w:rsid w:val="007674CA"/>
    <w:rsid w:val="0077180C"/>
    <w:rsid w:val="00772CC7"/>
    <w:rsid w:val="0077300C"/>
    <w:rsid w:val="00774B29"/>
    <w:rsid w:val="00781D6F"/>
    <w:rsid w:val="007839EB"/>
    <w:rsid w:val="00783B2E"/>
    <w:rsid w:val="00786D93"/>
    <w:rsid w:val="007933DF"/>
    <w:rsid w:val="00796424"/>
    <w:rsid w:val="0079695B"/>
    <w:rsid w:val="00797FEE"/>
    <w:rsid w:val="007A15AF"/>
    <w:rsid w:val="007A4FCB"/>
    <w:rsid w:val="007A54FA"/>
    <w:rsid w:val="007A7171"/>
    <w:rsid w:val="007A7E1A"/>
    <w:rsid w:val="007B03DE"/>
    <w:rsid w:val="007B0411"/>
    <w:rsid w:val="007B2EB6"/>
    <w:rsid w:val="007B36E5"/>
    <w:rsid w:val="007B3D60"/>
    <w:rsid w:val="007B47E8"/>
    <w:rsid w:val="007B60A2"/>
    <w:rsid w:val="007C311E"/>
    <w:rsid w:val="007C7A85"/>
    <w:rsid w:val="007D0739"/>
    <w:rsid w:val="007D1713"/>
    <w:rsid w:val="007D2020"/>
    <w:rsid w:val="007D2250"/>
    <w:rsid w:val="007D7405"/>
    <w:rsid w:val="007E18BD"/>
    <w:rsid w:val="007E2820"/>
    <w:rsid w:val="007E4358"/>
    <w:rsid w:val="007E5DFD"/>
    <w:rsid w:val="007E7BB9"/>
    <w:rsid w:val="007F0878"/>
    <w:rsid w:val="007F3E95"/>
    <w:rsid w:val="007F3F38"/>
    <w:rsid w:val="007F4325"/>
    <w:rsid w:val="007F467E"/>
    <w:rsid w:val="007F648D"/>
    <w:rsid w:val="0080010C"/>
    <w:rsid w:val="0080012C"/>
    <w:rsid w:val="00802531"/>
    <w:rsid w:val="00810734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2A3E"/>
    <w:rsid w:val="0084300F"/>
    <w:rsid w:val="008437E4"/>
    <w:rsid w:val="0085061C"/>
    <w:rsid w:val="008539B5"/>
    <w:rsid w:val="00855A7D"/>
    <w:rsid w:val="008561ED"/>
    <w:rsid w:val="00861D26"/>
    <w:rsid w:val="008625BE"/>
    <w:rsid w:val="00862A78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83133"/>
    <w:rsid w:val="0089289D"/>
    <w:rsid w:val="00892942"/>
    <w:rsid w:val="008943EA"/>
    <w:rsid w:val="0089496D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2935"/>
    <w:rsid w:val="008B3218"/>
    <w:rsid w:val="008B5A9B"/>
    <w:rsid w:val="008B63F4"/>
    <w:rsid w:val="008B76C2"/>
    <w:rsid w:val="008C067C"/>
    <w:rsid w:val="008C428C"/>
    <w:rsid w:val="008C5C86"/>
    <w:rsid w:val="008C6F4F"/>
    <w:rsid w:val="008D016E"/>
    <w:rsid w:val="008D24E0"/>
    <w:rsid w:val="008D3249"/>
    <w:rsid w:val="008E0B68"/>
    <w:rsid w:val="008E10F1"/>
    <w:rsid w:val="008E1F6A"/>
    <w:rsid w:val="008E3311"/>
    <w:rsid w:val="008E49EA"/>
    <w:rsid w:val="008E6CDA"/>
    <w:rsid w:val="008E71A9"/>
    <w:rsid w:val="008E7798"/>
    <w:rsid w:val="008F1E3C"/>
    <w:rsid w:val="008F30B0"/>
    <w:rsid w:val="008F442D"/>
    <w:rsid w:val="008F4474"/>
    <w:rsid w:val="008F7D68"/>
    <w:rsid w:val="00900004"/>
    <w:rsid w:val="009003E6"/>
    <w:rsid w:val="00901253"/>
    <w:rsid w:val="00901373"/>
    <w:rsid w:val="009023F7"/>
    <w:rsid w:val="009044FE"/>
    <w:rsid w:val="00911E5A"/>
    <w:rsid w:val="00913333"/>
    <w:rsid w:val="0091358B"/>
    <w:rsid w:val="00914099"/>
    <w:rsid w:val="0091699C"/>
    <w:rsid w:val="0091734E"/>
    <w:rsid w:val="0092255E"/>
    <w:rsid w:val="00924571"/>
    <w:rsid w:val="009275B6"/>
    <w:rsid w:val="009279D4"/>
    <w:rsid w:val="00933FA4"/>
    <w:rsid w:val="00934B9D"/>
    <w:rsid w:val="00934DB6"/>
    <w:rsid w:val="00940912"/>
    <w:rsid w:val="00942EAE"/>
    <w:rsid w:val="0094325A"/>
    <w:rsid w:val="00944D2E"/>
    <w:rsid w:val="009465BD"/>
    <w:rsid w:val="00950AE3"/>
    <w:rsid w:val="0095129B"/>
    <w:rsid w:val="00951B4E"/>
    <w:rsid w:val="0095235A"/>
    <w:rsid w:val="009524CB"/>
    <w:rsid w:val="009542D6"/>
    <w:rsid w:val="009547D6"/>
    <w:rsid w:val="00957DFB"/>
    <w:rsid w:val="009626EE"/>
    <w:rsid w:val="00963549"/>
    <w:rsid w:val="00963ED5"/>
    <w:rsid w:val="009666EE"/>
    <w:rsid w:val="00967FF5"/>
    <w:rsid w:val="0097228C"/>
    <w:rsid w:val="00972E72"/>
    <w:rsid w:val="009735FB"/>
    <w:rsid w:val="00977487"/>
    <w:rsid w:val="0098007B"/>
    <w:rsid w:val="00980419"/>
    <w:rsid w:val="00980492"/>
    <w:rsid w:val="0098074C"/>
    <w:rsid w:val="00981891"/>
    <w:rsid w:val="00982EE2"/>
    <w:rsid w:val="009845FF"/>
    <w:rsid w:val="00985049"/>
    <w:rsid w:val="00985A54"/>
    <w:rsid w:val="0098665E"/>
    <w:rsid w:val="009959D8"/>
    <w:rsid w:val="009A5D1C"/>
    <w:rsid w:val="009B11EF"/>
    <w:rsid w:val="009B18B1"/>
    <w:rsid w:val="009B280F"/>
    <w:rsid w:val="009B74D8"/>
    <w:rsid w:val="009C21F8"/>
    <w:rsid w:val="009C30A8"/>
    <w:rsid w:val="009D1329"/>
    <w:rsid w:val="009D194E"/>
    <w:rsid w:val="009D3879"/>
    <w:rsid w:val="009D4CA9"/>
    <w:rsid w:val="009D60CE"/>
    <w:rsid w:val="009D66B4"/>
    <w:rsid w:val="009E0578"/>
    <w:rsid w:val="009E2DDD"/>
    <w:rsid w:val="009E2DFF"/>
    <w:rsid w:val="009E48F2"/>
    <w:rsid w:val="009E5A33"/>
    <w:rsid w:val="009E5D30"/>
    <w:rsid w:val="009E69EB"/>
    <w:rsid w:val="009F0AEF"/>
    <w:rsid w:val="009F149B"/>
    <w:rsid w:val="009F241B"/>
    <w:rsid w:val="009F2645"/>
    <w:rsid w:val="009F4993"/>
    <w:rsid w:val="009F5F81"/>
    <w:rsid w:val="009F6FB8"/>
    <w:rsid w:val="009F7DFB"/>
    <w:rsid w:val="00A02AFD"/>
    <w:rsid w:val="00A0313D"/>
    <w:rsid w:val="00A03C09"/>
    <w:rsid w:val="00A0543F"/>
    <w:rsid w:val="00A05672"/>
    <w:rsid w:val="00A065AB"/>
    <w:rsid w:val="00A12CBB"/>
    <w:rsid w:val="00A12E0D"/>
    <w:rsid w:val="00A2060F"/>
    <w:rsid w:val="00A234F9"/>
    <w:rsid w:val="00A2520D"/>
    <w:rsid w:val="00A26480"/>
    <w:rsid w:val="00A27109"/>
    <w:rsid w:val="00A324B5"/>
    <w:rsid w:val="00A40797"/>
    <w:rsid w:val="00A4185C"/>
    <w:rsid w:val="00A42708"/>
    <w:rsid w:val="00A45D00"/>
    <w:rsid w:val="00A46A1E"/>
    <w:rsid w:val="00A46ADF"/>
    <w:rsid w:val="00A47DCC"/>
    <w:rsid w:val="00A54C36"/>
    <w:rsid w:val="00A57FCA"/>
    <w:rsid w:val="00A60759"/>
    <w:rsid w:val="00A61625"/>
    <w:rsid w:val="00A63909"/>
    <w:rsid w:val="00A6399E"/>
    <w:rsid w:val="00A658EB"/>
    <w:rsid w:val="00A67171"/>
    <w:rsid w:val="00A72F97"/>
    <w:rsid w:val="00A736C1"/>
    <w:rsid w:val="00A748D0"/>
    <w:rsid w:val="00A75FB6"/>
    <w:rsid w:val="00A774FA"/>
    <w:rsid w:val="00A8002B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B13"/>
    <w:rsid w:val="00A96DB7"/>
    <w:rsid w:val="00AA3F20"/>
    <w:rsid w:val="00AA4512"/>
    <w:rsid w:val="00AA4CA9"/>
    <w:rsid w:val="00AA4F34"/>
    <w:rsid w:val="00AA6E35"/>
    <w:rsid w:val="00AA776E"/>
    <w:rsid w:val="00AB06D1"/>
    <w:rsid w:val="00AB09FF"/>
    <w:rsid w:val="00AB15CE"/>
    <w:rsid w:val="00AB7A87"/>
    <w:rsid w:val="00AC64E2"/>
    <w:rsid w:val="00AC6993"/>
    <w:rsid w:val="00AC77E9"/>
    <w:rsid w:val="00AD009E"/>
    <w:rsid w:val="00AD01F0"/>
    <w:rsid w:val="00AD06CF"/>
    <w:rsid w:val="00AD19C0"/>
    <w:rsid w:val="00AD50EB"/>
    <w:rsid w:val="00AD54B7"/>
    <w:rsid w:val="00AD7526"/>
    <w:rsid w:val="00AD7EB8"/>
    <w:rsid w:val="00AE5D5E"/>
    <w:rsid w:val="00AE7E82"/>
    <w:rsid w:val="00AF0999"/>
    <w:rsid w:val="00AF0EB2"/>
    <w:rsid w:val="00AF177C"/>
    <w:rsid w:val="00AF30E4"/>
    <w:rsid w:val="00AF47EE"/>
    <w:rsid w:val="00B015A2"/>
    <w:rsid w:val="00B0192E"/>
    <w:rsid w:val="00B01C3B"/>
    <w:rsid w:val="00B021C9"/>
    <w:rsid w:val="00B02226"/>
    <w:rsid w:val="00B03B53"/>
    <w:rsid w:val="00B06F9B"/>
    <w:rsid w:val="00B07BF7"/>
    <w:rsid w:val="00B10300"/>
    <w:rsid w:val="00B11BDB"/>
    <w:rsid w:val="00B143E3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26BDD"/>
    <w:rsid w:val="00B3027D"/>
    <w:rsid w:val="00B304B9"/>
    <w:rsid w:val="00B310F1"/>
    <w:rsid w:val="00B33719"/>
    <w:rsid w:val="00B33AD9"/>
    <w:rsid w:val="00B37D00"/>
    <w:rsid w:val="00B4297C"/>
    <w:rsid w:val="00B42AD6"/>
    <w:rsid w:val="00B43C9B"/>
    <w:rsid w:val="00B50ECB"/>
    <w:rsid w:val="00B5120B"/>
    <w:rsid w:val="00B51FF6"/>
    <w:rsid w:val="00B525C2"/>
    <w:rsid w:val="00B53658"/>
    <w:rsid w:val="00B57034"/>
    <w:rsid w:val="00B60869"/>
    <w:rsid w:val="00B60A67"/>
    <w:rsid w:val="00B652F7"/>
    <w:rsid w:val="00B67993"/>
    <w:rsid w:val="00B705DD"/>
    <w:rsid w:val="00B71647"/>
    <w:rsid w:val="00B71BA4"/>
    <w:rsid w:val="00B74E13"/>
    <w:rsid w:val="00B75671"/>
    <w:rsid w:val="00B770D0"/>
    <w:rsid w:val="00B80DB2"/>
    <w:rsid w:val="00B81FCB"/>
    <w:rsid w:val="00B822E8"/>
    <w:rsid w:val="00B82A9C"/>
    <w:rsid w:val="00B85768"/>
    <w:rsid w:val="00B85DD3"/>
    <w:rsid w:val="00B86B65"/>
    <w:rsid w:val="00B86BE0"/>
    <w:rsid w:val="00B87FD3"/>
    <w:rsid w:val="00B926AD"/>
    <w:rsid w:val="00B9503F"/>
    <w:rsid w:val="00B96DB3"/>
    <w:rsid w:val="00BA0A07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2ECB"/>
    <w:rsid w:val="00BC32D1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07D2C"/>
    <w:rsid w:val="00C1121E"/>
    <w:rsid w:val="00C120DF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27F6E"/>
    <w:rsid w:val="00C32D6F"/>
    <w:rsid w:val="00C33C2C"/>
    <w:rsid w:val="00C34528"/>
    <w:rsid w:val="00C34CC2"/>
    <w:rsid w:val="00C361DD"/>
    <w:rsid w:val="00C36A9B"/>
    <w:rsid w:val="00C40845"/>
    <w:rsid w:val="00C41F15"/>
    <w:rsid w:val="00C42765"/>
    <w:rsid w:val="00C439AB"/>
    <w:rsid w:val="00C455A3"/>
    <w:rsid w:val="00C46831"/>
    <w:rsid w:val="00C508D6"/>
    <w:rsid w:val="00C50D7A"/>
    <w:rsid w:val="00C51DF5"/>
    <w:rsid w:val="00C52B30"/>
    <w:rsid w:val="00C533DC"/>
    <w:rsid w:val="00C53D07"/>
    <w:rsid w:val="00C6035B"/>
    <w:rsid w:val="00C60823"/>
    <w:rsid w:val="00C610BF"/>
    <w:rsid w:val="00C61584"/>
    <w:rsid w:val="00C64E5B"/>
    <w:rsid w:val="00C658BA"/>
    <w:rsid w:val="00C669A4"/>
    <w:rsid w:val="00C672AC"/>
    <w:rsid w:val="00C70934"/>
    <w:rsid w:val="00C70C84"/>
    <w:rsid w:val="00C720C9"/>
    <w:rsid w:val="00C746FE"/>
    <w:rsid w:val="00C80197"/>
    <w:rsid w:val="00C80D67"/>
    <w:rsid w:val="00C81C4B"/>
    <w:rsid w:val="00C8473A"/>
    <w:rsid w:val="00C87930"/>
    <w:rsid w:val="00C90C81"/>
    <w:rsid w:val="00C93F50"/>
    <w:rsid w:val="00C96CCE"/>
    <w:rsid w:val="00C971CD"/>
    <w:rsid w:val="00C978E8"/>
    <w:rsid w:val="00C97E7A"/>
    <w:rsid w:val="00CA179A"/>
    <w:rsid w:val="00CA2548"/>
    <w:rsid w:val="00CA4684"/>
    <w:rsid w:val="00CA6975"/>
    <w:rsid w:val="00CA78B4"/>
    <w:rsid w:val="00CB0A02"/>
    <w:rsid w:val="00CB767B"/>
    <w:rsid w:val="00CC3409"/>
    <w:rsid w:val="00CC3F39"/>
    <w:rsid w:val="00CC4C22"/>
    <w:rsid w:val="00CC4D75"/>
    <w:rsid w:val="00CD04A0"/>
    <w:rsid w:val="00CD21F3"/>
    <w:rsid w:val="00CD4A2A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171DA"/>
    <w:rsid w:val="00D20710"/>
    <w:rsid w:val="00D210E3"/>
    <w:rsid w:val="00D2227C"/>
    <w:rsid w:val="00D22FC4"/>
    <w:rsid w:val="00D234CF"/>
    <w:rsid w:val="00D247BD"/>
    <w:rsid w:val="00D259BC"/>
    <w:rsid w:val="00D25B68"/>
    <w:rsid w:val="00D31ADE"/>
    <w:rsid w:val="00D36E41"/>
    <w:rsid w:val="00D37FFB"/>
    <w:rsid w:val="00D421BE"/>
    <w:rsid w:val="00D42B19"/>
    <w:rsid w:val="00D451CC"/>
    <w:rsid w:val="00D47B27"/>
    <w:rsid w:val="00D50091"/>
    <w:rsid w:val="00D5205C"/>
    <w:rsid w:val="00D52F4E"/>
    <w:rsid w:val="00D5456C"/>
    <w:rsid w:val="00D54E38"/>
    <w:rsid w:val="00D55245"/>
    <w:rsid w:val="00D5524E"/>
    <w:rsid w:val="00D56581"/>
    <w:rsid w:val="00D567E2"/>
    <w:rsid w:val="00D576C0"/>
    <w:rsid w:val="00D57DE4"/>
    <w:rsid w:val="00D603FA"/>
    <w:rsid w:val="00D6367F"/>
    <w:rsid w:val="00D64D25"/>
    <w:rsid w:val="00D66414"/>
    <w:rsid w:val="00D67F0C"/>
    <w:rsid w:val="00D7303C"/>
    <w:rsid w:val="00D73505"/>
    <w:rsid w:val="00D743ED"/>
    <w:rsid w:val="00D7440F"/>
    <w:rsid w:val="00D76535"/>
    <w:rsid w:val="00D766ED"/>
    <w:rsid w:val="00D7679F"/>
    <w:rsid w:val="00D76CEC"/>
    <w:rsid w:val="00D77110"/>
    <w:rsid w:val="00D839C7"/>
    <w:rsid w:val="00D83D57"/>
    <w:rsid w:val="00D86CBF"/>
    <w:rsid w:val="00D87ABA"/>
    <w:rsid w:val="00D87D97"/>
    <w:rsid w:val="00D90143"/>
    <w:rsid w:val="00D913E5"/>
    <w:rsid w:val="00D92535"/>
    <w:rsid w:val="00D93668"/>
    <w:rsid w:val="00D95D2A"/>
    <w:rsid w:val="00D95F2D"/>
    <w:rsid w:val="00D966EA"/>
    <w:rsid w:val="00DA01DE"/>
    <w:rsid w:val="00DA0EF8"/>
    <w:rsid w:val="00DA1DAD"/>
    <w:rsid w:val="00DA1E05"/>
    <w:rsid w:val="00DA4D7C"/>
    <w:rsid w:val="00DA5213"/>
    <w:rsid w:val="00DA784C"/>
    <w:rsid w:val="00DB0C29"/>
    <w:rsid w:val="00DB2F9D"/>
    <w:rsid w:val="00DB42D5"/>
    <w:rsid w:val="00DC0FF1"/>
    <w:rsid w:val="00DC3BAC"/>
    <w:rsid w:val="00DC4495"/>
    <w:rsid w:val="00DC4B3B"/>
    <w:rsid w:val="00DC58ED"/>
    <w:rsid w:val="00DC65DE"/>
    <w:rsid w:val="00DC6AD0"/>
    <w:rsid w:val="00DC6E45"/>
    <w:rsid w:val="00DD0474"/>
    <w:rsid w:val="00DD1D34"/>
    <w:rsid w:val="00DD1E2A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52C8"/>
    <w:rsid w:val="00DF78DD"/>
    <w:rsid w:val="00DF7B3C"/>
    <w:rsid w:val="00DF7C03"/>
    <w:rsid w:val="00E00B8A"/>
    <w:rsid w:val="00E01510"/>
    <w:rsid w:val="00E03796"/>
    <w:rsid w:val="00E06A47"/>
    <w:rsid w:val="00E110FD"/>
    <w:rsid w:val="00E12365"/>
    <w:rsid w:val="00E129A1"/>
    <w:rsid w:val="00E135B1"/>
    <w:rsid w:val="00E15C8A"/>
    <w:rsid w:val="00E17078"/>
    <w:rsid w:val="00E22B27"/>
    <w:rsid w:val="00E23022"/>
    <w:rsid w:val="00E239B5"/>
    <w:rsid w:val="00E251CF"/>
    <w:rsid w:val="00E25261"/>
    <w:rsid w:val="00E2534B"/>
    <w:rsid w:val="00E256ED"/>
    <w:rsid w:val="00E26551"/>
    <w:rsid w:val="00E27E67"/>
    <w:rsid w:val="00E3074F"/>
    <w:rsid w:val="00E32012"/>
    <w:rsid w:val="00E32039"/>
    <w:rsid w:val="00E32D53"/>
    <w:rsid w:val="00E3373C"/>
    <w:rsid w:val="00E33C88"/>
    <w:rsid w:val="00E353EC"/>
    <w:rsid w:val="00E35ADB"/>
    <w:rsid w:val="00E35D89"/>
    <w:rsid w:val="00E37D5D"/>
    <w:rsid w:val="00E406D0"/>
    <w:rsid w:val="00E4090F"/>
    <w:rsid w:val="00E43733"/>
    <w:rsid w:val="00E44401"/>
    <w:rsid w:val="00E4687F"/>
    <w:rsid w:val="00E5192A"/>
    <w:rsid w:val="00E52D8F"/>
    <w:rsid w:val="00E530ED"/>
    <w:rsid w:val="00E5673A"/>
    <w:rsid w:val="00E57254"/>
    <w:rsid w:val="00E57B0B"/>
    <w:rsid w:val="00E670C6"/>
    <w:rsid w:val="00E67487"/>
    <w:rsid w:val="00E6766F"/>
    <w:rsid w:val="00E834CC"/>
    <w:rsid w:val="00E855A5"/>
    <w:rsid w:val="00E85CE7"/>
    <w:rsid w:val="00E916C2"/>
    <w:rsid w:val="00E93643"/>
    <w:rsid w:val="00E9545D"/>
    <w:rsid w:val="00EA3A88"/>
    <w:rsid w:val="00EA3F40"/>
    <w:rsid w:val="00EA4D0D"/>
    <w:rsid w:val="00EA679C"/>
    <w:rsid w:val="00EB1820"/>
    <w:rsid w:val="00EB1CA4"/>
    <w:rsid w:val="00EB257A"/>
    <w:rsid w:val="00EB5106"/>
    <w:rsid w:val="00EB56E5"/>
    <w:rsid w:val="00EC0A79"/>
    <w:rsid w:val="00EC2D27"/>
    <w:rsid w:val="00EC3587"/>
    <w:rsid w:val="00EC459C"/>
    <w:rsid w:val="00EC4A97"/>
    <w:rsid w:val="00EC6046"/>
    <w:rsid w:val="00ED223D"/>
    <w:rsid w:val="00ED252B"/>
    <w:rsid w:val="00ED25B3"/>
    <w:rsid w:val="00ED2932"/>
    <w:rsid w:val="00ED2AD6"/>
    <w:rsid w:val="00ED305F"/>
    <w:rsid w:val="00ED306F"/>
    <w:rsid w:val="00ED3CBF"/>
    <w:rsid w:val="00ED718A"/>
    <w:rsid w:val="00EE2A69"/>
    <w:rsid w:val="00EE3AA3"/>
    <w:rsid w:val="00EE4B4B"/>
    <w:rsid w:val="00EE6A32"/>
    <w:rsid w:val="00EE6F95"/>
    <w:rsid w:val="00EE75E8"/>
    <w:rsid w:val="00EE7683"/>
    <w:rsid w:val="00EE7B2C"/>
    <w:rsid w:val="00EF01F0"/>
    <w:rsid w:val="00EF04D7"/>
    <w:rsid w:val="00EF0C14"/>
    <w:rsid w:val="00EF2EAB"/>
    <w:rsid w:val="00EF31A6"/>
    <w:rsid w:val="00EF3D6F"/>
    <w:rsid w:val="00EF4673"/>
    <w:rsid w:val="00EF477B"/>
    <w:rsid w:val="00EF6AE4"/>
    <w:rsid w:val="00F02E7E"/>
    <w:rsid w:val="00F04E21"/>
    <w:rsid w:val="00F0619C"/>
    <w:rsid w:val="00F106A1"/>
    <w:rsid w:val="00F114E0"/>
    <w:rsid w:val="00F11516"/>
    <w:rsid w:val="00F127BC"/>
    <w:rsid w:val="00F12A89"/>
    <w:rsid w:val="00F12ACE"/>
    <w:rsid w:val="00F13D6E"/>
    <w:rsid w:val="00F14574"/>
    <w:rsid w:val="00F14D1E"/>
    <w:rsid w:val="00F17C3F"/>
    <w:rsid w:val="00F2261D"/>
    <w:rsid w:val="00F238C4"/>
    <w:rsid w:val="00F26656"/>
    <w:rsid w:val="00F315E6"/>
    <w:rsid w:val="00F33EC0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67B51"/>
    <w:rsid w:val="00F710CE"/>
    <w:rsid w:val="00F71A5B"/>
    <w:rsid w:val="00F75AAF"/>
    <w:rsid w:val="00F82E69"/>
    <w:rsid w:val="00F82FB5"/>
    <w:rsid w:val="00F84EE5"/>
    <w:rsid w:val="00F8546F"/>
    <w:rsid w:val="00F85AF2"/>
    <w:rsid w:val="00F87FBC"/>
    <w:rsid w:val="00F913C7"/>
    <w:rsid w:val="00F9217B"/>
    <w:rsid w:val="00F926AD"/>
    <w:rsid w:val="00F930E3"/>
    <w:rsid w:val="00F9448E"/>
    <w:rsid w:val="00F9488E"/>
    <w:rsid w:val="00F94AD4"/>
    <w:rsid w:val="00F94E6B"/>
    <w:rsid w:val="00F957CD"/>
    <w:rsid w:val="00F96464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CB"/>
    <w:rsid w:val="00FB6BE4"/>
    <w:rsid w:val="00FC348A"/>
    <w:rsid w:val="00FC4768"/>
    <w:rsid w:val="00FC556D"/>
    <w:rsid w:val="00FC63B6"/>
    <w:rsid w:val="00FC7CAB"/>
    <w:rsid w:val="00FD12F7"/>
    <w:rsid w:val="00FD5B6C"/>
    <w:rsid w:val="00FD7751"/>
    <w:rsid w:val="00FE0F0C"/>
    <w:rsid w:val="00FE2CC5"/>
    <w:rsid w:val="00FE4DEB"/>
    <w:rsid w:val="00FE6C55"/>
    <w:rsid w:val="00FF019B"/>
    <w:rsid w:val="00FF18A5"/>
    <w:rsid w:val="00FF1CE2"/>
    <w:rsid w:val="00FF6319"/>
    <w:rsid w:val="00FF7108"/>
    <w:rsid w:val="00FF7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EFA2A-6ACD-4F96-8414-0152A6DD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</TotalTime>
  <Pages>47</Pages>
  <Words>13493</Words>
  <Characters>76912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90225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Галина Н. Пищева</cp:lastModifiedBy>
  <cp:revision>2</cp:revision>
  <cp:lastPrinted>2019-12-17T08:03:00Z</cp:lastPrinted>
  <dcterms:created xsi:type="dcterms:W3CDTF">2020-06-16T09:56:00Z</dcterms:created>
  <dcterms:modified xsi:type="dcterms:W3CDTF">2020-06-16T09:56:00Z</dcterms:modified>
</cp:coreProperties>
</file>