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22D" w:rsidRPr="0045564A" w:rsidRDefault="008E222D">
      <w:pPr>
        <w:spacing w:after="0" w:line="408" w:lineRule="auto"/>
        <w:ind w:left="120"/>
        <w:jc w:val="center"/>
        <w:rPr>
          <w:lang w:val="ru-RU"/>
        </w:rPr>
      </w:pPr>
      <w:r w:rsidRPr="0045564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E222D" w:rsidRPr="0045564A" w:rsidRDefault="008E222D">
      <w:pPr>
        <w:spacing w:after="0" w:line="408" w:lineRule="auto"/>
        <w:ind w:left="120"/>
        <w:jc w:val="center"/>
        <w:rPr>
          <w:lang w:val="ru-RU"/>
        </w:rPr>
      </w:pPr>
      <w:bookmarkStart w:id="0" w:name="e2472c95-ee7e-44c9-b078-51339bb4a3b5"/>
      <w:bookmarkEnd w:id="0"/>
      <w:r w:rsidRPr="0045564A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</w:p>
    <w:p w:rsidR="008E222D" w:rsidRPr="0045564A" w:rsidRDefault="008E222D">
      <w:pPr>
        <w:spacing w:after="0" w:line="408" w:lineRule="auto"/>
        <w:ind w:left="120"/>
        <w:jc w:val="center"/>
        <w:rPr>
          <w:lang w:val="ru-RU"/>
        </w:rPr>
      </w:pPr>
      <w:bookmarkStart w:id="1" w:name="80396ad5-8106-4cb6-8b70-17ca9308c5dd"/>
      <w:bookmarkEnd w:id="1"/>
      <w:r w:rsidRPr="0045564A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Ростовской области</w:t>
      </w:r>
    </w:p>
    <w:p w:rsidR="008E222D" w:rsidRPr="0045564A" w:rsidRDefault="008E222D">
      <w:pPr>
        <w:spacing w:after="0" w:line="408" w:lineRule="auto"/>
        <w:ind w:left="120"/>
        <w:jc w:val="center"/>
        <w:rPr>
          <w:lang w:val="ru-RU"/>
        </w:rPr>
      </w:pPr>
      <w:r w:rsidRPr="0045564A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8E222D" w:rsidRPr="0045564A" w:rsidRDefault="008E222D">
      <w:pPr>
        <w:spacing w:after="0"/>
        <w:ind w:left="120"/>
        <w:rPr>
          <w:lang w:val="ru-RU"/>
        </w:rPr>
      </w:pPr>
    </w:p>
    <w:p w:rsidR="008E222D" w:rsidRPr="0045564A" w:rsidRDefault="008E222D">
      <w:pPr>
        <w:spacing w:after="0"/>
        <w:ind w:left="120"/>
        <w:rPr>
          <w:lang w:val="ru-RU"/>
        </w:rPr>
      </w:pPr>
    </w:p>
    <w:p w:rsidR="008E222D" w:rsidRPr="0045564A" w:rsidRDefault="008E222D">
      <w:pPr>
        <w:spacing w:after="0"/>
        <w:ind w:left="120"/>
        <w:rPr>
          <w:lang w:val="ru-RU"/>
        </w:rPr>
      </w:pPr>
    </w:p>
    <w:p w:rsidR="008E222D" w:rsidRPr="0045564A" w:rsidRDefault="008E222D">
      <w:pPr>
        <w:spacing w:after="0"/>
        <w:ind w:left="120"/>
        <w:rPr>
          <w:lang w:val="ru-RU"/>
        </w:rPr>
      </w:pPr>
    </w:p>
    <w:tbl>
      <w:tblPr>
        <w:tblW w:w="0" w:type="auto"/>
        <w:tblLook w:val="00A0"/>
      </w:tblPr>
      <w:tblGrid>
        <w:gridCol w:w="3114"/>
        <w:gridCol w:w="3115"/>
        <w:gridCol w:w="3115"/>
      </w:tblGrid>
      <w:tr w:rsidR="008E222D" w:rsidRPr="0045564A" w:rsidTr="000D4161">
        <w:tc>
          <w:tcPr>
            <w:tcW w:w="3114" w:type="dxa"/>
          </w:tcPr>
          <w:p w:rsidR="008E222D" w:rsidRPr="00C41E8B" w:rsidRDefault="008E222D" w:rsidP="000D4161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41E8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8E222D" w:rsidRPr="00C41E8B" w:rsidRDefault="008E222D" w:rsidP="004E6975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41E8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Руководитель ШМО учителей начальных классов</w:t>
            </w:r>
          </w:p>
          <w:p w:rsidR="008E222D" w:rsidRPr="00C41E8B" w:rsidRDefault="008E222D" w:rsidP="004E6975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C41E8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E222D" w:rsidRPr="00C41E8B" w:rsidRDefault="008E222D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C41E8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Шатога Е.Е.</w:t>
            </w:r>
          </w:p>
          <w:p w:rsidR="008E222D" w:rsidRPr="00C41E8B" w:rsidRDefault="008E222D" w:rsidP="004E6975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C41E8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Протокол № 05 от «26» августа</w:t>
            </w:r>
            <w:r w:rsidRPr="0045564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smartTag w:uri="urn:schemas-microsoft-com:office:smarttags" w:element="metricconverter">
              <w:smartTagPr>
                <w:attr w:name="ProductID" w:val="2026 г"/>
              </w:smartTagPr>
              <w:r w:rsidRPr="00C41E8B">
                <w:rPr>
                  <w:rFonts w:ascii="Times New Roman" w:hAnsi="Times New Roman"/>
                  <w:color w:val="000000"/>
                  <w:sz w:val="24"/>
                  <w:szCs w:val="24"/>
                  <w:lang w:val="ru-RU"/>
                </w:rPr>
                <w:t>2026 г</w:t>
              </w:r>
            </w:smartTag>
            <w:r w:rsidRPr="00C41E8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8E222D" w:rsidRPr="00C41E8B" w:rsidRDefault="008E222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E222D" w:rsidRPr="00C41E8B" w:rsidRDefault="008E222D" w:rsidP="000D4161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41E8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8E222D" w:rsidRDefault="008E222D" w:rsidP="004E6975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41E8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8E222D" w:rsidRPr="00C41E8B" w:rsidRDefault="008E222D" w:rsidP="004E6975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8E222D" w:rsidRPr="00C41E8B" w:rsidRDefault="008E222D" w:rsidP="004E6975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C41E8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E222D" w:rsidRPr="00C41E8B" w:rsidRDefault="008E222D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C41E8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Маркина Т.В.</w:t>
            </w:r>
          </w:p>
          <w:p w:rsidR="008E222D" w:rsidRPr="00C41E8B" w:rsidRDefault="008E222D" w:rsidP="004E6975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C41E8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[Приказ №1] от «27» августа   </w:t>
            </w:r>
            <w:smartTag w:uri="urn:schemas-microsoft-com:office:smarttags" w:element="metricconverter">
              <w:smartTagPr>
                <w:attr w:name="ProductID" w:val="2026 г"/>
              </w:smartTagPr>
              <w:r w:rsidRPr="00C41E8B">
                <w:rPr>
                  <w:rFonts w:ascii="Times New Roman" w:hAnsi="Times New Roman"/>
                  <w:color w:val="000000"/>
                  <w:sz w:val="24"/>
                  <w:szCs w:val="24"/>
                  <w:lang w:val="ru-RU"/>
                </w:rPr>
                <w:t>2026 г</w:t>
              </w:r>
            </w:smartTag>
            <w:r w:rsidRPr="00C41E8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8E222D" w:rsidRPr="00C41E8B" w:rsidRDefault="008E222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E222D" w:rsidRPr="00C41E8B" w:rsidRDefault="008E222D" w:rsidP="000E6D86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41E8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  <w:bookmarkStart w:id="2" w:name="_GoBack"/>
          </w:p>
          <w:p w:rsidR="008E222D" w:rsidRDefault="008E222D" w:rsidP="000E6D86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41E8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Директор МБОУ Мечетинской СОШ</w:t>
            </w:r>
          </w:p>
          <w:p w:rsidR="008E222D" w:rsidRPr="00C41E8B" w:rsidRDefault="008E222D" w:rsidP="000E6D86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8E222D" w:rsidRPr="00C41E8B" w:rsidRDefault="008E222D" w:rsidP="000E6D86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C41E8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E222D" w:rsidRPr="00C41E8B" w:rsidRDefault="008E222D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C41E8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Недоведеева Л. В.</w:t>
            </w:r>
          </w:p>
          <w:p w:rsidR="008E222D" w:rsidRPr="00C41E8B" w:rsidRDefault="008E222D" w:rsidP="000E6D8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C41E8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 520 от «28» августа   </w:t>
            </w:r>
            <w:smartTag w:uri="urn:schemas-microsoft-com:office:smarttags" w:element="metricconverter">
              <w:smartTagPr>
                <w:attr w:name="ProductID" w:val="2026 г"/>
              </w:smartTagPr>
              <w:r w:rsidRPr="00C41E8B">
                <w:rPr>
                  <w:rFonts w:ascii="Times New Roman" w:hAnsi="Times New Roman"/>
                  <w:color w:val="000000"/>
                  <w:sz w:val="24"/>
                  <w:szCs w:val="24"/>
                  <w:lang w:val="ru-RU"/>
                </w:rPr>
                <w:t>2026 г</w:t>
              </w:r>
            </w:smartTag>
            <w:r w:rsidRPr="00C41E8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8E222D" w:rsidRPr="00C41E8B" w:rsidRDefault="008E222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E222D" w:rsidRPr="0045564A" w:rsidRDefault="008E222D">
      <w:pPr>
        <w:spacing w:after="0"/>
        <w:ind w:left="120"/>
        <w:rPr>
          <w:lang w:val="ru-RU"/>
        </w:rPr>
      </w:pPr>
    </w:p>
    <w:p w:rsidR="008E222D" w:rsidRPr="0045564A" w:rsidRDefault="008E222D">
      <w:pPr>
        <w:spacing w:after="0"/>
        <w:ind w:left="120"/>
        <w:rPr>
          <w:lang w:val="ru-RU"/>
        </w:rPr>
      </w:pPr>
    </w:p>
    <w:p w:rsidR="008E222D" w:rsidRPr="0045564A" w:rsidRDefault="008E222D">
      <w:pPr>
        <w:spacing w:after="0"/>
        <w:ind w:left="120"/>
        <w:rPr>
          <w:lang w:val="ru-RU"/>
        </w:rPr>
      </w:pPr>
    </w:p>
    <w:p w:rsidR="008E222D" w:rsidRPr="0045564A" w:rsidRDefault="008E222D">
      <w:pPr>
        <w:spacing w:after="0"/>
        <w:ind w:left="120"/>
        <w:rPr>
          <w:lang w:val="ru-RU"/>
        </w:rPr>
      </w:pPr>
    </w:p>
    <w:p w:rsidR="008E222D" w:rsidRPr="0045564A" w:rsidRDefault="008E222D">
      <w:pPr>
        <w:spacing w:after="0"/>
        <w:ind w:left="120"/>
        <w:rPr>
          <w:lang w:val="ru-RU"/>
        </w:rPr>
      </w:pPr>
    </w:p>
    <w:p w:rsidR="008E222D" w:rsidRPr="0045564A" w:rsidRDefault="008E222D">
      <w:pPr>
        <w:spacing w:after="0" w:line="408" w:lineRule="auto"/>
        <w:ind w:left="120"/>
        <w:jc w:val="center"/>
        <w:rPr>
          <w:lang w:val="ru-RU"/>
        </w:rPr>
      </w:pPr>
      <w:r w:rsidRPr="0045564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8E222D" w:rsidRPr="0045564A" w:rsidRDefault="008E222D">
      <w:pPr>
        <w:spacing w:after="0" w:line="408" w:lineRule="auto"/>
        <w:ind w:left="120"/>
        <w:jc w:val="center"/>
        <w:rPr>
          <w:lang w:val="ru-RU"/>
        </w:rPr>
      </w:pPr>
      <w:r w:rsidRPr="0045564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5564A">
        <w:rPr>
          <w:rFonts w:ascii="Times New Roman" w:hAnsi="Times New Roman"/>
          <w:color w:val="000000"/>
          <w:sz w:val="28"/>
          <w:lang w:val="ru-RU"/>
        </w:rPr>
        <w:t xml:space="preserve"> 10750169)</w:t>
      </w:r>
    </w:p>
    <w:p w:rsidR="008E222D" w:rsidRPr="0045564A" w:rsidRDefault="008E222D">
      <w:pPr>
        <w:spacing w:after="0"/>
        <w:ind w:left="120"/>
        <w:jc w:val="center"/>
        <w:rPr>
          <w:lang w:val="ru-RU"/>
        </w:rPr>
      </w:pPr>
    </w:p>
    <w:p w:rsidR="008E222D" w:rsidRPr="0045564A" w:rsidRDefault="008E222D">
      <w:pPr>
        <w:spacing w:after="0" w:line="408" w:lineRule="auto"/>
        <w:ind w:left="120"/>
        <w:jc w:val="center"/>
        <w:rPr>
          <w:lang w:val="ru-RU"/>
        </w:rPr>
      </w:pPr>
      <w:r w:rsidRPr="0045564A">
        <w:rPr>
          <w:rFonts w:ascii="Times New Roman" w:hAnsi="Times New Roman"/>
          <w:b/>
          <w:color w:val="000000"/>
          <w:sz w:val="28"/>
          <w:lang w:val="ru-RU"/>
        </w:rPr>
        <w:t>учебного предмета «Окружающий мир»</w:t>
      </w:r>
    </w:p>
    <w:p w:rsidR="008E222D" w:rsidRDefault="008E222D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45564A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  <w:lang w:val="ru-RU"/>
        </w:rPr>
        <w:t>2 Б</w:t>
      </w:r>
      <w:r w:rsidRPr="0045564A">
        <w:rPr>
          <w:rFonts w:ascii="Times New Roman" w:hAnsi="Times New Roman"/>
          <w:color w:val="000000"/>
          <w:sz w:val="28"/>
          <w:lang w:val="ru-RU"/>
        </w:rPr>
        <w:t xml:space="preserve"> класс</w:t>
      </w:r>
      <w:r>
        <w:rPr>
          <w:rFonts w:ascii="Times New Roman" w:hAnsi="Times New Roman"/>
          <w:color w:val="000000"/>
          <w:sz w:val="28"/>
          <w:lang w:val="ru-RU"/>
        </w:rPr>
        <w:t>а</w:t>
      </w:r>
    </w:p>
    <w:p w:rsidR="008E222D" w:rsidRDefault="008E222D" w:rsidP="00B672D5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Составитель Пупенко Мария Алексеевна</w:t>
      </w:r>
    </w:p>
    <w:p w:rsidR="008E222D" w:rsidRPr="0045564A" w:rsidRDefault="008E222D" w:rsidP="00B672D5">
      <w:pPr>
        <w:spacing w:after="0" w:line="408" w:lineRule="auto"/>
        <w:ind w:left="120"/>
        <w:jc w:val="center"/>
        <w:rPr>
          <w:lang w:val="ru-RU"/>
        </w:rPr>
      </w:pPr>
    </w:p>
    <w:p w:rsidR="008E222D" w:rsidRPr="0045564A" w:rsidRDefault="008E222D">
      <w:pPr>
        <w:spacing w:after="0"/>
        <w:ind w:left="120"/>
        <w:jc w:val="center"/>
        <w:rPr>
          <w:lang w:val="ru-RU"/>
        </w:rPr>
      </w:pPr>
    </w:p>
    <w:p w:rsidR="008E222D" w:rsidRPr="0045564A" w:rsidRDefault="008E222D">
      <w:pPr>
        <w:spacing w:after="0"/>
        <w:ind w:left="120"/>
        <w:jc w:val="center"/>
        <w:rPr>
          <w:lang w:val="ru-RU"/>
        </w:rPr>
      </w:pPr>
    </w:p>
    <w:p w:rsidR="008E222D" w:rsidRPr="0045564A" w:rsidRDefault="008E222D">
      <w:pPr>
        <w:spacing w:after="0"/>
        <w:ind w:left="120"/>
        <w:jc w:val="center"/>
        <w:rPr>
          <w:lang w:val="ru-RU"/>
        </w:rPr>
      </w:pPr>
    </w:p>
    <w:p w:rsidR="008E222D" w:rsidRPr="0045564A" w:rsidRDefault="008E222D">
      <w:pPr>
        <w:spacing w:after="0"/>
        <w:ind w:left="120"/>
        <w:jc w:val="center"/>
        <w:rPr>
          <w:lang w:val="ru-RU"/>
        </w:rPr>
      </w:pPr>
    </w:p>
    <w:p w:rsidR="008E222D" w:rsidRPr="0045564A" w:rsidRDefault="008E222D">
      <w:pPr>
        <w:spacing w:after="0"/>
        <w:ind w:left="120"/>
        <w:jc w:val="center"/>
        <w:rPr>
          <w:lang w:val="ru-RU"/>
        </w:rPr>
      </w:pPr>
    </w:p>
    <w:p w:rsidR="008E222D" w:rsidRPr="0045564A" w:rsidRDefault="008E222D">
      <w:pPr>
        <w:spacing w:after="0"/>
        <w:ind w:left="120"/>
        <w:jc w:val="center"/>
        <w:rPr>
          <w:lang w:val="ru-RU"/>
        </w:rPr>
      </w:pPr>
    </w:p>
    <w:p w:rsidR="008E222D" w:rsidRPr="0045564A" w:rsidRDefault="008E222D">
      <w:pPr>
        <w:spacing w:after="0"/>
        <w:ind w:left="120"/>
        <w:jc w:val="center"/>
        <w:rPr>
          <w:lang w:val="ru-RU"/>
        </w:rPr>
      </w:pPr>
      <w:bookmarkStart w:id="3" w:name="33a6f4f1-a4d0-4904-9be8-f3bc488806fd"/>
      <w:bookmarkEnd w:id="3"/>
      <w:r w:rsidRPr="0045564A">
        <w:rPr>
          <w:rFonts w:ascii="Times New Roman" w:hAnsi="Times New Roman"/>
          <w:b/>
          <w:color w:val="000000"/>
          <w:sz w:val="28"/>
          <w:lang w:val="ru-RU"/>
        </w:rPr>
        <w:t xml:space="preserve">ст. Мечетинская </w:t>
      </w:r>
      <w:bookmarkStart w:id="4" w:name="0b7b3d71-5853-496b-aaf6-553eb70dbc73"/>
      <w:bookmarkEnd w:id="4"/>
      <w:r w:rsidRPr="0045564A">
        <w:rPr>
          <w:rFonts w:ascii="Times New Roman" w:hAnsi="Times New Roman"/>
          <w:b/>
          <w:color w:val="000000"/>
          <w:sz w:val="28"/>
          <w:lang w:val="ru-RU"/>
        </w:rPr>
        <w:t>2026</w:t>
      </w:r>
    </w:p>
    <w:p w:rsidR="008E222D" w:rsidRPr="0045564A" w:rsidRDefault="008E222D">
      <w:pPr>
        <w:rPr>
          <w:lang w:val="ru-RU"/>
        </w:rPr>
        <w:sectPr w:rsidR="008E222D" w:rsidRPr="0045564A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8797581"/>
      <w:bookmarkEnd w:id="5"/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bookmarkStart w:id="6" w:name="block-88797590"/>
      <w:bookmarkEnd w:id="6"/>
      <w:bookmarkEnd w:id="2"/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8E222D" w:rsidRPr="00B672D5" w:rsidRDefault="008E222D" w:rsidP="00B672D5">
      <w:pPr>
        <w:spacing w:after="0" w:line="240" w:lineRule="auto"/>
        <w:ind w:left="120" w:hanging="426"/>
        <w:rPr>
          <w:rFonts w:ascii="Times New Roman" w:hAnsi="Times New Roman"/>
          <w:sz w:val="20"/>
          <w:szCs w:val="20"/>
          <w:lang w:val="ru-RU"/>
        </w:rPr>
      </w:pPr>
    </w:p>
    <w:p w:rsidR="008E222D" w:rsidRPr="00B672D5" w:rsidRDefault="008E222D" w:rsidP="00B672D5">
      <w:pPr>
        <w:spacing w:after="0" w:line="240" w:lineRule="auto"/>
        <w:ind w:left="120" w:hanging="426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ПОЯСНИТЕЛЬНАЯ ЗАПИСКА </w:t>
      </w:r>
    </w:p>
    <w:p w:rsidR="008E222D" w:rsidRPr="00B672D5" w:rsidRDefault="008E222D" w:rsidP="00B672D5">
      <w:pPr>
        <w:spacing w:after="0" w:line="240" w:lineRule="auto"/>
        <w:ind w:left="120" w:hanging="426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8E222D" w:rsidRPr="00B672D5" w:rsidRDefault="008E222D" w:rsidP="00B672D5">
      <w:pPr>
        <w:numPr>
          <w:ilvl w:val="0"/>
          <w:numId w:val="4"/>
        </w:num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8E222D" w:rsidRPr="00B672D5" w:rsidRDefault="008E222D" w:rsidP="00B672D5">
      <w:pPr>
        <w:numPr>
          <w:ilvl w:val="0"/>
          <w:numId w:val="4"/>
        </w:num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8E222D" w:rsidRPr="00B672D5" w:rsidRDefault="008E222D" w:rsidP="00B672D5">
      <w:pPr>
        <w:numPr>
          <w:ilvl w:val="0"/>
          <w:numId w:val="4"/>
        </w:num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8E222D" w:rsidRPr="00B672D5" w:rsidRDefault="008E222D" w:rsidP="00B672D5">
      <w:pPr>
        <w:numPr>
          <w:ilvl w:val="0"/>
          <w:numId w:val="4"/>
        </w:num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8E222D" w:rsidRPr="00B672D5" w:rsidRDefault="008E222D" w:rsidP="00B672D5">
      <w:pPr>
        <w:numPr>
          <w:ilvl w:val="0"/>
          <w:numId w:val="4"/>
        </w:num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8E222D" w:rsidRPr="00B672D5" w:rsidRDefault="008E222D" w:rsidP="00B672D5">
      <w:pPr>
        <w:numPr>
          <w:ilvl w:val="0"/>
          <w:numId w:val="4"/>
        </w:num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8E222D" w:rsidRPr="00B672D5" w:rsidRDefault="008E222D" w:rsidP="00B672D5">
      <w:pPr>
        <w:numPr>
          <w:ilvl w:val="0"/>
          <w:numId w:val="4"/>
        </w:num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8E222D" w:rsidRPr="00B672D5" w:rsidRDefault="008E222D" w:rsidP="00B672D5">
      <w:pPr>
        <w:numPr>
          <w:ilvl w:val="0"/>
          <w:numId w:val="4"/>
        </w:num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8E222D" w:rsidRPr="00B672D5" w:rsidRDefault="008E222D" w:rsidP="00B672D5">
      <w:pPr>
        <w:numPr>
          <w:ilvl w:val="0"/>
          <w:numId w:val="5"/>
        </w:num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раскрытие роли человека в природе и обществе;</w:t>
      </w:r>
    </w:p>
    <w:p w:rsidR="008E222D" w:rsidRPr="00B672D5" w:rsidRDefault="008E222D" w:rsidP="00B672D5">
      <w:pPr>
        <w:numPr>
          <w:ilvl w:val="0"/>
          <w:numId w:val="5"/>
        </w:num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8E222D" w:rsidRPr="00B672D5" w:rsidRDefault="008E222D" w:rsidP="00B672D5">
      <w:pPr>
        <w:spacing w:line="240" w:lineRule="auto"/>
        <w:ind w:hanging="426"/>
        <w:rPr>
          <w:rFonts w:ascii="Times New Roman" w:hAnsi="Times New Roman"/>
          <w:sz w:val="20"/>
          <w:szCs w:val="20"/>
          <w:lang w:val="ru-RU"/>
        </w:rPr>
        <w:sectPr w:rsidR="008E222D" w:rsidRPr="00B672D5">
          <w:pgSz w:w="11906" w:h="16383"/>
          <w:pgMar w:top="1134" w:right="850" w:bottom="1134" w:left="1701" w:header="720" w:footer="720" w:gutter="0"/>
          <w:cols w:space="720"/>
        </w:sectPr>
      </w:pPr>
    </w:p>
    <w:p w:rsidR="008E222D" w:rsidRPr="00B672D5" w:rsidRDefault="008E222D" w:rsidP="00B672D5">
      <w:pPr>
        <w:spacing w:after="0" w:line="240" w:lineRule="auto"/>
        <w:ind w:left="120" w:hanging="426"/>
        <w:jc w:val="both"/>
        <w:rPr>
          <w:rFonts w:ascii="Times New Roman" w:hAnsi="Times New Roman"/>
          <w:sz w:val="20"/>
          <w:szCs w:val="20"/>
          <w:lang w:val="ru-RU"/>
        </w:rPr>
      </w:pPr>
      <w:bookmarkStart w:id="7" w:name="block-101881012"/>
      <w:bookmarkEnd w:id="7"/>
      <w:r w:rsidRPr="00B672D5">
        <w:rPr>
          <w:rFonts w:ascii="Times New Roman" w:hAnsi="Times New Roman"/>
          <w:b/>
          <w:color w:val="000000"/>
          <w:sz w:val="20"/>
          <w:szCs w:val="20"/>
          <w:lang w:val="ru-RU"/>
        </w:rPr>
        <w:t>СОДЕРЖАНИЕ ОБУЧЕНИЯ</w:t>
      </w:r>
    </w:p>
    <w:p w:rsidR="008E222D" w:rsidRPr="00B672D5" w:rsidRDefault="008E222D" w:rsidP="00B672D5">
      <w:pPr>
        <w:spacing w:after="0" w:line="240" w:lineRule="auto"/>
        <w:ind w:left="120"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b/>
          <w:color w:val="000000"/>
          <w:sz w:val="20"/>
          <w:szCs w:val="20"/>
          <w:lang w:val="ru-RU"/>
        </w:rPr>
        <w:t>2 КЛАСС</w:t>
      </w:r>
    </w:p>
    <w:p w:rsidR="008E222D" w:rsidRPr="00B672D5" w:rsidRDefault="008E222D" w:rsidP="00B672D5">
      <w:pPr>
        <w:spacing w:after="0" w:line="240" w:lineRule="auto"/>
        <w:ind w:left="120"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b/>
          <w:color w:val="000000"/>
          <w:sz w:val="20"/>
          <w:szCs w:val="20"/>
          <w:lang w:val="ru-RU"/>
        </w:rPr>
        <w:t>Человек и общество.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8E222D" w:rsidRPr="00B672D5" w:rsidRDefault="008E222D" w:rsidP="00B672D5">
      <w:pPr>
        <w:spacing w:after="0" w:line="240" w:lineRule="auto"/>
        <w:ind w:left="120"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b/>
          <w:color w:val="000000"/>
          <w:sz w:val="20"/>
          <w:szCs w:val="20"/>
          <w:lang w:val="ru-RU"/>
        </w:rPr>
        <w:t>Человек и природа.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Методы познания природы: наблюдения, опыты, измерения.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8E222D" w:rsidRPr="00B672D5" w:rsidRDefault="008E222D" w:rsidP="00B672D5">
      <w:pPr>
        <w:spacing w:after="0" w:line="240" w:lineRule="auto"/>
        <w:ind w:left="120"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b/>
          <w:color w:val="000000"/>
          <w:sz w:val="20"/>
          <w:szCs w:val="20"/>
          <w:lang w:val="ru-RU"/>
        </w:rPr>
        <w:t>Правила безопасной жизнедеятельности.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8E222D" w:rsidRPr="00B672D5" w:rsidRDefault="008E222D" w:rsidP="00B672D5">
      <w:pPr>
        <w:spacing w:after="0" w:line="240" w:lineRule="auto"/>
        <w:ind w:left="120" w:hanging="426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8E222D" w:rsidRPr="00B672D5" w:rsidRDefault="008E222D" w:rsidP="00B672D5">
      <w:pPr>
        <w:spacing w:after="0" w:line="240" w:lineRule="auto"/>
        <w:ind w:left="120"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 xml:space="preserve">УНИВЕРСАЛЬНЫЕ УЧЕБНЫЕ ДЕЙСТВИЯ </w:t>
      </w:r>
    </w:p>
    <w:p w:rsidR="008E222D" w:rsidRPr="00B672D5" w:rsidRDefault="008E222D" w:rsidP="00B672D5">
      <w:pPr>
        <w:spacing w:after="0" w:line="240" w:lineRule="auto"/>
        <w:ind w:left="120"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(ПРОПЕДЕВТИЧЕСКИЙ УРОВЕНЬ)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8E222D" w:rsidRPr="00B672D5" w:rsidRDefault="008E222D" w:rsidP="00B672D5">
      <w:pPr>
        <w:spacing w:after="0" w:line="240" w:lineRule="auto"/>
        <w:ind w:left="120"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b/>
          <w:color w:val="000000"/>
          <w:sz w:val="20"/>
          <w:szCs w:val="20"/>
          <w:lang w:val="ru-RU"/>
        </w:rPr>
        <w:t>Познавательные универсальные учебные действия</w:t>
      </w:r>
    </w:p>
    <w:p w:rsidR="008E222D" w:rsidRPr="00B672D5" w:rsidRDefault="008E222D" w:rsidP="00B672D5">
      <w:pPr>
        <w:spacing w:after="0" w:line="240" w:lineRule="auto"/>
        <w:ind w:left="120"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b/>
          <w:color w:val="000000"/>
          <w:sz w:val="20"/>
          <w:szCs w:val="20"/>
          <w:lang w:val="ru-RU"/>
        </w:rPr>
        <w:t>Базовые логические действия: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ориентироваться в методах познания природы (наблюдение, опыт, сравнение, измерение);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определять на основе наблюдения состояние вещества (жидкое, твёрдое, газообразное);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различать символы Российской Федерации;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различать деревья, кустарники, травы; приводить примеры (в пределах изученного);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группировать растения: дикорастущие и культурные; лекарственные и ядовитые (в пределах изученного);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различать прошлое, настоящее, будущее.</w:t>
      </w:r>
    </w:p>
    <w:p w:rsidR="008E222D" w:rsidRPr="00B672D5" w:rsidRDefault="008E222D" w:rsidP="00B672D5">
      <w:pPr>
        <w:spacing w:after="0" w:line="240" w:lineRule="auto"/>
        <w:ind w:left="120"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b/>
          <w:color w:val="000000"/>
          <w:sz w:val="20"/>
          <w:szCs w:val="20"/>
          <w:lang w:val="ru-RU"/>
        </w:rPr>
        <w:t>Работа с информацией: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различать информацию, представленную в тексте, графически, аудиовизуально;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читать информацию, представленную в схеме, таблице;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используя текстовую информацию, заполнять таблицы; дополнять схемы;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соотносить пример (рисунок, предложенную ситуацию) со временем протекания.</w:t>
      </w:r>
    </w:p>
    <w:p w:rsidR="008E222D" w:rsidRPr="00B672D5" w:rsidRDefault="008E222D" w:rsidP="00B672D5">
      <w:pPr>
        <w:spacing w:after="0" w:line="240" w:lineRule="auto"/>
        <w:ind w:left="120" w:hanging="426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8E222D" w:rsidRPr="00B672D5" w:rsidRDefault="008E222D" w:rsidP="00B672D5">
      <w:pPr>
        <w:spacing w:after="0" w:line="240" w:lineRule="auto"/>
        <w:ind w:left="120"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b/>
          <w:color w:val="000000"/>
          <w:sz w:val="20"/>
          <w:szCs w:val="20"/>
          <w:lang w:val="ru-RU"/>
        </w:rPr>
        <w:t>Коммуникативные универсальные учебные действия: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 xml:space="preserve">ориентироваться в терминах (понятиях), соотносить их с краткой характеристикой: 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понятия и термины, связанные с миром природы (среда обитания, тело, явление, вещество; заповедник);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описывать современные события от имени их участника.</w:t>
      </w:r>
    </w:p>
    <w:p w:rsidR="008E222D" w:rsidRPr="00B672D5" w:rsidRDefault="008E222D" w:rsidP="00B672D5">
      <w:pPr>
        <w:spacing w:after="0" w:line="240" w:lineRule="auto"/>
        <w:ind w:left="120" w:hanging="426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8E222D" w:rsidRPr="00B672D5" w:rsidRDefault="008E222D" w:rsidP="00B672D5">
      <w:pPr>
        <w:spacing w:after="0" w:line="240" w:lineRule="auto"/>
        <w:ind w:left="120"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b/>
          <w:color w:val="000000"/>
          <w:sz w:val="20"/>
          <w:szCs w:val="20"/>
          <w:lang w:val="ru-RU"/>
        </w:rPr>
        <w:t>Регулятивные универсальные учебные действия: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следовать образцу, предложенному плану и инструкции при решении учебной задачи;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контролировать с небольшой помощью учителя последовательность действий по решению учебной задачи;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:rsidR="008E222D" w:rsidRPr="00B672D5" w:rsidRDefault="008E222D" w:rsidP="00B672D5">
      <w:pPr>
        <w:spacing w:after="0" w:line="240" w:lineRule="auto"/>
        <w:ind w:left="120" w:hanging="426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8E222D" w:rsidRPr="00B672D5" w:rsidRDefault="008E222D" w:rsidP="00B672D5">
      <w:pPr>
        <w:spacing w:after="0" w:line="240" w:lineRule="auto"/>
        <w:ind w:left="120"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b/>
          <w:color w:val="000000"/>
          <w:sz w:val="20"/>
          <w:szCs w:val="20"/>
          <w:lang w:val="ru-RU"/>
        </w:rPr>
        <w:t>Совместная деятельность: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определять причины возможных конфликтов, выбирать (из предложенных) способы их разрешения.</w:t>
      </w:r>
    </w:p>
    <w:p w:rsidR="008E222D" w:rsidRPr="00B672D5" w:rsidRDefault="008E222D" w:rsidP="00B672D5">
      <w:pPr>
        <w:spacing w:line="240" w:lineRule="auto"/>
        <w:ind w:hanging="426"/>
        <w:rPr>
          <w:rFonts w:ascii="Times New Roman" w:hAnsi="Times New Roman"/>
          <w:sz w:val="20"/>
          <w:szCs w:val="20"/>
          <w:lang w:val="ru-RU"/>
        </w:rPr>
        <w:sectPr w:rsidR="008E222D" w:rsidRPr="00B672D5">
          <w:pgSz w:w="11906" w:h="16383"/>
          <w:pgMar w:top="1134" w:right="850" w:bottom="1134" w:left="1701" w:header="720" w:footer="720" w:gutter="0"/>
          <w:cols w:space="720"/>
        </w:sectPr>
      </w:pP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bookmarkStart w:id="8" w:name="block-101881013"/>
      <w:bookmarkEnd w:id="8"/>
      <w:r w:rsidRPr="00B672D5">
        <w:rPr>
          <w:rFonts w:ascii="Times New Roman" w:hAnsi="Times New Roman"/>
          <w:b/>
          <w:color w:val="000000"/>
          <w:sz w:val="20"/>
          <w:szCs w:val="20"/>
          <w:lang w:val="ru-RU"/>
        </w:rPr>
        <w:t>ПЛАНИРУЕМЫЕ РЕЗУЛЬТАТЫ ОСВОЕНИЯ ПРОГРАММЫ ПО ОКРУЖАЮЩЕМУ МИРУ НА УРОВНЕ НАЧАЛЬНОГО ОБЩЕГО ОБРАЗОВАНИЯ</w:t>
      </w:r>
    </w:p>
    <w:p w:rsidR="008E222D" w:rsidRPr="00B672D5" w:rsidRDefault="008E222D" w:rsidP="00B672D5">
      <w:pPr>
        <w:spacing w:after="0" w:line="240" w:lineRule="auto"/>
        <w:ind w:left="120" w:hanging="426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8E222D" w:rsidRPr="00B672D5" w:rsidRDefault="008E222D" w:rsidP="00B672D5">
      <w:pPr>
        <w:spacing w:after="0" w:line="240" w:lineRule="auto"/>
        <w:ind w:left="120"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b/>
          <w:color w:val="000000"/>
          <w:sz w:val="20"/>
          <w:szCs w:val="20"/>
          <w:lang w:val="ru-RU"/>
        </w:rPr>
        <w:t>ЛИЧНОСТНЫЕ РЕЗУЛЬТАТЫ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8E222D" w:rsidRPr="00B672D5" w:rsidRDefault="008E222D" w:rsidP="00B672D5">
      <w:pPr>
        <w:spacing w:after="0" w:line="240" w:lineRule="auto"/>
        <w:ind w:left="120"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b/>
          <w:color w:val="000000"/>
          <w:sz w:val="20"/>
          <w:szCs w:val="20"/>
          <w:lang w:val="ru-RU"/>
        </w:rPr>
        <w:t>1)</w:t>
      </w: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  <w:r w:rsidRPr="00B672D5">
        <w:rPr>
          <w:rFonts w:ascii="Times New Roman" w:hAnsi="Times New Roman"/>
          <w:b/>
          <w:color w:val="000000"/>
          <w:sz w:val="20"/>
          <w:szCs w:val="20"/>
          <w:lang w:val="ru-RU"/>
        </w:rPr>
        <w:t>гражданско-патриотического воспитания: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сопричастность к прошлому, настоящему и будущему своей страны и родного края;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8E222D" w:rsidRPr="00B672D5" w:rsidRDefault="008E222D" w:rsidP="00B672D5">
      <w:pPr>
        <w:spacing w:after="0" w:line="240" w:lineRule="auto"/>
        <w:ind w:left="120"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b/>
          <w:color w:val="000000"/>
          <w:sz w:val="20"/>
          <w:szCs w:val="20"/>
          <w:lang w:val="ru-RU"/>
        </w:rPr>
        <w:t>2)</w:t>
      </w: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  <w:r w:rsidRPr="00B672D5">
        <w:rPr>
          <w:rFonts w:ascii="Times New Roman" w:hAnsi="Times New Roman"/>
          <w:b/>
          <w:color w:val="000000"/>
          <w:sz w:val="20"/>
          <w:szCs w:val="20"/>
          <w:lang w:val="ru-RU"/>
        </w:rPr>
        <w:t>духовно-нравственного воспитания: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8E222D" w:rsidRPr="00B672D5" w:rsidRDefault="008E222D" w:rsidP="00B672D5">
      <w:pPr>
        <w:spacing w:after="0" w:line="240" w:lineRule="auto"/>
        <w:ind w:left="120"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b/>
          <w:color w:val="000000"/>
          <w:sz w:val="20"/>
          <w:szCs w:val="20"/>
          <w:lang w:val="ru-RU"/>
        </w:rPr>
        <w:t>3)</w:t>
      </w: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  <w:r w:rsidRPr="00B672D5">
        <w:rPr>
          <w:rFonts w:ascii="Times New Roman" w:hAnsi="Times New Roman"/>
          <w:b/>
          <w:color w:val="000000"/>
          <w:sz w:val="20"/>
          <w:szCs w:val="20"/>
          <w:lang w:val="ru-RU"/>
        </w:rPr>
        <w:t>эстетического воспитания: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8E222D" w:rsidRPr="00B672D5" w:rsidRDefault="008E222D" w:rsidP="00B672D5">
      <w:pPr>
        <w:numPr>
          <w:ilvl w:val="0"/>
          <w:numId w:val="6"/>
        </w:num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b/>
          <w:color w:val="000000"/>
          <w:sz w:val="20"/>
          <w:szCs w:val="20"/>
          <w:lang w:val="ru-RU"/>
        </w:rPr>
        <w:t>4)</w:t>
      </w: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  <w:r w:rsidRPr="00B672D5">
        <w:rPr>
          <w:rFonts w:ascii="Times New Roman" w:hAnsi="Times New Roman"/>
          <w:b/>
          <w:color w:val="000000"/>
          <w:spacing w:val="-6"/>
          <w:sz w:val="20"/>
          <w:szCs w:val="20"/>
          <w:lang w:val="ru-RU"/>
        </w:rPr>
        <w:t>физического воспитания, формирования культуры здоровья и эмоционального</w:t>
      </w:r>
      <w:r w:rsidRPr="00B672D5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 благополучия: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8E222D" w:rsidRPr="00B672D5" w:rsidRDefault="008E222D" w:rsidP="00B672D5">
      <w:pPr>
        <w:spacing w:after="0" w:line="240" w:lineRule="auto"/>
        <w:ind w:left="120"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b/>
          <w:color w:val="000000"/>
          <w:sz w:val="20"/>
          <w:szCs w:val="20"/>
          <w:lang w:val="ru-RU"/>
        </w:rPr>
        <w:t>5)</w:t>
      </w: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  <w:r w:rsidRPr="00B672D5">
        <w:rPr>
          <w:rFonts w:ascii="Times New Roman" w:hAnsi="Times New Roman"/>
          <w:b/>
          <w:color w:val="000000"/>
          <w:sz w:val="20"/>
          <w:szCs w:val="20"/>
          <w:lang w:val="ru-RU"/>
        </w:rPr>
        <w:t>трудового воспитания: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8E222D" w:rsidRPr="00B672D5" w:rsidRDefault="008E222D" w:rsidP="00B672D5">
      <w:pPr>
        <w:spacing w:after="0" w:line="240" w:lineRule="auto"/>
        <w:ind w:left="120"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b/>
          <w:color w:val="000000"/>
          <w:sz w:val="20"/>
          <w:szCs w:val="20"/>
          <w:lang w:val="ru-RU"/>
        </w:rPr>
        <w:t>6)</w:t>
      </w: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  <w:r w:rsidRPr="00B672D5">
        <w:rPr>
          <w:rFonts w:ascii="Times New Roman" w:hAnsi="Times New Roman"/>
          <w:b/>
          <w:color w:val="000000"/>
          <w:sz w:val="20"/>
          <w:szCs w:val="20"/>
          <w:lang w:val="ru-RU"/>
        </w:rPr>
        <w:t>экологического воспитания: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8E222D" w:rsidRPr="00B672D5" w:rsidRDefault="008E222D" w:rsidP="00B672D5">
      <w:pPr>
        <w:spacing w:after="0" w:line="240" w:lineRule="auto"/>
        <w:ind w:left="120"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b/>
          <w:color w:val="000000"/>
          <w:sz w:val="20"/>
          <w:szCs w:val="20"/>
          <w:lang w:val="ru-RU"/>
        </w:rPr>
        <w:t>7)</w:t>
      </w: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  <w:r w:rsidRPr="00B672D5">
        <w:rPr>
          <w:rFonts w:ascii="Times New Roman" w:hAnsi="Times New Roman"/>
          <w:b/>
          <w:color w:val="000000"/>
          <w:sz w:val="20"/>
          <w:szCs w:val="20"/>
          <w:lang w:val="ru-RU"/>
        </w:rPr>
        <w:t>ценности научного познания: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8E222D" w:rsidRPr="00B672D5" w:rsidRDefault="008E222D" w:rsidP="00B672D5">
      <w:pPr>
        <w:spacing w:after="0" w:line="240" w:lineRule="auto"/>
        <w:ind w:left="120"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b/>
          <w:color w:val="000000"/>
          <w:sz w:val="20"/>
          <w:szCs w:val="20"/>
          <w:lang w:val="ru-RU"/>
        </w:rPr>
        <w:t>МЕТАПРЕДМЕТНЫЕ РЕЗУЛЬТАТЫ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8E222D" w:rsidRPr="00B672D5" w:rsidRDefault="008E222D" w:rsidP="00B672D5">
      <w:pPr>
        <w:spacing w:after="0" w:line="240" w:lineRule="auto"/>
        <w:ind w:left="120"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b/>
          <w:color w:val="000000"/>
          <w:sz w:val="20"/>
          <w:szCs w:val="20"/>
          <w:lang w:val="ru-RU"/>
        </w:rPr>
        <w:t>Познавательные универсальные учебные действия</w:t>
      </w:r>
    </w:p>
    <w:p w:rsidR="008E222D" w:rsidRPr="00B672D5" w:rsidRDefault="008E222D" w:rsidP="00B672D5">
      <w:pPr>
        <w:spacing w:after="0" w:line="240" w:lineRule="auto"/>
        <w:ind w:left="120"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b/>
          <w:color w:val="000000"/>
          <w:sz w:val="20"/>
          <w:szCs w:val="20"/>
          <w:lang w:val="ru-RU"/>
        </w:rPr>
        <w:t>Базовые логические действия: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объединять части объекта (объекты) по определённому признаку;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8E222D" w:rsidRPr="00B672D5" w:rsidRDefault="008E222D" w:rsidP="00B672D5">
      <w:pPr>
        <w:spacing w:after="0" w:line="240" w:lineRule="auto"/>
        <w:ind w:left="120"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b/>
          <w:color w:val="000000"/>
          <w:sz w:val="20"/>
          <w:szCs w:val="20"/>
          <w:lang w:val="ru-RU"/>
        </w:rPr>
        <w:t>Базовые исследовательские действия</w:t>
      </w: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: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проявлять интерес к экспериментам, проводимым под руководством учителя;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8E222D" w:rsidRPr="00B672D5" w:rsidRDefault="008E222D" w:rsidP="00B672D5">
      <w:pPr>
        <w:spacing w:after="0" w:line="240" w:lineRule="auto"/>
        <w:ind w:left="120"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b/>
          <w:color w:val="000000"/>
          <w:sz w:val="20"/>
          <w:szCs w:val="20"/>
          <w:lang w:val="ru-RU"/>
        </w:rPr>
        <w:t>Работа с информацией: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анализировать и создавать текстовую, видео-, графическую, звуковую информацию в соответствии с учебной задачей;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8E222D" w:rsidRPr="00B672D5" w:rsidRDefault="008E222D" w:rsidP="00B672D5">
      <w:pPr>
        <w:spacing w:after="0" w:line="240" w:lineRule="auto"/>
        <w:ind w:left="120" w:hanging="426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8E222D" w:rsidRPr="00B672D5" w:rsidRDefault="008E222D" w:rsidP="00B672D5">
      <w:pPr>
        <w:spacing w:after="0" w:line="240" w:lineRule="auto"/>
        <w:ind w:left="120"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b/>
          <w:color w:val="000000"/>
          <w:sz w:val="20"/>
          <w:szCs w:val="20"/>
          <w:lang w:val="ru-RU"/>
        </w:rPr>
        <w:t>Коммуникативные универсальные учебные действия</w:t>
      </w:r>
    </w:p>
    <w:p w:rsidR="008E222D" w:rsidRPr="00B672D5" w:rsidRDefault="008E222D" w:rsidP="00B672D5">
      <w:pPr>
        <w:spacing w:after="0" w:line="240" w:lineRule="auto"/>
        <w:ind w:left="120"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b/>
          <w:color w:val="000000"/>
          <w:sz w:val="20"/>
          <w:szCs w:val="20"/>
          <w:lang w:val="ru-RU"/>
        </w:rPr>
        <w:t>Общение: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создавать устные и письменные тексты (описание, рассуждение, повествование);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8E222D" w:rsidRPr="00B672D5" w:rsidRDefault="008E222D" w:rsidP="00B672D5">
      <w:pPr>
        <w:spacing w:after="0" w:line="240" w:lineRule="auto"/>
        <w:ind w:left="120" w:hanging="426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8E222D" w:rsidRPr="00B672D5" w:rsidRDefault="008E222D" w:rsidP="00B672D5">
      <w:pPr>
        <w:spacing w:after="0" w:line="240" w:lineRule="auto"/>
        <w:ind w:left="120"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b/>
          <w:color w:val="000000"/>
          <w:sz w:val="20"/>
          <w:szCs w:val="20"/>
          <w:lang w:val="ru-RU"/>
        </w:rPr>
        <w:t>Регулятивные универсальные учебные действия</w:t>
      </w:r>
    </w:p>
    <w:p w:rsidR="008E222D" w:rsidRPr="00B672D5" w:rsidRDefault="008E222D" w:rsidP="00B672D5">
      <w:pPr>
        <w:spacing w:after="0" w:line="240" w:lineRule="auto"/>
        <w:ind w:left="120"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b/>
          <w:color w:val="000000"/>
          <w:sz w:val="20"/>
          <w:szCs w:val="20"/>
          <w:lang w:val="ru-RU"/>
        </w:rPr>
        <w:t>Самоорганизация: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планировать самостоятельно или с помощью учителя действия по решению учебной задачи;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выстраивать последовательность выбранных действий и операций.</w:t>
      </w:r>
    </w:p>
    <w:p w:rsidR="008E222D" w:rsidRPr="00B672D5" w:rsidRDefault="008E222D" w:rsidP="00B672D5">
      <w:pPr>
        <w:spacing w:after="0" w:line="240" w:lineRule="auto"/>
        <w:ind w:left="120" w:hanging="426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8E222D" w:rsidRPr="00B672D5" w:rsidRDefault="008E222D" w:rsidP="00B672D5">
      <w:pPr>
        <w:spacing w:after="0" w:line="240" w:lineRule="auto"/>
        <w:ind w:left="120"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b/>
          <w:color w:val="000000"/>
          <w:sz w:val="20"/>
          <w:szCs w:val="20"/>
          <w:lang w:val="ru-RU"/>
        </w:rPr>
        <w:t>Самоконтроль и самооценка: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осуществлять контроль процесса и результата своей деятельности;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 xml:space="preserve">находить ошибки в своей работе и устанавливать их причины; 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корректировать свои действия при необходимости (с небольшой помощью учителя);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объективно оценивать результаты своей деятельности, соотносить свою оценку с оценкой учителя;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pacing w:val="-4"/>
          <w:sz w:val="20"/>
          <w:szCs w:val="20"/>
          <w:lang w:val="ru-RU"/>
        </w:rPr>
        <w:t>оценивать целесообразность выбранных способов действия, при необходимости</w:t>
      </w: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 xml:space="preserve"> корректировать их.</w:t>
      </w:r>
    </w:p>
    <w:p w:rsidR="008E222D" w:rsidRPr="00B672D5" w:rsidRDefault="008E222D" w:rsidP="00B672D5">
      <w:pPr>
        <w:spacing w:after="0" w:line="240" w:lineRule="auto"/>
        <w:ind w:left="120" w:hanging="426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8E222D" w:rsidRPr="00B672D5" w:rsidRDefault="008E222D" w:rsidP="00B672D5">
      <w:pPr>
        <w:spacing w:after="0" w:line="240" w:lineRule="auto"/>
        <w:ind w:left="120"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b/>
          <w:color w:val="000000"/>
          <w:sz w:val="20"/>
          <w:szCs w:val="20"/>
          <w:lang w:val="ru-RU"/>
        </w:rPr>
        <w:t>Совместная деятельность: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проявлять готовность руководить, выполнять поручения, подчиняться;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ответственно выполнять свою часть работы.</w:t>
      </w:r>
    </w:p>
    <w:p w:rsidR="008E222D" w:rsidRPr="00B672D5" w:rsidRDefault="008E222D" w:rsidP="00B672D5">
      <w:pPr>
        <w:spacing w:after="0" w:line="240" w:lineRule="auto"/>
        <w:ind w:left="120" w:hanging="426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8E222D" w:rsidRPr="00B672D5" w:rsidRDefault="008E222D" w:rsidP="00B672D5">
      <w:pPr>
        <w:spacing w:after="0" w:line="240" w:lineRule="auto"/>
        <w:ind w:left="120"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b/>
          <w:color w:val="000000"/>
          <w:sz w:val="20"/>
          <w:szCs w:val="20"/>
          <w:lang w:val="ru-RU"/>
        </w:rPr>
        <w:t>ПРЕДМЕТНЫЕ РЕЗУЛЬТАТЫ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К концу обучения во</w:t>
      </w:r>
      <w:r w:rsidRPr="00B672D5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 2 классе</w:t>
      </w: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 xml:space="preserve"> обучающийся научится: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находить Россию на карте мира, на карте России – Москву, свой регион и его главный город;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узнавать государственную символику Российской Федерации (гимн, герб, флаг) и своего региона;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приводить примеры изученных традиций, обычаев и праздников народов родного края;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 xml:space="preserve">важных событий прошлого и настоящего родного края; 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трудовой деятельности и профессий жителей родного края;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проводить, соблюдая правила безопасного труда, несложные наблюдения и опыты с природными объектами, измерения;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группировать изученные объекты живой и неживой природы по предложенным признакам;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сравнивать объекты живой и неживой природы на основе внешних признаков;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ориентироваться на местности по местным природным признакам, Солнцу, компасу;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создавать по заданному плану развёрнутые высказывания о природе и обществе;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использовать для ответов на вопросы небольшие тексты о природе и обществе;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>соблюдать режим дня и питания;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:rsidR="008E222D" w:rsidRPr="00B672D5" w:rsidRDefault="008E222D" w:rsidP="00B672D5">
      <w:pPr>
        <w:spacing w:after="0" w:line="240" w:lineRule="auto"/>
        <w:ind w:hanging="426"/>
        <w:jc w:val="both"/>
        <w:rPr>
          <w:rFonts w:ascii="Times New Roman" w:hAnsi="Times New Roman"/>
          <w:sz w:val="20"/>
          <w:szCs w:val="20"/>
          <w:lang w:val="ru-RU"/>
        </w:rPr>
      </w:pPr>
      <w:r w:rsidRPr="00B672D5">
        <w:rPr>
          <w:rFonts w:ascii="Times New Roman" w:hAnsi="Times New Roman"/>
          <w:color w:val="000000"/>
          <w:sz w:val="20"/>
          <w:szCs w:val="20"/>
          <w:lang w:val="ru-RU"/>
        </w:rPr>
        <w:t xml:space="preserve">безопасно осуществлять коммуникацию в школьных сообществах с помощью учителя (при необходимости). </w:t>
      </w:r>
    </w:p>
    <w:p w:rsidR="008E222D" w:rsidRPr="00B672D5" w:rsidRDefault="008E222D" w:rsidP="00B672D5">
      <w:pPr>
        <w:rPr>
          <w:lang w:val="ru-RU"/>
        </w:rPr>
        <w:sectPr w:rsidR="008E222D" w:rsidRPr="00B672D5">
          <w:pgSz w:w="11906" w:h="16383"/>
          <w:pgMar w:top="1134" w:right="850" w:bottom="1134" w:left="1701" w:header="720" w:footer="720" w:gutter="0"/>
          <w:cols w:space="720"/>
        </w:sectPr>
      </w:pPr>
    </w:p>
    <w:p w:rsidR="008E222D" w:rsidRPr="00DE2D78" w:rsidRDefault="008E222D" w:rsidP="00B672D5">
      <w:pPr>
        <w:spacing w:after="0"/>
        <w:rPr>
          <w:rFonts w:ascii="Times New Roman" w:hAnsi="Times New Roman"/>
          <w:b/>
          <w:color w:val="000000"/>
          <w:sz w:val="28"/>
        </w:rPr>
      </w:pPr>
      <w:bookmarkStart w:id="9" w:name="block-101881010"/>
      <w:bookmarkEnd w:id="9"/>
      <w:r w:rsidRPr="00DE2D78">
        <w:rPr>
          <w:rFonts w:ascii="Times New Roman" w:hAnsi="Times New Roman"/>
          <w:b/>
          <w:color w:val="000000"/>
          <w:sz w:val="28"/>
        </w:rPr>
        <w:t xml:space="preserve">ТЕМАТИЧЕСКОЕ ПЛАНИРОВАНИЕ 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Ind w:w="-75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2070"/>
        <w:gridCol w:w="4392"/>
        <w:gridCol w:w="1642"/>
        <w:gridCol w:w="1841"/>
        <w:gridCol w:w="1910"/>
        <w:gridCol w:w="2837"/>
      </w:tblGrid>
      <w:tr w:rsidR="008E222D" w:rsidRPr="002B6A4E" w:rsidTr="00B672D5">
        <w:trPr>
          <w:trHeight w:val="144"/>
          <w:tblCellSpacing w:w="20" w:type="nil"/>
        </w:trPr>
        <w:tc>
          <w:tcPr>
            <w:tcW w:w="20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2B6A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8E222D" w:rsidRPr="002B6A4E" w:rsidRDefault="008E222D" w:rsidP="00B672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2B6A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8E222D" w:rsidRPr="002B6A4E" w:rsidRDefault="008E222D" w:rsidP="00B672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rPr>
                <w:sz w:val="24"/>
                <w:szCs w:val="24"/>
              </w:rPr>
            </w:pPr>
            <w:r w:rsidRPr="002B6A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2B6A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8E222D" w:rsidRPr="002B6A4E" w:rsidRDefault="008E222D" w:rsidP="00B672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207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222D" w:rsidRPr="002B6A4E" w:rsidRDefault="008E222D" w:rsidP="00B672D5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222D" w:rsidRPr="002B6A4E" w:rsidRDefault="008E222D" w:rsidP="00B672D5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2B6A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8E222D" w:rsidRPr="002B6A4E" w:rsidRDefault="008E222D" w:rsidP="00B672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2B6A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8E222D" w:rsidRPr="002B6A4E" w:rsidRDefault="008E222D" w:rsidP="00B672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2B6A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8E222D" w:rsidRPr="002B6A4E" w:rsidRDefault="008E222D" w:rsidP="00B672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222D" w:rsidRPr="002B6A4E" w:rsidRDefault="008E222D" w:rsidP="00B672D5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14692" w:type="dxa"/>
            <w:gridSpan w:val="6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2B6A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</w:t>
            </w:r>
            <w:r w:rsidRPr="002B6A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B6A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Человек и общество</w:t>
            </w: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207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rPr>
                <w:sz w:val="24"/>
                <w:szCs w:val="24"/>
              </w:rPr>
            </w:pPr>
            <w:r w:rsidRPr="002B6A4E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2B6A4E">
              <w:rPr>
                <w:rFonts w:ascii="Times New Roman" w:hAnsi="Times New Roman"/>
                <w:color w:val="000000"/>
                <w:sz w:val="24"/>
                <w:szCs w:val="24"/>
              </w:rPr>
              <w:t>Наша родина - Россия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2B6A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207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rPr>
                <w:sz w:val="24"/>
                <w:szCs w:val="24"/>
              </w:rPr>
            </w:pPr>
            <w:r w:rsidRPr="002B6A4E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2B6A4E">
              <w:rPr>
                <w:rFonts w:ascii="Times New Roman" w:hAnsi="Times New Roman"/>
                <w:color w:val="000000"/>
                <w:sz w:val="24"/>
                <w:szCs w:val="24"/>
              </w:rPr>
              <w:t>Семья. Родословная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2B6A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207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rPr>
                <w:sz w:val="24"/>
                <w:szCs w:val="24"/>
              </w:rPr>
            </w:pPr>
            <w:r w:rsidRPr="002B6A4E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Культура поведения в общественных местах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672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B6A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6462" w:type="dxa"/>
            <w:gridSpan w:val="2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2B6A4E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2B6A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14692" w:type="dxa"/>
            <w:gridSpan w:val="6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2B6A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 w:rsidRPr="002B6A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B6A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Человек и природа</w:t>
            </w: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207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rPr>
                <w:sz w:val="24"/>
                <w:szCs w:val="24"/>
              </w:rPr>
            </w:pPr>
            <w:r w:rsidRPr="002B6A4E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672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B6A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2B6A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207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rPr>
                <w:sz w:val="24"/>
                <w:szCs w:val="24"/>
              </w:rPr>
            </w:pPr>
            <w:r w:rsidRPr="002B6A4E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2B6A4E">
              <w:rPr>
                <w:rFonts w:ascii="Times New Roman" w:hAnsi="Times New Roman"/>
                <w:color w:val="000000"/>
                <w:sz w:val="24"/>
                <w:szCs w:val="24"/>
              </w:rPr>
              <w:t>Многообразие растений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2B6A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207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rPr>
                <w:sz w:val="24"/>
                <w:szCs w:val="24"/>
              </w:rPr>
            </w:pPr>
            <w:r w:rsidRPr="002B6A4E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2B6A4E">
              <w:rPr>
                <w:rFonts w:ascii="Times New Roman" w:hAnsi="Times New Roman"/>
                <w:color w:val="000000"/>
                <w:sz w:val="24"/>
                <w:szCs w:val="24"/>
              </w:rPr>
              <w:t>Многообразие животных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2B6A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207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rPr>
                <w:sz w:val="24"/>
                <w:szCs w:val="24"/>
              </w:rPr>
            </w:pPr>
            <w:r w:rsidRPr="002B6A4E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672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B6A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6462" w:type="dxa"/>
            <w:gridSpan w:val="2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2B6A4E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2B6A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14692" w:type="dxa"/>
            <w:gridSpan w:val="6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2B6A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3.</w:t>
            </w:r>
            <w:r w:rsidRPr="002B6A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B6A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Правила безопасной жизнедеятельности</w:t>
            </w: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207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rPr>
                <w:sz w:val="24"/>
                <w:szCs w:val="24"/>
              </w:rPr>
            </w:pPr>
            <w:r w:rsidRPr="002B6A4E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2B6A4E">
              <w:rPr>
                <w:rFonts w:ascii="Times New Roman" w:hAnsi="Times New Roman"/>
                <w:color w:val="000000"/>
                <w:sz w:val="24"/>
                <w:szCs w:val="24"/>
              </w:rPr>
              <w:t>Здоровый образ жизни школьника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2B6A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207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rPr>
                <w:sz w:val="24"/>
                <w:szCs w:val="24"/>
              </w:rPr>
            </w:pPr>
            <w:r w:rsidRPr="002B6A4E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672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B6A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6462" w:type="dxa"/>
            <w:gridSpan w:val="2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2B6A4E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2B6A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6462" w:type="dxa"/>
            <w:gridSpan w:val="2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2B6A4E">
              <w:rPr>
                <w:rFonts w:ascii="Times New Roman" w:hAnsi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2B6A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2B6A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6462" w:type="dxa"/>
            <w:gridSpan w:val="2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672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B6A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2B6A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2B6A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:rsidR="008E222D" w:rsidRDefault="008E222D" w:rsidP="00B672D5">
      <w:pPr>
        <w:sectPr w:rsidR="008E222D" w:rsidSect="00B672D5">
          <w:pgSz w:w="16383" w:h="11906" w:orient="landscape"/>
          <w:pgMar w:top="709" w:right="850" w:bottom="1134" w:left="1701" w:header="720" w:footer="720" w:gutter="0"/>
          <w:cols w:space="720"/>
        </w:sectPr>
      </w:pPr>
    </w:p>
    <w:p w:rsidR="008E222D" w:rsidRPr="00B672D5" w:rsidRDefault="008E222D" w:rsidP="00B672D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0" w:name="block-101881017"/>
      <w:bookmarkEnd w:id="10"/>
      <w:r w:rsidRPr="00B672D5">
        <w:rPr>
          <w:rFonts w:ascii="Times New Roman" w:hAnsi="Times New Roman"/>
          <w:b/>
          <w:color w:val="000000"/>
          <w:sz w:val="28"/>
          <w:lang w:val="ru-RU"/>
        </w:rPr>
        <w:t xml:space="preserve"> ВАРИАНТ 1. ПОУРОЧНОЕ ПЛАНИРОВАНИЕ ДЛЯ ПЕДАГОГОВ, ИСПОЛЬЗУЮЩИХ УЧЕБНИК ОКРУЖАЮЩИЙ МИР, 1-4 КЛАССЫ, В 2 ЧАСТЯХ, ПЛЕШАКОВ А.А. </w:t>
      </w:r>
    </w:p>
    <w:p w:rsidR="008E222D" w:rsidRDefault="008E222D" w:rsidP="00B672D5">
      <w:pPr>
        <w:spacing w:after="0"/>
        <w:ind w:left="120"/>
      </w:pPr>
      <w:r w:rsidRPr="00DE2D78">
        <w:rPr>
          <w:rFonts w:ascii="Times New Roman" w:hAnsi="Times New Roman"/>
          <w:b/>
          <w:color w:val="000000"/>
          <w:sz w:val="28"/>
        </w:rPr>
        <w:t>2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Ind w:w="-46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851"/>
        <w:gridCol w:w="5180"/>
        <w:gridCol w:w="1157"/>
        <w:gridCol w:w="1841"/>
        <w:gridCol w:w="1910"/>
        <w:gridCol w:w="1347"/>
        <w:gridCol w:w="2221"/>
      </w:tblGrid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  <w:tc>
          <w:tcPr>
            <w:tcW w:w="51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rPr>
                <w:rFonts w:ascii="Times New Roman" w:hAnsi="Times New Roman"/>
                <w:b/>
                <w:color w:val="000000"/>
              </w:rPr>
              <w:t xml:space="preserve">Тема урока </w:t>
            </w:r>
          </w:p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rPr>
                <w:rFonts w:ascii="Times New Roman" w:hAnsi="Times New Roman"/>
                <w:b/>
                <w:color w:val="000000"/>
              </w:rPr>
              <w:t xml:space="preserve">Дата изучения </w:t>
            </w:r>
          </w:p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rPr>
                <w:rFonts w:ascii="Times New Roman" w:hAnsi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222D" w:rsidRPr="002B6A4E" w:rsidRDefault="008E222D" w:rsidP="00B672D5">
            <w:pPr>
              <w:spacing w:after="0" w:line="240" w:lineRule="auto"/>
            </w:pPr>
          </w:p>
        </w:tc>
        <w:tc>
          <w:tcPr>
            <w:tcW w:w="518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222D" w:rsidRPr="002B6A4E" w:rsidRDefault="008E222D" w:rsidP="00B672D5">
            <w:pPr>
              <w:spacing w:after="0" w:line="240" w:lineRule="auto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222D" w:rsidRPr="002B6A4E" w:rsidRDefault="008E222D" w:rsidP="00B672D5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222D" w:rsidRPr="002B6A4E" w:rsidRDefault="008E222D" w:rsidP="00B672D5">
            <w:pPr>
              <w:spacing w:after="0" w:line="240" w:lineRule="auto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135"/>
              <w:rPr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2B6A4E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02.09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rPr>
                <w:rFonts w:ascii="Times New Roman" w:hAnsi="Times New Roman"/>
                <w:color w:val="000000"/>
              </w:rPr>
              <w:t>Народы России. Родная страна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2B6A4E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04.09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Родной край, его природные достопримечательности. </w:t>
            </w:r>
            <w:r w:rsidRPr="002B6A4E">
              <w:rPr>
                <w:rFonts w:ascii="Times New Roman" w:hAnsi="Times New Roman"/>
                <w:color w:val="000000"/>
              </w:rPr>
              <w:t>Город и село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2B6A4E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09.09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135"/>
              <w:rPr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2B6A4E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11.09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Заповедники России (Остров Врангеля, Большой Арктический заповедник). </w:t>
            </w:r>
            <w:r w:rsidRPr="002B6A4E">
              <w:rPr>
                <w:rFonts w:ascii="Times New Roman" w:hAnsi="Times New Roman"/>
                <w:color w:val="000000"/>
              </w:rPr>
              <w:t>Охрана природы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2B6A4E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16.09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rPr>
                <w:rFonts w:ascii="Times New Roman" w:hAnsi="Times New Roman"/>
                <w:color w:val="000000"/>
              </w:rPr>
              <w:t>Заповедники России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2B6A4E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18.09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rPr>
                <w:rFonts w:ascii="Times New Roman" w:hAnsi="Times New Roman"/>
                <w:color w:val="000000"/>
              </w:rPr>
              <w:t>Заповедники России. Охрана природы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2B6A4E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23.09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Народы Поволжья и других территорий РФ: традиции, обычаи, праздники. </w:t>
            </w:r>
            <w:r w:rsidRPr="002B6A4E">
              <w:rPr>
                <w:rFonts w:ascii="Times New Roman" w:hAnsi="Times New Roman"/>
                <w:color w:val="000000"/>
              </w:rPr>
              <w:t>Родной край, населенный пункт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2B6A4E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25.09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135"/>
              <w:rPr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>Резервный урок. Тематическое повторение по разделу «Где мы живём?»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2B6A4E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2B6A4E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30.09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Связи в природе: зависимость изменений в живой природе от изменений в неживой природе. </w:t>
            </w:r>
            <w:r w:rsidRPr="002B6A4E">
              <w:rPr>
                <w:rFonts w:ascii="Times New Roman" w:hAnsi="Times New Roman"/>
                <w:color w:val="000000"/>
              </w:rPr>
              <w:t>Неживая и живая природа. Явления природы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2B6A4E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02.10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Годовой ход изменений в жизни животных. Жизнь животных осенью и зимой. </w:t>
            </w:r>
            <w:r w:rsidRPr="002B6A4E">
              <w:rPr>
                <w:rFonts w:ascii="Times New Roman" w:hAnsi="Times New Roman"/>
                <w:color w:val="000000"/>
              </w:rPr>
              <w:t>Явления природы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2B6A4E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07.10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Зачем человек трудится? Ценность труда и трудолюбия. Профессии. </w:t>
            </w:r>
            <w:r w:rsidRPr="002B6A4E">
              <w:rPr>
                <w:rFonts w:ascii="Times New Roman" w:hAnsi="Times New Roman"/>
                <w:color w:val="000000"/>
              </w:rPr>
              <w:t>Все профессии важны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2B6A4E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09.10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r w:rsidRPr="002B6A4E">
              <w:rPr>
                <w:rFonts w:ascii="Times New Roman" w:hAnsi="Times New Roman"/>
                <w:color w:val="000000"/>
              </w:rPr>
              <w:t>Невидимые нити природы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2B6A4E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14.10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135"/>
              <w:rPr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2B6A4E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16.10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135"/>
              <w:rPr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2B6A4E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21.10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135"/>
              <w:rPr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2B6A4E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23.10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135"/>
              <w:rPr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>Земля - живая планета Солнечной системы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2B6A4E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06.11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135"/>
              <w:rPr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2B6A4E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11.11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Деревья, кустарники, травы родного края (узнавание, называние, краткое описание). </w:t>
            </w:r>
            <w:r w:rsidRPr="002B6A4E">
              <w:rPr>
                <w:rFonts w:ascii="Times New Roman" w:hAnsi="Times New Roman"/>
                <w:color w:val="000000"/>
              </w:rPr>
              <w:t>Какие бывают растения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2B6A4E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13.11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135"/>
              <w:rPr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2B6A4E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18.11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Многообразие животных родного края и разных территорий России. </w:t>
            </w:r>
            <w:r w:rsidRPr="002B6A4E">
              <w:rPr>
                <w:rFonts w:ascii="Times New Roman" w:hAnsi="Times New Roman"/>
                <w:color w:val="000000"/>
              </w:rPr>
              <w:t>Какие бывают животные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2B6A4E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20.11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135"/>
              <w:rPr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2B6A4E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25.11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135"/>
              <w:rPr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2B6A4E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27.11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r w:rsidRPr="002B6A4E">
              <w:rPr>
                <w:rFonts w:ascii="Times New Roman" w:hAnsi="Times New Roman"/>
                <w:color w:val="000000"/>
              </w:rPr>
              <w:t>Невидимые нити. Впереди лето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2B6A4E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02.12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135"/>
              <w:rPr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2B6A4E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04.12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135"/>
              <w:rPr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2B6A4E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09.12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r w:rsidRPr="002B6A4E">
              <w:rPr>
                <w:rFonts w:ascii="Times New Roman" w:hAnsi="Times New Roman"/>
                <w:color w:val="000000"/>
              </w:rPr>
              <w:t>Комнатные растения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2B6A4E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11.12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135"/>
              <w:rPr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>Многообразие животных. Дикие и домашние животные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2B6A4E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16.12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135"/>
              <w:rPr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2B6A4E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18.12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135"/>
              <w:rPr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2B6A4E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23.12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135"/>
              <w:rPr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2B6A4E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25.12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135"/>
              <w:rPr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2B6A4E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30.12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135"/>
              <w:rPr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2B6A4E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13.01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135"/>
              <w:rPr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>Заповедники: значение для охраны природы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2B6A4E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15.01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135"/>
              <w:rPr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>Резервный урок. Тематическое повторение по разделу «Человек и природа»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2B6A4E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2B6A4E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20.01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135"/>
              <w:rPr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>Мир профессий жителей нашего региона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2B6A4E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22.01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135"/>
              <w:rPr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>Резервный урок. Из чего что сделано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2B6A4E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27.01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135"/>
              <w:rPr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>Наш регион, какой он? Культура родного края. Родной край, его культурные достопримечательности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2B6A4E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29.01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Здоровый образ жизни. Режим дня: чередование сна, учебных занятий, двигательной активности. </w:t>
            </w:r>
            <w:r w:rsidRPr="002B6A4E">
              <w:rPr>
                <w:rFonts w:ascii="Times New Roman" w:hAnsi="Times New Roman"/>
                <w:color w:val="000000"/>
              </w:rPr>
              <w:t>Если хочешь быть здоров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2B6A4E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03.02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Рациональное питание: количество приёмов пищи и рацион питания. </w:t>
            </w:r>
            <w:r w:rsidRPr="002B6A4E">
              <w:rPr>
                <w:rFonts w:ascii="Times New Roman" w:hAnsi="Times New Roman"/>
                <w:color w:val="000000"/>
              </w:rPr>
              <w:t>Витамины и здоровье ребёнка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2B6A4E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05.02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135"/>
              <w:rPr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2B6A4E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10.02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135"/>
              <w:rPr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2B6A4E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12.02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135"/>
              <w:rPr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2B6A4E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17.02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Безопасное поведение на прогулках: правила поведения на игровых площадках; езда на велосипедах (санках, самокатах) и качелях. </w:t>
            </w:r>
            <w:r w:rsidRPr="002B6A4E">
              <w:rPr>
                <w:rFonts w:ascii="Times New Roman" w:hAnsi="Times New Roman"/>
                <w:color w:val="000000"/>
              </w:rPr>
              <w:t>На воде и в лесу. Опасные незнакомцы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2B6A4E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19.02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Правила культурного поведения в общественных местах. </w:t>
            </w:r>
            <w:r w:rsidRPr="002B6A4E">
              <w:rPr>
                <w:rFonts w:ascii="Times New Roman" w:hAnsi="Times New Roman"/>
                <w:color w:val="000000"/>
              </w:rPr>
              <w:t>Что такое этикет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2B6A4E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24.02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rPr>
                <w:rFonts w:ascii="Times New Roman" w:hAnsi="Times New Roman"/>
                <w:color w:val="000000"/>
              </w:rPr>
              <w:t>Подробнее о лесных опасностях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2B6A4E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26.02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Семейные ценности и традиции. Труд, досуг, занятия членов семьи. </w:t>
            </w:r>
            <w:r w:rsidRPr="002B6A4E">
              <w:rPr>
                <w:rFonts w:ascii="Times New Roman" w:hAnsi="Times New Roman"/>
                <w:color w:val="000000"/>
              </w:rPr>
              <w:t>Наша дружная семья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2B6A4E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03.03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135"/>
              <w:rPr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2B6A4E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05.03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135"/>
              <w:rPr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>Безопасное пользование сетью Интернет. Ты и твои друзья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2B6A4E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10.03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135"/>
              <w:rPr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2B6A4E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12.03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Правила безопасного поведения пассажира наземного транспорта. </w:t>
            </w:r>
            <w:r w:rsidRPr="002B6A4E">
              <w:rPr>
                <w:rFonts w:ascii="Times New Roman" w:hAnsi="Times New Roman"/>
                <w:color w:val="000000"/>
              </w:rPr>
              <w:t>Мы — пассажиры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2B6A4E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17.03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135"/>
              <w:rPr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2B6A4E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19.03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Правила безопасного поведения пассажира метро. </w:t>
            </w:r>
            <w:r w:rsidRPr="002B6A4E">
              <w:rPr>
                <w:rFonts w:ascii="Times New Roman" w:hAnsi="Times New Roman"/>
                <w:color w:val="000000"/>
              </w:rPr>
              <w:t>Знаки безопасности в метро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2B6A4E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24.03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Родословная. Родословное древо, история семьи. </w:t>
            </w:r>
            <w:r w:rsidRPr="002B6A4E">
              <w:rPr>
                <w:rFonts w:ascii="Times New Roman" w:hAnsi="Times New Roman"/>
                <w:color w:val="000000"/>
              </w:rPr>
              <w:t>Предшествующие поколения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2B6A4E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26.03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Модели Земли - глобус, карта, план. </w:t>
            </w:r>
            <w:r w:rsidRPr="002B6A4E">
              <w:rPr>
                <w:rFonts w:ascii="Times New Roman" w:hAnsi="Times New Roman"/>
                <w:color w:val="000000"/>
              </w:rPr>
              <w:t>Практическая работа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2B6A4E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2B6A4E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07.04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Карта мира. Материки и океаны. </w:t>
            </w:r>
            <w:r w:rsidRPr="002B6A4E">
              <w:rPr>
                <w:rFonts w:ascii="Times New Roman" w:hAnsi="Times New Roman"/>
                <w:color w:val="000000"/>
              </w:rPr>
              <w:t>Практическая работа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2B6A4E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2B6A4E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09.04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Ориентирование на местности по местным природным признакам и с использованием компаса. </w:t>
            </w:r>
            <w:r w:rsidRPr="002B6A4E">
              <w:rPr>
                <w:rFonts w:ascii="Times New Roman" w:hAnsi="Times New Roman"/>
                <w:color w:val="000000"/>
              </w:rPr>
              <w:t>Практическая работа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2B6A4E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2B6A4E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14.04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135"/>
              <w:rPr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>Резервный урок. Формы земной поверхности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2B6A4E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16.04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Животные и их потомство. Размножение животных. </w:t>
            </w:r>
            <w:r w:rsidRPr="002B6A4E">
              <w:rPr>
                <w:rFonts w:ascii="Times New Roman" w:hAnsi="Times New Roman"/>
                <w:color w:val="000000"/>
              </w:rPr>
              <w:t>Стадии развития насекомого, земноводных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2B6A4E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21.04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135"/>
              <w:rPr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>Москва ‒ столица России. Герб Москвы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2B6A4E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23.04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Достопримечательности Москвы: Большой театр, Московский государственный университет, Московский цирк, Театр кукол имени С.В. Образцова. </w:t>
            </w:r>
            <w:r w:rsidRPr="002B6A4E">
              <w:rPr>
                <w:rFonts w:ascii="Times New Roman" w:hAnsi="Times New Roman"/>
                <w:color w:val="000000"/>
              </w:rPr>
              <w:t>Путешествие по Москве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2B6A4E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28.04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135"/>
              <w:rPr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2B6A4E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30.04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135"/>
              <w:rPr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2B6A4E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05.05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135"/>
              <w:rPr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2B6A4E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07.05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135"/>
              <w:rPr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>Травы нашего края: многообразие. Внешний вид, условия жизни (название, краткое описание).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2B6A4E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2B6A4E"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12.05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Годовой ход изменений в жизни животных. Жизнь животных весной и летом. </w:t>
            </w:r>
            <w:r w:rsidRPr="002B6A4E">
              <w:rPr>
                <w:rFonts w:ascii="Times New Roman" w:hAnsi="Times New Roman"/>
                <w:color w:val="000000"/>
              </w:rPr>
              <w:t>Явления природы. В гости к весне. Впереди лето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2B6A4E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14.05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Резервный урок. Древние кремлёвские города: Нижний Новгород, Псков, Смоленск. </w:t>
            </w:r>
            <w:r w:rsidRPr="002B6A4E">
              <w:rPr>
                <w:rFonts w:ascii="Times New Roman" w:hAnsi="Times New Roman"/>
                <w:color w:val="000000"/>
              </w:rPr>
              <w:t>Города России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2B6A4E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19.05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  <w:r w:rsidRPr="002B6A4E"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135"/>
              <w:rPr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>Резервный урок. Тематическое повторение по итогам 2 класса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2B6A4E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2B6A4E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  <w:r w:rsidRPr="002B6A4E">
              <w:t>21.05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</w:pPr>
          </w:p>
        </w:tc>
      </w:tr>
      <w:tr w:rsidR="008E222D" w:rsidRPr="002B6A4E" w:rsidTr="00B672D5">
        <w:trPr>
          <w:trHeight w:val="144"/>
          <w:tblCellSpacing w:w="20" w:type="nil"/>
        </w:trPr>
        <w:tc>
          <w:tcPr>
            <w:tcW w:w="6031" w:type="dxa"/>
            <w:gridSpan w:val="2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135"/>
              <w:rPr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B672D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2B6A4E">
              <w:rPr>
                <w:rFonts w:ascii="Times New Roman" w:hAnsi="Times New Roman"/>
                <w:color w:val="000000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2B6A4E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135"/>
              <w:jc w:val="center"/>
            </w:pPr>
            <w:r w:rsidRPr="002B6A4E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</w:pPr>
          </w:p>
        </w:tc>
      </w:tr>
    </w:tbl>
    <w:p w:rsidR="008E222D" w:rsidRDefault="008E222D" w:rsidP="00B672D5">
      <w:pPr>
        <w:sectPr w:rsidR="008E222D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1" w:name="block-101881011"/>
      <w:bookmarkEnd w:id="11"/>
    </w:p>
    <w:p w:rsidR="008E222D" w:rsidRPr="00B672D5" w:rsidRDefault="008E222D" w:rsidP="00B672D5">
      <w:pPr>
        <w:spacing w:before="199" w:after="199" w:line="336" w:lineRule="auto"/>
        <w:ind w:left="120"/>
        <w:rPr>
          <w:lang w:val="ru-RU"/>
        </w:rPr>
      </w:pPr>
      <w:bookmarkStart w:id="12" w:name="block-101881014"/>
      <w:bookmarkEnd w:id="12"/>
      <w:r w:rsidRPr="00B672D5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ОСНОВНОЙ </w:t>
      </w:r>
    </w:p>
    <w:p w:rsidR="008E222D" w:rsidRDefault="008E222D" w:rsidP="00B672D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8E222D" w:rsidRDefault="008E222D" w:rsidP="00B672D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-3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844"/>
        <w:gridCol w:w="8045"/>
      </w:tblGrid>
      <w:tr w:rsidR="008E222D" w:rsidRPr="00B672D5" w:rsidTr="00B672D5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272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Код проверяемого результата 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272"/>
              <w:rPr>
                <w:sz w:val="20"/>
                <w:szCs w:val="20"/>
                <w:lang w:val="ru-RU"/>
              </w:rPr>
            </w:pPr>
            <w:r w:rsidRPr="00B672D5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8E222D" w:rsidRPr="002B6A4E" w:rsidTr="00B672D5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365"/>
              <w:rPr>
                <w:sz w:val="20"/>
                <w:szCs w:val="20"/>
                <w:lang w:val="ru-RU"/>
              </w:rPr>
            </w:pP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Человек и общество</w:t>
            </w:r>
          </w:p>
        </w:tc>
      </w:tr>
      <w:tr w:rsidR="008E222D" w:rsidRPr="00B672D5" w:rsidTr="00B672D5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365"/>
              <w:jc w:val="both"/>
              <w:rPr>
                <w:sz w:val="20"/>
                <w:szCs w:val="20"/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 w:rsidR="008E222D" w:rsidRPr="00B672D5" w:rsidTr="00B672D5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365"/>
              <w:jc w:val="both"/>
              <w:rPr>
                <w:sz w:val="20"/>
                <w:szCs w:val="20"/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8E222D" w:rsidRPr="00B672D5" w:rsidTr="00B672D5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365"/>
              <w:jc w:val="both"/>
              <w:rPr>
                <w:sz w:val="20"/>
                <w:szCs w:val="20"/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</w:t>
            </w:r>
          </w:p>
        </w:tc>
      </w:tr>
      <w:tr w:rsidR="008E222D" w:rsidRPr="00B672D5" w:rsidTr="00B672D5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365"/>
              <w:jc w:val="both"/>
              <w:rPr>
                <w:sz w:val="20"/>
                <w:szCs w:val="20"/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 w:rsidR="008E222D" w:rsidRPr="00B672D5" w:rsidTr="00B672D5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365"/>
              <w:jc w:val="both"/>
              <w:rPr>
                <w:sz w:val="20"/>
                <w:szCs w:val="20"/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 w:rsidR="008E222D" w:rsidRPr="00B672D5" w:rsidTr="00B672D5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365"/>
              <w:jc w:val="both"/>
              <w:rPr>
                <w:sz w:val="20"/>
                <w:szCs w:val="20"/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8E222D" w:rsidRPr="00B672D5" w:rsidTr="00B672D5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365"/>
              <w:jc w:val="both"/>
              <w:rPr>
                <w:sz w:val="20"/>
                <w:szCs w:val="20"/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8E222D" w:rsidRPr="002B6A4E" w:rsidTr="00B672D5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365"/>
              <w:rPr>
                <w:sz w:val="20"/>
                <w:szCs w:val="20"/>
                <w:lang w:val="ru-RU"/>
              </w:rPr>
            </w:pP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Человек и природа</w:t>
            </w:r>
          </w:p>
        </w:tc>
      </w:tr>
      <w:tr w:rsidR="008E222D" w:rsidRPr="00B672D5" w:rsidTr="00B672D5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365"/>
              <w:jc w:val="both"/>
              <w:rPr>
                <w:sz w:val="20"/>
                <w:szCs w:val="20"/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</w:tr>
      <w:tr w:rsidR="008E222D" w:rsidRPr="00B672D5" w:rsidTr="00B672D5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365"/>
              <w:jc w:val="both"/>
              <w:rPr>
                <w:sz w:val="20"/>
                <w:szCs w:val="20"/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8E222D" w:rsidRPr="00B672D5" w:rsidTr="00B672D5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365"/>
              <w:jc w:val="both"/>
              <w:rPr>
                <w:sz w:val="20"/>
                <w:szCs w:val="20"/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сравнивать объекты живой и неживой природы на основе внешних признаков</w:t>
            </w:r>
          </w:p>
        </w:tc>
      </w:tr>
      <w:tr w:rsidR="008E222D" w:rsidRPr="00B672D5" w:rsidTr="00B672D5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365"/>
              <w:jc w:val="both"/>
              <w:rPr>
                <w:sz w:val="20"/>
                <w:szCs w:val="20"/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 w:rsidR="008E222D" w:rsidRPr="00B672D5" w:rsidTr="00B672D5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365"/>
              <w:jc w:val="both"/>
              <w:rPr>
                <w:sz w:val="20"/>
                <w:szCs w:val="20"/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8E222D" w:rsidRPr="00B672D5" w:rsidTr="00B672D5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365"/>
              <w:jc w:val="both"/>
              <w:rPr>
                <w:sz w:val="20"/>
                <w:szCs w:val="20"/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 w:rsidR="008E222D" w:rsidRPr="00B672D5" w:rsidTr="00B672D5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365"/>
              <w:jc w:val="both"/>
              <w:rPr>
                <w:sz w:val="20"/>
                <w:szCs w:val="20"/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8E222D" w:rsidRPr="00B672D5" w:rsidTr="00B672D5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365"/>
              <w:jc w:val="both"/>
              <w:rPr>
                <w:sz w:val="20"/>
                <w:szCs w:val="20"/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8E222D" w:rsidRPr="00B672D5" w:rsidTr="00B672D5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365"/>
              <w:jc w:val="both"/>
              <w:rPr>
                <w:sz w:val="20"/>
                <w:szCs w:val="20"/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8E222D" w:rsidRPr="00B672D5" w:rsidTr="00B672D5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365"/>
              <w:jc w:val="both"/>
              <w:rPr>
                <w:sz w:val="20"/>
                <w:szCs w:val="20"/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соблюдать правила нравственного поведения в природе, оценивать примеры положительного и негативного отношения к объектам природы</w:t>
            </w:r>
          </w:p>
        </w:tc>
      </w:tr>
      <w:tr w:rsidR="008E222D" w:rsidRPr="002B6A4E" w:rsidTr="00B672D5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365"/>
              <w:rPr>
                <w:sz w:val="20"/>
                <w:szCs w:val="20"/>
                <w:lang w:val="ru-RU"/>
              </w:rPr>
            </w:pP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Правила безопасной жизнедеятельности</w:t>
            </w:r>
          </w:p>
        </w:tc>
      </w:tr>
      <w:tr w:rsidR="008E222D" w:rsidRPr="00B672D5" w:rsidTr="00B672D5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365"/>
              <w:jc w:val="both"/>
              <w:rPr>
                <w:sz w:val="20"/>
                <w:szCs w:val="20"/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соблюдать правила безопасного поведения в школе, режим дня и питания</w:t>
            </w:r>
          </w:p>
        </w:tc>
      </w:tr>
      <w:tr w:rsidR="008E222D" w:rsidRPr="00B672D5" w:rsidTr="00B672D5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365"/>
              <w:jc w:val="both"/>
              <w:rPr>
                <w:sz w:val="20"/>
                <w:szCs w:val="20"/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8E222D" w:rsidRPr="00B672D5" w:rsidTr="00B672D5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365"/>
              <w:jc w:val="both"/>
              <w:rPr>
                <w:sz w:val="20"/>
                <w:szCs w:val="20"/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безопасно использовать мессенджеры в условиях 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:rsidR="008E222D" w:rsidRPr="00B672D5" w:rsidRDefault="008E222D" w:rsidP="00B672D5">
      <w:pPr>
        <w:spacing w:after="0"/>
        <w:ind w:left="120"/>
        <w:rPr>
          <w:lang w:val="ru-RU"/>
        </w:rPr>
      </w:pPr>
    </w:p>
    <w:p w:rsidR="008E222D" w:rsidRPr="00B672D5" w:rsidRDefault="008E222D" w:rsidP="00B672D5">
      <w:pPr>
        <w:rPr>
          <w:lang w:val="ru-RU"/>
        </w:rPr>
        <w:sectPr w:rsidR="008E222D" w:rsidRPr="00B672D5">
          <w:pgSz w:w="11906" w:h="16383"/>
          <w:pgMar w:top="1134" w:right="850" w:bottom="1134" w:left="1701" w:header="720" w:footer="720" w:gutter="0"/>
          <w:cols w:space="720"/>
        </w:sectPr>
      </w:pPr>
    </w:p>
    <w:p w:rsidR="008E222D" w:rsidRDefault="008E222D" w:rsidP="00B672D5">
      <w:pPr>
        <w:spacing w:before="199" w:after="199"/>
        <w:ind w:left="120"/>
      </w:pPr>
      <w:bookmarkStart w:id="13" w:name="block-101881015"/>
      <w:bookmarkEnd w:id="13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8E222D" w:rsidRDefault="008E222D" w:rsidP="00B672D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-8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277"/>
        <w:gridCol w:w="9178"/>
      </w:tblGrid>
      <w:tr w:rsidR="008E222D" w:rsidRPr="002B6A4E" w:rsidTr="00B672D5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272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Код 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272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Проверяемый элемент содержания </w:t>
            </w:r>
          </w:p>
        </w:tc>
      </w:tr>
      <w:tr w:rsidR="008E222D" w:rsidRPr="002B6A4E" w:rsidTr="00B672D5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Человек и общество</w:t>
            </w:r>
          </w:p>
        </w:tc>
      </w:tr>
      <w:tr w:rsidR="008E222D" w:rsidRPr="002B6A4E" w:rsidTr="00B672D5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B672D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Наша Родина ‒ Россия, Российская Федерация. Россия и её столица на карте. </w:t>
            </w: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Государственные символы России</w:t>
            </w:r>
          </w:p>
        </w:tc>
      </w:tr>
      <w:tr w:rsidR="008E222D" w:rsidRPr="002B6A4E" w:rsidTr="00B672D5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B672D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</w:t>
            </w: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Герб Москвы. Расположение Москвы на карте</w:t>
            </w:r>
          </w:p>
        </w:tc>
      </w:tr>
      <w:tr w:rsidR="008E222D" w:rsidRPr="002B6A4E" w:rsidTr="00B672D5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Города России</w:t>
            </w:r>
          </w:p>
        </w:tc>
      </w:tr>
      <w:tr w:rsidR="008E222D" w:rsidRPr="00B672D5" w:rsidTr="00B672D5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365"/>
              <w:jc w:val="both"/>
              <w:rPr>
                <w:sz w:val="20"/>
                <w:szCs w:val="20"/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8E222D" w:rsidRPr="00B672D5" w:rsidTr="00B672D5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365"/>
              <w:jc w:val="both"/>
              <w:rPr>
                <w:sz w:val="20"/>
                <w:szCs w:val="20"/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 w:rsidR="008E222D" w:rsidRPr="002B6A4E" w:rsidTr="00B672D5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B672D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Свой регион и его главный город на карте; символика своего региона. </w:t>
            </w: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Хозяйственные занятия, профессии жителей родного края</w:t>
            </w:r>
          </w:p>
        </w:tc>
      </w:tr>
      <w:tr w:rsidR="008E222D" w:rsidRPr="00B672D5" w:rsidTr="00B672D5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365"/>
              <w:jc w:val="both"/>
              <w:rPr>
                <w:sz w:val="20"/>
                <w:szCs w:val="20"/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Значение труда в жизни человека и общества</w:t>
            </w:r>
          </w:p>
        </w:tc>
      </w:tr>
      <w:tr w:rsidR="008E222D" w:rsidRPr="00B672D5" w:rsidTr="00B672D5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365"/>
              <w:jc w:val="both"/>
              <w:rPr>
                <w:sz w:val="20"/>
                <w:szCs w:val="20"/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 w:rsidR="008E222D" w:rsidRPr="00B672D5" w:rsidTr="00B672D5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365"/>
              <w:jc w:val="both"/>
              <w:rPr>
                <w:sz w:val="20"/>
                <w:szCs w:val="20"/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Правила культурного поведения в общественных местах</w:t>
            </w:r>
          </w:p>
        </w:tc>
      </w:tr>
      <w:tr w:rsidR="008E222D" w:rsidRPr="00B672D5" w:rsidTr="00B672D5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365"/>
              <w:jc w:val="both"/>
              <w:rPr>
                <w:sz w:val="20"/>
                <w:szCs w:val="20"/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 w:rsidR="008E222D" w:rsidRPr="002B6A4E" w:rsidTr="00B672D5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Человек и природа</w:t>
            </w:r>
          </w:p>
        </w:tc>
      </w:tr>
      <w:tr w:rsidR="008E222D" w:rsidRPr="00B672D5" w:rsidTr="00B672D5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365"/>
              <w:jc w:val="both"/>
              <w:rPr>
                <w:sz w:val="20"/>
                <w:szCs w:val="20"/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Методы познания природы: наблюдения, опыты, измерения</w:t>
            </w:r>
          </w:p>
        </w:tc>
      </w:tr>
      <w:tr w:rsidR="008E222D" w:rsidRPr="00B672D5" w:rsidTr="00B672D5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365"/>
              <w:jc w:val="both"/>
              <w:rPr>
                <w:sz w:val="20"/>
                <w:szCs w:val="20"/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 w:rsidR="008E222D" w:rsidRPr="002B6A4E" w:rsidTr="00B672D5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B672D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Изображения Земли: глобус, карта, план. </w:t>
            </w: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Карта мира</w:t>
            </w:r>
          </w:p>
        </w:tc>
      </w:tr>
      <w:tr w:rsidR="008E222D" w:rsidRPr="002B6A4E" w:rsidTr="00B672D5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Материки, океаны</w:t>
            </w:r>
          </w:p>
        </w:tc>
      </w:tr>
      <w:tr w:rsidR="008E222D" w:rsidRPr="002B6A4E" w:rsidTr="00B672D5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B672D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Определение сторон горизонта при помощи компаса. Ориентирование на местности по местным природным признакам, Солнцу. </w:t>
            </w: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Компас, устройство; ориентирование с помощью компаса</w:t>
            </w:r>
          </w:p>
        </w:tc>
      </w:tr>
      <w:tr w:rsidR="008E222D" w:rsidRPr="002B6A4E" w:rsidTr="00B672D5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B672D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Многообразие растений. Деревья, кустарники, травы. </w:t>
            </w: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Дикорастущие и культурные растения</w:t>
            </w:r>
          </w:p>
        </w:tc>
      </w:tr>
      <w:tr w:rsidR="008E222D" w:rsidRPr="00B672D5" w:rsidTr="00B672D5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365"/>
              <w:jc w:val="both"/>
              <w:rPr>
                <w:sz w:val="20"/>
                <w:szCs w:val="20"/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Связи в природе. Годовой ход изменений в жизни растений</w:t>
            </w:r>
          </w:p>
        </w:tc>
      </w:tr>
      <w:tr w:rsidR="008E222D" w:rsidRPr="00B672D5" w:rsidTr="00B672D5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365"/>
              <w:jc w:val="both"/>
              <w:rPr>
                <w:sz w:val="20"/>
                <w:szCs w:val="20"/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</w:tr>
      <w:tr w:rsidR="008E222D" w:rsidRPr="00B672D5" w:rsidTr="00B672D5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365"/>
              <w:jc w:val="both"/>
              <w:rPr>
                <w:sz w:val="20"/>
                <w:szCs w:val="20"/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Связи в природе. Годовой ход изменений в жизни животных</w:t>
            </w:r>
          </w:p>
        </w:tc>
      </w:tr>
      <w:tr w:rsidR="008E222D" w:rsidRPr="00B672D5" w:rsidTr="00B672D5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365"/>
              <w:jc w:val="both"/>
              <w:rPr>
                <w:sz w:val="20"/>
                <w:szCs w:val="20"/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 w:rsidR="008E222D" w:rsidRPr="002B6A4E" w:rsidTr="00B672D5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Правила безопасной жизнедеятельности</w:t>
            </w:r>
          </w:p>
        </w:tc>
      </w:tr>
      <w:tr w:rsidR="008E222D" w:rsidRPr="00B672D5" w:rsidTr="00B672D5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365"/>
              <w:jc w:val="both"/>
              <w:rPr>
                <w:sz w:val="20"/>
                <w:szCs w:val="20"/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 w:rsidR="008E222D" w:rsidRPr="00B672D5" w:rsidTr="00B672D5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365"/>
              <w:jc w:val="both"/>
              <w:rPr>
                <w:sz w:val="20"/>
                <w:szCs w:val="20"/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 w:rsidR="008E222D" w:rsidRPr="002B6A4E" w:rsidTr="00B672D5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B672D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</w:t>
            </w: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Номера телефонов экстренной помощи</w:t>
            </w:r>
          </w:p>
        </w:tc>
      </w:tr>
      <w:tr w:rsidR="008E222D" w:rsidRPr="00B672D5" w:rsidTr="00B672D5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8E222D" w:rsidRPr="002B6A4E" w:rsidRDefault="008E222D" w:rsidP="00B672D5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2B6A4E">
              <w:rPr>
                <w:rFonts w:ascii="Times New Roman" w:hAnsi="Times New Roman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8E222D" w:rsidRPr="00B672D5" w:rsidRDefault="008E222D" w:rsidP="00B672D5">
            <w:pPr>
              <w:spacing w:after="0" w:line="240" w:lineRule="auto"/>
              <w:ind w:left="365"/>
              <w:jc w:val="both"/>
              <w:rPr>
                <w:sz w:val="20"/>
                <w:szCs w:val="20"/>
                <w:lang w:val="ru-RU"/>
              </w:rPr>
            </w:pPr>
            <w:r w:rsidRPr="00B672D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:rsidR="008E222D" w:rsidRPr="00B672D5" w:rsidRDefault="008E222D" w:rsidP="00B672D5">
      <w:pPr>
        <w:spacing w:after="0" w:line="480" w:lineRule="auto"/>
        <w:rPr>
          <w:lang w:val="ru-RU"/>
        </w:rPr>
      </w:pPr>
      <w:bookmarkStart w:id="14" w:name="block-101881016"/>
      <w:bookmarkEnd w:id="14"/>
    </w:p>
    <w:p w:rsidR="008E222D" w:rsidRPr="00B672D5" w:rsidRDefault="008E222D" w:rsidP="00B672D5">
      <w:pPr>
        <w:spacing w:after="0" w:line="480" w:lineRule="auto"/>
        <w:ind w:left="120"/>
        <w:rPr>
          <w:lang w:val="ru-RU"/>
        </w:rPr>
      </w:pPr>
    </w:p>
    <w:p w:rsidR="008E222D" w:rsidRPr="00B672D5" w:rsidRDefault="008E222D" w:rsidP="00B672D5">
      <w:pPr>
        <w:spacing w:after="0"/>
        <w:ind w:left="120"/>
        <w:rPr>
          <w:lang w:val="ru-RU"/>
        </w:rPr>
      </w:pPr>
      <w:r w:rsidRPr="00B672D5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8E222D" w:rsidRPr="00B672D5" w:rsidRDefault="008E222D" w:rsidP="00B672D5">
      <w:pPr>
        <w:spacing w:after="0" w:line="480" w:lineRule="auto"/>
        <w:ind w:left="120"/>
        <w:rPr>
          <w:sz w:val="24"/>
          <w:szCs w:val="24"/>
          <w:lang w:val="ru-RU"/>
        </w:rPr>
      </w:pPr>
      <w:r w:rsidRPr="00B672D5">
        <w:rPr>
          <w:rFonts w:ascii="Times New Roman" w:hAnsi="Times New Roman"/>
          <w:sz w:val="24"/>
          <w:szCs w:val="24"/>
          <w:lang w:val="ru-RU"/>
        </w:rPr>
        <w:t>ОБЯЗАТЕЛЬНЫЕ УЧЕБНЫЕ МАТЕРИАЛЫ ДЛЯ УЧЕНИКА</w:t>
      </w:r>
    </w:p>
    <w:p w:rsidR="008E222D" w:rsidRPr="00B672D5" w:rsidRDefault="008E222D" w:rsidP="00B672D5">
      <w:pPr>
        <w:spacing w:after="0" w:line="480" w:lineRule="auto"/>
        <w:ind w:left="120"/>
        <w:rPr>
          <w:lang w:val="ru-RU"/>
        </w:rPr>
      </w:pPr>
      <w:bookmarkStart w:id="15" w:name="dce57170-aafe-4279-bc99-7e0b1532e74c"/>
      <w:bookmarkEnd w:id="15"/>
      <w:r w:rsidRPr="00B672D5">
        <w:rPr>
          <w:rFonts w:ascii="Times New Roman" w:hAnsi="Times New Roman"/>
          <w:sz w:val="24"/>
          <w:szCs w:val="24"/>
          <w:lang w:val="ru-RU"/>
        </w:rPr>
        <w:t>ОКРУЖАЮЩИЙ МИР, 2 КЛАСС, В 2 ЧАСТЯХ, ПЛЕШАКОВ А.А.</w:t>
      </w:r>
      <w:r w:rsidRPr="00B672D5">
        <w:rPr>
          <w:rFonts w:ascii="Times New Roman" w:hAnsi="Times New Roman"/>
          <w:b/>
          <w:sz w:val="28"/>
          <w:lang w:val="ru-RU"/>
        </w:rPr>
        <w:t xml:space="preserve"> </w:t>
      </w:r>
      <w:r w:rsidRPr="00B672D5">
        <w:rPr>
          <w:rFonts w:ascii="Times New Roman" w:hAnsi="Times New Roman"/>
          <w:sz w:val="28"/>
          <w:lang w:val="ru-RU"/>
        </w:rPr>
        <w:t>Акционерное общество «Издательство «Просвещение»</w:t>
      </w:r>
    </w:p>
    <w:p w:rsidR="008E222D" w:rsidRPr="00B672D5" w:rsidRDefault="008E222D" w:rsidP="00B672D5">
      <w:pPr>
        <w:spacing w:after="0" w:line="480" w:lineRule="auto"/>
        <w:ind w:left="120"/>
        <w:rPr>
          <w:lang w:val="ru-RU"/>
        </w:rPr>
      </w:pPr>
      <w:r w:rsidRPr="00B672D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8E222D" w:rsidRPr="00B672D5" w:rsidRDefault="008E222D" w:rsidP="00B672D5">
      <w:pPr>
        <w:spacing w:after="0" w:line="480" w:lineRule="auto"/>
        <w:ind w:left="120"/>
        <w:rPr>
          <w:lang w:val="ru-RU"/>
        </w:rPr>
      </w:pPr>
      <w:bookmarkStart w:id="16" w:name="90a527ce-5992-48fa-934a-f9ebf19234e8"/>
      <w:bookmarkEnd w:id="16"/>
      <w:r w:rsidRPr="00B672D5">
        <w:rPr>
          <w:rFonts w:ascii="Times New Roman" w:hAnsi="Times New Roman"/>
          <w:color w:val="000000"/>
          <w:sz w:val="28"/>
          <w:lang w:val="ru-RU"/>
        </w:rPr>
        <w:t>Окружающий мир, 2 класс</w:t>
      </w:r>
    </w:p>
    <w:p w:rsidR="008E222D" w:rsidRPr="00B672D5" w:rsidRDefault="008E222D" w:rsidP="00B672D5">
      <w:pPr>
        <w:spacing w:after="0" w:line="480" w:lineRule="auto"/>
        <w:ind w:left="120"/>
        <w:rPr>
          <w:lang w:val="ru-RU"/>
        </w:rPr>
      </w:pPr>
      <w:r w:rsidRPr="00B672D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8E222D" w:rsidRPr="0045564A" w:rsidRDefault="008E222D" w:rsidP="00B672D5">
      <w:pPr>
        <w:rPr>
          <w:lang w:val="ru-RU"/>
        </w:rPr>
      </w:pPr>
      <w:r w:rsidRPr="00B672D5">
        <w:rPr>
          <w:rFonts w:ascii="Times New Roman" w:hAnsi="Times New Roman"/>
          <w:color w:val="000000"/>
          <w:sz w:val="28"/>
          <w:lang w:val="ru-RU"/>
        </w:rPr>
        <w:t xml:space="preserve">Единая коллекция Цифровых Образовательных Ресурсов </w:t>
      </w:r>
      <w:r>
        <w:rPr>
          <w:rFonts w:ascii="Times New Roman" w:hAnsi="Times New Roman"/>
          <w:color w:val="000000"/>
          <w:sz w:val="28"/>
        </w:rPr>
        <w:t>http</w:t>
      </w:r>
      <w:r w:rsidRPr="00B672D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B672D5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B672D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B672D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B672D5">
        <w:rPr>
          <w:sz w:val="28"/>
          <w:lang w:val="ru-RU"/>
        </w:rPr>
        <w:br/>
      </w:r>
      <w:r w:rsidRPr="00B672D5">
        <w:rPr>
          <w:rFonts w:ascii="Times New Roman" w:hAnsi="Times New Roman"/>
          <w:color w:val="000000"/>
          <w:sz w:val="28"/>
          <w:lang w:val="ru-RU"/>
        </w:rPr>
        <w:t xml:space="preserve"> Корпорация «Российский учебник» </w:t>
      </w:r>
      <w:r>
        <w:rPr>
          <w:rFonts w:ascii="Times New Roman" w:hAnsi="Times New Roman"/>
          <w:color w:val="000000"/>
          <w:sz w:val="28"/>
        </w:rPr>
        <w:t>https</w:t>
      </w:r>
      <w:r w:rsidRPr="00B672D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rosuchebnik</w:t>
      </w:r>
      <w:r w:rsidRPr="00B672D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B672D5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material</w:t>
      </w:r>
      <w:r w:rsidRPr="00B672D5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spisok</w:t>
      </w:r>
      <w:r w:rsidRPr="00B672D5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eor</w:t>
      </w:r>
      <w:r w:rsidRPr="00B672D5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nachalnayashkola</w:t>
      </w:r>
      <w:r w:rsidRPr="00B672D5">
        <w:rPr>
          <w:rFonts w:ascii="Times New Roman" w:hAnsi="Times New Roman"/>
          <w:color w:val="000000"/>
          <w:sz w:val="28"/>
          <w:lang w:val="ru-RU"/>
        </w:rPr>
        <w:t>/</w:t>
      </w:r>
      <w:r w:rsidRPr="00B672D5">
        <w:rPr>
          <w:sz w:val="28"/>
          <w:lang w:val="ru-RU"/>
        </w:rPr>
        <w:br/>
      </w:r>
      <w:r w:rsidRPr="00B672D5">
        <w:rPr>
          <w:rFonts w:ascii="Times New Roman" w:hAnsi="Times New Roman"/>
          <w:color w:val="000000"/>
          <w:sz w:val="28"/>
          <w:lang w:val="ru-RU"/>
        </w:rPr>
        <w:t xml:space="preserve"> Учи.ру – интерактивная образовательная платформа </w:t>
      </w:r>
      <w:r>
        <w:rPr>
          <w:rFonts w:ascii="Times New Roman" w:hAnsi="Times New Roman"/>
          <w:color w:val="000000"/>
          <w:sz w:val="28"/>
        </w:rPr>
        <w:t>https</w:t>
      </w:r>
      <w:r w:rsidRPr="00B672D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</w:t>
      </w:r>
      <w:r w:rsidRPr="00B672D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B672D5">
        <w:rPr>
          <w:rFonts w:ascii="Times New Roman" w:hAnsi="Times New Roman"/>
          <w:color w:val="000000"/>
          <w:sz w:val="28"/>
          <w:lang w:val="ru-RU"/>
        </w:rPr>
        <w:t>/</w:t>
      </w:r>
    </w:p>
    <w:sectPr w:rsidR="008E222D" w:rsidRPr="0045564A" w:rsidSect="00B672D5">
      <w:pgSz w:w="11906" w:h="16383"/>
      <w:pgMar w:top="851" w:right="851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E6C08"/>
    <w:multiLevelType w:val="multilevel"/>
    <w:tmpl w:val="7E22712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316D4EC4"/>
    <w:multiLevelType w:val="multilevel"/>
    <w:tmpl w:val="F68264F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417F53F3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61EF596C"/>
    <w:multiLevelType w:val="multilevel"/>
    <w:tmpl w:val="FFFFFFFF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670162AD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7F372ECE"/>
    <w:multiLevelType w:val="multilevel"/>
    <w:tmpl w:val="86A0218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8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65534"/>
    <w:rsid w:val="000D4161"/>
    <w:rsid w:val="000E6D86"/>
    <w:rsid w:val="002B6A4E"/>
    <w:rsid w:val="00344265"/>
    <w:rsid w:val="0045564A"/>
    <w:rsid w:val="004E6975"/>
    <w:rsid w:val="00765534"/>
    <w:rsid w:val="008610C7"/>
    <w:rsid w:val="0086502D"/>
    <w:rsid w:val="008944ED"/>
    <w:rsid w:val="008E222D"/>
    <w:rsid w:val="00B672D5"/>
    <w:rsid w:val="00C41E8B"/>
    <w:rsid w:val="00C53FFE"/>
    <w:rsid w:val="00CD0EDA"/>
    <w:rsid w:val="00CF7708"/>
    <w:rsid w:val="00DE2D78"/>
    <w:rsid w:val="00E2220E"/>
    <w:rsid w:val="00E917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Pr>
      <w:rFonts w:ascii="Cambria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locked/>
    <w:rPr>
      <w:rFonts w:ascii="Cambria" w:hAnsi="Cambria" w:cs="Times New Roman"/>
      <w:b/>
      <w:bCs/>
      <w:i/>
      <w:iCs/>
      <w:color w:val="4F81BD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Pr>
      <w:rFonts w:cs="Times New Roman"/>
    </w:rPr>
  </w:style>
  <w:style w:type="paragraph" w:styleId="NormalIndent">
    <w:name w:val="Normal Indent"/>
    <w:basedOn w:val="Normal"/>
    <w:uiPriority w:val="99"/>
    <w:pPr>
      <w:ind w:left="720"/>
    </w:pPr>
  </w:style>
  <w:style w:type="paragraph" w:styleId="Subtitle">
    <w:name w:val="Subtitle"/>
    <w:basedOn w:val="Normal"/>
    <w:next w:val="Normal"/>
    <w:link w:val="SubtitleChar"/>
    <w:uiPriority w:val="99"/>
    <w:qFormat/>
    <w:pPr>
      <w:numPr>
        <w:ilvl w:val="1"/>
      </w:numPr>
      <w:ind w:left="86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99"/>
    <w:qFormat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99"/>
    <w:qFormat/>
    <w:rPr>
      <w:rFonts w:cs="Times New Roman"/>
      <w:i/>
      <w:iCs/>
    </w:rPr>
  </w:style>
  <w:style w:type="character" w:styleId="Hyperlink">
    <w:name w:val="Hyperlink"/>
    <w:basedOn w:val="DefaultParagraphFont"/>
    <w:uiPriority w:val="99"/>
    <w:rsid w:val="00765534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765534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99"/>
    <w:qFormat/>
    <w:pPr>
      <w:spacing w:line="240" w:lineRule="auto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</TotalTime>
  <Pages>16</Pages>
  <Words>5490</Words>
  <Characters>31293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Мария Алексеевна  Пупенко</cp:lastModifiedBy>
  <cp:revision>2</cp:revision>
  <cp:lastPrinted>2026-09-22T20:46:00Z</cp:lastPrinted>
  <dcterms:created xsi:type="dcterms:W3CDTF">2026-09-22T20:36:00Z</dcterms:created>
  <dcterms:modified xsi:type="dcterms:W3CDTF">2026-09-22T20:50:00Z</dcterms:modified>
</cp:coreProperties>
</file>