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r w:rsidRPr="00ED253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bookmarkEnd w:id="0"/>
      <w:r w:rsidRPr="00ED2537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</w:p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bookmarkEnd w:id="1"/>
      <w:r w:rsidRPr="00ED2537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</w:p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r w:rsidRPr="00ED2537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1B1634" w:rsidRPr="00ED2537" w:rsidRDefault="001B1634">
      <w:pPr>
        <w:spacing w:after="0"/>
        <w:ind w:left="120"/>
        <w:rPr>
          <w:lang w:val="ru-RU"/>
        </w:rPr>
      </w:pPr>
    </w:p>
    <w:p w:rsidR="001B1634" w:rsidRPr="00ED2537" w:rsidRDefault="001B1634">
      <w:pPr>
        <w:spacing w:after="0"/>
        <w:ind w:left="120"/>
        <w:rPr>
          <w:lang w:val="ru-RU"/>
        </w:rPr>
      </w:pPr>
    </w:p>
    <w:p w:rsidR="001B1634" w:rsidRPr="00ED2537" w:rsidRDefault="001B1634">
      <w:pPr>
        <w:spacing w:after="0"/>
        <w:ind w:left="120"/>
        <w:rPr>
          <w:lang w:val="ru-RU"/>
        </w:rPr>
      </w:pPr>
    </w:p>
    <w:p w:rsidR="001B1634" w:rsidRPr="00ED2537" w:rsidRDefault="001B1634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1B1634" w:rsidRPr="00ED2537" w:rsidTr="000D4161">
        <w:tc>
          <w:tcPr>
            <w:tcW w:w="3114" w:type="dxa"/>
          </w:tcPr>
          <w:p w:rsidR="001B1634" w:rsidRPr="00772D71" w:rsidRDefault="001B1634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1B1634" w:rsidRPr="00772D71" w:rsidRDefault="001B1634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1B1634" w:rsidRPr="00772D71" w:rsidRDefault="001B1634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B1634" w:rsidRPr="00772D71" w:rsidRDefault="001B163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Шатога Е.Е.</w:t>
            </w:r>
          </w:p>
          <w:p w:rsidR="001B1634" w:rsidRDefault="001B1634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</w:p>
          <w:p w:rsidR="001B1634" w:rsidRPr="00772D71" w:rsidRDefault="001B1634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 w:rsidRPr="00ED25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772D71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B1634" w:rsidRPr="00772D71" w:rsidRDefault="001B16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B1634" w:rsidRPr="00772D71" w:rsidRDefault="001B1634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1B1634" w:rsidRDefault="001B1634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1B1634" w:rsidRPr="00772D71" w:rsidRDefault="001B1634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1B1634" w:rsidRPr="00772D71" w:rsidRDefault="001B1634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B1634" w:rsidRPr="00772D71" w:rsidRDefault="001B163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1B1634" w:rsidRDefault="001B1634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:rsidR="001B1634" w:rsidRPr="00772D71" w:rsidRDefault="001B1634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 «27»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772D71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B1634" w:rsidRPr="00772D71" w:rsidRDefault="001B16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B1634" w:rsidRPr="00772D71" w:rsidRDefault="001B1634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1B1634" w:rsidRDefault="001B1634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Мечетинская СОШ</w:t>
            </w:r>
          </w:p>
          <w:p w:rsidR="001B1634" w:rsidRPr="00772D71" w:rsidRDefault="001B1634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1B1634" w:rsidRPr="00772D71" w:rsidRDefault="001B1634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B1634" w:rsidRPr="00772D71" w:rsidRDefault="001B163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Недоведеева Л. В.</w:t>
            </w:r>
          </w:p>
          <w:p w:rsidR="001B1634" w:rsidRDefault="001B1634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1B1634" w:rsidRPr="00772D71" w:rsidRDefault="001B1634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 «28»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772D71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772D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B1634" w:rsidRPr="00772D71" w:rsidRDefault="001B163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B1634" w:rsidRPr="00ED2537" w:rsidRDefault="001B1634">
      <w:pPr>
        <w:spacing w:after="0"/>
        <w:ind w:left="120"/>
        <w:rPr>
          <w:lang w:val="ru-RU"/>
        </w:rPr>
      </w:pPr>
    </w:p>
    <w:p w:rsidR="001B1634" w:rsidRPr="00ED2537" w:rsidRDefault="001B1634">
      <w:pPr>
        <w:spacing w:after="0"/>
        <w:ind w:left="120"/>
        <w:rPr>
          <w:lang w:val="ru-RU"/>
        </w:rPr>
      </w:pPr>
    </w:p>
    <w:p w:rsidR="001B1634" w:rsidRDefault="001B1634">
      <w:pPr>
        <w:spacing w:after="0"/>
        <w:ind w:left="120"/>
        <w:rPr>
          <w:lang w:val="ru-RU"/>
        </w:rPr>
      </w:pPr>
    </w:p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r w:rsidRPr="00ED253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r w:rsidRPr="00ED253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D2537">
        <w:rPr>
          <w:rFonts w:ascii="Times New Roman" w:hAnsi="Times New Roman"/>
          <w:color w:val="000000"/>
          <w:sz w:val="28"/>
          <w:lang w:val="ru-RU"/>
        </w:rPr>
        <w:t xml:space="preserve"> 10749427)</w:t>
      </w: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r w:rsidRPr="00ED2537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1B1634" w:rsidRDefault="001B163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D2537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2 «Б» класса</w:t>
      </w:r>
    </w:p>
    <w:p w:rsidR="001B1634" w:rsidRPr="00ED2537" w:rsidRDefault="001B163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Составитель Пупенко Мария Алексеевна</w:t>
      </w:r>
      <w:r w:rsidRPr="00ED253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</w:p>
    <w:p w:rsidR="001B1634" w:rsidRPr="00ED2537" w:rsidRDefault="001B1634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bookmarkEnd w:id="3"/>
      <w:r w:rsidRPr="00ED2537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4" w:name="62614f64-10de-4f5c-96b5-e9621fb5538a"/>
      <w:bookmarkEnd w:id="4"/>
      <w:r w:rsidRPr="00ED2537">
        <w:rPr>
          <w:rFonts w:ascii="Times New Roman" w:hAnsi="Times New Roman"/>
          <w:b/>
          <w:color w:val="000000"/>
          <w:sz w:val="28"/>
          <w:lang w:val="ru-RU"/>
        </w:rPr>
        <w:t>2026</w:t>
      </w:r>
    </w:p>
    <w:p w:rsidR="001B1634" w:rsidRPr="00ED2537" w:rsidRDefault="001B1634">
      <w:pPr>
        <w:spacing w:after="0"/>
        <w:ind w:left="120"/>
        <w:rPr>
          <w:lang w:val="ru-RU"/>
        </w:rPr>
      </w:pPr>
    </w:p>
    <w:p w:rsidR="001B1634" w:rsidRPr="00ED2537" w:rsidRDefault="001B1634">
      <w:pPr>
        <w:rPr>
          <w:lang w:val="ru-RU"/>
        </w:rPr>
        <w:sectPr w:rsidR="001B1634" w:rsidRPr="00ED2537" w:rsidSect="00D565CB">
          <w:pgSz w:w="11906" w:h="16383"/>
          <w:pgMar w:top="851" w:right="851" w:bottom="851" w:left="1701" w:header="720" w:footer="720" w:gutter="0"/>
          <w:cols w:space="720"/>
        </w:sectPr>
      </w:pPr>
      <w:bookmarkStart w:id="5" w:name="block-88790734"/>
      <w:bookmarkEnd w:id="5"/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bookmarkStart w:id="6" w:name="block-88790739"/>
      <w:bookmarkEnd w:id="6"/>
      <w:bookmarkEnd w:id="2"/>
      <w:r w:rsidRPr="00D565C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B1634" w:rsidRPr="00D565CB" w:rsidRDefault="001B1634" w:rsidP="00D565CB">
      <w:pPr>
        <w:spacing w:after="0"/>
        <w:ind w:left="120"/>
        <w:rPr>
          <w:lang w:val="ru-RU"/>
        </w:rPr>
      </w:pPr>
      <w:bookmarkStart w:id="7" w:name="_Toc141079005"/>
      <w:bookmarkEnd w:id="7"/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</w:p>
    <w:p w:rsidR="001B1634" w:rsidRPr="00D565CB" w:rsidRDefault="001B1634" w:rsidP="00D565CB">
      <w:pPr>
        <w:rPr>
          <w:lang w:val="ru-RU"/>
        </w:rPr>
        <w:sectPr w:rsidR="001B1634" w:rsidRPr="00D565CB" w:rsidSect="00D565CB">
          <w:pgSz w:w="11906" w:h="16383"/>
          <w:pgMar w:top="851" w:right="851" w:bottom="851" w:left="1701" w:header="720" w:footer="720" w:gutter="0"/>
          <w:cols w:space="720"/>
        </w:sectPr>
      </w:pP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  <w:bookmarkStart w:id="8" w:name="block-100709462"/>
      <w:bookmarkEnd w:id="8"/>
      <w:r w:rsidRPr="00D565CB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1B1634" w:rsidRPr="00D565CB" w:rsidRDefault="001B1634" w:rsidP="00D565CB">
      <w:pPr>
        <w:spacing w:after="0"/>
        <w:rPr>
          <w:lang w:val="ru-RU"/>
        </w:rPr>
      </w:pPr>
      <w:bookmarkStart w:id="9" w:name="_Toc141079007"/>
      <w:bookmarkEnd w:id="9"/>
    </w:p>
    <w:p w:rsidR="001B1634" w:rsidRPr="00D565CB" w:rsidRDefault="001B1634" w:rsidP="00D565CB">
      <w:pPr>
        <w:spacing w:after="0"/>
        <w:ind w:left="120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B1634" w:rsidRPr="00D565CB" w:rsidRDefault="001B1634" w:rsidP="00D565CB">
      <w:pPr>
        <w:spacing w:after="0" w:line="269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1B1634" w:rsidRPr="00D565CB" w:rsidRDefault="001B1634" w:rsidP="00D565CB">
      <w:pPr>
        <w:spacing w:after="0" w:line="269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1B1634" w:rsidRPr="00D565CB" w:rsidRDefault="001B1634" w:rsidP="00D565CB">
      <w:pPr>
        <w:spacing w:after="0" w:line="269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1634" w:rsidRPr="00D565CB" w:rsidRDefault="001B1634" w:rsidP="00D565CB">
      <w:pPr>
        <w:spacing w:after="0" w:line="269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D565CB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565CB">
        <w:rPr>
          <w:rFonts w:ascii="Times New Roman" w:hAnsi="Times New Roman"/>
          <w:color w:val="000000"/>
          <w:sz w:val="28"/>
          <w:lang w:val="ru-RU"/>
        </w:rPr>
        <w:t>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1B1634" w:rsidRPr="00D565CB" w:rsidRDefault="001B1634" w:rsidP="00D565CB">
      <w:pPr>
        <w:rPr>
          <w:lang w:val="ru-RU"/>
        </w:rPr>
        <w:sectPr w:rsidR="001B1634" w:rsidRPr="00D565CB" w:rsidSect="00D565CB">
          <w:pgSz w:w="11906" w:h="16383"/>
          <w:pgMar w:top="851" w:right="851" w:bottom="851" w:left="1701" w:header="720" w:footer="720" w:gutter="0"/>
          <w:cols w:space="720"/>
        </w:sectPr>
      </w:pPr>
      <w:bookmarkStart w:id="10" w:name="_Toc141079009"/>
      <w:bookmarkEnd w:id="10"/>
    </w:p>
    <w:p w:rsidR="001B1634" w:rsidRPr="00D565CB" w:rsidRDefault="001B1634" w:rsidP="00D565CB">
      <w:pPr>
        <w:spacing w:after="0" w:line="264" w:lineRule="auto"/>
        <w:jc w:val="both"/>
        <w:rPr>
          <w:lang w:val="ru-RU"/>
        </w:rPr>
      </w:pPr>
      <w:bookmarkStart w:id="11" w:name="block-100709463"/>
      <w:bookmarkEnd w:id="11"/>
      <w:r w:rsidRPr="00D565C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D565C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2" w:name="_Toc124264881"/>
      <w:bookmarkStart w:id="13" w:name="_Toc141079013"/>
      <w:bookmarkEnd w:id="12"/>
      <w:bookmarkEnd w:id="13"/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1B1634" w:rsidRPr="00D565CB" w:rsidRDefault="001B1634" w:rsidP="00D565CB">
      <w:pPr>
        <w:spacing w:after="0" w:line="252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B1634" w:rsidRPr="00D565CB" w:rsidRDefault="001B1634" w:rsidP="00D565CB">
      <w:pPr>
        <w:spacing w:after="0" w:line="252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1B1634" w:rsidRPr="00D565CB" w:rsidRDefault="001B1634" w:rsidP="00D565CB">
      <w:pPr>
        <w:spacing w:after="0" w:line="252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B1634" w:rsidRPr="00D565CB" w:rsidRDefault="001B1634" w:rsidP="00D565CB">
      <w:pPr>
        <w:spacing w:after="0" w:line="252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1B1634" w:rsidRPr="00D565CB" w:rsidRDefault="001B1634" w:rsidP="00D565CB">
      <w:pPr>
        <w:spacing w:after="0" w:line="252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4" w:name="_Toc124264882"/>
      <w:bookmarkStart w:id="15" w:name="_Toc141079014"/>
      <w:bookmarkEnd w:id="14"/>
      <w:bookmarkEnd w:id="15"/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D565C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1B1634" w:rsidRPr="00D565CB" w:rsidRDefault="001B1634" w:rsidP="00D565CB">
      <w:pPr>
        <w:spacing w:after="0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1B1634" w:rsidRPr="00D565CB" w:rsidRDefault="001B1634" w:rsidP="00D565CB">
      <w:pPr>
        <w:spacing w:after="0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1B1634" w:rsidRPr="00D565CB" w:rsidRDefault="001B1634" w:rsidP="00D565CB">
      <w:pPr>
        <w:spacing w:after="0" w:line="257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1B1634" w:rsidRPr="00D565CB" w:rsidRDefault="001B1634" w:rsidP="00D565CB">
      <w:pPr>
        <w:spacing w:after="0" w:line="257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1B1634" w:rsidRPr="00D565CB" w:rsidRDefault="001B1634" w:rsidP="00D565CB">
      <w:pPr>
        <w:spacing w:after="0" w:line="257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1B1634" w:rsidRPr="00D565CB" w:rsidRDefault="001B1634" w:rsidP="00D565CB">
      <w:pPr>
        <w:spacing w:after="0" w:line="264" w:lineRule="auto"/>
        <w:ind w:left="120"/>
        <w:jc w:val="both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565C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D565CB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D565CB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1B1634" w:rsidRPr="00D565CB" w:rsidRDefault="001B1634" w:rsidP="00D565CB">
      <w:pPr>
        <w:spacing w:after="0" w:line="264" w:lineRule="auto"/>
        <w:ind w:firstLine="600"/>
        <w:jc w:val="both"/>
        <w:rPr>
          <w:lang w:val="ru-RU"/>
        </w:rPr>
      </w:pPr>
      <w:r w:rsidRPr="00D565CB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6" w:name="_TOC_250002"/>
      <w:bookmarkEnd w:id="16"/>
    </w:p>
    <w:p w:rsidR="001B1634" w:rsidRPr="00D565CB" w:rsidRDefault="001B1634" w:rsidP="00D565CB">
      <w:pPr>
        <w:rPr>
          <w:lang w:val="ru-RU"/>
        </w:rPr>
        <w:sectPr w:rsidR="001B1634" w:rsidRPr="00D565CB" w:rsidSect="00D565CB">
          <w:pgSz w:w="11906" w:h="16383"/>
          <w:pgMar w:top="851" w:right="851" w:bottom="851" w:left="1701" w:header="720" w:footer="720" w:gutter="0"/>
          <w:cols w:space="720"/>
        </w:sectPr>
      </w:pPr>
    </w:p>
    <w:p w:rsidR="001B1634" w:rsidRPr="00D565CB" w:rsidRDefault="001B1634" w:rsidP="00D565CB">
      <w:pPr>
        <w:spacing w:after="0"/>
        <w:ind w:left="120"/>
        <w:rPr>
          <w:lang w:val="ru-RU"/>
        </w:rPr>
      </w:pPr>
      <w:bookmarkStart w:id="17" w:name="block-100709458"/>
      <w:bookmarkEnd w:id="17"/>
      <w:r w:rsidRPr="00D565CB"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 </w:t>
      </w:r>
    </w:p>
    <w:p w:rsidR="001B1634" w:rsidRPr="00D565CB" w:rsidRDefault="001B1634" w:rsidP="00D565CB">
      <w:pPr>
        <w:spacing w:after="0"/>
        <w:ind w:left="120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 xml:space="preserve">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63"/>
        <w:gridCol w:w="4548"/>
        <w:gridCol w:w="1651"/>
        <w:gridCol w:w="1841"/>
        <w:gridCol w:w="1910"/>
        <w:gridCol w:w="2852"/>
      </w:tblGrid>
      <w:tr w:rsidR="001B1634" w:rsidRPr="006B012C" w:rsidTr="00D565C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634" w:rsidRPr="006B012C" w:rsidRDefault="001B1634" w:rsidP="00D56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634" w:rsidRPr="006B012C" w:rsidRDefault="001B1634" w:rsidP="00D565C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634" w:rsidRPr="006B012C" w:rsidRDefault="001B1634" w:rsidP="00D565CB"/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/>
        </w:tc>
      </w:tr>
    </w:tbl>
    <w:p w:rsidR="001B1634" w:rsidRDefault="001B1634" w:rsidP="00D565CB">
      <w:pPr>
        <w:spacing w:after="0"/>
        <w:ind w:left="120"/>
      </w:pPr>
      <w:bookmarkStart w:id="18" w:name="block-100709460"/>
      <w:bookmarkEnd w:id="18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1B1634" w:rsidRPr="00DB40F2" w:rsidRDefault="001B1634" w:rsidP="00D565CB">
      <w:pPr>
        <w:spacing w:after="0"/>
        <w:ind w:left="120"/>
        <w:sectPr w:rsidR="001B1634" w:rsidRPr="00DB40F2" w:rsidSect="00D565CB">
          <w:pgSz w:w="16383" w:h="11906" w:orient="landscape"/>
          <w:pgMar w:top="851" w:right="851" w:bottom="851" w:left="1701" w:header="720" w:footer="720" w:gutter="0"/>
          <w:cols w:space="720"/>
        </w:sectPr>
      </w:pPr>
    </w:p>
    <w:p w:rsidR="001B1634" w:rsidRDefault="001B1634" w:rsidP="00D565CB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DB40F2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927"/>
        <w:gridCol w:w="3609"/>
        <w:gridCol w:w="1179"/>
        <w:gridCol w:w="1841"/>
        <w:gridCol w:w="1910"/>
        <w:gridCol w:w="1296"/>
        <w:gridCol w:w="3277"/>
      </w:tblGrid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4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634" w:rsidRPr="006B012C" w:rsidRDefault="001B1634" w:rsidP="00D56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634" w:rsidRPr="006B012C" w:rsidRDefault="001B1634" w:rsidP="00D565CB"/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B1634" w:rsidRPr="006B012C" w:rsidRDefault="001B1634" w:rsidP="00D565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634" w:rsidRPr="006B012C" w:rsidRDefault="001B1634" w:rsidP="00D565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1634" w:rsidRPr="006B012C" w:rsidRDefault="001B1634" w:rsidP="00D565CB"/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4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https://m.edsoo.ru/M6B1B6R6W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5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https://m.edsoo.ru/R5M0Y8B4E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6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https://m.edsoo.ru/B6J2D3E9Q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7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https://m.edsoo.ru/S3J8S5S3Y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8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https://m.edsoo.ru/J5P2N8O5A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9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https://m.edsoo.ru/P5J0I4Z2B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0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https://m.edsoo.ru/I9V7H7M5Q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1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https://m.edsoo.ru/M8E8N0V7G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2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https://m.edsoo.ru/W3C8E3N0U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3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https://m.edsoo.ru/C1Z8B4D5G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4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https://m.edsoo.ru/S8I8J8W4V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5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https://m.edsoo.ru/Y5O9Y4E6B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6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https://m.edsoo.ru/E3Z5X1Y4M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7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https://m.edsoo.ru/U4N3Q4K3Y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8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https://m.edsoo.ru/W7G8P3V8B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19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https://m.edsoo.ru/I1I0X0O4B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0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https://m.edsoo.ru/M1P3Y4H3J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1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https://m.edsoo.ru/B3P3S3Q0Z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2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https://m.edsoo.ru/B8Q4E8F8H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3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https://m.edsoo.ru/V7R8C8G1X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4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https://m.edsoo.ru/E6Y4P0Q7Y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5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https://m.edsoo.ru/J9H0I0A0F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6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https://m.edsoo.ru/F5V7E7J8A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7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https://m.edsoo.ru/R7R5F0L7D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8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https://m.edsoo.ru/Z3X7G2K0Z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29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https://m.edsoo.ru/I4F3A2G9Y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30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https://m.edsoo.ru/V4X9J1D4S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03.05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31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https://m.edsoo.ru/A6T2U4L7P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32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https://m.edsoo.ru/U9T2I3D7D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33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https://m.edsoo.ru/Y6U8B0E0R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34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https://m.edsoo.ru/Z9S9S4S9H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r>
              <w:t>26.05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</w:pPr>
            <w:hyperlink r:id="rId35">
              <w:r w:rsidRPr="006B012C">
                <w:rPr>
                  <w:rFonts w:ascii="Times New Roman" w:hAnsi="Times New Roman"/>
                  <w:color w:val="0000FF"/>
                  <w:u w:val="single"/>
                </w:rPr>
                <w:t>https://m.edsoo.ru/E6H7I3X8A</w:t>
              </w:r>
            </w:hyperlink>
          </w:p>
        </w:tc>
      </w:tr>
      <w:tr w:rsidR="001B1634" w:rsidRPr="006B012C" w:rsidTr="00D565C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634" w:rsidRPr="00D565CB" w:rsidRDefault="001B1634" w:rsidP="00D565CB">
            <w:pPr>
              <w:spacing w:after="0"/>
              <w:ind w:left="135"/>
              <w:rPr>
                <w:lang w:val="ru-RU"/>
              </w:rPr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D565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>
            <w:pPr>
              <w:spacing w:after="0"/>
              <w:ind w:left="135"/>
              <w:jc w:val="center"/>
            </w:pPr>
            <w:r w:rsidRPr="006B012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1634" w:rsidRPr="006B012C" w:rsidRDefault="001B1634" w:rsidP="00D565CB"/>
        </w:tc>
      </w:tr>
    </w:tbl>
    <w:p w:rsidR="001B1634" w:rsidRDefault="001B1634" w:rsidP="00D565CB">
      <w:pPr>
        <w:sectPr w:rsidR="001B1634" w:rsidSect="00D565CB">
          <w:pgSz w:w="16383" w:h="11906" w:orient="landscape"/>
          <w:pgMar w:top="851" w:right="851" w:bottom="851" w:left="1701" w:header="720" w:footer="720" w:gutter="0"/>
          <w:cols w:space="720"/>
        </w:sectPr>
      </w:pPr>
    </w:p>
    <w:p w:rsidR="001B1634" w:rsidRPr="00D565CB" w:rsidRDefault="001B1634" w:rsidP="00D565CB">
      <w:pPr>
        <w:spacing w:after="0"/>
        <w:ind w:left="120"/>
        <w:rPr>
          <w:lang w:val="ru-RU"/>
        </w:rPr>
      </w:pPr>
      <w:bookmarkStart w:id="19" w:name="block-100709461"/>
      <w:bookmarkEnd w:id="19"/>
      <w:r w:rsidRPr="00D565CB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1B1634" w:rsidRPr="00D565CB" w:rsidRDefault="001B1634" w:rsidP="00D565CB">
      <w:pPr>
        <w:spacing w:after="0" w:line="480" w:lineRule="auto"/>
        <w:ind w:left="120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B1634" w:rsidRPr="00D565CB" w:rsidRDefault="001B1634" w:rsidP="00D565CB">
      <w:pPr>
        <w:spacing w:after="0" w:line="480" w:lineRule="auto"/>
        <w:ind w:left="120"/>
        <w:rPr>
          <w:lang w:val="ru-RU"/>
        </w:rPr>
      </w:pPr>
    </w:p>
    <w:p w:rsidR="001B1634" w:rsidRPr="00D565CB" w:rsidRDefault="001B1634" w:rsidP="00D565CB">
      <w:pPr>
        <w:spacing w:after="0" w:line="480" w:lineRule="auto"/>
        <w:ind w:left="120"/>
        <w:rPr>
          <w:lang w:val="ru-RU"/>
        </w:rPr>
      </w:pPr>
    </w:p>
    <w:p w:rsidR="001B1634" w:rsidRPr="00D565CB" w:rsidRDefault="001B1634" w:rsidP="00D565CB">
      <w:pPr>
        <w:spacing w:after="0"/>
        <w:ind w:left="120"/>
        <w:rPr>
          <w:lang w:val="ru-RU"/>
        </w:rPr>
      </w:pPr>
    </w:p>
    <w:p w:rsidR="001B1634" w:rsidRPr="00D565CB" w:rsidRDefault="001B1634" w:rsidP="00D565CB">
      <w:pPr>
        <w:spacing w:after="0" w:line="480" w:lineRule="auto"/>
        <w:ind w:left="120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1634" w:rsidRPr="00D565CB" w:rsidRDefault="001B1634" w:rsidP="00D565CB">
      <w:pPr>
        <w:spacing w:after="0" w:line="480" w:lineRule="auto"/>
        <w:ind w:left="120"/>
        <w:rPr>
          <w:lang w:val="ru-RU"/>
        </w:rPr>
      </w:pPr>
    </w:p>
    <w:p w:rsidR="001B1634" w:rsidRPr="00D565CB" w:rsidRDefault="001B1634" w:rsidP="00D565CB">
      <w:pPr>
        <w:spacing w:after="0"/>
        <w:ind w:left="120"/>
        <w:rPr>
          <w:lang w:val="ru-RU"/>
        </w:rPr>
      </w:pPr>
    </w:p>
    <w:p w:rsidR="001B1634" w:rsidRPr="00D565CB" w:rsidRDefault="001B1634" w:rsidP="00D565CB">
      <w:pPr>
        <w:spacing w:after="0" w:line="480" w:lineRule="auto"/>
        <w:ind w:left="120"/>
        <w:rPr>
          <w:lang w:val="ru-RU"/>
        </w:rPr>
      </w:pPr>
      <w:r w:rsidRPr="00D565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B1634" w:rsidRPr="00D565CB" w:rsidRDefault="001B1634" w:rsidP="00D565CB">
      <w:pPr>
        <w:spacing w:after="0" w:line="480" w:lineRule="auto"/>
        <w:ind w:left="120"/>
        <w:rPr>
          <w:lang w:val="ru-RU"/>
        </w:rPr>
      </w:pPr>
    </w:p>
    <w:p w:rsidR="001B1634" w:rsidRPr="00D565CB" w:rsidRDefault="001B1634" w:rsidP="00D565CB">
      <w:pPr>
        <w:rPr>
          <w:lang w:val="ru-RU"/>
        </w:rPr>
      </w:pPr>
    </w:p>
    <w:p w:rsidR="001B1634" w:rsidRPr="00ED2537" w:rsidRDefault="001B1634" w:rsidP="00D565CB">
      <w:pPr>
        <w:spacing w:after="0"/>
        <w:ind w:firstLine="600"/>
        <w:jc w:val="both"/>
        <w:rPr>
          <w:lang w:val="ru-RU"/>
        </w:rPr>
      </w:pPr>
    </w:p>
    <w:sectPr w:rsidR="001B1634" w:rsidRPr="00ED2537" w:rsidSect="00D565CB">
      <w:pgSz w:w="11907" w:h="16839" w:code="9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1A23"/>
    <w:rsid w:val="000652CF"/>
    <w:rsid w:val="000D4161"/>
    <w:rsid w:val="000E6D86"/>
    <w:rsid w:val="001B1634"/>
    <w:rsid w:val="002F46F8"/>
    <w:rsid w:val="00344265"/>
    <w:rsid w:val="004E6975"/>
    <w:rsid w:val="00532160"/>
    <w:rsid w:val="006B012C"/>
    <w:rsid w:val="00734153"/>
    <w:rsid w:val="00772D71"/>
    <w:rsid w:val="008610C7"/>
    <w:rsid w:val="0086502D"/>
    <w:rsid w:val="008944ED"/>
    <w:rsid w:val="00BC3348"/>
    <w:rsid w:val="00C53FFE"/>
    <w:rsid w:val="00CC1A23"/>
    <w:rsid w:val="00CD0EDA"/>
    <w:rsid w:val="00D565CB"/>
    <w:rsid w:val="00DB40F2"/>
    <w:rsid w:val="00E2220E"/>
    <w:rsid w:val="00E9175A"/>
    <w:rsid w:val="00ED2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CC1A2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CC1A2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J5P2N8O5A" TargetMode="External"/><Relationship Id="rId13" Type="http://schemas.openxmlformats.org/officeDocument/2006/relationships/hyperlink" Target="https://m.edsoo.ru/C1Z8B4D5G" TargetMode="External"/><Relationship Id="rId18" Type="http://schemas.openxmlformats.org/officeDocument/2006/relationships/hyperlink" Target="https://m.edsoo.ru/W7G8P3V8B" TargetMode="External"/><Relationship Id="rId26" Type="http://schemas.openxmlformats.org/officeDocument/2006/relationships/hyperlink" Target="https://m.edsoo.ru/F5V7E7J8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B3P3S3Q0Z" TargetMode="External"/><Relationship Id="rId34" Type="http://schemas.openxmlformats.org/officeDocument/2006/relationships/hyperlink" Target="https://m.edsoo.ru/Z9S9S4S9H" TargetMode="External"/><Relationship Id="rId7" Type="http://schemas.openxmlformats.org/officeDocument/2006/relationships/hyperlink" Target="https://m.edsoo.ru/S3J8S5S3Y" TargetMode="External"/><Relationship Id="rId12" Type="http://schemas.openxmlformats.org/officeDocument/2006/relationships/hyperlink" Target="https://m.edsoo.ru/W3C8E3N0U" TargetMode="External"/><Relationship Id="rId17" Type="http://schemas.openxmlformats.org/officeDocument/2006/relationships/hyperlink" Target="https://m.edsoo.ru/U4N3Q4K3Y" TargetMode="External"/><Relationship Id="rId25" Type="http://schemas.openxmlformats.org/officeDocument/2006/relationships/hyperlink" Target="https://m.edsoo.ru/J9H0I0A0F" TargetMode="External"/><Relationship Id="rId33" Type="http://schemas.openxmlformats.org/officeDocument/2006/relationships/hyperlink" Target="https://m.edsoo.ru/Y6U8B0E0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E3Z5X1Y4M" TargetMode="External"/><Relationship Id="rId20" Type="http://schemas.openxmlformats.org/officeDocument/2006/relationships/hyperlink" Target="https://m.edsoo.ru/M1P3Y4H3J" TargetMode="External"/><Relationship Id="rId29" Type="http://schemas.openxmlformats.org/officeDocument/2006/relationships/hyperlink" Target="https://m.edsoo.ru/I4F3A2G9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6J2D3E9Q" TargetMode="External"/><Relationship Id="rId11" Type="http://schemas.openxmlformats.org/officeDocument/2006/relationships/hyperlink" Target="https://m.edsoo.ru/M8E8N0V7G" TargetMode="External"/><Relationship Id="rId24" Type="http://schemas.openxmlformats.org/officeDocument/2006/relationships/hyperlink" Target="https://m.edsoo.ru/E6Y4P0Q7Y" TargetMode="External"/><Relationship Id="rId32" Type="http://schemas.openxmlformats.org/officeDocument/2006/relationships/hyperlink" Target="https://m.edsoo.ru/U9T2I3D7D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.edsoo.ru/R5M0Y8B4E" TargetMode="External"/><Relationship Id="rId15" Type="http://schemas.openxmlformats.org/officeDocument/2006/relationships/hyperlink" Target="https://m.edsoo.ru/Y5O9Y4E6B" TargetMode="External"/><Relationship Id="rId23" Type="http://schemas.openxmlformats.org/officeDocument/2006/relationships/hyperlink" Target="https://m.edsoo.ru/V7R8C8G1X" TargetMode="External"/><Relationship Id="rId28" Type="http://schemas.openxmlformats.org/officeDocument/2006/relationships/hyperlink" Target="https://m.edsoo.ru/Z3X7G2K0Z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.edsoo.ru/I9V7H7M5Q" TargetMode="External"/><Relationship Id="rId19" Type="http://schemas.openxmlformats.org/officeDocument/2006/relationships/hyperlink" Target="https://m.edsoo.ru/I1I0X0O4B" TargetMode="External"/><Relationship Id="rId31" Type="http://schemas.openxmlformats.org/officeDocument/2006/relationships/hyperlink" Target="https://m.edsoo.ru/A6T2U4L7P" TargetMode="External"/><Relationship Id="rId4" Type="http://schemas.openxmlformats.org/officeDocument/2006/relationships/hyperlink" Target="https://m.edsoo.ru/M6B1B6R6W" TargetMode="External"/><Relationship Id="rId9" Type="http://schemas.openxmlformats.org/officeDocument/2006/relationships/hyperlink" Target="https://m.edsoo.ru/P5J0I4Z2B" TargetMode="External"/><Relationship Id="rId14" Type="http://schemas.openxmlformats.org/officeDocument/2006/relationships/hyperlink" Target="https://m.edsoo.ru/S8I8J8W4V" TargetMode="External"/><Relationship Id="rId22" Type="http://schemas.openxmlformats.org/officeDocument/2006/relationships/hyperlink" Target="https://m.edsoo.ru/B8Q4E8F8H" TargetMode="External"/><Relationship Id="rId27" Type="http://schemas.openxmlformats.org/officeDocument/2006/relationships/hyperlink" Target="https://m.edsoo.ru/R7R5F0L7D" TargetMode="External"/><Relationship Id="rId30" Type="http://schemas.openxmlformats.org/officeDocument/2006/relationships/hyperlink" Target="https://m.edsoo.ru/V4X9J1D4S" TargetMode="External"/><Relationship Id="rId35" Type="http://schemas.openxmlformats.org/officeDocument/2006/relationships/hyperlink" Target="https://m.edsoo.ru/E6H7I3X8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20</Pages>
  <Words>4833</Words>
  <Characters>27550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Мария Алексеевна  Пупенко</cp:lastModifiedBy>
  <cp:revision>2</cp:revision>
  <cp:lastPrinted>2026-09-15T21:12:00Z</cp:lastPrinted>
  <dcterms:created xsi:type="dcterms:W3CDTF">2026-09-15T20:46:00Z</dcterms:created>
  <dcterms:modified xsi:type="dcterms:W3CDTF">2026-09-15T21:14:00Z</dcterms:modified>
</cp:coreProperties>
</file>