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AA6" w:rsidRPr="00C007D4" w:rsidRDefault="00874AA6">
      <w:pPr>
        <w:spacing w:after="0" w:line="408" w:lineRule="auto"/>
        <w:ind w:left="120"/>
        <w:jc w:val="center"/>
        <w:rPr>
          <w:lang w:val="ru-RU"/>
        </w:rPr>
      </w:pPr>
      <w:r w:rsidRPr="00C007D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74AA6" w:rsidRPr="00C007D4" w:rsidRDefault="00874AA6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bookmarkEnd w:id="0"/>
      <w:r w:rsidRPr="00C007D4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</w:p>
    <w:p w:rsidR="00874AA6" w:rsidRPr="00C007D4" w:rsidRDefault="00874AA6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bookmarkEnd w:id="1"/>
      <w:r w:rsidRPr="00C007D4">
        <w:rPr>
          <w:rFonts w:ascii="Times New Roman" w:hAnsi="Times New Roman"/>
          <w:b/>
          <w:color w:val="000000"/>
          <w:sz w:val="28"/>
          <w:lang w:val="ru-RU"/>
        </w:rPr>
        <w:t>Управление Администрации Зерноградского района</w:t>
      </w:r>
    </w:p>
    <w:p w:rsidR="00874AA6" w:rsidRPr="00C007D4" w:rsidRDefault="00874AA6">
      <w:pPr>
        <w:spacing w:after="0" w:line="408" w:lineRule="auto"/>
        <w:ind w:left="120"/>
        <w:jc w:val="center"/>
        <w:rPr>
          <w:lang w:val="ru-RU"/>
        </w:rPr>
      </w:pPr>
      <w:r w:rsidRPr="00C007D4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874AA6" w:rsidRPr="00C007D4" w:rsidRDefault="00874AA6">
      <w:pPr>
        <w:spacing w:after="0"/>
        <w:ind w:left="120"/>
        <w:rPr>
          <w:lang w:val="ru-RU"/>
        </w:rPr>
      </w:pPr>
    </w:p>
    <w:p w:rsidR="00874AA6" w:rsidRPr="00C007D4" w:rsidRDefault="00874AA6">
      <w:pPr>
        <w:spacing w:after="0"/>
        <w:ind w:left="120"/>
        <w:rPr>
          <w:lang w:val="ru-RU"/>
        </w:rPr>
      </w:pPr>
    </w:p>
    <w:p w:rsidR="00874AA6" w:rsidRPr="00C007D4" w:rsidRDefault="00874AA6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3114"/>
        <w:gridCol w:w="3115"/>
        <w:gridCol w:w="3115"/>
      </w:tblGrid>
      <w:tr w:rsidR="00874AA6" w:rsidRPr="0095242A" w:rsidTr="000D4161">
        <w:tc>
          <w:tcPr>
            <w:tcW w:w="3114" w:type="dxa"/>
          </w:tcPr>
          <w:p w:rsidR="00874AA6" w:rsidRPr="00687CB2" w:rsidRDefault="00874AA6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874AA6" w:rsidRPr="00687CB2" w:rsidRDefault="00874AA6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874AA6" w:rsidRPr="00687CB2" w:rsidRDefault="00874AA6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74AA6" w:rsidRPr="00687CB2" w:rsidRDefault="00874AA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Шатога Е.Е.</w:t>
            </w:r>
          </w:p>
          <w:p w:rsidR="00874AA6" w:rsidRDefault="00874AA6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№05</w:t>
            </w:r>
          </w:p>
          <w:p w:rsidR="00874AA6" w:rsidRPr="00687CB2" w:rsidRDefault="00874AA6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от «26» августа</w:t>
            </w:r>
            <w:r w:rsidRPr="00C007D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2026г. г.</w:t>
            </w:r>
          </w:p>
          <w:p w:rsidR="00874AA6" w:rsidRPr="00687CB2" w:rsidRDefault="00874A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74AA6" w:rsidRPr="00687CB2" w:rsidRDefault="00874AA6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874AA6" w:rsidRDefault="00874AA6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874AA6" w:rsidRPr="00687CB2" w:rsidRDefault="00874AA6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874AA6" w:rsidRPr="00687CB2" w:rsidRDefault="00874AA6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74AA6" w:rsidRPr="00687CB2" w:rsidRDefault="00874AA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874AA6" w:rsidRDefault="00874AA6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</w:p>
          <w:p w:rsidR="00874AA6" w:rsidRPr="00687CB2" w:rsidRDefault="00874AA6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от «27»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687CB2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74AA6" w:rsidRPr="00687CB2" w:rsidRDefault="00874A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74AA6" w:rsidRPr="00687CB2" w:rsidRDefault="00874AA6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74AA6" w:rsidRDefault="00874AA6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874AA6" w:rsidRPr="00687CB2" w:rsidRDefault="00874AA6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874AA6" w:rsidRPr="00687CB2" w:rsidRDefault="00874AA6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74AA6" w:rsidRPr="00687CB2" w:rsidRDefault="00874AA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874AA6" w:rsidRDefault="00874AA6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874AA6" w:rsidRPr="00687CB2" w:rsidRDefault="00874AA6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 «28»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687CB2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687CB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74AA6" w:rsidRPr="00687CB2" w:rsidRDefault="00874A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74AA6" w:rsidRPr="00C007D4" w:rsidRDefault="00874AA6">
      <w:pPr>
        <w:spacing w:after="0"/>
        <w:ind w:left="120"/>
        <w:rPr>
          <w:lang w:val="ru-RU"/>
        </w:rPr>
      </w:pPr>
    </w:p>
    <w:p w:rsidR="00874AA6" w:rsidRPr="00C007D4" w:rsidRDefault="00874AA6">
      <w:pPr>
        <w:spacing w:after="0"/>
        <w:ind w:left="120"/>
        <w:rPr>
          <w:lang w:val="ru-RU"/>
        </w:rPr>
      </w:pPr>
    </w:p>
    <w:p w:rsidR="00874AA6" w:rsidRPr="00C007D4" w:rsidRDefault="00874AA6">
      <w:pPr>
        <w:spacing w:after="0"/>
        <w:ind w:left="120"/>
        <w:rPr>
          <w:lang w:val="ru-RU"/>
        </w:rPr>
      </w:pPr>
    </w:p>
    <w:p w:rsidR="00874AA6" w:rsidRPr="00C007D4" w:rsidRDefault="00874AA6">
      <w:pPr>
        <w:spacing w:after="0"/>
        <w:ind w:left="120"/>
        <w:rPr>
          <w:lang w:val="ru-RU"/>
        </w:rPr>
      </w:pPr>
    </w:p>
    <w:p w:rsidR="00874AA6" w:rsidRPr="00C007D4" w:rsidRDefault="00874AA6">
      <w:pPr>
        <w:spacing w:after="0"/>
        <w:ind w:left="120"/>
        <w:rPr>
          <w:lang w:val="ru-RU"/>
        </w:rPr>
      </w:pPr>
    </w:p>
    <w:p w:rsidR="00874AA6" w:rsidRPr="00C007D4" w:rsidRDefault="00874AA6">
      <w:pPr>
        <w:spacing w:after="0" w:line="408" w:lineRule="auto"/>
        <w:ind w:left="120"/>
        <w:jc w:val="center"/>
        <w:rPr>
          <w:lang w:val="ru-RU"/>
        </w:rPr>
      </w:pPr>
      <w:r w:rsidRPr="00C007D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74AA6" w:rsidRPr="00C007D4" w:rsidRDefault="00874AA6">
      <w:pPr>
        <w:spacing w:after="0" w:line="408" w:lineRule="auto"/>
        <w:ind w:left="120"/>
        <w:jc w:val="center"/>
        <w:rPr>
          <w:lang w:val="ru-RU"/>
        </w:rPr>
      </w:pPr>
      <w:r w:rsidRPr="00C007D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007D4">
        <w:rPr>
          <w:rFonts w:ascii="Times New Roman" w:hAnsi="Times New Roman"/>
          <w:color w:val="000000"/>
          <w:sz w:val="28"/>
          <w:lang w:val="ru-RU"/>
        </w:rPr>
        <w:t xml:space="preserve"> 10750356)</w:t>
      </w: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Pr="00C007D4" w:rsidRDefault="00874AA6">
      <w:pPr>
        <w:spacing w:after="0" w:line="408" w:lineRule="auto"/>
        <w:ind w:left="120"/>
        <w:jc w:val="center"/>
        <w:rPr>
          <w:lang w:val="ru-RU"/>
        </w:rPr>
      </w:pPr>
      <w:r w:rsidRPr="00C007D4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874AA6" w:rsidRPr="00976626" w:rsidRDefault="00874AA6" w:rsidP="009766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C007D4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976626">
        <w:rPr>
          <w:rFonts w:ascii="Times New Roman" w:hAnsi="Times New Roman"/>
          <w:color w:val="000000"/>
          <w:sz w:val="28"/>
          <w:lang w:val="ru-RU"/>
        </w:rPr>
        <w:t xml:space="preserve"> обучающихся 2 «</w:t>
      </w:r>
      <w:r>
        <w:rPr>
          <w:rFonts w:ascii="Times New Roman" w:hAnsi="Times New Roman"/>
          <w:color w:val="000000"/>
          <w:sz w:val="28"/>
          <w:lang w:val="ru-RU"/>
        </w:rPr>
        <w:t>Б</w:t>
      </w:r>
      <w:r w:rsidRPr="00976626">
        <w:rPr>
          <w:rFonts w:ascii="Times New Roman" w:hAnsi="Times New Roman"/>
          <w:color w:val="000000"/>
          <w:sz w:val="28"/>
          <w:lang w:val="ru-RU"/>
        </w:rPr>
        <w:t>» класса</w:t>
      </w:r>
    </w:p>
    <w:p w:rsidR="00874AA6" w:rsidRPr="0095242A" w:rsidRDefault="00874AA6" w:rsidP="00976626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Составитель</w:t>
      </w:r>
      <w:r w:rsidRPr="00976626">
        <w:rPr>
          <w:rFonts w:ascii="Times New Roman" w:hAnsi="Times New Roman"/>
          <w:sz w:val="24"/>
          <w:szCs w:val="24"/>
          <w:lang w:val="ru-RU"/>
        </w:rPr>
        <w:t>:</w:t>
      </w:r>
      <w:r w:rsidRPr="0095242A">
        <w:rPr>
          <w:rFonts w:ascii="Times New Roman" w:hAnsi="Times New Roman"/>
          <w:sz w:val="24"/>
          <w:szCs w:val="24"/>
          <w:lang w:val="ru-RU"/>
        </w:rPr>
        <w:t xml:space="preserve"> Пупенко Мария Алексеевна</w:t>
      </w: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Pr="00C007D4" w:rsidRDefault="00874AA6">
      <w:pPr>
        <w:spacing w:after="0"/>
        <w:ind w:left="120"/>
        <w:jc w:val="center"/>
        <w:rPr>
          <w:lang w:val="ru-RU"/>
        </w:rPr>
      </w:pPr>
    </w:p>
    <w:p w:rsidR="00874AA6" w:rsidRDefault="00874AA6">
      <w:pPr>
        <w:spacing w:after="0"/>
        <w:ind w:left="120"/>
        <w:jc w:val="center"/>
        <w:rPr>
          <w:lang w:val="ru-RU"/>
        </w:rPr>
      </w:pPr>
      <w:bookmarkStart w:id="2" w:name="508ac55b-44c9-400c-838c-9af63dfa3fb2"/>
      <w:bookmarkEnd w:id="2"/>
      <w:r w:rsidRPr="00C007D4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d20e1ab1-8771-4456-8e22-9864249693d4"/>
      <w:bookmarkEnd w:id="3"/>
      <w:r w:rsidRPr="00C007D4">
        <w:rPr>
          <w:rFonts w:ascii="Times New Roman" w:hAnsi="Times New Roman"/>
          <w:b/>
          <w:color w:val="000000"/>
          <w:sz w:val="28"/>
          <w:lang w:val="ru-RU"/>
        </w:rPr>
        <w:t>2026г.</w:t>
      </w:r>
    </w:p>
    <w:p w:rsidR="00874AA6" w:rsidRPr="00976626" w:rsidRDefault="00874AA6" w:rsidP="00976626">
      <w:pPr>
        <w:spacing w:after="0" w:line="257" w:lineRule="auto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74AA6" w:rsidRPr="00976626" w:rsidRDefault="00874AA6" w:rsidP="00976626">
      <w:pPr>
        <w:spacing w:after="0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874AA6" w:rsidRPr="00976626" w:rsidRDefault="00874AA6" w:rsidP="00976626">
      <w:pPr>
        <w:rPr>
          <w:lang w:val="ru-RU"/>
        </w:rPr>
        <w:sectPr w:rsidR="00874AA6" w:rsidRPr="00976626">
          <w:pgSz w:w="11906" w:h="16383"/>
          <w:pgMar w:top="1134" w:right="850" w:bottom="1134" w:left="1701" w:header="720" w:footer="720" w:gutter="0"/>
          <w:cols w:space="720"/>
        </w:sectPr>
      </w:pP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bookmarkStart w:id="4" w:name="block-100270960"/>
      <w:bookmarkEnd w:id="4"/>
      <w:r w:rsidRPr="00976626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874AA6" w:rsidRPr="00976626" w:rsidRDefault="00874AA6" w:rsidP="00976626">
      <w:pPr>
        <w:spacing w:after="0" w:line="252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976626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874AA6" w:rsidRPr="00976626" w:rsidRDefault="00874AA6" w:rsidP="00976626">
      <w:pPr>
        <w:rPr>
          <w:lang w:val="ru-RU"/>
        </w:rPr>
        <w:sectPr w:rsidR="00874AA6" w:rsidRPr="00976626" w:rsidSect="00350A48">
          <w:pgSz w:w="11906" w:h="16383"/>
          <w:pgMar w:top="709" w:right="850" w:bottom="1134" w:left="1701" w:header="720" w:footer="720" w:gutter="0"/>
          <w:cols w:space="720"/>
        </w:sectPr>
      </w:pPr>
    </w:p>
    <w:p w:rsidR="00874AA6" w:rsidRPr="00976626" w:rsidRDefault="00874AA6" w:rsidP="00976626">
      <w:pPr>
        <w:spacing w:after="0"/>
        <w:ind w:left="120"/>
        <w:jc w:val="both"/>
        <w:rPr>
          <w:lang w:val="ru-RU"/>
        </w:rPr>
      </w:pPr>
      <w:bookmarkStart w:id="5" w:name="block-100270959"/>
      <w:bookmarkEnd w:id="5"/>
      <w:r w:rsidRPr="0097662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  <w:bookmarkStart w:id="6" w:name="_Toc143620888"/>
      <w:bookmarkEnd w:id="6"/>
    </w:p>
    <w:p w:rsidR="00874AA6" w:rsidRPr="00976626" w:rsidRDefault="00874AA6" w:rsidP="00976626">
      <w:pPr>
        <w:spacing w:after="0" w:line="168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874AA6" w:rsidRPr="00976626" w:rsidRDefault="00874AA6" w:rsidP="00976626">
      <w:pPr>
        <w:spacing w:after="0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74AA6" w:rsidRPr="00976626" w:rsidRDefault="00874AA6" w:rsidP="00976626">
      <w:pPr>
        <w:spacing w:after="0" w:line="257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74AA6" w:rsidRPr="00976626" w:rsidRDefault="00874AA6" w:rsidP="00976626">
      <w:pPr>
        <w:spacing w:after="0" w:line="264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</w:p>
    <w:p w:rsidR="00874AA6" w:rsidRPr="00976626" w:rsidRDefault="00874AA6" w:rsidP="00976626">
      <w:pPr>
        <w:spacing w:after="0" w:line="264" w:lineRule="auto"/>
        <w:ind w:left="120"/>
        <w:jc w:val="both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7662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7662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874AA6" w:rsidRPr="00976626" w:rsidRDefault="00874AA6" w:rsidP="00976626">
      <w:pPr>
        <w:spacing w:after="0" w:line="257" w:lineRule="auto"/>
        <w:ind w:firstLine="600"/>
        <w:jc w:val="both"/>
        <w:rPr>
          <w:lang w:val="ru-RU"/>
        </w:rPr>
      </w:pPr>
      <w:r w:rsidRPr="0097662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874AA6" w:rsidRPr="00976626" w:rsidRDefault="00874AA6" w:rsidP="00976626">
      <w:pPr>
        <w:rPr>
          <w:lang w:val="ru-RU"/>
        </w:rPr>
        <w:sectPr w:rsidR="00874AA6" w:rsidRPr="009766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4AA6" w:rsidRDefault="00874AA6" w:rsidP="00976626">
      <w:pPr>
        <w:spacing w:after="0"/>
        <w:ind w:left="120"/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58"/>
        <w:gridCol w:w="4648"/>
        <w:gridCol w:w="1285"/>
        <w:gridCol w:w="1841"/>
        <w:gridCol w:w="1910"/>
        <w:gridCol w:w="1212"/>
        <w:gridCol w:w="2086"/>
      </w:tblGrid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4AA6" w:rsidRPr="00732469" w:rsidRDefault="00874AA6" w:rsidP="00B470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4AA6" w:rsidRPr="00732469" w:rsidRDefault="00874AA6" w:rsidP="00B47039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4AA6" w:rsidRPr="00732469" w:rsidRDefault="00874AA6" w:rsidP="00B470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4AA6" w:rsidRPr="00732469" w:rsidRDefault="00874AA6" w:rsidP="00B47039"/>
        </w:tc>
      </w:tr>
      <w:tr w:rsidR="00874AA6" w:rsidRPr="0095242A" w:rsidTr="00B4703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/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97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732469"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/>
        </w:tc>
      </w:tr>
      <w:tr w:rsidR="00874AA6" w:rsidRPr="0095242A" w:rsidTr="00B4703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/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/>
        </w:tc>
      </w:tr>
    </w:tbl>
    <w:p w:rsidR="00874AA6" w:rsidRPr="006B510C" w:rsidRDefault="00874AA6" w:rsidP="00976626">
      <w:pPr>
        <w:sectPr w:rsidR="00874AA6" w:rsidRPr="006B51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4AA6" w:rsidRDefault="00874AA6" w:rsidP="00976626">
      <w:pPr>
        <w:spacing w:after="0"/>
      </w:pPr>
      <w:bookmarkStart w:id="7" w:name="block-100270957"/>
      <w:bookmarkEnd w:id="7"/>
      <w:r w:rsidRPr="006B510C">
        <w:rPr>
          <w:rFonts w:ascii="Times New Roman" w:hAnsi="Times New Roman"/>
          <w:b/>
          <w:color w:val="000000"/>
          <w:sz w:val="28"/>
        </w:rPr>
        <w:t>ПОУРОЧНОЕ ПЛАНИРОВАНИЕ</w:t>
      </w: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Ind w:w="-4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1"/>
        <w:gridCol w:w="5068"/>
        <w:gridCol w:w="1269"/>
        <w:gridCol w:w="1841"/>
        <w:gridCol w:w="1910"/>
        <w:gridCol w:w="1347"/>
        <w:gridCol w:w="2221"/>
      </w:tblGrid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  <w:tc>
          <w:tcPr>
            <w:tcW w:w="50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4AA6" w:rsidRPr="00732469" w:rsidRDefault="00874AA6" w:rsidP="00B47039">
            <w:pPr>
              <w:spacing w:after="0" w:line="240" w:lineRule="auto"/>
            </w:pPr>
          </w:p>
        </w:tc>
        <w:tc>
          <w:tcPr>
            <w:tcW w:w="50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4AA6" w:rsidRPr="00732469" w:rsidRDefault="00874AA6" w:rsidP="00B47039">
            <w:pPr>
              <w:spacing w:after="0" w:line="240" w:lineRule="auto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4AA6" w:rsidRPr="00732469" w:rsidRDefault="00874AA6" w:rsidP="00B47039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4AA6" w:rsidRPr="00732469" w:rsidRDefault="00874AA6" w:rsidP="00B47039">
            <w:pPr>
              <w:spacing w:after="0" w:line="240" w:lineRule="auto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976626">
            <w:pPr>
              <w:spacing w:after="0" w:line="240" w:lineRule="auto"/>
            </w:pPr>
            <w: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Средства художественной выразительности: цвет, форма, размер. </w:t>
            </w:r>
            <w:r w:rsidRPr="00732469">
              <w:rPr>
                <w:rFonts w:ascii="Times New Roman" w:hAnsi="Times New Roman"/>
                <w:color w:val="000000"/>
              </w:rPr>
              <w:t>Общее представление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color w:val="000000"/>
              </w:rPr>
              <w:t>Биговка по кривым линиям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40524E">
            <w:pPr>
              <w:spacing w:after="0" w:line="240" w:lineRule="auto"/>
            </w:pPr>
            <w: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Циркуль. Его назначение, конструкция, приемы работы. </w:t>
            </w:r>
            <w:r w:rsidRPr="00732469">
              <w:rPr>
                <w:rFonts w:ascii="Times New Roman" w:hAnsi="Times New Roman"/>
                <w:color w:val="000000"/>
              </w:rPr>
              <w:t>Круг, окружность, радиус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Чертеж круга. Деление круглых деталей на части. </w:t>
            </w:r>
            <w:r w:rsidRPr="00732469">
              <w:rPr>
                <w:rFonts w:ascii="Times New Roman" w:hAnsi="Times New Roman"/>
                <w:color w:val="000000"/>
              </w:rPr>
              <w:t>Получение секторов из круга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Подвижное и соединение деталей. Шарнир. </w:t>
            </w:r>
            <w:r w:rsidRPr="00732469">
              <w:rPr>
                <w:rFonts w:ascii="Times New Roman" w:hAnsi="Times New Roman"/>
                <w:color w:val="000000"/>
              </w:rPr>
              <w:t>Соединение деталей на шпильку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04.02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color w:val="000000"/>
              </w:rPr>
              <w:t>Разъемное соединение вращающихся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color w:val="000000"/>
              </w:rPr>
              <w:t>Макет автомобиля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Виды ниток. Их назначение, использование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 w:rsidRPr="00732469">
              <w:rPr>
                <w:rFonts w:ascii="Times New Roman" w:hAnsi="Times New Roman"/>
                <w:color w:val="000000"/>
              </w:rPr>
              <w:t>Зашивания разреза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Разметка и выкраивание прямоугольного швейного изделия. </w:t>
            </w:r>
            <w:r w:rsidRPr="00732469">
              <w:rPr>
                <w:rFonts w:ascii="Times New Roman" w:hAnsi="Times New Roman"/>
                <w:color w:val="000000"/>
              </w:rPr>
              <w:t>Отделка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 w:rsidRPr="00732469">
              <w:rPr>
                <w:rFonts w:ascii="Times New Roman" w:hAnsi="Times New Roman"/>
                <w:color w:val="000000"/>
              </w:rPr>
              <w:t>Сборка, сшивание швейного изделия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  <w:r w:rsidRPr="00732469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068" w:type="dxa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Лекало. Разметка и выкраивание деталей швейного изделия по лекалу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  <w: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</w:pPr>
          </w:p>
        </w:tc>
      </w:tr>
      <w:tr w:rsidR="00874AA6" w:rsidRPr="00732469" w:rsidTr="00B47039">
        <w:trPr>
          <w:trHeight w:val="144"/>
          <w:tblCellSpacing w:w="20" w:type="nil"/>
        </w:trPr>
        <w:tc>
          <w:tcPr>
            <w:tcW w:w="5919" w:type="dxa"/>
            <w:gridSpan w:val="2"/>
            <w:tcMar>
              <w:top w:w="50" w:type="dxa"/>
              <w:left w:w="100" w:type="dxa"/>
            </w:tcMar>
            <w:vAlign w:val="center"/>
          </w:tcPr>
          <w:p w:rsidR="00874AA6" w:rsidRPr="00976626" w:rsidRDefault="00874AA6" w:rsidP="00B47039">
            <w:pPr>
              <w:spacing w:after="0" w:line="240" w:lineRule="auto"/>
              <w:ind w:left="135"/>
              <w:rPr>
                <w:lang w:val="ru-RU"/>
              </w:rPr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9766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732469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  <w:ind w:left="135"/>
              <w:jc w:val="center"/>
            </w:pPr>
            <w:r w:rsidRPr="00732469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4AA6" w:rsidRPr="00732469" w:rsidRDefault="00874AA6" w:rsidP="00B47039">
            <w:pPr>
              <w:spacing w:after="0" w:line="240" w:lineRule="auto"/>
            </w:pPr>
          </w:p>
        </w:tc>
      </w:tr>
    </w:tbl>
    <w:p w:rsidR="00874AA6" w:rsidRDefault="00874AA6" w:rsidP="00976626">
      <w:pPr>
        <w:sectPr w:rsidR="00874A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4AA6" w:rsidRPr="00976626" w:rsidRDefault="00874AA6" w:rsidP="00976626">
      <w:pPr>
        <w:spacing w:after="0"/>
        <w:ind w:left="120"/>
        <w:rPr>
          <w:lang w:val="ru-RU"/>
        </w:rPr>
      </w:pPr>
      <w:bookmarkStart w:id="8" w:name="block-100270958"/>
      <w:bookmarkEnd w:id="8"/>
      <w:r w:rsidRPr="00976626">
        <w:rPr>
          <w:rFonts w:ascii="Times New Roman" w:hAnsi="Times New Roman"/>
          <w:b/>
          <w:color w:val="000000"/>
          <w:sz w:val="28"/>
          <w:lang w:val="ru-RU"/>
        </w:rPr>
        <w:t>УЧЕБНО-МЕТ</w:t>
      </w:r>
      <w:bookmarkStart w:id="9" w:name="_GoBack"/>
      <w:bookmarkEnd w:id="9"/>
      <w:r w:rsidRPr="00976626">
        <w:rPr>
          <w:rFonts w:ascii="Times New Roman" w:hAnsi="Times New Roman"/>
          <w:b/>
          <w:color w:val="000000"/>
          <w:sz w:val="28"/>
          <w:lang w:val="ru-RU"/>
        </w:rPr>
        <w:t>ОДИЧЕСКОЕ ОБЕСПЕЧЕНИЕ ОБРАЗОВАТЕЛЬНОГО ПРОЦЕССА</w:t>
      </w:r>
    </w:p>
    <w:p w:rsidR="00874AA6" w:rsidRPr="00976626" w:rsidRDefault="00874AA6" w:rsidP="00976626">
      <w:pPr>
        <w:spacing w:after="0" w:line="480" w:lineRule="auto"/>
        <w:ind w:left="120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74AA6" w:rsidRPr="00976626" w:rsidRDefault="00874AA6" w:rsidP="00976626">
      <w:pPr>
        <w:spacing w:after="0" w:line="480" w:lineRule="auto"/>
        <w:ind w:left="120"/>
        <w:rPr>
          <w:lang w:val="ru-RU"/>
        </w:rPr>
      </w:pPr>
    </w:p>
    <w:p w:rsidR="00874AA6" w:rsidRPr="00976626" w:rsidRDefault="00874AA6" w:rsidP="00976626">
      <w:pPr>
        <w:spacing w:after="0" w:line="480" w:lineRule="auto"/>
        <w:ind w:left="120"/>
        <w:rPr>
          <w:lang w:val="ru-RU"/>
        </w:rPr>
      </w:pPr>
    </w:p>
    <w:p w:rsidR="00874AA6" w:rsidRPr="00976626" w:rsidRDefault="00874AA6" w:rsidP="00976626">
      <w:pPr>
        <w:spacing w:after="0"/>
        <w:ind w:left="120"/>
        <w:rPr>
          <w:lang w:val="ru-RU"/>
        </w:rPr>
      </w:pPr>
    </w:p>
    <w:p w:rsidR="00874AA6" w:rsidRPr="00976626" w:rsidRDefault="00874AA6" w:rsidP="00976626">
      <w:pPr>
        <w:spacing w:after="0" w:line="480" w:lineRule="auto"/>
        <w:ind w:left="120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74AA6" w:rsidRPr="00976626" w:rsidRDefault="00874AA6" w:rsidP="00976626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bookmarkEnd w:id="10"/>
      <w:r w:rsidRPr="0097662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97662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97662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7662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7662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7662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97662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74AA6" w:rsidRPr="00976626" w:rsidRDefault="00874AA6" w:rsidP="00976626">
      <w:pPr>
        <w:spacing w:after="0"/>
        <w:ind w:left="120"/>
        <w:rPr>
          <w:lang w:val="ru-RU"/>
        </w:rPr>
      </w:pPr>
    </w:p>
    <w:p w:rsidR="00874AA6" w:rsidRPr="00976626" w:rsidRDefault="00874AA6" w:rsidP="00976626">
      <w:pPr>
        <w:spacing w:after="0" w:line="480" w:lineRule="auto"/>
        <w:ind w:left="120"/>
        <w:rPr>
          <w:lang w:val="ru-RU"/>
        </w:rPr>
      </w:pPr>
      <w:r w:rsidRPr="0097662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74AA6" w:rsidRDefault="00874AA6" w:rsidP="00976626">
      <w:pPr>
        <w:spacing w:after="0"/>
        <w:ind w:left="120"/>
        <w:rPr>
          <w:lang w:val="ru-RU"/>
        </w:rPr>
      </w:pPr>
    </w:p>
    <w:sectPr w:rsidR="00874AA6" w:rsidSect="00C007D4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FC2A2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BCAEF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C4A9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5D232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E889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66CAC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A4CD5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D859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F270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D4EAA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3562"/>
    <w:rsid w:val="000D4161"/>
    <w:rsid w:val="000E6D86"/>
    <w:rsid w:val="002B3857"/>
    <w:rsid w:val="002B3BF7"/>
    <w:rsid w:val="00344265"/>
    <w:rsid w:val="00350A48"/>
    <w:rsid w:val="003A72B9"/>
    <w:rsid w:val="0040524E"/>
    <w:rsid w:val="0045460C"/>
    <w:rsid w:val="004E0938"/>
    <w:rsid w:val="004E6975"/>
    <w:rsid w:val="004F6225"/>
    <w:rsid w:val="00532E60"/>
    <w:rsid w:val="00687CB2"/>
    <w:rsid w:val="006B510C"/>
    <w:rsid w:val="006E1F75"/>
    <w:rsid w:val="00732469"/>
    <w:rsid w:val="008610C7"/>
    <w:rsid w:val="0086502D"/>
    <w:rsid w:val="00874AA6"/>
    <w:rsid w:val="008944ED"/>
    <w:rsid w:val="0095242A"/>
    <w:rsid w:val="00976626"/>
    <w:rsid w:val="00B47039"/>
    <w:rsid w:val="00BA318D"/>
    <w:rsid w:val="00C007D4"/>
    <w:rsid w:val="00C53FFE"/>
    <w:rsid w:val="00CD0EDA"/>
    <w:rsid w:val="00D73656"/>
    <w:rsid w:val="00DC3562"/>
    <w:rsid w:val="00E2220E"/>
    <w:rsid w:val="00E9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F75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E1F75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E1F75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E1F75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E1F75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E1F7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E1F7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E1F75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E1F75"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rsid w:val="006E1F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1F75"/>
    <w:rPr>
      <w:rFonts w:cs="Times New Roman"/>
    </w:rPr>
  </w:style>
  <w:style w:type="paragraph" w:styleId="NormalIndent">
    <w:name w:val="Normal Indent"/>
    <w:basedOn w:val="Normal"/>
    <w:uiPriority w:val="99"/>
    <w:rsid w:val="006E1F75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6E1F75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E1F75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6E1F75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6E1F75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6E1F75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DC3562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DC356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6E1F75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18</Pages>
  <Words>4104</Words>
  <Characters>23396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Мария Алексеевна  Пупенко</cp:lastModifiedBy>
  <cp:revision>4</cp:revision>
  <cp:lastPrinted>2026-09-15T21:17:00Z</cp:lastPrinted>
  <dcterms:created xsi:type="dcterms:W3CDTF">2026-09-15T20:20:00Z</dcterms:created>
  <dcterms:modified xsi:type="dcterms:W3CDTF">2026-09-15T21:19:00Z</dcterms:modified>
</cp:coreProperties>
</file>